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24BD2" w14:textId="77777777" w:rsidR="007C08C2" w:rsidRPr="007C08C2" w:rsidRDefault="007C08C2" w:rsidP="007C08C2">
      <w:pPr>
        <w:jc w:val="center"/>
      </w:pPr>
      <w:r w:rsidRPr="007C08C2">
        <w:rPr>
          <w:noProof/>
          <w:lang w:bidi="he-IL"/>
        </w:rPr>
        <w:drawing>
          <wp:inline distT="0" distB="0" distL="0" distR="0" wp14:anchorId="57A2BA4F" wp14:editId="18D25220">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4F039F5D" w14:textId="4FB2E499" w:rsidR="007C08C2" w:rsidRPr="007C08C2" w:rsidRDefault="00495F56" w:rsidP="007C08C2">
      <w:pPr>
        <w:jc w:val="center"/>
        <w:outlineLvl w:val="0"/>
        <w:rPr>
          <w:rFonts w:cs="Arial"/>
          <w:b/>
          <w:bCs/>
          <w:kern w:val="28"/>
          <w:sz w:val="48"/>
          <w:szCs w:val="32"/>
        </w:rPr>
      </w:pPr>
      <w:r>
        <w:rPr>
          <w:rFonts w:cs="Arial"/>
          <w:b/>
          <w:bCs/>
          <w:kern w:val="28"/>
          <w:sz w:val="48"/>
          <w:szCs w:val="32"/>
        </w:rPr>
        <w:t xml:space="preserve"> </w:t>
      </w:r>
      <w:r w:rsidR="007C08C2" w:rsidRPr="007C08C2">
        <w:rPr>
          <w:rFonts w:cs="Arial"/>
          <w:b/>
          <w:bCs/>
          <w:kern w:val="28"/>
          <w:sz w:val="48"/>
          <w:szCs w:val="32"/>
        </w:rPr>
        <w:t>A</w:t>
      </w:r>
      <w:r>
        <w:rPr>
          <w:rFonts w:cs="Arial"/>
          <w:b/>
          <w:bCs/>
          <w:kern w:val="28"/>
          <w:sz w:val="48"/>
          <w:szCs w:val="32"/>
        </w:rPr>
        <w:t xml:space="preserve"> </w:t>
      </w:r>
      <w:r w:rsidR="007C08C2" w:rsidRPr="007C08C2">
        <w:rPr>
          <w:rFonts w:cs="Arial"/>
          <w:b/>
          <w:bCs/>
          <w:kern w:val="28"/>
          <w:sz w:val="48"/>
          <w:szCs w:val="32"/>
        </w:rPr>
        <w:t>Star</w:t>
      </w:r>
      <w:r>
        <w:rPr>
          <w:rFonts w:cs="Arial"/>
          <w:b/>
          <w:bCs/>
          <w:kern w:val="28"/>
          <w:sz w:val="48"/>
          <w:szCs w:val="32"/>
        </w:rPr>
        <w:t xml:space="preserve"> </w:t>
      </w:r>
      <w:r w:rsidR="007C08C2" w:rsidRPr="007C08C2">
        <w:rPr>
          <w:rFonts w:cs="Arial"/>
          <w:b/>
          <w:bCs/>
          <w:kern w:val="28"/>
          <w:sz w:val="48"/>
          <w:szCs w:val="32"/>
        </w:rPr>
        <w:t>Shall</w:t>
      </w:r>
      <w:r>
        <w:rPr>
          <w:rFonts w:cs="Arial"/>
          <w:b/>
          <w:bCs/>
          <w:kern w:val="28"/>
          <w:sz w:val="48"/>
          <w:szCs w:val="32"/>
        </w:rPr>
        <w:t xml:space="preserve"> </w:t>
      </w:r>
      <w:r w:rsidR="007C08C2" w:rsidRPr="007C08C2">
        <w:rPr>
          <w:rFonts w:cs="Arial"/>
          <w:b/>
          <w:bCs/>
          <w:kern w:val="28"/>
          <w:sz w:val="48"/>
          <w:szCs w:val="32"/>
        </w:rPr>
        <w:t>Shoot</w:t>
      </w:r>
      <w:r>
        <w:rPr>
          <w:rFonts w:cs="Arial"/>
          <w:b/>
          <w:bCs/>
          <w:kern w:val="28"/>
          <w:sz w:val="48"/>
          <w:szCs w:val="32"/>
        </w:rPr>
        <w:t xml:space="preserve"> </w:t>
      </w:r>
      <w:r w:rsidR="007C08C2" w:rsidRPr="007C08C2">
        <w:rPr>
          <w:rFonts w:cs="Arial"/>
          <w:b/>
          <w:bCs/>
          <w:kern w:val="28"/>
          <w:sz w:val="48"/>
          <w:szCs w:val="32"/>
        </w:rPr>
        <w:t>Forth</w:t>
      </w:r>
      <w:r>
        <w:rPr>
          <w:rFonts w:cs="Arial"/>
          <w:b/>
          <w:bCs/>
          <w:kern w:val="28"/>
          <w:sz w:val="48"/>
          <w:szCs w:val="32"/>
        </w:rPr>
        <w:t xml:space="preserve"> </w:t>
      </w:r>
      <w:r w:rsidR="007C08C2" w:rsidRPr="007C08C2">
        <w:rPr>
          <w:rFonts w:cs="Arial"/>
          <w:b/>
          <w:bCs/>
          <w:kern w:val="28"/>
          <w:sz w:val="48"/>
          <w:szCs w:val="32"/>
        </w:rPr>
        <w:t>out</w:t>
      </w:r>
      <w:r>
        <w:rPr>
          <w:rFonts w:cs="Arial"/>
          <w:b/>
          <w:bCs/>
          <w:kern w:val="28"/>
          <w:sz w:val="48"/>
          <w:szCs w:val="32"/>
        </w:rPr>
        <w:t xml:space="preserve"> </w:t>
      </w:r>
      <w:r w:rsidR="007C08C2" w:rsidRPr="007C08C2">
        <w:rPr>
          <w:rFonts w:cs="Arial"/>
          <w:b/>
          <w:bCs/>
          <w:kern w:val="28"/>
          <w:sz w:val="48"/>
          <w:szCs w:val="32"/>
        </w:rPr>
        <w:t>of</w:t>
      </w:r>
      <w:r>
        <w:rPr>
          <w:rFonts w:cs="Arial"/>
          <w:b/>
          <w:bCs/>
          <w:kern w:val="28"/>
          <w:sz w:val="48"/>
          <w:szCs w:val="32"/>
        </w:rPr>
        <w:t xml:space="preserve"> </w:t>
      </w:r>
      <w:r w:rsidR="007C08C2" w:rsidRPr="007C08C2">
        <w:rPr>
          <w:rFonts w:cs="Arial"/>
          <w:b/>
          <w:bCs/>
          <w:kern w:val="28"/>
          <w:sz w:val="48"/>
          <w:szCs w:val="32"/>
        </w:rPr>
        <w:t>Yaa</w:t>
      </w:r>
      <w:r w:rsidR="000225FB">
        <w:rPr>
          <w:rFonts w:cs="Arial"/>
          <w:b/>
          <w:bCs/>
          <w:kern w:val="28"/>
          <w:sz w:val="48"/>
          <w:szCs w:val="32"/>
        </w:rPr>
        <w:t>kov</w:t>
      </w:r>
      <w:r>
        <w:rPr>
          <w:b/>
          <w:bCs/>
          <w:kern w:val="28"/>
          <w:sz w:val="48"/>
          <w:szCs w:val="32"/>
        </w:rPr>
        <w:t xml:space="preserve"> </w:t>
      </w:r>
    </w:p>
    <w:p w14:paraId="59059816" w14:textId="5A80CAB0" w:rsidR="007C08C2" w:rsidRPr="007C08C2" w:rsidRDefault="007C08C2" w:rsidP="007C08C2">
      <w:pPr>
        <w:jc w:val="center"/>
      </w:pPr>
      <w:r w:rsidRPr="007C08C2">
        <w:t>By</w:t>
      </w:r>
      <w:r w:rsidR="00495F56">
        <w:t xml:space="preserve"> </w:t>
      </w:r>
      <w:r w:rsidRPr="007C08C2">
        <w:t>Rabbi</w:t>
      </w:r>
      <w:r w:rsidR="00495F56">
        <w:t xml:space="preserve"> </w:t>
      </w:r>
      <w:r w:rsidRPr="007C08C2">
        <w:t>Dr.</w:t>
      </w:r>
      <w:r w:rsidR="00495F56">
        <w:t xml:space="preserve"> </w:t>
      </w:r>
      <w:r w:rsidRPr="007C08C2">
        <w:t>Hillel</w:t>
      </w:r>
      <w:r w:rsidR="00495F56">
        <w:t xml:space="preserve"> </w:t>
      </w:r>
      <w:r w:rsidRPr="007C08C2">
        <w:t>ben</w:t>
      </w:r>
      <w:r w:rsidR="00495F56">
        <w:t xml:space="preserve"> </w:t>
      </w:r>
      <w:r w:rsidRPr="007C08C2">
        <w:t>David</w:t>
      </w:r>
      <w:r w:rsidR="00495F56">
        <w:t xml:space="preserve"> </w:t>
      </w:r>
      <w:r w:rsidRPr="007C08C2">
        <w:t>(Greg</w:t>
      </w:r>
      <w:r w:rsidR="00495F56">
        <w:t xml:space="preserve"> </w:t>
      </w:r>
      <w:r w:rsidRPr="007C08C2">
        <w:t>Killian)</w:t>
      </w:r>
    </w:p>
    <w:p w14:paraId="46A87403" w14:textId="77777777" w:rsidR="007C08C2" w:rsidRPr="007C08C2" w:rsidRDefault="007C08C2" w:rsidP="007C08C2">
      <w:pPr>
        <w:jc w:val="center"/>
      </w:pPr>
      <w:r w:rsidRPr="007C08C2">
        <w:rPr>
          <w:noProof/>
          <w:lang w:bidi="he-IL"/>
        </w:rPr>
        <w:drawing>
          <wp:inline distT="0" distB="0" distL="0" distR="0" wp14:anchorId="57A55EE7" wp14:editId="7E36B67B">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47775FC5" w14:textId="77777777" w:rsidR="007C08C2" w:rsidRPr="007C08C2" w:rsidRDefault="007C08C2" w:rsidP="007C08C2"/>
    <w:p w14:paraId="49A1E9C0" w14:textId="77777777" w:rsidR="007C08C2" w:rsidRPr="007C08C2" w:rsidRDefault="007C08C2" w:rsidP="007C08C2">
      <w:pPr>
        <w:jc w:val="left"/>
        <w:sectPr w:rsidR="007C08C2" w:rsidRPr="007C08C2" w:rsidSect="005D6ACA">
          <w:footerReference w:type="even" r:id="rId9"/>
          <w:footerReference w:type="default" r:id="rId10"/>
          <w:pgSz w:w="12240" w:h="15840"/>
          <w:pgMar w:top="720" w:right="720" w:bottom="720" w:left="1008" w:header="720" w:footer="720" w:gutter="0"/>
          <w:cols w:space="720"/>
          <w:docGrid w:linePitch="360"/>
          <w15:footnoteColumns w:val="1"/>
        </w:sectPr>
      </w:pPr>
    </w:p>
    <w:p w14:paraId="3250F755" w14:textId="5C0EABBB" w:rsidR="00792AA1" w:rsidRDefault="007C08C2">
      <w:pPr>
        <w:pStyle w:val="TOC1"/>
        <w:tabs>
          <w:tab w:val="right" w:leader="dot" w:pos="5030"/>
        </w:tabs>
        <w:rPr>
          <w:rFonts w:asciiTheme="minorHAnsi" w:eastAsiaTheme="minorEastAsia" w:hAnsiTheme="minorHAnsi" w:cstheme="minorBidi"/>
          <w:b w:val="0"/>
          <w:bCs w:val="0"/>
          <w:noProof/>
          <w:sz w:val="22"/>
          <w:szCs w:val="22"/>
          <w:lang w:bidi="he-IL"/>
        </w:rPr>
      </w:pPr>
      <w:r w:rsidRPr="007C08C2">
        <w:fldChar w:fldCharType="begin"/>
      </w:r>
      <w:r w:rsidRPr="007C08C2">
        <w:instrText xml:space="preserve"> TOC \o "2-3" \h \z \t "Heading 1,1" </w:instrText>
      </w:r>
      <w:r w:rsidRPr="007C08C2">
        <w:fldChar w:fldCharType="separate"/>
      </w:r>
      <w:hyperlink w:anchor="_Toc121697032" w:history="1">
        <w:r w:rsidR="00792AA1" w:rsidRPr="00F03292">
          <w:rPr>
            <w:rStyle w:val="Hyperlink"/>
            <w:noProof/>
          </w:rPr>
          <w:t>I.  Astrology</w:t>
        </w:r>
        <w:r w:rsidR="00792AA1">
          <w:rPr>
            <w:noProof/>
            <w:webHidden/>
          </w:rPr>
          <w:tab/>
        </w:r>
        <w:r w:rsidR="00792AA1">
          <w:rPr>
            <w:noProof/>
            <w:webHidden/>
          </w:rPr>
          <w:fldChar w:fldCharType="begin"/>
        </w:r>
        <w:r w:rsidR="00792AA1">
          <w:rPr>
            <w:noProof/>
            <w:webHidden/>
          </w:rPr>
          <w:instrText xml:space="preserve"> PAGEREF _Toc121697032 \h </w:instrText>
        </w:r>
        <w:r w:rsidR="00792AA1">
          <w:rPr>
            <w:noProof/>
            <w:webHidden/>
          </w:rPr>
        </w:r>
        <w:r w:rsidR="00792AA1">
          <w:rPr>
            <w:noProof/>
            <w:webHidden/>
          </w:rPr>
          <w:fldChar w:fldCharType="separate"/>
        </w:r>
        <w:r w:rsidR="00792AA1">
          <w:rPr>
            <w:noProof/>
            <w:webHidden/>
          </w:rPr>
          <w:t>1</w:t>
        </w:r>
        <w:r w:rsidR="00792AA1">
          <w:rPr>
            <w:noProof/>
            <w:webHidden/>
          </w:rPr>
          <w:fldChar w:fldCharType="end"/>
        </w:r>
      </w:hyperlink>
    </w:p>
    <w:p w14:paraId="672D5649" w14:textId="5F0E1809" w:rsidR="00792AA1" w:rsidRDefault="00792AA1">
      <w:pPr>
        <w:pStyle w:val="TOC2"/>
        <w:tabs>
          <w:tab w:val="right" w:leader="dot" w:pos="5030"/>
        </w:tabs>
        <w:rPr>
          <w:rFonts w:asciiTheme="minorHAnsi" w:eastAsiaTheme="minorEastAsia" w:hAnsiTheme="minorHAnsi" w:cstheme="minorBidi"/>
          <w:noProof/>
          <w:sz w:val="22"/>
          <w:szCs w:val="22"/>
          <w:lang w:bidi="he-IL"/>
        </w:rPr>
      </w:pPr>
      <w:hyperlink w:anchor="_Toc121697033" w:history="1">
        <w:r w:rsidRPr="00F03292">
          <w:rPr>
            <w:rStyle w:val="Hyperlink"/>
            <w:noProof/>
          </w:rPr>
          <w:t>Jupiter-Saturn Conjunctions</w:t>
        </w:r>
        <w:r>
          <w:rPr>
            <w:noProof/>
            <w:webHidden/>
          </w:rPr>
          <w:tab/>
        </w:r>
        <w:r>
          <w:rPr>
            <w:noProof/>
            <w:webHidden/>
          </w:rPr>
          <w:fldChar w:fldCharType="begin"/>
        </w:r>
        <w:r>
          <w:rPr>
            <w:noProof/>
            <w:webHidden/>
          </w:rPr>
          <w:instrText xml:space="preserve"> PAGEREF _Toc121697033 \h </w:instrText>
        </w:r>
        <w:r>
          <w:rPr>
            <w:noProof/>
            <w:webHidden/>
          </w:rPr>
        </w:r>
        <w:r>
          <w:rPr>
            <w:noProof/>
            <w:webHidden/>
          </w:rPr>
          <w:fldChar w:fldCharType="separate"/>
        </w:r>
        <w:r>
          <w:rPr>
            <w:noProof/>
            <w:webHidden/>
          </w:rPr>
          <w:t>2</w:t>
        </w:r>
        <w:r>
          <w:rPr>
            <w:noProof/>
            <w:webHidden/>
          </w:rPr>
          <w:fldChar w:fldCharType="end"/>
        </w:r>
      </w:hyperlink>
    </w:p>
    <w:p w14:paraId="515429A0" w14:textId="0919FF40" w:rsidR="00792AA1" w:rsidRDefault="00792AA1">
      <w:pPr>
        <w:pStyle w:val="TOC2"/>
        <w:tabs>
          <w:tab w:val="right" w:leader="dot" w:pos="5030"/>
        </w:tabs>
        <w:rPr>
          <w:rFonts w:asciiTheme="minorHAnsi" w:eastAsiaTheme="minorEastAsia" w:hAnsiTheme="minorHAnsi" w:cstheme="minorBidi"/>
          <w:noProof/>
          <w:sz w:val="22"/>
          <w:szCs w:val="22"/>
          <w:lang w:bidi="he-IL"/>
        </w:rPr>
      </w:pPr>
      <w:hyperlink w:anchor="_Toc121697034" w:history="1">
        <w:r w:rsidRPr="00F03292">
          <w:rPr>
            <w:rStyle w:val="Hyperlink"/>
            <w:noProof/>
          </w:rPr>
          <w:t>Israel’s sign in the Zodiac</w:t>
        </w:r>
        <w:r>
          <w:rPr>
            <w:noProof/>
            <w:webHidden/>
          </w:rPr>
          <w:tab/>
        </w:r>
        <w:r>
          <w:rPr>
            <w:noProof/>
            <w:webHidden/>
          </w:rPr>
          <w:fldChar w:fldCharType="begin"/>
        </w:r>
        <w:r>
          <w:rPr>
            <w:noProof/>
            <w:webHidden/>
          </w:rPr>
          <w:instrText xml:space="preserve"> PAGEREF _Toc121697034 \h </w:instrText>
        </w:r>
        <w:r>
          <w:rPr>
            <w:noProof/>
            <w:webHidden/>
          </w:rPr>
        </w:r>
        <w:r>
          <w:rPr>
            <w:noProof/>
            <w:webHidden/>
          </w:rPr>
          <w:fldChar w:fldCharType="separate"/>
        </w:r>
        <w:r>
          <w:rPr>
            <w:noProof/>
            <w:webHidden/>
          </w:rPr>
          <w:t>3</w:t>
        </w:r>
        <w:r>
          <w:rPr>
            <w:noProof/>
            <w:webHidden/>
          </w:rPr>
          <w:fldChar w:fldCharType="end"/>
        </w:r>
      </w:hyperlink>
    </w:p>
    <w:p w14:paraId="24CDC9AD" w14:textId="7C1CE79B"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35" w:history="1">
        <w:r w:rsidRPr="00F03292">
          <w:rPr>
            <w:rStyle w:val="Hyperlink"/>
            <w:noProof/>
          </w:rPr>
          <w:t>II. Spheres</w:t>
        </w:r>
        <w:r>
          <w:rPr>
            <w:noProof/>
            <w:webHidden/>
          </w:rPr>
          <w:tab/>
        </w:r>
        <w:r>
          <w:rPr>
            <w:noProof/>
            <w:webHidden/>
          </w:rPr>
          <w:fldChar w:fldCharType="begin"/>
        </w:r>
        <w:r>
          <w:rPr>
            <w:noProof/>
            <w:webHidden/>
          </w:rPr>
          <w:instrText xml:space="preserve"> PAGEREF _Toc121697035 \h </w:instrText>
        </w:r>
        <w:r>
          <w:rPr>
            <w:noProof/>
            <w:webHidden/>
          </w:rPr>
        </w:r>
        <w:r>
          <w:rPr>
            <w:noProof/>
            <w:webHidden/>
          </w:rPr>
          <w:fldChar w:fldCharType="separate"/>
        </w:r>
        <w:r>
          <w:rPr>
            <w:noProof/>
            <w:webHidden/>
          </w:rPr>
          <w:t>6</w:t>
        </w:r>
        <w:r>
          <w:rPr>
            <w:noProof/>
            <w:webHidden/>
          </w:rPr>
          <w:fldChar w:fldCharType="end"/>
        </w:r>
      </w:hyperlink>
    </w:p>
    <w:p w14:paraId="05BEB091" w14:textId="0382F331"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36" w:history="1">
        <w:r w:rsidRPr="00F03292">
          <w:rPr>
            <w:rStyle w:val="Hyperlink"/>
            <w:noProof/>
          </w:rPr>
          <w:t>III. The Flood</w:t>
        </w:r>
        <w:r>
          <w:rPr>
            <w:noProof/>
            <w:webHidden/>
          </w:rPr>
          <w:tab/>
        </w:r>
        <w:r>
          <w:rPr>
            <w:noProof/>
            <w:webHidden/>
          </w:rPr>
          <w:fldChar w:fldCharType="begin"/>
        </w:r>
        <w:r>
          <w:rPr>
            <w:noProof/>
            <w:webHidden/>
          </w:rPr>
          <w:instrText xml:space="preserve"> PAGEREF _Toc121697036 \h </w:instrText>
        </w:r>
        <w:r>
          <w:rPr>
            <w:noProof/>
            <w:webHidden/>
          </w:rPr>
        </w:r>
        <w:r>
          <w:rPr>
            <w:noProof/>
            <w:webHidden/>
          </w:rPr>
          <w:fldChar w:fldCharType="separate"/>
        </w:r>
        <w:r>
          <w:rPr>
            <w:noProof/>
            <w:webHidden/>
          </w:rPr>
          <w:t>6</w:t>
        </w:r>
        <w:r>
          <w:rPr>
            <w:noProof/>
            <w:webHidden/>
          </w:rPr>
          <w:fldChar w:fldCharType="end"/>
        </w:r>
      </w:hyperlink>
    </w:p>
    <w:p w14:paraId="7F885F6C" w14:textId="4A4813BB"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37" w:history="1">
        <w:r w:rsidRPr="00F03292">
          <w:rPr>
            <w:rStyle w:val="Hyperlink"/>
            <w:noProof/>
          </w:rPr>
          <w:t xml:space="preserve">IV.  A Star Out of </w:t>
        </w:r>
        <w:r w:rsidR="000225FB">
          <w:rPr>
            <w:rStyle w:val="Hyperlink"/>
            <w:noProof/>
          </w:rPr>
          <w:t>Yaakov</w:t>
        </w:r>
        <w:r>
          <w:rPr>
            <w:noProof/>
            <w:webHidden/>
          </w:rPr>
          <w:tab/>
        </w:r>
        <w:r>
          <w:rPr>
            <w:noProof/>
            <w:webHidden/>
          </w:rPr>
          <w:fldChar w:fldCharType="begin"/>
        </w:r>
        <w:r>
          <w:rPr>
            <w:noProof/>
            <w:webHidden/>
          </w:rPr>
          <w:instrText xml:space="preserve"> PAGEREF _Toc121697037 \h </w:instrText>
        </w:r>
        <w:r>
          <w:rPr>
            <w:noProof/>
            <w:webHidden/>
          </w:rPr>
        </w:r>
        <w:r>
          <w:rPr>
            <w:noProof/>
            <w:webHidden/>
          </w:rPr>
          <w:fldChar w:fldCharType="separate"/>
        </w:r>
        <w:r>
          <w:rPr>
            <w:noProof/>
            <w:webHidden/>
          </w:rPr>
          <w:t>6</w:t>
        </w:r>
        <w:r>
          <w:rPr>
            <w:noProof/>
            <w:webHidden/>
          </w:rPr>
          <w:fldChar w:fldCharType="end"/>
        </w:r>
      </w:hyperlink>
    </w:p>
    <w:p w14:paraId="2DC1ADA5" w14:textId="57CA2D04" w:rsidR="00792AA1" w:rsidRDefault="00792AA1">
      <w:pPr>
        <w:pStyle w:val="TOC2"/>
        <w:tabs>
          <w:tab w:val="right" w:leader="dot" w:pos="5030"/>
        </w:tabs>
        <w:rPr>
          <w:rFonts w:asciiTheme="minorHAnsi" w:eastAsiaTheme="minorEastAsia" w:hAnsiTheme="minorHAnsi" w:cstheme="minorBidi"/>
          <w:noProof/>
          <w:sz w:val="22"/>
          <w:szCs w:val="22"/>
          <w:lang w:bidi="he-IL"/>
        </w:rPr>
      </w:pPr>
      <w:hyperlink w:anchor="_Toc121697038" w:history="1">
        <w:r w:rsidRPr="00F03292">
          <w:rPr>
            <w:rStyle w:val="Hyperlink"/>
            <w:noProof/>
          </w:rPr>
          <w:t>PaRDeS</w:t>
        </w:r>
        <w:r>
          <w:rPr>
            <w:noProof/>
            <w:webHidden/>
          </w:rPr>
          <w:tab/>
        </w:r>
        <w:r>
          <w:rPr>
            <w:noProof/>
            <w:webHidden/>
          </w:rPr>
          <w:fldChar w:fldCharType="begin"/>
        </w:r>
        <w:r>
          <w:rPr>
            <w:noProof/>
            <w:webHidden/>
          </w:rPr>
          <w:instrText xml:space="preserve"> PAGEREF _Toc121697038 \h </w:instrText>
        </w:r>
        <w:r>
          <w:rPr>
            <w:noProof/>
            <w:webHidden/>
          </w:rPr>
        </w:r>
        <w:r>
          <w:rPr>
            <w:noProof/>
            <w:webHidden/>
          </w:rPr>
          <w:fldChar w:fldCharType="separate"/>
        </w:r>
        <w:r>
          <w:rPr>
            <w:noProof/>
            <w:webHidden/>
          </w:rPr>
          <w:t>7</w:t>
        </w:r>
        <w:r>
          <w:rPr>
            <w:noProof/>
            <w:webHidden/>
          </w:rPr>
          <w:fldChar w:fldCharType="end"/>
        </w:r>
      </w:hyperlink>
    </w:p>
    <w:p w14:paraId="7A2F4CB5" w14:textId="65950CE5"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39" w:history="1">
        <w:r w:rsidRPr="00F03292">
          <w:rPr>
            <w:rStyle w:val="Hyperlink"/>
            <w:noProof/>
          </w:rPr>
          <w:t>V. Bar Kokhba – Son of a Star</w:t>
        </w:r>
        <w:r>
          <w:rPr>
            <w:noProof/>
            <w:webHidden/>
          </w:rPr>
          <w:tab/>
        </w:r>
        <w:r>
          <w:rPr>
            <w:noProof/>
            <w:webHidden/>
          </w:rPr>
          <w:fldChar w:fldCharType="begin"/>
        </w:r>
        <w:r>
          <w:rPr>
            <w:noProof/>
            <w:webHidden/>
          </w:rPr>
          <w:instrText xml:space="preserve"> PAGEREF _Toc121697039 \h </w:instrText>
        </w:r>
        <w:r>
          <w:rPr>
            <w:noProof/>
            <w:webHidden/>
          </w:rPr>
        </w:r>
        <w:r>
          <w:rPr>
            <w:noProof/>
            <w:webHidden/>
          </w:rPr>
          <w:fldChar w:fldCharType="separate"/>
        </w:r>
        <w:r>
          <w:rPr>
            <w:noProof/>
            <w:webHidden/>
          </w:rPr>
          <w:t>8</w:t>
        </w:r>
        <w:r>
          <w:rPr>
            <w:noProof/>
            <w:webHidden/>
          </w:rPr>
          <w:fldChar w:fldCharType="end"/>
        </w:r>
      </w:hyperlink>
    </w:p>
    <w:p w14:paraId="039EBDAF" w14:textId="38186C29"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40" w:history="1">
        <w:r w:rsidRPr="00F03292">
          <w:rPr>
            <w:rStyle w:val="Hyperlink"/>
            <w:noProof/>
          </w:rPr>
          <w:t>VI.  The Star of Avraham</w:t>
        </w:r>
        <w:r>
          <w:rPr>
            <w:noProof/>
            <w:webHidden/>
          </w:rPr>
          <w:tab/>
        </w:r>
        <w:r>
          <w:rPr>
            <w:noProof/>
            <w:webHidden/>
          </w:rPr>
          <w:fldChar w:fldCharType="begin"/>
        </w:r>
        <w:r>
          <w:rPr>
            <w:noProof/>
            <w:webHidden/>
          </w:rPr>
          <w:instrText xml:space="preserve"> PAGEREF _Toc121697040 \h </w:instrText>
        </w:r>
        <w:r>
          <w:rPr>
            <w:noProof/>
            <w:webHidden/>
          </w:rPr>
        </w:r>
        <w:r>
          <w:rPr>
            <w:noProof/>
            <w:webHidden/>
          </w:rPr>
          <w:fldChar w:fldCharType="separate"/>
        </w:r>
        <w:r>
          <w:rPr>
            <w:noProof/>
            <w:webHidden/>
          </w:rPr>
          <w:t>9</w:t>
        </w:r>
        <w:r>
          <w:rPr>
            <w:noProof/>
            <w:webHidden/>
          </w:rPr>
          <w:fldChar w:fldCharType="end"/>
        </w:r>
      </w:hyperlink>
    </w:p>
    <w:p w14:paraId="7BDF94D9" w14:textId="67804B6F"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41" w:history="1">
        <w:r w:rsidRPr="00F03292">
          <w:rPr>
            <w:rStyle w:val="Hyperlink"/>
            <w:noProof/>
          </w:rPr>
          <w:t>VII.  The Bne Israel</w:t>
        </w:r>
        <w:r>
          <w:rPr>
            <w:noProof/>
            <w:webHidden/>
          </w:rPr>
          <w:tab/>
        </w:r>
        <w:r>
          <w:rPr>
            <w:noProof/>
            <w:webHidden/>
          </w:rPr>
          <w:fldChar w:fldCharType="begin"/>
        </w:r>
        <w:r>
          <w:rPr>
            <w:noProof/>
            <w:webHidden/>
          </w:rPr>
          <w:instrText xml:space="preserve"> PAGEREF _Toc121697041 \h </w:instrText>
        </w:r>
        <w:r>
          <w:rPr>
            <w:noProof/>
            <w:webHidden/>
          </w:rPr>
        </w:r>
        <w:r>
          <w:rPr>
            <w:noProof/>
            <w:webHidden/>
          </w:rPr>
          <w:fldChar w:fldCharType="separate"/>
        </w:r>
        <w:r>
          <w:rPr>
            <w:noProof/>
            <w:webHidden/>
          </w:rPr>
          <w:t>12</w:t>
        </w:r>
        <w:r>
          <w:rPr>
            <w:noProof/>
            <w:webHidden/>
          </w:rPr>
          <w:fldChar w:fldCharType="end"/>
        </w:r>
      </w:hyperlink>
    </w:p>
    <w:p w14:paraId="4B5E4477" w14:textId="0C255695"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42" w:history="1">
        <w:r w:rsidRPr="00F03292">
          <w:rPr>
            <w:rStyle w:val="Hyperlink"/>
            <w:noProof/>
          </w:rPr>
          <w:t>VIII.  Mashiach</w:t>
        </w:r>
        <w:r>
          <w:rPr>
            <w:noProof/>
            <w:webHidden/>
          </w:rPr>
          <w:tab/>
        </w:r>
        <w:r>
          <w:rPr>
            <w:noProof/>
            <w:webHidden/>
          </w:rPr>
          <w:fldChar w:fldCharType="begin"/>
        </w:r>
        <w:r>
          <w:rPr>
            <w:noProof/>
            <w:webHidden/>
          </w:rPr>
          <w:instrText xml:space="preserve"> PAGEREF _Toc121697042 \h </w:instrText>
        </w:r>
        <w:r>
          <w:rPr>
            <w:noProof/>
            <w:webHidden/>
          </w:rPr>
        </w:r>
        <w:r>
          <w:rPr>
            <w:noProof/>
            <w:webHidden/>
          </w:rPr>
          <w:fldChar w:fldCharType="separate"/>
        </w:r>
        <w:r>
          <w:rPr>
            <w:noProof/>
            <w:webHidden/>
          </w:rPr>
          <w:t>12</w:t>
        </w:r>
        <w:r>
          <w:rPr>
            <w:noProof/>
            <w:webHidden/>
          </w:rPr>
          <w:fldChar w:fldCharType="end"/>
        </w:r>
      </w:hyperlink>
    </w:p>
    <w:p w14:paraId="7A7557FA" w14:textId="4588181E" w:rsidR="00792AA1" w:rsidRDefault="00792AA1">
      <w:pPr>
        <w:pStyle w:val="TOC2"/>
        <w:tabs>
          <w:tab w:val="right" w:leader="dot" w:pos="5030"/>
        </w:tabs>
        <w:rPr>
          <w:rFonts w:asciiTheme="minorHAnsi" w:eastAsiaTheme="minorEastAsia" w:hAnsiTheme="minorHAnsi" w:cstheme="minorBidi"/>
          <w:noProof/>
          <w:sz w:val="22"/>
          <w:szCs w:val="22"/>
          <w:lang w:bidi="he-IL"/>
        </w:rPr>
      </w:pPr>
      <w:hyperlink w:anchor="_Toc121697043" w:history="1">
        <w:r w:rsidRPr="00F03292">
          <w:rPr>
            <w:rStyle w:val="Hyperlink"/>
            <w:noProof/>
          </w:rPr>
          <w:t>The Star in the East</w:t>
        </w:r>
        <w:r>
          <w:rPr>
            <w:noProof/>
            <w:webHidden/>
          </w:rPr>
          <w:tab/>
        </w:r>
        <w:r>
          <w:rPr>
            <w:noProof/>
            <w:webHidden/>
          </w:rPr>
          <w:fldChar w:fldCharType="begin"/>
        </w:r>
        <w:r>
          <w:rPr>
            <w:noProof/>
            <w:webHidden/>
          </w:rPr>
          <w:instrText xml:space="preserve"> PAGEREF _Toc121697043 \h </w:instrText>
        </w:r>
        <w:r>
          <w:rPr>
            <w:noProof/>
            <w:webHidden/>
          </w:rPr>
        </w:r>
        <w:r>
          <w:rPr>
            <w:noProof/>
            <w:webHidden/>
          </w:rPr>
          <w:fldChar w:fldCharType="separate"/>
        </w:r>
        <w:r>
          <w:rPr>
            <w:noProof/>
            <w:webHidden/>
          </w:rPr>
          <w:t>14</w:t>
        </w:r>
        <w:r>
          <w:rPr>
            <w:noProof/>
            <w:webHidden/>
          </w:rPr>
          <w:fldChar w:fldCharType="end"/>
        </w:r>
      </w:hyperlink>
    </w:p>
    <w:p w14:paraId="02BD0E5B" w14:textId="6CAF30F4" w:rsidR="00792AA1" w:rsidRDefault="00792AA1">
      <w:pPr>
        <w:pStyle w:val="TOC2"/>
        <w:tabs>
          <w:tab w:val="right" w:leader="dot" w:pos="5030"/>
        </w:tabs>
        <w:rPr>
          <w:rFonts w:asciiTheme="minorHAnsi" w:eastAsiaTheme="minorEastAsia" w:hAnsiTheme="minorHAnsi" w:cstheme="minorBidi"/>
          <w:noProof/>
          <w:sz w:val="22"/>
          <w:szCs w:val="22"/>
          <w:lang w:bidi="he-IL"/>
        </w:rPr>
      </w:pPr>
      <w:hyperlink w:anchor="_Toc121697044" w:history="1">
        <w:r w:rsidRPr="00F03292">
          <w:rPr>
            <w:rStyle w:val="Hyperlink"/>
            <w:noProof/>
          </w:rPr>
          <w:t>East</w:t>
        </w:r>
        <w:r>
          <w:rPr>
            <w:noProof/>
            <w:webHidden/>
          </w:rPr>
          <w:tab/>
        </w:r>
        <w:r>
          <w:rPr>
            <w:noProof/>
            <w:webHidden/>
          </w:rPr>
          <w:fldChar w:fldCharType="begin"/>
        </w:r>
        <w:r>
          <w:rPr>
            <w:noProof/>
            <w:webHidden/>
          </w:rPr>
          <w:instrText xml:space="preserve"> PAGEREF _Toc121697044 \h </w:instrText>
        </w:r>
        <w:r>
          <w:rPr>
            <w:noProof/>
            <w:webHidden/>
          </w:rPr>
        </w:r>
        <w:r>
          <w:rPr>
            <w:noProof/>
            <w:webHidden/>
          </w:rPr>
          <w:fldChar w:fldCharType="separate"/>
        </w:r>
        <w:r>
          <w:rPr>
            <w:noProof/>
            <w:webHidden/>
          </w:rPr>
          <w:t>17</w:t>
        </w:r>
        <w:r>
          <w:rPr>
            <w:noProof/>
            <w:webHidden/>
          </w:rPr>
          <w:fldChar w:fldCharType="end"/>
        </w:r>
      </w:hyperlink>
    </w:p>
    <w:p w14:paraId="29DC6857" w14:textId="1FEAAC9E" w:rsidR="00792AA1" w:rsidRDefault="00792AA1">
      <w:pPr>
        <w:pStyle w:val="TOC2"/>
        <w:tabs>
          <w:tab w:val="right" w:leader="dot" w:pos="5030"/>
        </w:tabs>
        <w:rPr>
          <w:rFonts w:asciiTheme="minorHAnsi" w:eastAsiaTheme="minorEastAsia" w:hAnsiTheme="minorHAnsi" w:cstheme="minorBidi"/>
          <w:noProof/>
          <w:sz w:val="22"/>
          <w:szCs w:val="22"/>
          <w:lang w:bidi="he-IL"/>
        </w:rPr>
      </w:pPr>
      <w:hyperlink w:anchor="_Toc121697045" w:history="1">
        <w:r w:rsidRPr="00F03292">
          <w:rPr>
            <w:rStyle w:val="Hyperlink"/>
            <w:noProof/>
          </w:rPr>
          <w:t>In Revelation</w:t>
        </w:r>
        <w:r>
          <w:rPr>
            <w:noProof/>
            <w:webHidden/>
          </w:rPr>
          <w:tab/>
        </w:r>
        <w:r>
          <w:rPr>
            <w:noProof/>
            <w:webHidden/>
          </w:rPr>
          <w:fldChar w:fldCharType="begin"/>
        </w:r>
        <w:r>
          <w:rPr>
            <w:noProof/>
            <w:webHidden/>
          </w:rPr>
          <w:instrText xml:space="preserve"> PAGEREF _Toc121697045 \h </w:instrText>
        </w:r>
        <w:r>
          <w:rPr>
            <w:noProof/>
            <w:webHidden/>
          </w:rPr>
        </w:r>
        <w:r>
          <w:rPr>
            <w:noProof/>
            <w:webHidden/>
          </w:rPr>
          <w:fldChar w:fldCharType="separate"/>
        </w:r>
        <w:r>
          <w:rPr>
            <w:noProof/>
            <w:webHidden/>
          </w:rPr>
          <w:t>19</w:t>
        </w:r>
        <w:r>
          <w:rPr>
            <w:noProof/>
            <w:webHidden/>
          </w:rPr>
          <w:fldChar w:fldCharType="end"/>
        </w:r>
      </w:hyperlink>
    </w:p>
    <w:p w14:paraId="079B9CB1" w14:textId="109DA324"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46" w:history="1">
        <w:r w:rsidRPr="00F03292">
          <w:rPr>
            <w:rStyle w:val="Hyperlink"/>
            <w:noProof/>
          </w:rPr>
          <w:t>IX.  The Star of Mashiach – In the Zohar</w:t>
        </w:r>
        <w:r>
          <w:rPr>
            <w:noProof/>
            <w:webHidden/>
          </w:rPr>
          <w:tab/>
        </w:r>
        <w:r>
          <w:rPr>
            <w:noProof/>
            <w:webHidden/>
          </w:rPr>
          <w:fldChar w:fldCharType="begin"/>
        </w:r>
        <w:r>
          <w:rPr>
            <w:noProof/>
            <w:webHidden/>
          </w:rPr>
          <w:instrText xml:space="preserve"> PAGEREF _Toc121697046 \h </w:instrText>
        </w:r>
        <w:r>
          <w:rPr>
            <w:noProof/>
            <w:webHidden/>
          </w:rPr>
        </w:r>
        <w:r>
          <w:rPr>
            <w:noProof/>
            <w:webHidden/>
          </w:rPr>
          <w:fldChar w:fldCharType="separate"/>
        </w:r>
        <w:r>
          <w:rPr>
            <w:noProof/>
            <w:webHidden/>
          </w:rPr>
          <w:t>19</w:t>
        </w:r>
        <w:r>
          <w:rPr>
            <w:noProof/>
            <w:webHidden/>
          </w:rPr>
          <w:fldChar w:fldCharType="end"/>
        </w:r>
      </w:hyperlink>
    </w:p>
    <w:p w14:paraId="77D6D690" w14:textId="5C82D832"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47" w:history="1">
        <w:r w:rsidRPr="00F03292">
          <w:rPr>
            <w:rStyle w:val="Hyperlink"/>
            <w:noProof/>
          </w:rPr>
          <w:t>X. Jupiter- Saturn Conjunctions</w:t>
        </w:r>
        <w:r>
          <w:rPr>
            <w:noProof/>
            <w:webHidden/>
          </w:rPr>
          <w:tab/>
        </w:r>
        <w:r>
          <w:rPr>
            <w:noProof/>
            <w:webHidden/>
          </w:rPr>
          <w:fldChar w:fldCharType="begin"/>
        </w:r>
        <w:r>
          <w:rPr>
            <w:noProof/>
            <w:webHidden/>
          </w:rPr>
          <w:instrText xml:space="preserve"> PAGEREF _Toc121697047 \h </w:instrText>
        </w:r>
        <w:r>
          <w:rPr>
            <w:noProof/>
            <w:webHidden/>
          </w:rPr>
        </w:r>
        <w:r>
          <w:rPr>
            <w:noProof/>
            <w:webHidden/>
          </w:rPr>
          <w:fldChar w:fldCharType="separate"/>
        </w:r>
        <w:r>
          <w:rPr>
            <w:noProof/>
            <w:webHidden/>
          </w:rPr>
          <w:t>27</w:t>
        </w:r>
        <w:r>
          <w:rPr>
            <w:noProof/>
            <w:webHidden/>
          </w:rPr>
          <w:fldChar w:fldCharType="end"/>
        </w:r>
      </w:hyperlink>
    </w:p>
    <w:p w14:paraId="07F24F39" w14:textId="0C1377C1" w:rsidR="00792AA1" w:rsidRDefault="00792AA1">
      <w:pPr>
        <w:pStyle w:val="TOC2"/>
        <w:tabs>
          <w:tab w:val="right" w:leader="dot" w:pos="5030"/>
        </w:tabs>
        <w:rPr>
          <w:rFonts w:asciiTheme="minorHAnsi" w:eastAsiaTheme="minorEastAsia" w:hAnsiTheme="minorHAnsi" w:cstheme="minorBidi"/>
          <w:noProof/>
          <w:sz w:val="22"/>
          <w:szCs w:val="22"/>
          <w:lang w:bidi="he-IL"/>
        </w:rPr>
      </w:pPr>
      <w:hyperlink w:anchor="_Toc121697048" w:history="1">
        <w:r w:rsidRPr="00F03292">
          <w:rPr>
            <w:rStyle w:val="Hyperlink"/>
            <w:noProof/>
          </w:rPr>
          <w:t>Ibn Ezra</w:t>
        </w:r>
        <w:r>
          <w:rPr>
            <w:noProof/>
            <w:webHidden/>
          </w:rPr>
          <w:tab/>
        </w:r>
        <w:r>
          <w:rPr>
            <w:noProof/>
            <w:webHidden/>
          </w:rPr>
          <w:fldChar w:fldCharType="begin"/>
        </w:r>
        <w:r>
          <w:rPr>
            <w:noProof/>
            <w:webHidden/>
          </w:rPr>
          <w:instrText xml:space="preserve"> PAGEREF _Toc121697048 \h </w:instrText>
        </w:r>
        <w:r>
          <w:rPr>
            <w:noProof/>
            <w:webHidden/>
          </w:rPr>
        </w:r>
        <w:r>
          <w:rPr>
            <w:noProof/>
            <w:webHidden/>
          </w:rPr>
          <w:fldChar w:fldCharType="separate"/>
        </w:r>
        <w:r>
          <w:rPr>
            <w:noProof/>
            <w:webHidden/>
          </w:rPr>
          <w:t>31</w:t>
        </w:r>
        <w:r>
          <w:rPr>
            <w:noProof/>
            <w:webHidden/>
          </w:rPr>
          <w:fldChar w:fldCharType="end"/>
        </w:r>
      </w:hyperlink>
    </w:p>
    <w:p w14:paraId="75D5E963" w14:textId="2DC8A4DE"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49" w:history="1">
        <w:r w:rsidRPr="00F03292">
          <w:rPr>
            <w:rStyle w:val="Hyperlink"/>
            <w:noProof/>
          </w:rPr>
          <w:t>XI.  Teli</w:t>
        </w:r>
        <w:r>
          <w:rPr>
            <w:noProof/>
            <w:webHidden/>
          </w:rPr>
          <w:tab/>
        </w:r>
        <w:r>
          <w:rPr>
            <w:noProof/>
            <w:webHidden/>
          </w:rPr>
          <w:fldChar w:fldCharType="begin"/>
        </w:r>
        <w:r>
          <w:rPr>
            <w:noProof/>
            <w:webHidden/>
          </w:rPr>
          <w:instrText xml:space="preserve"> PAGEREF _Toc121697049 \h </w:instrText>
        </w:r>
        <w:r>
          <w:rPr>
            <w:noProof/>
            <w:webHidden/>
          </w:rPr>
        </w:r>
        <w:r>
          <w:rPr>
            <w:noProof/>
            <w:webHidden/>
          </w:rPr>
          <w:fldChar w:fldCharType="separate"/>
        </w:r>
        <w:r>
          <w:rPr>
            <w:noProof/>
            <w:webHidden/>
          </w:rPr>
          <w:t>35</w:t>
        </w:r>
        <w:r>
          <w:rPr>
            <w:noProof/>
            <w:webHidden/>
          </w:rPr>
          <w:fldChar w:fldCharType="end"/>
        </w:r>
      </w:hyperlink>
    </w:p>
    <w:p w14:paraId="2A677733" w14:textId="07F27314"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50" w:history="1">
        <w:r w:rsidRPr="00F03292">
          <w:rPr>
            <w:rStyle w:val="Hyperlink"/>
            <w:noProof/>
          </w:rPr>
          <w:t>XII.  Mishkan - Aligning the firmament</w:t>
        </w:r>
        <w:r>
          <w:rPr>
            <w:noProof/>
            <w:webHidden/>
          </w:rPr>
          <w:tab/>
        </w:r>
        <w:r>
          <w:rPr>
            <w:noProof/>
            <w:webHidden/>
          </w:rPr>
          <w:fldChar w:fldCharType="begin"/>
        </w:r>
        <w:r>
          <w:rPr>
            <w:noProof/>
            <w:webHidden/>
          </w:rPr>
          <w:instrText xml:space="preserve"> PAGEREF _Toc121697050 \h </w:instrText>
        </w:r>
        <w:r>
          <w:rPr>
            <w:noProof/>
            <w:webHidden/>
          </w:rPr>
        </w:r>
        <w:r>
          <w:rPr>
            <w:noProof/>
            <w:webHidden/>
          </w:rPr>
          <w:fldChar w:fldCharType="separate"/>
        </w:r>
        <w:r>
          <w:rPr>
            <w:noProof/>
            <w:webHidden/>
          </w:rPr>
          <w:t>37</w:t>
        </w:r>
        <w:r>
          <w:rPr>
            <w:noProof/>
            <w:webHidden/>
          </w:rPr>
          <w:fldChar w:fldCharType="end"/>
        </w:r>
      </w:hyperlink>
    </w:p>
    <w:p w14:paraId="5E54994C" w14:textId="6EEF3965"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51" w:history="1">
        <w:r w:rsidRPr="00F03292">
          <w:rPr>
            <w:rStyle w:val="Hyperlink"/>
            <w:noProof/>
          </w:rPr>
          <w:t>XIII.  In the Midrash</w:t>
        </w:r>
        <w:r>
          <w:rPr>
            <w:noProof/>
            <w:webHidden/>
          </w:rPr>
          <w:tab/>
        </w:r>
        <w:r>
          <w:rPr>
            <w:noProof/>
            <w:webHidden/>
          </w:rPr>
          <w:fldChar w:fldCharType="begin"/>
        </w:r>
        <w:r>
          <w:rPr>
            <w:noProof/>
            <w:webHidden/>
          </w:rPr>
          <w:instrText xml:space="preserve"> PAGEREF _Toc121697051 \h </w:instrText>
        </w:r>
        <w:r>
          <w:rPr>
            <w:noProof/>
            <w:webHidden/>
          </w:rPr>
        </w:r>
        <w:r>
          <w:rPr>
            <w:noProof/>
            <w:webHidden/>
          </w:rPr>
          <w:fldChar w:fldCharType="separate"/>
        </w:r>
        <w:r>
          <w:rPr>
            <w:noProof/>
            <w:webHidden/>
          </w:rPr>
          <w:t>38</w:t>
        </w:r>
        <w:r>
          <w:rPr>
            <w:noProof/>
            <w:webHidden/>
          </w:rPr>
          <w:fldChar w:fldCharType="end"/>
        </w:r>
      </w:hyperlink>
    </w:p>
    <w:p w14:paraId="6E89D42B" w14:textId="5F488485"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52" w:history="1">
        <w:r w:rsidRPr="00F03292">
          <w:rPr>
            <w:rStyle w:val="Hyperlink"/>
            <w:noProof/>
          </w:rPr>
          <w:t>XIV.  The Star of Bethlehem</w:t>
        </w:r>
        <w:r>
          <w:rPr>
            <w:noProof/>
            <w:webHidden/>
          </w:rPr>
          <w:tab/>
        </w:r>
        <w:r>
          <w:rPr>
            <w:noProof/>
            <w:webHidden/>
          </w:rPr>
          <w:fldChar w:fldCharType="begin"/>
        </w:r>
        <w:r>
          <w:rPr>
            <w:noProof/>
            <w:webHidden/>
          </w:rPr>
          <w:instrText xml:space="preserve"> PAGEREF _Toc121697052 \h </w:instrText>
        </w:r>
        <w:r>
          <w:rPr>
            <w:noProof/>
            <w:webHidden/>
          </w:rPr>
        </w:r>
        <w:r>
          <w:rPr>
            <w:noProof/>
            <w:webHidden/>
          </w:rPr>
          <w:fldChar w:fldCharType="separate"/>
        </w:r>
        <w:r>
          <w:rPr>
            <w:noProof/>
            <w:webHidden/>
          </w:rPr>
          <w:t>39</w:t>
        </w:r>
        <w:r>
          <w:rPr>
            <w:noProof/>
            <w:webHidden/>
          </w:rPr>
          <w:fldChar w:fldCharType="end"/>
        </w:r>
      </w:hyperlink>
    </w:p>
    <w:p w14:paraId="389D747A" w14:textId="5F14F7D0"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53" w:history="1">
        <w:r w:rsidRPr="00F03292">
          <w:rPr>
            <w:rStyle w:val="Hyperlink"/>
            <w:noProof/>
          </w:rPr>
          <w:t>XV.  The Magi</w:t>
        </w:r>
        <w:r>
          <w:rPr>
            <w:noProof/>
            <w:webHidden/>
          </w:rPr>
          <w:tab/>
        </w:r>
        <w:r>
          <w:rPr>
            <w:noProof/>
            <w:webHidden/>
          </w:rPr>
          <w:fldChar w:fldCharType="begin"/>
        </w:r>
        <w:r>
          <w:rPr>
            <w:noProof/>
            <w:webHidden/>
          </w:rPr>
          <w:instrText xml:space="preserve"> PAGEREF _Toc121697053 \h </w:instrText>
        </w:r>
        <w:r>
          <w:rPr>
            <w:noProof/>
            <w:webHidden/>
          </w:rPr>
        </w:r>
        <w:r>
          <w:rPr>
            <w:noProof/>
            <w:webHidden/>
          </w:rPr>
          <w:fldChar w:fldCharType="separate"/>
        </w:r>
        <w:r>
          <w:rPr>
            <w:noProof/>
            <w:webHidden/>
          </w:rPr>
          <w:t>40</w:t>
        </w:r>
        <w:r>
          <w:rPr>
            <w:noProof/>
            <w:webHidden/>
          </w:rPr>
          <w:fldChar w:fldCharType="end"/>
        </w:r>
      </w:hyperlink>
    </w:p>
    <w:p w14:paraId="0B8A33BB" w14:textId="4BC1515F"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54" w:history="1">
        <w:r w:rsidRPr="00F03292">
          <w:rPr>
            <w:rStyle w:val="Hyperlink"/>
            <w:noProof/>
          </w:rPr>
          <w:t>XVI.  NASA – Planet nine – Planet X</w:t>
        </w:r>
        <w:r>
          <w:rPr>
            <w:noProof/>
            <w:webHidden/>
          </w:rPr>
          <w:tab/>
        </w:r>
        <w:r>
          <w:rPr>
            <w:noProof/>
            <w:webHidden/>
          </w:rPr>
          <w:fldChar w:fldCharType="begin"/>
        </w:r>
        <w:r>
          <w:rPr>
            <w:noProof/>
            <w:webHidden/>
          </w:rPr>
          <w:instrText xml:space="preserve"> PAGEREF _Toc121697054 \h </w:instrText>
        </w:r>
        <w:r>
          <w:rPr>
            <w:noProof/>
            <w:webHidden/>
          </w:rPr>
        </w:r>
        <w:r>
          <w:rPr>
            <w:noProof/>
            <w:webHidden/>
          </w:rPr>
          <w:fldChar w:fldCharType="separate"/>
        </w:r>
        <w:r>
          <w:rPr>
            <w:noProof/>
            <w:webHidden/>
          </w:rPr>
          <w:t>41</w:t>
        </w:r>
        <w:r>
          <w:rPr>
            <w:noProof/>
            <w:webHidden/>
          </w:rPr>
          <w:fldChar w:fldCharType="end"/>
        </w:r>
      </w:hyperlink>
    </w:p>
    <w:p w14:paraId="4FEF4461" w14:textId="2E992E89"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55" w:history="1">
        <w:r w:rsidRPr="00F03292">
          <w:rPr>
            <w:rStyle w:val="Hyperlink"/>
            <w:noProof/>
          </w:rPr>
          <w:t>XVII. Nibiru, the planet of the Anunnaki</w:t>
        </w:r>
        <w:r>
          <w:rPr>
            <w:noProof/>
            <w:webHidden/>
          </w:rPr>
          <w:tab/>
        </w:r>
        <w:r>
          <w:rPr>
            <w:noProof/>
            <w:webHidden/>
          </w:rPr>
          <w:fldChar w:fldCharType="begin"/>
        </w:r>
        <w:r>
          <w:rPr>
            <w:noProof/>
            <w:webHidden/>
          </w:rPr>
          <w:instrText xml:space="preserve"> PAGEREF _Toc121697055 \h </w:instrText>
        </w:r>
        <w:r>
          <w:rPr>
            <w:noProof/>
            <w:webHidden/>
          </w:rPr>
        </w:r>
        <w:r>
          <w:rPr>
            <w:noProof/>
            <w:webHidden/>
          </w:rPr>
          <w:fldChar w:fldCharType="separate"/>
        </w:r>
        <w:r>
          <w:rPr>
            <w:noProof/>
            <w:webHidden/>
          </w:rPr>
          <w:t>46</w:t>
        </w:r>
        <w:r>
          <w:rPr>
            <w:noProof/>
            <w:webHidden/>
          </w:rPr>
          <w:fldChar w:fldCharType="end"/>
        </w:r>
      </w:hyperlink>
    </w:p>
    <w:p w14:paraId="291F26F7" w14:textId="3E95334D"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56" w:history="1">
        <w:r w:rsidRPr="00F03292">
          <w:rPr>
            <w:rStyle w:val="Hyperlink"/>
            <w:noProof/>
          </w:rPr>
          <w:t>XVIII. Meroz</w:t>
        </w:r>
        <w:r>
          <w:rPr>
            <w:noProof/>
            <w:webHidden/>
          </w:rPr>
          <w:tab/>
        </w:r>
        <w:r>
          <w:rPr>
            <w:noProof/>
            <w:webHidden/>
          </w:rPr>
          <w:fldChar w:fldCharType="begin"/>
        </w:r>
        <w:r>
          <w:rPr>
            <w:noProof/>
            <w:webHidden/>
          </w:rPr>
          <w:instrText xml:space="preserve"> PAGEREF _Toc121697056 \h </w:instrText>
        </w:r>
        <w:r>
          <w:rPr>
            <w:noProof/>
            <w:webHidden/>
          </w:rPr>
        </w:r>
        <w:r>
          <w:rPr>
            <w:noProof/>
            <w:webHidden/>
          </w:rPr>
          <w:fldChar w:fldCharType="separate"/>
        </w:r>
        <w:r>
          <w:rPr>
            <w:noProof/>
            <w:webHidden/>
          </w:rPr>
          <w:t>53</w:t>
        </w:r>
        <w:r>
          <w:rPr>
            <w:noProof/>
            <w:webHidden/>
          </w:rPr>
          <w:fldChar w:fldCharType="end"/>
        </w:r>
      </w:hyperlink>
    </w:p>
    <w:p w14:paraId="2B269086" w14:textId="524369E7"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57" w:history="1">
        <w:r w:rsidRPr="00F03292">
          <w:rPr>
            <w:rStyle w:val="Hyperlink"/>
            <w:noProof/>
          </w:rPr>
          <w:t>XIX.  400 Years or 2000 Years</w:t>
        </w:r>
        <w:r>
          <w:rPr>
            <w:noProof/>
            <w:webHidden/>
          </w:rPr>
          <w:tab/>
        </w:r>
        <w:r>
          <w:rPr>
            <w:noProof/>
            <w:webHidden/>
          </w:rPr>
          <w:fldChar w:fldCharType="begin"/>
        </w:r>
        <w:r>
          <w:rPr>
            <w:noProof/>
            <w:webHidden/>
          </w:rPr>
          <w:instrText xml:space="preserve"> PAGEREF _Toc121697057 \h </w:instrText>
        </w:r>
        <w:r>
          <w:rPr>
            <w:noProof/>
            <w:webHidden/>
          </w:rPr>
        </w:r>
        <w:r>
          <w:rPr>
            <w:noProof/>
            <w:webHidden/>
          </w:rPr>
          <w:fldChar w:fldCharType="separate"/>
        </w:r>
        <w:r>
          <w:rPr>
            <w:noProof/>
            <w:webHidden/>
          </w:rPr>
          <w:t>54</w:t>
        </w:r>
        <w:r>
          <w:rPr>
            <w:noProof/>
            <w:webHidden/>
          </w:rPr>
          <w:fldChar w:fldCharType="end"/>
        </w:r>
      </w:hyperlink>
    </w:p>
    <w:p w14:paraId="01832067" w14:textId="3B0A34D3"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58" w:history="1">
        <w:r w:rsidRPr="00F03292">
          <w:rPr>
            <w:rStyle w:val="Hyperlink"/>
            <w:noProof/>
          </w:rPr>
          <w:t>XX.  From the Ramchal</w:t>
        </w:r>
        <w:r>
          <w:rPr>
            <w:noProof/>
            <w:webHidden/>
          </w:rPr>
          <w:tab/>
        </w:r>
        <w:r>
          <w:rPr>
            <w:noProof/>
            <w:webHidden/>
          </w:rPr>
          <w:fldChar w:fldCharType="begin"/>
        </w:r>
        <w:r>
          <w:rPr>
            <w:noProof/>
            <w:webHidden/>
          </w:rPr>
          <w:instrText xml:space="preserve"> PAGEREF _Toc121697058 \h </w:instrText>
        </w:r>
        <w:r>
          <w:rPr>
            <w:noProof/>
            <w:webHidden/>
          </w:rPr>
        </w:r>
        <w:r>
          <w:rPr>
            <w:noProof/>
            <w:webHidden/>
          </w:rPr>
          <w:fldChar w:fldCharType="separate"/>
        </w:r>
        <w:r>
          <w:rPr>
            <w:noProof/>
            <w:webHidden/>
          </w:rPr>
          <w:t>56</w:t>
        </w:r>
        <w:r>
          <w:rPr>
            <w:noProof/>
            <w:webHidden/>
          </w:rPr>
          <w:fldChar w:fldCharType="end"/>
        </w:r>
      </w:hyperlink>
    </w:p>
    <w:p w14:paraId="1E7EB9FB" w14:textId="4D00BC50"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59" w:history="1">
        <w:r w:rsidRPr="00F03292">
          <w:rPr>
            <w:rStyle w:val="Hyperlink"/>
            <w:noProof/>
          </w:rPr>
          <w:t>XXI. Songs</w:t>
        </w:r>
        <w:r>
          <w:rPr>
            <w:noProof/>
            <w:webHidden/>
          </w:rPr>
          <w:tab/>
        </w:r>
        <w:r>
          <w:rPr>
            <w:noProof/>
            <w:webHidden/>
          </w:rPr>
          <w:fldChar w:fldCharType="begin"/>
        </w:r>
        <w:r>
          <w:rPr>
            <w:noProof/>
            <w:webHidden/>
          </w:rPr>
          <w:instrText xml:space="preserve"> PAGEREF _Toc121697059 \h </w:instrText>
        </w:r>
        <w:r>
          <w:rPr>
            <w:noProof/>
            <w:webHidden/>
          </w:rPr>
        </w:r>
        <w:r>
          <w:rPr>
            <w:noProof/>
            <w:webHidden/>
          </w:rPr>
          <w:fldChar w:fldCharType="separate"/>
        </w:r>
        <w:r>
          <w:rPr>
            <w:noProof/>
            <w:webHidden/>
          </w:rPr>
          <w:t>57</w:t>
        </w:r>
        <w:r>
          <w:rPr>
            <w:noProof/>
            <w:webHidden/>
          </w:rPr>
          <w:fldChar w:fldCharType="end"/>
        </w:r>
      </w:hyperlink>
    </w:p>
    <w:p w14:paraId="7EB18C40" w14:textId="6F95A6C7" w:rsidR="00792AA1" w:rsidRDefault="00792AA1">
      <w:pPr>
        <w:pStyle w:val="TOC1"/>
        <w:tabs>
          <w:tab w:val="right" w:leader="dot" w:pos="5030"/>
        </w:tabs>
        <w:rPr>
          <w:rFonts w:asciiTheme="minorHAnsi" w:eastAsiaTheme="minorEastAsia" w:hAnsiTheme="minorHAnsi" w:cstheme="minorBidi"/>
          <w:b w:val="0"/>
          <w:bCs w:val="0"/>
          <w:noProof/>
          <w:sz w:val="22"/>
          <w:szCs w:val="22"/>
          <w:lang w:bidi="he-IL"/>
        </w:rPr>
      </w:pPr>
      <w:hyperlink w:anchor="_Toc121697060" w:history="1">
        <w:r w:rsidRPr="00F03292">
          <w:rPr>
            <w:rStyle w:val="Hyperlink"/>
            <w:noProof/>
          </w:rPr>
          <w:t>XXII.  When will see this star?</w:t>
        </w:r>
        <w:r>
          <w:rPr>
            <w:noProof/>
            <w:webHidden/>
          </w:rPr>
          <w:tab/>
        </w:r>
        <w:r>
          <w:rPr>
            <w:noProof/>
            <w:webHidden/>
          </w:rPr>
          <w:fldChar w:fldCharType="begin"/>
        </w:r>
        <w:r>
          <w:rPr>
            <w:noProof/>
            <w:webHidden/>
          </w:rPr>
          <w:instrText xml:space="preserve"> PAGEREF _Toc121697060 \h </w:instrText>
        </w:r>
        <w:r>
          <w:rPr>
            <w:noProof/>
            <w:webHidden/>
          </w:rPr>
        </w:r>
        <w:r>
          <w:rPr>
            <w:noProof/>
            <w:webHidden/>
          </w:rPr>
          <w:fldChar w:fldCharType="separate"/>
        </w:r>
        <w:r>
          <w:rPr>
            <w:noProof/>
            <w:webHidden/>
          </w:rPr>
          <w:t>58</w:t>
        </w:r>
        <w:r>
          <w:rPr>
            <w:noProof/>
            <w:webHidden/>
          </w:rPr>
          <w:fldChar w:fldCharType="end"/>
        </w:r>
      </w:hyperlink>
    </w:p>
    <w:p w14:paraId="60A01346" w14:textId="7C5E762F" w:rsidR="007C08C2" w:rsidRPr="007C08C2" w:rsidRDefault="007C08C2" w:rsidP="007C08C2">
      <w:r w:rsidRPr="007C08C2">
        <w:fldChar w:fldCharType="end"/>
      </w:r>
      <w:r w:rsidRPr="007C08C2">
        <w:rPr>
          <w:noProof/>
          <w:lang w:bidi="he-IL"/>
        </w:rPr>
        <w:drawing>
          <wp:inline distT="0" distB="0" distL="0" distR="0" wp14:anchorId="14038279" wp14:editId="65B1241C">
            <wp:extent cx="3200400" cy="32769"/>
            <wp:effectExtent l="0" t="0" r="0" b="5715"/>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32769"/>
                    </a:xfrm>
                    <a:prstGeom prst="rect">
                      <a:avLst/>
                    </a:prstGeom>
                    <a:noFill/>
                    <a:ln>
                      <a:noFill/>
                    </a:ln>
                  </pic:spPr>
                </pic:pic>
              </a:graphicData>
            </a:graphic>
          </wp:inline>
        </w:drawing>
      </w:r>
    </w:p>
    <w:p w14:paraId="78104DC7" w14:textId="1474D04B" w:rsidR="007C08C2" w:rsidRDefault="007C08C2" w:rsidP="007C08C2"/>
    <w:p w14:paraId="60677CC0" w14:textId="2EA79C58" w:rsidR="00FF6B48" w:rsidRDefault="00FF6B48" w:rsidP="007C08C2">
      <w:r>
        <w:t>REFERENCE</w:t>
      </w:r>
      <w:r>
        <w:rPr>
          <w:rStyle w:val="FootnoteReference"/>
        </w:rPr>
        <w:footnoteReference w:id="1"/>
      </w:r>
    </w:p>
    <w:p w14:paraId="439446EC" w14:textId="77777777" w:rsidR="00FF6B48" w:rsidRDefault="00FF6B48" w:rsidP="007C08C2"/>
    <w:p w14:paraId="1D1FDE6F" w14:textId="77777777" w:rsidR="00544246" w:rsidRDefault="00544246" w:rsidP="00544246">
      <w:r w:rsidRPr="00544246">
        <w:t>When can I see comet C 2023 A3?</w:t>
      </w:r>
    </w:p>
    <w:p w14:paraId="624F2BB8" w14:textId="77777777" w:rsidR="00166CCE" w:rsidRPr="00544246" w:rsidRDefault="00166CCE" w:rsidP="00544246"/>
    <w:p w14:paraId="6AA4FC06" w14:textId="73525B75" w:rsidR="00544246" w:rsidRPr="00544246" w:rsidRDefault="00544246" w:rsidP="00544246">
      <w:pPr>
        <w:jc w:val="center"/>
      </w:pPr>
      <w:r w:rsidRPr="00544246">
        <w:rPr>
          <w:noProof/>
        </w:rPr>
        <w:drawing>
          <wp:inline distT="0" distB="0" distL="0" distR="0" wp14:anchorId="473A2811" wp14:editId="56576F36">
            <wp:extent cx="2286000" cy="1524000"/>
            <wp:effectExtent l="0" t="0" r="0" b="0"/>
            <wp:docPr id="1109488881" name="Picture 2" descr="Comet C/2023 A3 (Tsuchinshan-ATLAS) could become bright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et C/2023 A3 (Tsuchinshan-ATLAS) could become bright in 20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3571D473" w14:textId="77777777" w:rsidR="00166CCE" w:rsidRDefault="00166CCE" w:rsidP="00544246">
      <w:pPr>
        <w:rPr>
          <w:lang w:val="en"/>
        </w:rPr>
      </w:pPr>
    </w:p>
    <w:p w14:paraId="566558C1" w14:textId="124D2ADB" w:rsidR="00544246" w:rsidRPr="00544246" w:rsidRDefault="00544246" w:rsidP="00544246">
      <w:r w:rsidRPr="00544246">
        <w:rPr>
          <w:lang w:val="en"/>
        </w:rPr>
        <w:t>Comet C/2023 A3 is currently between the orbits of Jupiter and Saturn, as of September 2023, and will reach perihelion - the closest point to the Sun in its orbit - on 28 September 2024. </w:t>
      </w:r>
    </w:p>
    <w:p w14:paraId="5771B0BC" w14:textId="77777777" w:rsidR="00544246" w:rsidRDefault="00544246" w:rsidP="007C08C2"/>
    <w:p w14:paraId="05FECB93" w14:textId="0AAEA95B" w:rsidR="00DA4BAD" w:rsidRDefault="00DA4BAD" w:rsidP="00DA4BAD">
      <w:r w:rsidRPr="00DA4BAD">
        <w:t xml:space="preserve">A word of explanation may be necessary. Any star, given that it is seen for an extended period of time from any specific latitude, will rise and set every day, since the rising and setting of the stars is dependent, just as is that of the sun, upon the rotation of the earth on its axis. The essential point, however, is that the relative positions of any star and the sun change every day. As the earth proceeds anticlockwise around the sun, the sun advances among the stars on its annual eastward course along the </w:t>
      </w:r>
      <w:proofErr w:type="spellStart"/>
      <w:r w:rsidRPr="00DA4BAD">
        <w:t>eliptic</w:t>
      </w:r>
      <w:proofErr w:type="spellEnd"/>
      <w:r w:rsidRPr="00DA4BAD">
        <w:t xml:space="preserve">, the center line of the zodiac, and this direction is opposite to that of the sun's and stars' daily motion from east to west. Consequently, when the earth has completed a complete rotation on its axis and faces </w:t>
      </w:r>
      <w:r w:rsidRPr="00DA4BAD">
        <w:lastRenderedPageBreak/>
        <w:t>the sun as before,</w:t>
      </w:r>
      <w:r w:rsidR="00FF6B48">
        <w:rPr>
          <w:rStyle w:val="FootnoteReference"/>
        </w:rPr>
        <w:footnoteReference w:id="2"/>
      </w:r>
      <w:r w:rsidRPr="00DA4BAD">
        <w:t xml:space="preserve"> it has already, several minutes earlier, faced the stars</w:t>
      </w:r>
      <w:r>
        <w:t xml:space="preserve"> </w:t>
      </w:r>
      <w:r w:rsidRPr="00DA4BAD">
        <w:t>as before. Since the orbit of the earth around the sun lasts approximately three hundred and sixty-five days, the sun lags about four minutes behind the stars in its daily course.</w:t>
      </w:r>
      <w:r w:rsidR="00FF6B48">
        <w:rPr>
          <w:rStyle w:val="FootnoteReference"/>
        </w:rPr>
        <w:footnoteReference w:id="3"/>
      </w:r>
      <w:r w:rsidRPr="00DA4BAD">
        <w:t xml:space="preserve"> Thus any specific star will be seen at any given point in the heaven at any given minute during the day only once a year. Though a moderately sophisticated stellar observer using elementary mathematical </w:t>
      </w:r>
      <w:proofErr w:type="spellStart"/>
      <w:r w:rsidRPr="00DA4BAD">
        <w:t>proceedures</w:t>
      </w:r>
      <w:proofErr w:type="spellEnd"/>
      <w:r w:rsidRPr="00DA4BAD">
        <w:t xml:space="preserve"> can calculate the position of any star at any given time, obviously for the agriculturist there are specific points during the day when the position of the star in the sky will have more meaning and can be put to a very practical use</w:t>
      </w:r>
      <w:r>
        <w:t xml:space="preserve">. </w:t>
      </w:r>
      <w:r w:rsidRPr="00DA4BAD">
        <w:t xml:space="preserve">One of these is </w:t>
      </w:r>
      <w:r w:rsidRPr="00772B8F">
        <w:rPr>
          <w:b/>
          <w:bCs/>
        </w:rPr>
        <w:t>the visibility of the star on the eastern horizon just about at the same time that the sun becomes visible on that horizon; in other words, the sun and the star are rising at the same time.</w:t>
      </w:r>
      <w:r w:rsidRPr="00772B8F">
        <w:rPr>
          <w:rStyle w:val="FootnoteReference"/>
          <w:b/>
          <w:bCs/>
        </w:rPr>
        <w:footnoteReference w:id="4"/>
      </w:r>
      <w:r w:rsidRPr="00772B8F">
        <w:rPr>
          <w:b/>
          <w:bCs/>
        </w:rPr>
        <w:t xml:space="preserve"> This is called the </w:t>
      </w:r>
      <w:r w:rsidRPr="00772B8F">
        <w:rPr>
          <w:b/>
          <w:bCs/>
          <w:color w:val="C00000"/>
        </w:rPr>
        <w:t>heliacal</w:t>
      </w:r>
      <w:r w:rsidR="00E15BFB">
        <w:rPr>
          <w:rStyle w:val="FootnoteReference"/>
          <w:b/>
          <w:bCs/>
          <w:color w:val="C00000"/>
        </w:rPr>
        <w:footnoteReference w:id="5"/>
      </w:r>
      <w:r w:rsidRPr="00772B8F">
        <w:rPr>
          <w:b/>
          <w:bCs/>
          <w:color w:val="C00000"/>
        </w:rPr>
        <w:t xml:space="preserve"> rising of the star </w:t>
      </w:r>
      <w:r w:rsidRPr="00772B8F">
        <w:rPr>
          <w:b/>
          <w:bCs/>
        </w:rPr>
        <w:t xml:space="preserve">and will occur only once a year. </w:t>
      </w:r>
      <w:r w:rsidRPr="00DA4BAD">
        <w:t xml:space="preserve">Every day the star will rise several minutes earlier in relation to the sun until, approximately a half year later, the star will have risen so much earlier that it will be setting when the sun is rising. In other words, </w:t>
      </w:r>
      <w:r w:rsidRPr="00772B8F">
        <w:rPr>
          <w:b/>
          <w:bCs/>
        </w:rPr>
        <w:t xml:space="preserve">it will be visible on the western horizon when the sun is visible on the eastern horizon: this is the </w:t>
      </w:r>
      <w:r w:rsidRPr="00772B8F">
        <w:rPr>
          <w:b/>
          <w:bCs/>
          <w:color w:val="C00000"/>
        </w:rPr>
        <w:t>cosmical setting</w:t>
      </w:r>
      <w:r w:rsidRPr="00DA4BAD">
        <w:t>.</w:t>
      </w:r>
      <w:r>
        <w:rPr>
          <w:rStyle w:val="FootnoteReference"/>
        </w:rPr>
        <w:footnoteReference w:id="6"/>
      </w:r>
    </w:p>
    <w:p w14:paraId="63AAE60A" w14:textId="4D58DF61" w:rsidR="00DA4BAD" w:rsidRDefault="00DA4BAD" w:rsidP="007C08C2"/>
    <w:p w14:paraId="05EE9AD4" w14:textId="77777777" w:rsidR="00DA4BAD" w:rsidRPr="007C08C2" w:rsidRDefault="00DA4BAD" w:rsidP="007C08C2"/>
    <w:p w14:paraId="5802B0B8" w14:textId="6B48DFD2" w:rsidR="007C08C2" w:rsidRPr="007C08C2" w:rsidRDefault="007C08C2" w:rsidP="00E05B1A">
      <w:pPr>
        <w:pStyle w:val="Heading1"/>
      </w:pPr>
      <w:bookmarkStart w:id="0" w:name="_Toc121697032"/>
      <w:r w:rsidRPr="007C08C2">
        <w:t>Astrology</w:t>
      </w:r>
      <w:bookmarkEnd w:id="0"/>
    </w:p>
    <w:p w14:paraId="7A426452" w14:textId="77777777" w:rsidR="007C08C2" w:rsidRPr="007C08C2" w:rsidRDefault="007C08C2" w:rsidP="007C08C2"/>
    <w:p w14:paraId="600FAA0E" w14:textId="5518B82C" w:rsidR="007C08C2" w:rsidRPr="007C08C2" w:rsidRDefault="007C08C2" w:rsidP="007C08C2">
      <w:r w:rsidRPr="007C08C2">
        <w:t>Changing</w:t>
      </w:r>
      <w:r w:rsidR="00495F56">
        <w:t xml:space="preserve"> </w:t>
      </w:r>
      <w:r w:rsidRPr="007C08C2">
        <w:t>your</w:t>
      </w:r>
      <w:r w:rsidR="00495F56">
        <w:t xml:space="preserve"> </w:t>
      </w:r>
      <w:r w:rsidRPr="007C08C2">
        <w:t>name</w:t>
      </w:r>
      <w:r w:rsidR="00495F56">
        <w:t xml:space="preserve"> </w:t>
      </w:r>
      <w:r w:rsidRPr="007C08C2">
        <w:t>causes</w:t>
      </w:r>
      <w:r w:rsidR="00495F56">
        <w:t xml:space="preserve"> </w:t>
      </w:r>
      <w:r w:rsidRPr="007C08C2">
        <w:t>a</w:t>
      </w:r>
      <w:r w:rsidR="00495F56">
        <w:t xml:space="preserve"> </w:t>
      </w:r>
      <w:r w:rsidRPr="007C08C2">
        <w:t>change</w:t>
      </w:r>
      <w:r w:rsidR="00495F56">
        <w:t xml:space="preserve"> </w:t>
      </w:r>
      <w:r w:rsidRPr="007C08C2">
        <w:t>in</w:t>
      </w:r>
      <w:r w:rsidR="00495F56">
        <w:t xml:space="preserve"> </w:t>
      </w:r>
      <w:r w:rsidRPr="007C08C2">
        <w:t>your</w:t>
      </w:r>
      <w:r w:rsidR="00495F56">
        <w:t xml:space="preserve"> </w:t>
      </w:r>
      <w:r w:rsidRPr="007C08C2">
        <w:t>destiny</w:t>
      </w:r>
      <w:r w:rsidR="00495F56">
        <w:t xml:space="preserve"> </w:t>
      </w:r>
      <w:r w:rsidRPr="007C08C2">
        <w:t>and</w:t>
      </w:r>
      <w:r w:rsidR="00495F56">
        <w:t xml:space="preserve"> </w:t>
      </w:r>
      <w:r w:rsidRPr="007C08C2">
        <w:t>outcome.</w:t>
      </w:r>
    </w:p>
    <w:p w14:paraId="53FBB61F" w14:textId="77777777" w:rsidR="007C08C2" w:rsidRPr="007C08C2" w:rsidRDefault="007C08C2" w:rsidP="007C08C2"/>
    <w:p w14:paraId="7A86B7B2" w14:textId="0E223D1D" w:rsidR="007C08C2" w:rsidRPr="007C08C2" w:rsidRDefault="007C08C2" w:rsidP="007C08C2">
      <w:pPr>
        <w:rPr>
          <w:color w:val="C00000"/>
        </w:rPr>
      </w:pPr>
      <w:r w:rsidRPr="007C08C2">
        <w:rPr>
          <w:color w:val="C00000"/>
        </w:rPr>
        <w:t>Michael</w:t>
      </w:r>
      <w:r w:rsidR="00495F56">
        <w:rPr>
          <w:color w:val="C00000"/>
        </w:rPr>
        <w:t xml:space="preserve"> </w:t>
      </w:r>
      <w:r w:rsidRPr="007C08C2">
        <w:rPr>
          <w:color w:val="C00000"/>
        </w:rPr>
        <w:t>is</w:t>
      </w:r>
      <w:r w:rsidR="00495F56">
        <w:rPr>
          <w:color w:val="C00000"/>
        </w:rPr>
        <w:t xml:space="preserve"> </w:t>
      </w:r>
      <w:r w:rsidRPr="007C08C2">
        <w:rPr>
          <w:color w:val="C00000"/>
        </w:rPr>
        <w:t>Israel’s</w:t>
      </w:r>
      <w:r w:rsidR="00495F56">
        <w:rPr>
          <w:color w:val="C00000"/>
        </w:rPr>
        <w:t xml:space="preserve"> </w:t>
      </w:r>
      <w:r w:rsidRPr="007C08C2">
        <w:rPr>
          <w:color w:val="C00000"/>
        </w:rPr>
        <w:t>arch-angel</w:t>
      </w:r>
      <w:r w:rsidR="00495F56">
        <w:rPr>
          <w:color w:val="C00000"/>
        </w:rPr>
        <w:t xml:space="preserve"> </w:t>
      </w:r>
      <w:r w:rsidRPr="007C08C2">
        <w:rPr>
          <w:color w:val="C00000"/>
        </w:rPr>
        <w:t>and</w:t>
      </w:r>
      <w:r w:rsidR="00495F56">
        <w:rPr>
          <w:color w:val="C00000"/>
        </w:rPr>
        <w:t xml:space="preserve"> </w:t>
      </w:r>
      <w:r w:rsidRPr="007C08C2">
        <w:rPr>
          <w:color w:val="C00000"/>
        </w:rPr>
        <w:t>is</w:t>
      </w:r>
      <w:r w:rsidR="00495F56">
        <w:rPr>
          <w:color w:val="C00000"/>
        </w:rPr>
        <w:t xml:space="preserve"> </w:t>
      </w:r>
      <w:r w:rsidRPr="007C08C2">
        <w:rPr>
          <w:color w:val="C00000"/>
        </w:rPr>
        <w:t>associated</w:t>
      </w:r>
      <w:r w:rsidR="00495F56">
        <w:rPr>
          <w:color w:val="C00000"/>
        </w:rPr>
        <w:t xml:space="preserve"> </w:t>
      </w:r>
      <w:r w:rsidRPr="007C08C2">
        <w:rPr>
          <w:color w:val="C00000"/>
        </w:rPr>
        <w:t>with</w:t>
      </w:r>
      <w:r w:rsidR="00495F56">
        <w:rPr>
          <w:color w:val="C00000"/>
        </w:rPr>
        <w:t xml:space="preserve"> </w:t>
      </w:r>
      <w:r w:rsidRPr="007C08C2">
        <w:rPr>
          <w:color w:val="C00000"/>
        </w:rPr>
        <w:t>Tzedek</w:t>
      </w:r>
      <w:r w:rsidR="00495F56">
        <w:rPr>
          <w:color w:val="C00000"/>
        </w:rPr>
        <w:t xml:space="preserve"> </w:t>
      </w:r>
      <w:r w:rsidRPr="007C08C2">
        <w:rPr>
          <w:color w:val="C00000"/>
        </w:rPr>
        <w:t>(</w:t>
      </w:r>
      <w:r w:rsidRPr="007C08C2">
        <w:rPr>
          <w:b/>
          <w:bCs/>
          <w:color w:val="C00000"/>
        </w:rPr>
        <w:t>Jupiter</w:t>
      </w:r>
      <w:r w:rsidRPr="007C08C2">
        <w:rPr>
          <w:color w:val="C00000"/>
        </w:rPr>
        <w:t>).</w:t>
      </w:r>
    </w:p>
    <w:p w14:paraId="1D423235" w14:textId="77777777" w:rsidR="007C08C2" w:rsidRPr="007C08C2" w:rsidRDefault="007C08C2" w:rsidP="007C08C2"/>
    <w:p w14:paraId="0F8CEF8D" w14:textId="3C9E7872" w:rsidR="007C08C2" w:rsidRPr="007C08C2" w:rsidRDefault="007C08C2" w:rsidP="007C08C2">
      <w:r w:rsidRPr="007C08C2">
        <w:t>The</w:t>
      </w:r>
      <w:r w:rsidR="00495F56">
        <w:t xml:space="preserve"> </w:t>
      </w:r>
      <w:r w:rsidRPr="007C08C2">
        <w:t>stars</w:t>
      </w:r>
      <w:r w:rsidR="00495F56">
        <w:t xml:space="preserve"> </w:t>
      </w:r>
      <w:r w:rsidRPr="007C08C2">
        <w:t>are</w:t>
      </w:r>
      <w:r w:rsidR="00495F56">
        <w:t xml:space="preserve"> </w:t>
      </w:r>
      <w:r w:rsidRPr="007C08C2">
        <w:t>‘indicative’</w:t>
      </w:r>
      <w:r w:rsidR="00495F56">
        <w:t xml:space="preserve"> </w:t>
      </w:r>
      <w:r w:rsidRPr="007C08C2">
        <w:t>but</w:t>
      </w:r>
      <w:r w:rsidR="00495F56">
        <w:t xml:space="preserve"> </w:t>
      </w:r>
      <w:r w:rsidRPr="007C08C2">
        <w:t>they</w:t>
      </w:r>
      <w:r w:rsidR="00495F56">
        <w:t xml:space="preserve"> </w:t>
      </w:r>
      <w:r w:rsidRPr="007C08C2">
        <w:t>are</w:t>
      </w:r>
      <w:r w:rsidR="00495F56">
        <w:t xml:space="preserve"> </w:t>
      </w:r>
      <w:r w:rsidRPr="007C08C2">
        <w:t>not</w:t>
      </w:r>
      <w:r w:rsidR="00495F56">
        <w:t xml:space="preserve"> </w:t>
      </w:r>
      <w:r w:rsidRPr="007C08C2">
        <w:t>‘predicative’.</w:t>
      </w:r>
    </w:p>
    <w:p w14:paraId="2CCEB4F6" w14:textId="77777777" w:rsidR="007C08C2" w:rsidRPr="007C08C2" w:rsidRDefault="007C08C2" w:rsidP="007C08C2"/>
    <w:p w14:paraId="110118D0" w14:textId="561B3F32" w:rsidR="007C08C2" w:rsidRPr="007C08C2" w:rsidRDefault="007C08C2" w:rsidP="007C08C2">
      <w:r w:rsidRPr="007C08C2">
        <w:t>Genesis</w:t>
      </w:r>
      <w:r w:rsidR="00495F56">
        <w:t xml:space="preserve"> </w:t>
      </w:r>
      <w:r w:rsidRPr="007C08C2">
        <w:t>34:25</w:t>
      </w:r>
      <w:r w:rsidR="00495F56">
        <w:t xml:space="preserve"> </w:t>
      </w:r>
      <w:r w:rsidRPr="007C08C2">
        <w:t>Shimeon</w:t>
      </w:r>
      <w:r w:rsidR="00495F56">
        <w:t xml:space="preserve"> </w:t>
      </w:r>
      <w:r w:rsidRPr="007C08C2">
        <w:t>and</w:t>
      </w:r>
      <w:r w:rsidR="00495F56">
        <w:t xml:space="preserve"> </w:t>
      </w:r>
      <w:r w:rsidRPr="007C08C2">
        <w:t>Levi</w:t>
      </w:r>
    </w:p>
    <w:p w14:paraId="72219610" w14:textId="77777777" w:rsidR="007C08C2" w:rsidRPr="007C08C2" w:rsidRDefault="007C08C2" w:rsidP="007C08C2"/>
    <w:p w14:paraId="0D86CDFD" w14:textId="5D18B730" w:rsidR="007C08C2" w:rsidRPr="007C08C2" w:rsidRDefault="007C08C2" w:rsidP="007C08C2">
      <w:pPr>
        <w:ind w:left="288" w:right="288"/>
        <w:rPr>
          <w:i/>
          <w:iCs/>
        </w:rPr>
      </w:pPr>
      <w:r w:rsidRPr="007C08C2">
        <w:rPr>
          <w:b/>
          <w:bCs/>
          <w:i/>
          <w:iCs/>
        </w:rPr>
        <w:t>Bereshit</w:t>
      </w:r>
      <w:r w:rsidR="00495F56">
        <w:rPr>
          <w:b/>
          <w:bCs/>
          <w:i/>
          <w:iCs/>
        </w:rPr>
        <w:t xml:space="preserve"> </w:t>
      </w:r>
      <w:r w:rsidRPr="007C08C2">
        <w:rPr>
          <w:b/>
          <w:bCs/>
          <w:i/>
          <w:iCs/>
        </w:rPr>
        <w:t>(Genesis)</w:t>
      </w:r>
      <w:r w:rsidR="00495F56">
        <w:rPr>
          <w:b/>
          <w:bCs/>
          <w:i/>
          <w:iCs/>
        </w:rPr>
        <w:t xml:space="preserve"> </w:t>
      </w:r>
      <w:r w:rsidRPr="007C08C2">
        <w:rPr>
          <w:b/>
          <w:bCs/>
          <w:i/>
          <w:iCs/>
        </w:rPr>
        <w:t>34:13</w:t>
      </w:r>
      <w:r w:rsidR="00495F56">
        <w:rPr>
          <w:i/>
          <w:iCs/>
        </w:rPr>
        <w:t xml:space="preserve"> </w:t>
      </w:r>
      <w:r w:rsidRPr="007C08C2">
        <w:rPr>
          <w:rFonts w:hint="cs"/>
          <w:i/>
          <w:iCs/>
        </w:rPr>
        <w:t>And</w:t>
      </w:r>
      <w:r w:rsidR="00495F56">
        <w:rPr>
          <w:rFonts w:hint="cs"/>
          <w:i/>
          <w:iCs/>
        </w:rPr>
        <w:t xml:space="preserve"> </w:t>
      </w:r>
      <w:r w:rsidRPr="007C08C2">
        <w:rPr>
          <w:rFonts w:hint="cs"/>
          <w:i/>
          <w:iCs/>
        </w:rPr>
        <w:t>the</w:t>
      </w:r>
      <w:r w:rsidR="00495F56">
        <w:rPr>
          <w:rFonts w:hint="cs"/>
          <w:i/>
          <w:iCs/>
        </w:rPr>
        <w:t xml:space="preserve"> </w:t>
      </w:r>
      <w:r w:rsidRPr="007C08C2">
        <w:rPr>
          <w:rFonts w:hint="cs"/>
          <w:i/>
          <w:iCs/>
        </w:rPr>
        <w:t>sons</w:t>
      </w:r>
      <w:r w:rsidR="00495F56">
        <w:rPr>
          <w:rFonts w:hint="cs"/>
          <w:i/>
          <w:iCs/>
        </w:rPr>
        <w:t xml:space="preserve"> </w:t>
      </w:r>
      <w:r w:rsidRPr="007C08C2">
        <w:rPr>
          <w:rFonts w:hint="cs"/>
          <w:i/>
          <w:iCs/>
        </w:rPr>
        <w:t>of</w:t>
      </w:r>
      <w:r w:rsidR="00495F56">
        <w:rPr>
          <w:rFonts w:hint="cs"/>
          <w:i/>
          <w:iCs/>
        </w:rPr>
        <w:t xml:space="preserve"> </w:t>
      </w:r>
      <w:r w:rsidRPr="007C08C2">
        <w:rPr>
          <w:rFonts w:hint="cs"/>
          <w:i/>
          <w:iCs/>
        </w:rPr>
        <w:t>Jacob</w:t>
      </w:r>
      <w:r w:rsidR="00495F56">
        <w:rPr>
          <w:rFonts w:hint="cs"/>
          <w:i/>
          <w:iCs/>
        </w:rPr>
        <w:t xml:space="preserve"> </w:t>
      </w:r>
      <w:r w:rsidRPr="007C08C2">
        <w:rPr>
          <w:rFonts w:hint="cs"/>
          <w:i/>
          <w:iCs/>
        </w:rPr>
        <w:t>answered</w:t>
      </w:r>
      <w:r w:rsidR="00495F56">
        <w:rPr>
          <w:rFonts w:hint="cs"/>
          <w:i/>
          <w:iCs/>
        </w:rPr>
        <w:t xml:space="preserve"> </w:t>
      </w:r>
      <w:r w:rsidRPr="007C08C2">
        <w:rPr>
          <w:rFonts w:hint="cs"/>
          <w:i/>
          <w:iCs/>
        </w:rPr>
        <w:t>Shechem</w:t>
      </w:r>
      <w:r w:rsidR="00495F56">
        <w:rPr>
          <w:rFonts w:hint="cs"/>
          <w:i/>
          <w:iCs/>
        </w:rPr>
        <w:t xml:space="preserve"> </w:t>
      </w:r>
      <w:r w:rsidRPr="007C08C2">
        <w:rPr>
          <w:rFonts w:hint="cs"/>
          <w:i/>
          <w:iCs/>
        </w:rPr>
        <w:t>and</w:t>
      </w:r>
      <w:r w:rsidR="00495F56">
        <w:rPr>
          <w:rFonts w:hint="cs"/>
          <w:i/>
          <w:iCs/>
        </w:rPr>
        <w:t xml:space="preserve"> </w:t>
      </w:r>
      <w:r w:rsidRPr="007C08C2">
        <w:rPr>
          <w:rFonts w:hint="cs"/>
          <w:i/>
          <w:iCs/>
        </w:rPr>
        <w:t>Hamor</w:t>
      </w:r>
      <w:r w:rsidR="00495F56">
        <w:rPr>
          <w:rFonts w:hint="cs"/>
          <w:i/>
          <w:iCs/>
        </w:rPr>
        <w:t xml:space="preserve"> </w:t>
      </w:r>
      <w:r w:rsidRPr="007C08C2">
        <w:rPr>
          <w:rFonts w:hint="cs"/>
          <w:i/>
          <w:iCs/>
        </w:rPr>
        <w:t>his</w:t>
      </w:r>
      <w:r w:rsidR="00495F56">
        <w:rPr>
          <w:rFonts w:hint="cs"/>
          <w:i/>
          <w:iCs/>
        </w:rPr>
        <w:t xml:space="preserve"> </w:t>
      </w:r>
      <w:r w:rsidRPr="007C08C2">
        <w:rPr>
          <w:rFonts w:hint="cs"/>
          <w:i/>
          <w:iCs/>
        </w:rPr>
        <w:t>father</w:t>
      </w:r>
      <w:r w:rsidR="00495F56">
        <w:rPr>
          <w:rFonts w:hint="cs"/>
          <w:i/>
          <w:iCs/>
        </w:rPr>
        <w:t xml:space="preserve"> </w:t>
      </w:r>
      <w:r w:rsidRPr="007C08C2">
        <w:rPr>
          <w:rFonts w:hint="cs"/>
          <w:i/>
          <w:iCs/>
        </w:rPr>
        <w:t>with</w:t>
      </w:r>
      <w:r w:rsidR="00495F56">
        <w:rPr>
          <w:rFonts w:hint="cs"/>
          <w:i/>
          <w:iCs/>
        </w:rPr>
        <w:t xml:space="preserve"> </w:t>
      </w:r>
      <w:r w:rsidRPr="007C08C2">
        <w:rPr>
          <w:rFonts w:hint="cs"/>
          <w:i/>
          <w:iCs/>
        </w:rPr>
        <w:t>guile</w:t>
      </w:r>
      <w:r w:rsidR="00495F56">
        <w:rPr>
          <w:i/>
          <w:iCs/>
        </w:rPr>
        <w:t xml:space="preserve"> </w:t>
      </w:r>
      <w:r w:rsidRPr="007C08C2">
        <w:rPr>
          <w:i/>
          <w:iCs/>
        </w:rPr>
        <w:t>(cleverly)</w:t>
      </w:r>
      <w:r w:rsidRPr="007C08C2">
        <w:rPr>
          <w:rFonts w:hint="cs"/>
          <w:i/>
          <w:iCs/>
        </w:rPr>
        <w:t>,</w:t>
      </w:r>
      <w:r w:rsidR="00495F56">
        <w:rPr>
          <w:rFonts w:hint="cs"/>
          <w:i/>
          <w:iCs/>
        </w:rPr>
        <w:t xml:space="preserve"> </w:t>
      </w:r>
      <w:r w:rsidRPr="007C08C2">
        <w:rPr>
          <w:rFonts w:hint="cs"/>
          <w:i/>
          <w:iCs/>
        </w:rPr>
        <w:t>and</w:t>
      </w:r>
      <w:r w:rsidR="00495F56">
        <w:rPr>
          <w:rFonts w:hint="cs"/>
          <w:i/>
          <w:iCs/>
        </w:rPr>
        <w:t xml:space="preserve"> </w:t>
      </w:r>
      <w:r w:rsidRPr="007C08C2">
        <w:rPr>
          <w:rFonts w:hint="cs"/>
          <w:i/>
          <w:iCs/>
        </w:rPr>
        <w:t>spoke,</w:t>
      </w:r>
      <w:r w:rsidR="00495F56">
        <w:rPr>
          <w:rFonts w:hint="cs"/>
          <w:i/>
          <w:iCs/>
        </w:rPr>
        <w:t xml:space="preserve"> </w:t>
      </w:r>
      <w:r w:rsidRPr="007C08C2">
        <w:rPr>
          <w:rFonts w:hint="cs"/>
          <w:i/>
          <w:iCs/>
        </w:rPr>
        <w:t>because</w:t>
      </w:r>
      <w:r w:rsidR="00495F56">
        <w:rPr>
          <w:rFonts w:hint="cs"/>
          <w:i/>
          <w:iCs/>
        </w:rPr>
        <w:t xml:space="preserve"> </w:t>
      </w:r>
      <w:r w:rsidRPr="007C08C2">
        <w:rPr>
          <w:rFonts w:hint="cs"/>
          <w:i/>
          <w:iCs/>
        </w:rPr>
        <w:t>he</w:t>
      </w:r>
      <w:r w:rsidR="00495F56">
        <w:rPr>
          <w:rFonts w:hint="cs"/>
          <w:i/>
          <w:iCs/>
        </w:rPr>
        <w:t xml:space="preserve"> </w:t>
      </w:r>
      <w:r w:rsidRPr="007C08C2">
        <w:rPr>
          <w:rFonts w:hint="cs"/>
          <w:i/>
          <w:iCs/>
        </w:rPr>
        <w:t>had</w:t>
      </w:r>
      <w:r w:rsidR="00495F56">
        <w:rPr>
          <w:rFonts w:hint="cs"/>
          <w:i/>
          <w:iCs/>
        </w:rPr>
        <w:t xml:space="preserve"> </w:t>
      </w:r>
      <w:r w:rsidRPr="007C08C2">
        <w:rPr>
          <w:rFonts w:hint="cs"/>
          <w:i/>
          <w:iCs/>
        </w:rPr>
        <w:t>defiled</w:t>
      </w:r>
      <w:r w:rsidR="00495F56">
        <w:rPr>
          <w:rFonts w:hint="cs"/>
          <w:i/>
          <w:iCs/>
        </w:rPr>
        <w:t xml:space="preserve"> </w:t>
      </w:r>
      <w:r w:rsidRPr="007C08C2">
        <w:rPr>
          <w:rFonts w:hint="cs"/>
          <w:i/>
          <w:iCs/>
        </w:rPr>
        <w:t>Dinah</w:t>
      </w:r>
      <w:r w:rsidR="00495F56">
        <w:rPr>
          <w:rFonts w:hint="cs"/>
          <w:i/>
          <w:iCs/>
        </w:rPr>
        <w:t xml:space="preserve"> </w:t>
      </w:r>
      <w:r w:rsidRPr="007C08C2">
        <w:rPr>
          <w:rFonts w:hint="cs"/>
          <w:i/>
          <w:iCs/>
        </w:rPr>
        <w:t>their</w:t>
      </w:r>
      <w:r w:rsidR="00495F56">
        <w:rPr>
          <w:rFonts w:hint="cs"/>
          <w:i/>
          <w:iCs/>
        </w:rPr>
        <w:t xml:space="preserve"> </w:t>
      </w:r>
      <w:r w:rsidRPr="007C08C2">
        <w:rPr>
          <w:rFonts w:hint="cs"/>
          <w:i/>
          <w:iCs/>
        </w:rPr>
        <w:t>sister,</w:t>
      </w:r>
    </w:p>
    <w:p w14:paraId="0799253A" w14:textId="77777777" w:rsidR="007C08C2" w:rsidRPr="007C08C2" w:rsidRDefault="007C08C2" w:rsidP="007C08C2"/>
    <w:p w14:paraId="1935CC08" w14:textId="6451098A" w:rsidR="007C08C2" w:rsidRPr="007C08C2" w:rsidRDefault="007C08C2" w:rsidP="007C08C2">
      <w:r w:rsidRPr="007C08C2">
        <w:t>Rashi</w:t>
      </w:r>
      <w:r w:rsidR="00495F56">
        <w:t xml:space="preserve"> </w:t>
      </w:r>
      <w:r w:rsidRPr="007C08C2">
        <w:t>explains</w:t>
      </w:r>
      <w:r w:rsidR="00495F56">
        <w:t xml:space="preserve"> </w:t>
      </w:r>
      <w:r w:rsidRPr="007C08C2">
        <w:t>that</w:t>
      </w:r>
      <w:r w:rsidR="00495F56">
        <w:t xml:space="preserve"> </w:t>
      </w:r>
      <w:r w:rsidRPr="007C08C2">
        <w:t>the</w:t>
      </w:r>
      <w:r w:rsidR="00495F56">
        <w:t xml:space="preserve"> </w:t>
      </w:r>
      <w:r w:rsidRPr="007C08C2">
        <w:t>third</w:t>
      </w:r>
      <w:r w:rsidR="00495F56">
        <w:t xml:space="preserve"> </w:t>
      </w:r>
      <w:r w:rsidRPr="007C08C2">
        <w:t>day</w:t>
      </w:r>
      <w:r w:rsidR="00495F56">
        <w:t xml:space="preserve"> </w:t>
      </w:r>
      <w:r w:rsidRPr="007C08C2">
        <w:t>of</w:t>
      </w:r>
      <w:r w:rsidR="00495F56">
        <w:t xml:space="preserve"> </w:t>
      </w:r>
      <w:r w:rsidRPr="007C08C2">
        <w:t>creation</w:t>
      </w:r>
      <w:r w:rsidR="00495F56">
        <w:t xml:space="preserve"> </w:t>
      </w:r>
      <w:r w:rsidRPr="007C08C2">
        <w:t>isn’t</w:t>
      </w:r>
      <w:r w:rsidR="00495F56">
        <w:t xml:space="preserve"> </w:t>
      </w:r>
      <w:r w:rsidRPr="007C08C2">
        <w:t>conducive</w:t>
      </w:r>
      <w:r w:rsidR="00495F56">
        <w:t xml:space="preserve"> </w:t>
      </w:r>
      <w:r w:rsidRPr="007C08C2">
        <w:t>to</w:t>
      </w:r>
      <w:r w:rsidR="00495F56">
        <w:t xml:space="preserve"> </w:t>
      </w:r>
      <w:r w:rsidRPr="007C08C2">
        <w:t>fasting</w:t>
      </w:r>
      <w:r w:rsidR="00495F56">
        <w:t xml:space="preserve"> </w:t>
      </w:r>
      <w:r w:rsidRPr="007C08C2">
        <w:t>because</w:t>
      </w:r>
      <w:r w:rsidR="00495F56">
        <w:t xml:space="preserve"> </w:t>
      </w:r>
      <w:r w:rsidRPr="007C08C2">
        <w:t>it</w:t>
      </w:r>
      <w:r w:rsidR="00495F56">
        <w:t xml:space="preserve"> </w:t>
      </w:r>
      <w:r w:rsidRPr="007C08C2">
        <w:t>is</w:t>
      </w:r>
      <w:r w:rsidR="00495F56">
        <w:t xml:space="preserve"> </w:t>
      </w:r>
      <w:r w:rsidRPr="007C08C2">
        <w:t>inherently</w:t>
      </w:r>
      <w:r w:rsidR="00495F56">
        <w:t xml:space="preserve"> </w:t>
      </w:r>
      <w:r w:rsidRPr="007C08C2">
        <w:t>a</w:t>
      </w:r>
      <w:r w:rsidR="00495F56">
        <w:t xml:space="preserve"> </w:t>
      </w:r>
      <w:r w:rsidRPr="007C08C2">
        <w:t>weak</w:t>
      </w:r>
      <w:r w:rsidR="00495F56">
        <w:t xml:space="preserve"> </w:t>
      </w:r>
      <w:r w:rsidRPr="007C08C2">
        <w:t>day.</w:t>
      </w:r>
      <w:r w:rsidR="00495F56">
        <w:t xml:space="preserve"> </w:t>
      </w:r>
      <w:r w:rsidRPr="007C08C2">
        <w:t>As</w:t>
      </w:r>
      <w:r w:rsidR="00495F56">
        <w:t xml:space="preserve"> </w:t>
      </w:r>
      <w:r w:rsidRPr="007C08C2">
        <w:t>a</w:t>
      </w:r>
      <w:r w:rsidR="00495F56">
        <w:t xml:space="preserve"> </w:t>
      </w:r>
      <w:r w:rsidRPr="007C08C2">
        <w:t>source</w:t>
      </w:r>
      <w:r w:rsidR="00495F56">
        <w:t xml:space="preserve"> </w:t>
      </w:r>
      <w:r w:rsidRPr="007C08C2">
        <w:t>for</w:t>
      </w:r>
      <w:r w:rsidR="00495F56">
        <w:t xml:space="preserve"> </w:t>
      </w:r>
      <w:r w:rsidRPr="007C08C2">
        <w:t>this</w:t>
      </w:r>
      <w:r w:rsidR="00495F56">
        <w:t xml:space="preserve"> </w:t>
      </w:r>
      <w:r w:rsidRPr="007C08C2">
        <w:t>idea,</w:t>
      </w:r>
      <w:r w:rsidR="00495F56">
        <w:t xml:space="preserve"> </w:t>
      </w:r>
      <w:r w:rsidRPr="007C08C2">
        <w:t>Rashi</w:t>
      </w:r>
      <w:r w:rsidR="00495F56">
        <w:t xml:space="preserve"> </w:t>
      </w:r>
      <w:r w:rsidRPr="007C08C2">
        <w:t>cites</w:t>
      </w:r>
      <w:r w:rsidR="00495F56">
        <w:t xml:space="preserve"> </w:t>
      </w:r>
      <w:r w:rsidRPr="007C08C2">
        <w:t>the</w:t>
      </w:r>
      <w:r w:rsidR="00495F56">
        <w:t xml:space="preserve"> </w:t>
      </w:r>
      <w:r w:rsidRPr="007C08C2">
        <w:t>aforementioned</w:t>
      </w:r>
      <w:r w:rsidR="00495F56">
        <w:t xml:space="preserve"> </w:t>
      </w:r>
      <w:r w:rsidRPr="007C08C2">
        <w:t>episode</w:t>
      </w:r>
      <w:r w:rsidR="00495F56">
        <w:t xml:space="preserve"> </w:t>
      </w:r>
      <w:r w:rsidRPr="007C08C2">
        <w:t>involving</w:t>
      </w:r>
      <w:r w:rsidR="00495F56">
        <w:t xml:space="preserve"> </w:t>
      </w:r>
      <w:r w:rsidRPr="007C08C2">
        <w:t>the</w:t>
      </w:r>
      <w:r w:rsidR="00495F56">
        <w:t xml:space="preserve"> </w:t>
      </w:r>
      <w:r w:rsidRPr="007C08C2">
        <w:t>townsmen</w:t>
      </w:r>
      <w:r w:rsidR="00495F56">
        <w:t xml:space="preserve"> </w:t>
      </w:r>
      <w:r w:rsidRPr="007C08C2">
        <w:t>killed</w:t>
      </w:r>
      <w:r w:rsidR="00495F56">
        <w:t xml:space="preserve"> </w:t>
      </w:r>
      <w:r w:rsidRPr="007C08C2">
        <w:t>by</w:t>
      </w:r>
      <w:r w:rsidR="00495F56">
        <w:t xml:space="preserve"> </w:t>
      </w:r>
      <w:r w:rsidRPr="007C08C2">
        <w:t>Shimon</w:t>
      </w:r>
      <w:r w:rsidR="00495F56">
        <w:t xml:space="preserve"> </w:t>
      </w:r>
      <w:r w:rsidRPr="007C08C2">
        <w:t>and</w:t>
      </w:r>
      <w:r w:rsidR="00495F56">
        <w:t xml:space="preserve"> </w:t>
      </w:r>
      <w:r w:rsidRPr="007C08C2">
        <w:t>Levi.</w:t>
      </w:r>
      <w:r w:rsidR="00495F56">
        <w:t xml:space="preserve"> </w:t>
      </w:r>
      <w:r w:rsidRPr="007C08C2">
        <w:t>Rav</w:t>
      </w:r>
      <w:r w:rsidR="00495F56">
        <w:t xml:space="preserve"> </w:t>
      </w:r>
      <w:r w:rsidRPr="007C08C2">
        <w:t>Yehudah</w:t>
      </w:r>
      <w:r w:rsidR="00495F56">
        <w:t xml:space="preserve"> </w:t>
      </w:r>
      <w:r w:rsidRPr="007C08C2">
        <w:t>Wagschal</w:t>
      </w:r>
      <w:r w:rsidR="00495F56">
        <w:t xml:space="preserve"> </w:t>
      </w:r>
      <w:r w:rsidRPr="007C08C2">
        <w:t>of</w:t>
      </w:r>
      <w:r w:rsidR="00495F56">
        <w:t xml:space="preserve"> </w:t>
      </w:r>
      <w:r w:rsidRPr="007C08C2">
        <w:t>Yeshivas</w:t>
      </w:r>
      <w:r w:rsidR="00495F56">
        <w:t xml:space="preserve"> </w:t>
      </w:r>
      <w:r w:rsidRPr="007C08C2">
        <w:t>Mir</w:t>
      </w:r>
      <w:r w:rsidR="00495F56">
        <w:t xml:space="preserve"> </w:t>
      </w:r>
      <w:r w:rsidRPr="007C08C2">
        <w:t>in</w:t>
      </w:r>
      <w:r w:rsidR="00495F56">
        <w:t xml:space="preserve"> </w:t>
      </w:r>
      <w:r w:rsidRPr="007C08C2">
        <w:t>Yerushalayim</w:t>
      </w:r>
      <w:r w:rsidR="00495F56">
        <w:t xml:space="preserve"> </w:t>
      </w:r>
      <w:r w:rsidRPr="007C08C2">
        <w:t>points</w:t>
      </w:r>
      <w:r w:rsidR="00495F56">
        <w:t xml:space="preserve"> </w:t>
      </w:r>
      <w:r w:rsidRPr="007C08C2">
        <w:t>out</w:t>
      </w:r>
      <w:r w:rsidR="00495F56">
        <w:t xml:space="preserve"> </w:t>
      </w:r>
      <w:r w:rsidRPr="007C08C2">
        <w:t>that</w:t>
      </w:r>
      <w:r w:rsidR="00495F56">
        <w:t xml:space="preserve"> </w:t>
      </w:r>
      <w:r w:rsidRPr="007C08C2">
        <w:t>Rashi</w:t>
      </w:r>
      <w:r w:rsidR="00495F56">
        <w:t xml:space="preserve"> </w:t>
      </w:r>
      <w:r w:rsidRPr="007C08C2">
        <w:t>is</w:t>
      </w:r>
      <w:r w:rsidR="00495F56">
        <w:t xml:space="preserve"> </w:t>
      </w:r>
      <w:r w:rsidRPr="007C08C2">
        <w:t>teaching</w:t>
      </w:r>
      <w:r w:rsidR="00495F56">
        <w:t xml:space="preserve"> </w:t>
      </w:r>
      <w:r w:rsidRPr="007C08C2">
        <w:t>us</w:t>
      </w:r>
      <w:r w:rsidR="00495F56">
        <w:t xml:space="preserve"> </w:t>
      </w:r>
      <w:r w:rsidRPr="007C08C2">
        <w:t>that</w:t>
      </w:r>
      <w:r w:rsidR="00495F56">
        <w:t xml:space="preserve"> </w:t>
      </w:r>
      <w:r w:rsidRPr="007C08C2">
        <w:t>the</w:t>
      </w:r>
      <w:r w:rsidR="00495F56">
        <w:t xml:space="preserve"> </w:t>
      </w:r>
      <w:r w:rsidRPr="007C08C2">
        <w:t>pain</w:t>
      </w:r>
      <w:r w:rsidR="00495F56">
        <w:t xml:space="preserve"> </w:t>
      </w:r>
      <w:r w:rsidRPr="007C08C2">
        <w:t>experienced</w:t>
      </w:r>
      <w:r w:rsidR="00495F56">
        <w:t xml:space="preserve"> </w:t>
      </w:r>
      <w:r w:rsidRPr="007C08C2">
        <w:t>on</w:t>
      </w:r>
      <w:r w:rsidR="00495F56">
        <w:t xml:space="preserve"> </w:t>
      </w:r>
      <w:r w:rsidRPr="007C08C2">
        <w:t>the</w:t>
      </w:r>
      <w:r w:rsidR="00495F56">
        <w:t xml:space="preserve"> </w:t>
      </w:r>
      <w:r w:rsidRPr="007C08C2">
        <w:t>third</w:t>
      </w:r>
      <w:r w:rsidR="00495F56">
        <w:t xml:space="preserve"> </w:t>
      </w:r>
      <w:r w:rsidRPr="007C08C2">
        <w:t>day</w:t>
      </w:r>
      <w:r w:rsidR="00495F56">
        <w:t xml:space="preserve"> </w:t>
      </w:r>
      <w:r w:rsidRPr="007C08C2">
        <w:t>is</w:t>
      </w:r>
      <w:r w:rsidR="00495F56">
        <w:t xml:space="preserve"> </w:t>
      </w:r>
      <w:r w:rsidRPr="007C08C2">
        <w:t>not</w:t>
      </w:r>
      <w:r w:rsidR="00495F56">
        <w:t xml:space="preserve"> </w:t>
      </w:r>
      <w:r w:rsidRPr="007C08C2">
        <w:t>due</w:t>
      </w:r>
      <w:r w:rsidR="00495F56">
        <w:t xml:space="preserve"> </w:t>
      </w:r>
      <w:r w:rsidRPr="007C08C2">
        <w:t>to</w:t>
      </w:r>
      <w:r w:rsidR="00495F56">
        <w:t xml:space="preserve"> </w:t>
      </w:r>
      <w:r w:rsidRPr="007C08C2">
        <w:t>the</w:t>
      </w:r>
      <w:r w:rsidR="00495F56">
        <w:t xml:space="preserve"> </w:t>
      </w:r>
      <w:r w:rsidRPr="007C08C2">
        <w:t>natural</w:t>
      </w:r>
      <w:r w:rsidR="00495F56">
        <w:t xml:space="preserve"> </w:t>
      </w:r>
      <w:r w:rsidRPr="007C08C2">
        <w:t>healing</w:t>
      </w:r>
      <w:r w:rsidR="00495F56">
        <w:t xml:space="preserve"> </w:t>
      </w:r>
      <w:r w:rsidRPr="007C08C2">
        <w:t>process</w:t>
      </w:r>
      <w:r w:rsidR="00495F56">
        <w:t xml:space="preserve"> </w:t>
      </w:r>
      <w:r w:rsidRPr="007C08C2">
        <w:t>as</w:t>
      </w:r>
      <w:r w:rsidR="00495F56">
        <w:t xml:space="preserve"> </w:t>
      </w:r>
      <w:r w:rsidRPr="007C08C2">
        <w:t>one</w:t>
      </w:r>
      <w:r w:rsidR="00495F56">
        <w:t xml:space="preserve"> </w:t>
      </w:r>
      <w:r w:rsidRPr="007C08C2">
        <w:t>might</w:t>
      </w:r>
      <w:r w:rsidR="00495F56">
        <w:t xml:space="preserve"> </w:t>
      </w:r>
      <w:r w:rsidRPr="007C08C2">
        <w:t>have</w:t>
      </w:r>
      <w:r w:rsidR="00495F56">
        <w:t xml:space="preserve"> </w:t>
      </w:r>
      <w:r w:rsidRPr="007C08C2">
        <w:t>assumed,</w:t>
      </w:r>
      <w:r w:rsidR="00495F56">
        <w:t xml:space="preserve"> </w:t>
      </w:r>
      <w:r w:rsidRPr="007C08C2">
        <w:t>but</w:t>
      </w:r>
      <w:r w:rsidR="00495F56">
        <w:t xml:space="preserve"> </w:t>
      </w:r>
      <w:r w:rsidRPr="007C08C2">
        <w:t>rather</w:t>
      </w:r>
      <w:r w:rsidR="00495F56">
        <w:t xml:space="preserve"> </w:t>
      </w:r>
      <w:r w:rsidRPr="007C08C2">
        <w:t>because</w:t>
      </w:r>
      <w:r w:rsidR="00495F56">
        <w:t xml:space="preserve"> </w:t>
      </w:r>
      <w:r w:rsidRPr="007C08C2">
        <w:rPr>
          <w:color w:val="C00000"/>
        </w:rPr>
        <w:t>brit</w:t>
      </w:r>
      <w:r w:rsidR="00495F56">
        <w:rPr>
          <w:color w:val="C00000"/>
        </w:rPr>
        <w:t xml:space="preserve"> </w:t>
      </w:r>
      <w:proofErr w:type="spellStart"/>
      <w:r w:rsidRPr="007C08C2">
        <w:rPr>
          <w:color w:val="C00000"/>
        </w:rPr>
        <w:t>milah</w:t>
      </w:r>
      <w:proofErr w:type="spellEnd"/>
      <w:r w:rsidR="00495F56">
        <w:rPr>
          <w:color w:val="C00000"/>
        </w:rPr>
        <w:t xml:space="preserve"> </w:t>
      </w:r>
      <w:r w:rsidRPr="007C08C2">
        <w:rPr>
          <w:color w:val="C00000"/>
        </w:rPr>
        <w:t>(circumcision)</w:t>
      </w:r>
      <w:r w:rsidR="00495F56">
        <w:rPr>
          <w:color w:val="C00000"/>
        </w:rPr>
        <w:t xml:space="preserve"> </w:t>
      </w:r>
      <w:r w:rsidRPr="007C08C2">
        <w:rPr>
          <w:color w:val="C00000"/>
        </w:rPr>
        <w:t>is</w:t>
      </w:r>
      <w:r w:rsidR="00495F56">
        <w:rPr>
          <w:color w:val="C00000"/>
        </w:rPr>
        <w:t xml:space="preserve"> </w:t>
      </w:r>
      <w:r w:rsidRPr="007C08C2">
        <w:rPr>
          <w:color w:val="C00000"/>
        </w:rPr>
        <w:t>considered</w:t>
      </w:r>
      <w:r w:rsidR="00495F56">
        <w:rPr>
          <w:color w:val="C00000"/>
        </w:rPr>
        <w:t xml:space="preserve"> </w:t>
      </w:r>
      <w:r w:rsidRPr="007C08C2">
        <w:rPr>
          <w:color w:val="C00000"/>
        </w:rPr>
        <w:t>a</w:t>
      </w:r>
      <w:r w:rsidR="00495F56">
        <w:rPr>
          <w:color w:val="C00000"/>
        </w:rPr>
        <w:t xml:space="preserve"> </w:t>
      </w:r>
      <w:r w:rsidRPr="007C08C2">
        <w:rPr>
          <w:color w:val="C00000"/>
        </w:rPr>
        <w:t>form</w:t>
      </w:r>
      <w:r w:rsidR="00495F56">
        <w:rPr>
          <w:color w:val="C00000"/>
        </w:rPr>
        <w:t xml:space="preserve"> </w:t>
      </w:r>
      <w:r w:rsidRPr="007C08C2">
        <w:rPr>
          <w:color w:val="C00000"/>
        </w:rPr>
        <w:t>of</w:t>
      </w:r>
      <w:r w:rsidR="00495F56">
        <w:rPr>
          <w:color w:val="C00000"/>
        </w:rPr>
        <w:t xml:space="preserve"> </w:t>
      </w:r>
      <w:r w:rsidRPr="007C08C2">
        <w:rPr>
          <w:color w:val="C00000"/>
        </w:rPr>
        <w:t>creation</w:t>
      </w:r>
      <w:r w:rsidRPr="007C08C2">
        <w:t>,</w:t>
      </w:r>
      <w:r w:rsidR="00495F56">
        <w:t xml:space="preserve"> </w:t>
      </w:r>
      <w:r w:rsidRPr="007C08C2">
        <w:t>and</w:t>
      </w:r>
      <w:r w:rsidR="00495F56">
        <w:t xml:space="preserve"> </w:t>
      </w:r>
      <w:r w:rsidRPr="007C08C2">
        <w:t>somebody</w:t>
      </w:r>
      <w:r w:rsidR="00495F56">
        <w:t xml:space="preserve"> </w:t>
      </w:r>
      <w:r w:rsidRPr="007C08C2">
        <w:t>who</w:t>
      </w:r>
      <w:r w:rsidR="00495F56">
        <w:t xml:space="preserve"> </w:t>
      </w:r>
      <w:r w:rsidRPr="007C08C2">
        <w:t>has</w:t>
      </w:r>
      <w:r w:rsidR="00495F56">
        <w:t xml:space="preserve"> </w:t>
      </w:r>
      <w:r w:rsidRPr="007C08C2">
        <w:t>been</w:t>
      </w:r>
      <w:r w:rsidR="00495F56">
        <w:t xml:space="preserve"> </w:t>
      </w:r>
      <w:r w:rsidRPr="007C08C2">
        <w:t>circumcised</w:t>
      </w:r>
      <w:r w:rsidR="00495F56">
        <w:t xml:space="preserve"> </w:t>
      </w:r>
      <w:r w:rsidRPr="007C08C2">
        <w:t>is</w:t>
      </w:r>
      <w:r w:rsidR="00495F56">
        <w:t xml:space="preserve"> </w:t>
      </w:r>
      <w:r w:rsidRPr="007C08C2">
        <w:t>therefore</w:t>
      </w:r>
      <w:r w:rsidR="00495F56">
        <w:t xml:space="preserve"> </w:t>
      </w:r>
      <w:r w:rsidRPr="007C08C2">
        <w:t>weakest</w:t>
      </w:r>
      <w:r w:rsidR="00495F56">
        <w:t xml:space="preserve"> </w:t>
      </w:r>
      <w:r w:rsidRPr="007C08C2">
        <w:t>at</w:t>
      </w:r>
      <w:r w:rsidR="00495F56">
        <w:t xml:space="preserve"> </w:t>
      </w:r>
      <w:r w:rsidRPr="007C08C2">
        <w:t>that</w:t>
      </w:r>
      <w:r w:rsidR="00495F56">
        <w:t xml:space="preserve"> </w:t>
      </w:r>
      <w:r w:rsidRPr="007C08C2">
        <w:t>time.</w:t>
      </w:r>
    </w:p>
    <w:p w14:paraId="3FE11DF5" w14:textId="77777777" w:rsidR="007C08C2" w:rsidRPr="007C08C2" w:rsidRDefault="007C08C2" w:rsidP="007C08C2"/>
    <w:p w14:paraId="3A470BAF" w14:textId="4480FD14" w:rsidR="007C08C2" w:rsidRPr="007C08C2" w:rsidRDefault="007C08C2" w:rsidP="007C08C2">
      <w:r w:rsidRPr="007C08C2">
        <w:t>Rav</w:t>
      </w:r>
      <w:r w:rsidR="00495F56">
        <w:t xml:space="preserve"> </w:t>
      </w:r>
      <w:r w:rsidRPr="007C08C2">
        <w:t>Dovid</w:t>
      </w:r>
      <w:r w:rsidR="00495F56">
        <w:t xml:space="preserve"> </w:t>
      </w:r>
      <w:r w:rsidRPr="007C08C2">
        <w:t>suggested</w:t>
      </w:r>
      <w:r w:rsidR="00495F56">
        <w:t xml:space="preserve"> </w:t>
      </w:r>
      <w:r w:rsidRPr="007C08C2">
        <w:t>that</w:t>
      </w:r>
      <w:r w:rsidR="00495F56">
        <w:t xml:space="preserve"> </w:t>
      </w:r>
      <w:r w:rsidRPr="007C08C2">
        <w:t>a</w:t>
      </w:r>
      <w:r w:rsidR="00495F56">
        <w:t xml:space="preserve"> </w:t>
      </w:r>
      <w:r w:rsidRPr="007C08C2">
        <w:t>person’s</w:t>
      </w:r>
      <w:r w:rsidR="00495F56">
        <w:t xml:space="preserve"> </w:t>
      </w:r>
      <w:r w:rsidRPr="007C08C2">
        <w:t>true</w:t>
      </w:r>
      <w:r w:rsidR="00495F56">
        <w:t xml:space="preserve"> </w:t>
      </w:r>
      <w:r w:rsidRPr="007C08C2">
        <w:t>birthday</w:t>
      </w:r>
      <w:r w:rsidR="00495F56">
        <w:t xml:space="preserve"> </w:t>
      </w:r>
      <w:r w:rsidRPr="007C08C2">
        <w:t>is</w:t>
      </w:r>
      <w:r w:rsidR="00495F56">
        <w:t xml:space="preserve"> </w:t>
      </w:r>
      <w:r w:rsidRPr="007C08C2">
        <w:t>not</w:t>
      </w:r>
      <w:r w:rsidR="00495F56">
        <w:t xml:space="preserve"> </w:t>
      </w:r>
      <w:r w:rsidRPr="007C08C2">
        <w:t>the</w:t>
      </w:r>
      <w:r w:rsidR="00495F56">
        <w:t xml:space="preserve"> </w:t>
      </w:r>
      <w:r w:rsidRPr="007C08C2">
        <w:t>day</w:t>
      </w:r>
      <w:r w:rsidR="00495F56">
        <w:t xml:space="preserve"> </w:t>
      </w:r>
      <w:r w:rsidRPr="007C08C2">
        <w:t>on</w:t>
      </w:r>
      <w:r w:rsidR="00495F56">
        <w:t xml:space="preserve"> </w:t>
      </w:r>
      <w:r w:rsidRPr="007C08C2">
        <w:t>which</w:t>
      </w:r>
      <w:r w:rsidR="00495F56">
        <w:t xml:space="preserve"> </w:t>
      </w:r>
      <w:r w:rsidRPr="007C08C2">
        <w:t>he</w:t>
      </w:r>
      <w:r w:rsidR="00495F56">
        <w:t xml:space="preserve"> </w:t>
      </w:r>
      <w:r w:rsidRPr="007C08C2">
        <w:t>is</w:t>
      </w:r>
      <w:r w:rsidR="00495F56">
        <w:t xml:space="preserve"> </w:t>
      </w:r>
      <w:r w:rsidRPr="007C08C2">
        <w:t>born</w:t>
      </w:r>
      <w:r w:rsidR="00495F56">
        <w:t xml:space="preserve"> </w:t>
      </w:r>
      <w:r w:rsidRPr="007C08C2">
        <w:t>physically,</w:t>
      </w:r>
      <w:r w:rsidR="00495F56">
        <w:t xml:space="preserve"> </w:t>
      </w:r>
      <w:r w:rsidRPr="007C08C2">
        <w:t>but</w:t>
      </w:r>
      <w:r w:rsidR="00495F56">
        <w:t xml:space="preserve"> </w:t>
      </w:r>
      <w:r w:rsidRPr="007C08C2">
        <w:t>rather</w:t>
      </w:r>
      <w:r w:rsidR="00495F56">
        <w:t xml:space="preserve"> </w:t>
      </w:r>
      <w:r w:rsidRPr="007C08C2">
        <w:t>the</w:t>
      </w:r>
      <w:r w:rsidR="00495F56">
        <w:t xml:space="preserve"> </w:t>
      </w:r>
      <w:r w:rsidRPr="007C08C2">
        <w:t>day</w:t>
      </w:r>
      <w:r w:rsidR="00495F56">
        <w:t xml:space="preserve"> </w:t>
      </w:r>
      <w:r w:rsidRPr="007C08C2">
        <w:t>of</w:t>
      </w:r>
      <w:r w:rsidR="00495F56">
        <w:t xml:space="preserve"> </w:t>
      </w:r>
      <w:r w:rsidRPr="007C08C2">
        <w:t>his</w:t>
      </w:r>
      <w:r w:rsidR="00495F56">
        <w:t xml:space="preserve"> </w:t>
      </w:r>
      <w:r w:rsidRPr="007C08C2">
        <w:t>bris</w:t>
      </w:r>
      <w:r w:rsidR="00495F56">
        <w:t xml:space="preserve"> </w:t>
      </w:r>
      <w:proofErr w:type="spellStart"/>
      <w:r w:rsidRPr="007C08C2">
        <w:t>milah</w:t>
      </w:r>
      <w:proofErr w:type="spellEnd"/>
      <w:r w:rsidRPr="007C08C2">
        <w:t>,</w:t>
      </w:r>
      <w:r w:rsidR="00495F56">
        <w:t xml:space="preserve"> </w:t>
      </w:r>
      <w:r w:rsidRPr="007C08C2">
        <w:t>at</w:t>
      </w:r>
      <w:r w:rsidR="00495F56">
        <w:t xml:space="preserve"> </w:t>
      </w:r>
      <w:r w:rsidRPr="007C08C2">
        <w:t>which</w:t>
      </w:r>
      <w:r w:rsidR="00495F56">
        <w:t xml:space="preserve"> </w:t>
      </w:r>
      <w:r w:rsidRPr="007C08C2">
        <w:t>time</w:t>
      </w:r>
      <w:r w:rsidR="00495F56">
        <w:t xml:space="preserve"> </w:t>
      </w:r>
      <w:r w:rsidRPr="007C08C2">
        <w:t>he</w:t>
      </w:r>
      <w:r w:rsidR="00495F56">
        <w:t xml:space="preserve"> </w:t>
      </w:r>
      <w:r w:rsidRPr="007C08C2">
        <w:t>is</w:t>
      </w:r>
      <w:r w:rsidR="00495F56">
        <w:t xml:space="preserve"> </w:t>
      </w:r>
      <w:r w:rsidRPr="007C08C2">
        <w:t>born</w:t>
      </w:r>
      <w:r w:rsidR="00495F56">
        <w:t xml:space="preserve"> </w:t>
      </w:r>
      <w:r w:rsidRPr="007C08C2">
        <w:t>spiritually.</w:t>
      </w:r>
      <w:r w:rsidR="00495F56">
        <w:t xml:space="preserve"> </w:t>
      </w:r>
      <w:r w:rsidRPr="007C08C2">
        <w:t>Although</w:t>
      </w:r>
      <w:r w:rsidR="00495F56">
        <w:t xml:space="preserve"> </w:t>
      </w:r>
      <w:r w:rsidRPr="007C08C2">
        <w:t>the</w:t>
      </w:r>
      <w:r w:rsidR="00495F56">
        <w:t xml:space="preserve"> </w:t>
      </w:r>
      <w:r w:rsidRPr="007C08C2">
        <w:t>Gemara’s</w:t>
      </w:r>
      <w:r w:rsidR="00495F56">
        <w:t xml:space="preserve"> </w:t>
      </w:r>
      <w:r w:rsidRPr="007C08C2">
        <w:t>source</w:t>
      </w:r>
      <w:r w:rsidR="00495F56">
        <w:t xml:space="preserve"> </w:t>
      </w:r>
      <w:r w:rsidRPr="007C08C2">
        <w:t>for</w:t>
      </w:r>
      <w:r w:rsidR="00495F56">
        <w:t xml:space="preserve"> </w:t>
      </w:r>
      <w:r w:rsidRPr="007C08C2">
        <w:t>this</w:t>
      </w:r>
      <w:r w:rsidR="00495F56">
        <w:t xml:space="preserve"> </w:t>
      </w:r>
      <w:r w:rsidRPr="007C08C2">
        <w:t>teaching</w:t>
      </w:r>
      <w:r w:rsidR="00495F56">
        <w:t xml:space="preserve"> </w:t>
      </w:r>
      <w:r w:rsidRPr="007C08C2">
        <w:t>is</w:t>
      </w:r>
      <w:r w:rsidR="00495F56">
        <w:t xml:space="preserve"> </w:t>
      </w:r>
      <w:r w:rsidRPr="007C08C2">
        <w:t>Moshe,</w:t>
      </w:r>
      <w:r w:rsidR="00495F56">
        <w:t xml:space="preserve"> </w:t>
      </w:r>
      <w:r w:rsidRPr="007C08C2">
        <w:t>who</w:t>
      </w:r>
      <w:r w:rsidR="00495F56">
        <w:t xml:space="preserve"> </w:t>
      </w:r>
      <w:r w:rsidRPr="007C08C2">
        <w:t>died</w:t>
      </w:r>
      <w:r w:rsidR="00495F56">
        <w:t xml:space="preserve"> </w:t>
      </w:r>
      <w:r w:rsidRPr="007C08C2">
        <w:t>on</w:t>
      </w:r>
      <w:r w:rsidR="00495F56">
        <w:t xml:space="preserve"> </w:t>
      </w:r>
      <w:r w:rsidRPr="007C08C2">
        <w:t>the</w:t>
      </w:r>
      <w:r w:rsidR="00495F56">
        <w:t xml:space="preserve"> </w:t>
      </w:r>
      <w:r w:rsidRPr="007C08C2">
        <w:t>day</w:t>
      </w:r>
      <w:r w:rsidR="00495F56">
        <w:t xml:space="preserve"> </w:t>
      </w:r>
      <w:r w:rsidRPr="007C08C2">
        <w:t>of</w:t>
      </w:r>
      <w:r w:rsidR="00495F56">
        <w:t xml:space="preserve"> </w:t>
      </w:r>
      <w:r w:rsidRPr="007C08C2">
        <w:t>his</w:t>
      </w:r>
      <w:r w:rsidR="00495F56">
        <w:t xml:space="preserve"> </w:t>
      </w:r>
      <w:r w:rsidRPr="007C08C2">
        <w:t>birth</w:t>
      </w:r>
      <w:r w:rsidR="00495F56">
        <w:t xml:space="preserve"> </w:t>
      </w:r>
      <w:r w:rsidRPr="007C08C2">
        <w:lastRenderedPageBreak/>
        <w:t>(7</w:t>
      </w:r>
      <w:r w:rsidR="00495F56">
        <w:t xml:space="preserve"> </w:t>
      </w:r>
      <w:r w:rsidRPr="007C08C2">
        <w:t>Adar),</w:t>
      </w:r>
      <w:r w:rsidR="00495F56">
        <w:t xml:space="preserve"> </w:t>
      </w:r>
      <w:r w:rsidRPr="007C08C2">
        <w:t>this</w:t>
      </w:r>
      <w:r w:rsidR="00495F56">
        <w:t xml:space="preserve"> </w:t>
      </w:r>
      <w:r w:rsidRPr="007C08C2">
        <w:t>can</w:t>
      </w:r>
      <w:r w:rsidR="00495F56">
        <w:t xml:space="preserve"> </w:t>
      </w:r>
      <w:r w:rsidRPr="007C08C2">
        <w:t>be</w:t>
      </w:r>
      <w:r w:rsidR="00495F56">
        <w:t xml:space="preserve"> </w:t>
      </w:r>
      <w:r w:rsidRPr="007C08C2">
        <w:t>explained</w:t>
      </w:r>
      <w:r w:rsidR="00495F56">
        <w:t xml:space="preserve"> </w:t>
      </w:r>
      <w:r w:rsidRPr="007C08C2">
        <w:t>by</w:t>
      </w:r>
      <w:r w:rsidR="00495F56">
        <w:t xml:space="preserve"> </w:t>
      </w:r>
      <w:r w:rsidRPr="007C08C2">
        <w:t>the</w:t>
      </w:r>
      <w:r w:rsidR="00495F56">
        <w:t xml:space="preserve"> </w:t>
      </w:r>
      <w:r w:rsidRPr="007C08C2">
        <w:t>fact</w:t>
      </w:r>
      <w:r w:rsidR="00495F56">
        <w:t xml:space="preserve"> </w:t>
      </w:r>
      <w:r w:rsidRPr="007C08C2">
        <w:t>that</w:t>
      </w:r>
      <w:r w:rsidR="00495F56">
        <w:t xml:space="preserve"> </w:t>
      </w:r>
      <w:r w:rsidRPr="007C08C2">
        <w:t>Moshe</w:t>
      </w:r>
      <w:r w:rsidR="00495F56">
        <w:t xml:space="preserve"> </w:t>
      </w:r>
      <w:r w:rsidRPr="007C08C2">
        <w:t>was</w:t>
      </w:r>
      <w:r w:rsidR="00495F56">
        <w:t xml:space="preserve"> </w:t>
      </w:r>
      <w:r w:rsidRPr="007C08C2">
        <w:t>born</w:t>
      </w:r>
      <w:r w:rsidR="00495F56">
        <w:t xml:space="preserve"> </w:t>
      </w:r>
      <w:r w:rsidRPr="007C08C2">
        <w:t>already</w:t>
      </w:r>
      <w:r w:rsidR="00495F56">
        <w:t xml:space="preserve"> </w:t>
      </w:r>
      <w:r w:rsidRPr="007C08C2">
        <w:t>circumcised.</w:t>
      </w:r>
      <w:r w:rsidR="00495F56">
        <w:t xml:space="preserve"> </w:t>
      </w:r>
      <w:r w:rsidRPr="007C08C2">
        <w:t>Rav</w:t>
      </w:r>
      <w:r w:rsidR="00495F56">
        <w:t xml:space="preserve"> </w:t>
      </w:r>
      <w:r w:rsidRPr="007C08C2">
        <w:t>Dovid</w:t>
      </w:r>
      <w:r w:rsidR="00495F56">
        <w:t xml:space="preserve"> </w:t>
      </w:r>
      <w:r w:rsidRPr="007C08C2">
        <w:t>concluded</w:t>
      </w:r>
      <w:r w:rsidR="00495F56">
        <w:t xml:space="preserve"> </w:t>
      </w:r>
      <w:r w:rsidRPr="007C08C2">
        <w:t>that</w:t>
      </w:r>
      <w:r w:rsidR="00495F56">
        <w:t xml:space="preserve"> </w:t>
      </w:r>
      <w:r w:rsidRPr="007C08C2">
        <w:t>with</w:t>
      </w:r>
      <w:r w:rsidR="00495F56">
        <w:t xml:space="preserve"> </w:t>
      </w:r>
      <w:r w:rsidRPr="007C08C2">
        <w:t>this</w:t>
      </w:r>
      <w:r w:rsidR="00495F56">
        <w:t xml:space="preserve"> </w:t>
      </w:r>
      <w:r w:rsidRPr="007C08C2">
        <w:t>new</w:t>
      </w:r>
      <w:r w:rsidR="00495F56">
        <w:t xml:space="preserve"> </w:t>
      </w:r>
      <w:r w:rsidRPr="007C08C2">
        <w:t>interpretation,</w:t>
      </w:r>
      <w:r w:rsidR="00495F56">
        <w:t xml:space="preserve"> </w:t>
      </w:r>
      <w:r w:rsidRPr="007C08C2">
        <w:t>it’s</w:t>
      </w:r>
      <w:r w:rsidR="00495F56">
        <w:t xml:space="preserve"> </w:t>
      </w:r>
      <w:r w:rsidRPr="007C08C2">
        <w:t>not</w:t>
      </w:r>
      <w:r w:rsidR="00495F56">
        <w:t xml:space="preserve"> </w:t>
      </w:r>
      <w:r w:rsidRPr="007C08C2">
        <w:t>surprising</w:t>
      </w:r>
      <w:r w:rsidR="00495F56">
        <w:t xml:space="preserve"> </w:t>
      </w:r>
      <w:r w:rsidRPr="007C08C2">
        <w:t>to</w:t>
      </w:r>
      <w:r w:rsidR="00495F56">
        <w:t xml:space="preserve"> </w:t>
      </w:r>
      <w:r w:rsidRPr="007C08C2">
        <w:t>note</w:t>
      </w:r>
      <w:r w:rsidR="00495F56">
        <w:t xml:space="preserve"> </w:t>
      </w:r>
      <w:r w:rsidRPr="007C08C2">
        <w:t>that</w:t>
      </w:r>
      <w:r w:rsidR="00495F56">
        <w:t xml:space="preserve"> </w:t>
      </w:r>
      <w:r w:rsidRPr="007C08C2">
        <w:t>Ha</w:t>
      </w:r>
      <w:r w:rsidR="000D2528">
        <w:t>R</w:t>
      </w:r>
      <w:r w:rsidRPr="007C08C2">
        <w:t>av</w:t>
      </w:r>
      <w:r w:rsidR="00495F56">
        <w:t xml:space="preserve"> </w:t>
      </w:r>
      <w:r w:rsidRPr="007C08C2">
        <w:t>Chaim</w:t>
      </w:r>
      <w:r w:rsidR="00495F56">
        <w:t xml:space="preserve"> </w:t>
      </w:r>
      <w:proofErr w:type="spellStart"/>
      <w:r w:rsidRPr="007C08C2">
        <w:t>Volozhiner</w:t>
      </w:r>
      <w:proofErr w:type="spellEnd"/>
      <w:r w:rsidR="00495F56">
        <w:t xml:space="preserve"> </w:t>
      </w:r>
      <w:r w:rsidRPr="007C08C2">
        <w:t>died</w:t>
      </w:r>
      <w:r w:rsidR="00495F56">
        <w:t xml:space="preserve"> </w:t>
      </w:r>
      <w:r w:rsidRPr="007C08C2">
        <w:t>one</w:t>
      </w:r>
      <w:r w:rsidR="00495F56">
        <w:t xml:space="preserve"> </w:t>
      </w:r>
      <w:r w:rsidRPr="007C08C2">
        <w:t>week</w:t>
      </w:r>
      <w:r w:rsidR="00495F56">
        <w:t xml:space="preserve"> </w:t>
      </w:r>
      <w:r w:rsidRPr="007C08C2">
        <w:t>after</w:t>
      </w:r>
      <w:r w:rsidR="00495F56">
        <w:t xml:space="preserve"> </w:t>
      </w:r>
      <w:r w:rsidRPr="007C08C2">
        <w:t>his</w:t>
      </w:r>
      <w:r w:rsidR="00495F56">
        <w:t xml:space="preserve"> </w:t>
      </w:r>
      <w:r w:rsidRPr="007C08C2">
        <w:t>birthday,</w:t>
      </w:r>
      <w:r w:rsidR="00495F56">
        <w:t xml:space="preserve"> </w:t>
      </w:r>
      <w:r w:rsidRPr="007C08C2">
        <w:t>precisely</w:t>
      </w:r>
      <w:r w:rsidR="00495F56">
        <w:t xml:space="preserve"> </w:t>
      </w:r>
      <w:r w:rsidRPr="007C08C2">
        <w:t>on</w:t>
      </w:r>
      <w:r w:rsidR="00495F56">
        <w:t xml:space="preserve"> </w:t>
      </w:r>
      <w:r w:rsidRPr="007C08C2">
        <w:t>the</w:t>
      </w:r>
      <w:r w:rsidR="00495F56">
        <w:t xml:space="preserve"> </w:t>
      </w:r>
      <w:r w:rsidRPr="007C08C2">
        <w:t>day</w:t>
      </w:r>
      <w:r w:rsidR="00495F56">
        <w:t xml:space="preserve"> </w:t>
      </w:r>
      <w:r w:rsidRPr="007C08C2">
        <w:t>of</w:t>
      </w:r>
      <w:r w:rsidR="00495F56">
        <w:t xml:space="preserve"> </w:t>
      </w:r>
      <w:r w:rsidRPr="007C08C2">
        <w:t>his</w:t>
      </w:r>
      <w:r w:rsidR="00495F56">
        <w:t xml:space="preserve"> </w:t>
      </w:r>
      <w:r w:rsidRPr="007C08C2">
        <w:t>brit.</w:t>
      </w:r>
      <w:r w:rsidR="00495F56">
        <w:t xml:space="preserve"> </w:t>
      </w:r>
      <w:r w:rsidRPr="007C08C2">
        <w:t>We</w:t>
      </w:r>
      <w:r w:rsidR="00495F56">
        <w:t xml:space="preserve"> </w:t>
      </w:r>
      <w:r w:rsidRPr="007C08C2">
        <w:t>see</w:t>
      </w:r>
      <w:r w:rsidR="00495F56">
        <w:t xml:space="preserve"> </w:t>
      </w:r>
      <w:r w:rsidRPr="007C08C2">
        <w:t>from</w:t>
      </w:r>
      <w:r w:rsidR="00495F56">
        <w:t xml:space="preserve"> </w:t>
      </w:r>
      <w:r w:rsidRPr="007C08C2">
        <w:t>here</w:t>
      </w:r>
      <w:r w:rsidR="00495F56">
        <w:t xml:space="preserve"> </w:t>
      </w:r>
      <w:r w:rsidRPr="007C08C2">
        <w:t>that</w:t>
      </w:r>
      <w:r w:rsidR="00495F56">
        <w:t xml:space="preserve"> </w:t>
      </w:r>
      <w:r w:rsidRPr="007C08C2">
        <w:rPr>
          <w:color w:val="C00000"/>
        </w:rPr>
        <w:t>brit</w:t>
      </w:r>
      <w:r w:rsidR="00495F56">
        <w:rPr>
          <w:color w:val="C00000"/>
        </w:rPr>
        <w:t xml:space="preserve"> </w:t>
      </w:r>
      <w:proofErr w:type="spellStart"/>
      <w:r w:rsidRPr="007C08C2">
        <w:rPr>
          <w:color w:val="C00000"/>
        </w:rPr>
        <w:t>milah</w:t>
      </w:r>
      <w:proofErr w:type="spellEnd"/>
      <w:r w:rsidR="00495F56">
        <w:rPr>
          <w:color w:val="C00000"/>
        </w:rPr>
        <w:t xml:space="preserve"> </w:t>
      </w:r>
      <w:r w:rsidRPr="007C08C2">
        <w:rPr>
          <w:color w:val="C00000"/>
        </w:rPr>
        <w:t>isn’t</w:t>
      </w:r>
      <w:r w:rsidR="00495F56">
        <w:rPr>
          <w:color w:val="C00000"/>
        </w:rPr>
        <w:t xml:space="preserve"> </w:t>
      </w:r>
      <w:r w:rsidRPr="007C08C2">
        <w:rPr>
          <w:color w:val="C00000"/>
        </w:rPr>
        <w:t>just</w:t>
      </w:r>
      <w:r w:rsidR="00495F56">
        <w:rPr>
          <w:color w:val="C00000"/>
        </w:rPr>
        <w:t xml:space="preserve"> </w:t>
      </w:r>
      <w:r w:rsidRPr="007C08C2">
        <w:rPr>
          <w:color w:val="C00000"/>
        </w:rPr>
        <w:t>a</w:t>
      </w:r>
      <w:r w:rsidR="00495F56">
        <w:rPr>
          <w:color w:val="C00000"/>
        </w:rPr>
        <w:t xml:space="preserve"> </w:t>
      </w:r>
      <w:r w:rsidRPr="007C08C2">
        <w:rPr>
          <w:color w:val="C00000"/>
        </w:rPr>
        <w:t>mitzvah,</w:t>
      </w:r>
      <w:r w:rsidR="00495F56">
        <w:rPr>
          <w:color w:val="C00000"/>
        </w:rPr>
        <w:t xml:space="preserve"> </w:t>
      </w:r>
      <w:r w:rsidRPr="007C08C2">
        <w:rPr>
          <w:color w:val="C00000"/>
        </w:rPr>
        <w:t>but</w:t>
      </w:r>
      <w:r w:rsidR="00495F56">
        <w:rPr>
          <w:color w:val="C00000"/>
        </w:rPr>
        <w:t xml:space="preserve"> </w:t>
      </w:r>
      <w:r w:rsidRPr="007C08C2">
        <w:rPr>
          <w:color w:val="C00000"/>
        </w:rPr>
        <w:t>as</w:t>
      </w:r>
      <w:r w:rsidR="00495F56">
        <w:rPr>
          <w:color w:val="C00000"/>
        </w:rPr>
        <w:t xml:space="preserve"> </w:t>
      </w:r>
      <w:r w:rsidRPr="007C08C2">
        <w:rPr>
          <w:color w:val="C00000"/>
        </w:rPr>
        <w:t>Rashi</w:t>
      </w:r>
      <w:r w:rsidR="00495F56">
        <w:rPr>
          <w:color w:val="C00000"/>
        </w:rPr>
        <w:t xml:space="preserve"> </w:t>
      </w:r>
      <w:r w:rsidRPr="007C08C2">
        <w:rPr>
          <w:color w:val="C00000"/>
        </w:rPr>
        <w:t>writes,</w:t>
      </w:r>
      <w:r w:rsidR="00495F56">
        <w:rPr>
          <w:color w:val="C00000"/>
        </w:rPr>
        <w:t xml:space="preserve"> </w:t>
      </w:r>
      <w:r w:rsidRPr="007C08C2">
        <w:rPr>
          <w:color w:val="C00000"/>
        </w:rPr>
        <w:t>it</w:t>
      </w:r>
      <w:r w:rsidR="00495F56">
        <w:rPr>
          <w:color w:val="C00000"/>
        </w:rPr>
        <w:t xml:space="preserve"> </w:t>
      </w:r>
      <w:r w:rsidRPr="007C08C2">
        <w:rPr>
          <w:color w:val="C00000"/>
        </w:rPr>
        <w:t>is</w:t>
      </w:r>
      <w:r w:rsidR="00495F56">
        <w:rPr>
          <w:color w:val="C00000"/>
        </w:rPr>
        <w:t xml:space="preserve"> </w:t>
      </w:r>
      <w:r w:rsidRPr="007C08C2">
        <w:rPr>
          <w:color w:val="C00000"/>
        </w:rPr>
        <w:t>considered</w:t>
      </w:r>
      <w:r w:rsidR="00495F56">
        <w:rPr>
          <w:color w:val="C00000"/>
        </w:rPr>
        <w:t xml:space="preserve"> </w:t>
      </w:r>
      <w:r w:rsidRPr="007C08C2">
        <w:rPr>
          <w:color w:val="C00000"/>
        </w:rPr>
        <w:t>the</w:t>
      </w:r>
      <w:r w:rsidR="00495F56">
        <w:rPr>
          <w:color w:val="C00000"/>
        </w:rPr>
        <w:t xml:space="preserve"> </w:t>
      </w:r>
      <w:r w:rsidRPr="007C08C2">
        <w:rPr>
          <w:color w:val="C00000"/>
        </w:rPr>
        <w:t>creation</w:t>
      </w:r>
      <w:r w:rsidR="00495F56">
        <w:rPr>
          <w:color w:val="C00000"/>
        </w:rPr>
        <w:t xml:space="preserve"> </w:t>
      </w:r>
      <w:r w:rsidRPr="007C08C2">
        <w:rPr>
          <w:color w:val="C00000"/>
        </w:rPr>
        <w:t>and</w:t>
      </w:r>
      <w:r w:rsidR="00495F56">
        <w:rPr>
          <w:color w:val="C00000"/>
        </w:rPr>
        <w:t xml:space="preserve"> </w:t>
      </w:r>
      <w:r w:rsidRPr="007C08C2">
        <w:rPr>
          <w:color w:val="C00000"/>
        </w:rPr>
        <w:t>birth</w:t>
      </w:r>
      <w:r w:rsidR="00495F56">
        <w:rPr>
          <w:color w:val="C00000"/>
        </w:rPr>
        <w:t xml:space="preserve"> </w:t>
      </w:r>
      <w:r w:rsidRPr="007C08C2">
        <w:rPr>
          <w:color w:val="C00000"/>
        </w:rPr>
        <w:t>of</w:t>
      </w:r>
      <w:r w:rsidR="00495F56">
        <w:rPr>
          <w:color w:val="C00000"/>
        </w:rPr>
        <w:t xml:space="preserve"> </w:t>
      </w:r>
      <w:r w:rsidRPr="007C08C2">
        <w:rPr>
          <w:color w:val="C00000"/>
        </w:rPr>
        <w:t>the</w:t>
      </w:r>
      <w:r w:rsidR="00495F56">
        <w:rPr>
          <w:color w:val="C00000"/>
        </w:rPr>
        <w:t xml:space="preserve"> </w:t>
      </w:r>
      <w:r w:rsidRPr="007C08C2">
        <w:rPr>
          <w:color w:val="C00000"/>
        </w:rPr>
        <w:t>person</w:t>
      </w:r>
      <w:r w:rsidRPr="007C08C2">
        <w:t>.</w:t>
      </w:r>
    </w:p>
    <w:p w14:paraId="5297FD95" w14:textId="77777777" w:rsidR="007C08C2" w:rsidRPr="007C08C2" w:rsidRDefault="007C08C2" w:rsidP="007C08C2"/>
    <w:p w14:paraId="2BE82222" w14:textId="598BEAE6" w:rsidR="007C08C2" w:rsidRPr="007C08C2" w:rsidRDefault="007C08C2" w:rsidP="007C08C2">
      <w:r w:rsidRPr="007C08C2">
        <w:t>Abraham,</w:t>
      </w:r>
      <w:r w:rsidR="00495F56">
        <w:t xml:space="preserve"> </w:t>
      </w:r>
      <w:r w:rsidRPr="007C08C2">
        <w:t>on</w:t>
      </w:r>
      <w:r w:rsidR="00495F56">
        <w:t xml:space="preserve"> </w:t>
      </w:r>
      <w:r w:rsidRPr="007C08C2">
        <w:t>the</w:t>
      </w:r>
      <w:r w:rsidR="00495F56">
        <w:t xml:space="preserve"> </w:t>
      </w:r>
      <w:r w:rsidRPr="007C08C2">
        <w:t>third</w:t>
      </w:r>
      <w:r w:rsidR="00495F56">
        <w:t xml:space="preserve"> </w:t>
      </w:r>
      <w:r w:rsidRPr="007C08C2">
        <w:t>day</w:t>
      </w:r>
      <w:r w:rsidR="00495F56">
        <w:t xml:space="preserve"> </w:t>
      </w:r>
      <w:r w:rsidRPr="007C08C2">
        <w:t>of</w:t>
      </w:r>
      <w:r w:rsidR="00495F56">
        <w:t xml:space="preserve"> </w:t>
      </w:r>
      <w:r w:rsidRPr="007C08C2">
        <w:t>his</w:t>
      </w:r>
      <w:r w:rsidR="00495F56">
        <w:t xml:space="preserve"> </w:t>
      </w:r>
      <w:r w:rsidRPr="007C08C2">
        <w:t>circumcision,</w:t>
      </w:r>
      <w:r w:rsidR="00495F56">
        <w:t xml:space="preserve"> </w:t>
      </w:r>
      <w:r w:rsidRPr="007C08C2">
        <w:t>was</w:t>
      </w:r>
      <w:r w:rsidR="00495F56">
        <w:t xml:space="preserve"> </w:t>
      </w:r>
      <w:r w:rsidRPr="007C08C2">
        <w:t>eager</w:t>
      </w:r>
      <w:r w:rsidR="00495F56">
        <w:t xml:space="preserve"> </w:t>
      </w:r>
      <w:r w:rsidRPr="007C08C2">
        <w:t>to</w:t>
      </w:r>
      <w:r w:rsidR="00495F56">
        <w:t xml:space="preserve"> </w:t>
      </w:r>
      <w:r w:rsidRPr="007C08C2">
        <w:t>meet</w:t>
      </w:r>
      <w:r w:rsidR="00495F56">
        <w:t xml:space="preserve"> </w:t>
      </w:r>
      <w:r w:rsidRPr="007C08C2">
        <w:t>guests.</w:t>
      </w:r>
      <w:r w:rsidR="00495F56">
        <w:t xml:space="preserve"> </w:t>
      </w:r>
      <w:r w:rsidRPr="007C08C2">
        <w:t>Therefore,</w:t>
      </w:r>
      <w:r w:rsidR="00495F56">
        <w:t xml:space="preserve"> </w:t>
      </w:r>
      <w:r w:rsidRPr="007C08C2">
        <w:rPr>
          <w:i/>
          <w:iCs/>
        </w:rPr>
        <w:t>despite</w:t>
      </w:r>
      <w:r w:rsidR="00495F56">
        <w:t xml:space="preserve"> </w:t>
      </w:r>
      <w:r w:rsidRPr="007C08C2">
        <w:t>his</w:t>
      </w:r>
      <w:r w:rsidR="00495F56">
        <w:t xml:space="preserve"> </w:t>
      </w:r>
      <w:r w:rsidRPr="007C08C2">
        <w:t>great</w:t>
      </w:r>
      <w:r w:rsidR="00495F56">
        <w:t xml:space="preserve"> </w:t>
      </w:r>
      <w:r w:rsidRPr="007C08C2">
        <w:t>joy</w:t>
      </w:r>
      <w:r w:rsidR="00495F56">
        <w:t xml:space="preserve"> </w:t>
      </w:r>
      <w:r w:rsidRPr="007C08C2">
        <w:t>and</w:t>
      </w:r>
      <w:r w:rsidR="00495F56">
        <w:t xml:space="preserve"> </w:t>
      </w:r>
      <w:r w:rsidRPr="007C08C2">
        <w:t>spiritual</w:t>
      </w:r>
      <w:r w:rsidR="00495F56">
        <w:t xml:space="preserve"> </w:t>
      </w:r>
      <w:r w:rsidRPr="007C08C2">
        <w:t>elation,</w:t>
      </w:r>
      <w:r w:rsidR="00495F56">
        <w:t xml:space="preserve"> </w:t>
      </w:r>
      <w:r w:rsidRPr="007C08C2">
        <w:t>Avraham</w:t>
      </w:r>
      <w:r w:rsidR="00495F56">
        <w:t xml:space="preserve"> </w:t>
      </w:r>
      <w:r w:rsidRPr="007C08C2">
        <w:rPr>
          <w:i/>
          <w:iCs/>
        </w:rPr>
        <w:t>forced</w:t>
      </w:r>
      <w:r w:rsidR="00495F56">
        <w:rPr>
          <w:i/>
          <w:iCs/>
        </w:rPr>
        <w:t xml:space="preserve"> </w:t>
      </w:r>
      <w:r w:rsidRPr="007C08C2">
        <w:rPr>
          <w:i/>
          <w:iCs/>
        </w:rPr>
        <w:t>himself</w:t>
      </w:r>
      <w:r w:rsidR="00495F56">
        <w:t xml:space="preserve"> </w:t>
      </w:r>
      <w:r w:rsidRPr="007C08C2">
        <w:t>to</w:t>
      </w:r>
      <w:r w:rsidR="00495F56">
        <w:t xml:space="preserve"> </w:t>
      </w:r>
      <w:r w:rsidRPr="007C08C2">
        <w:t>be</w:t>
      </w:r>
      <w:r w:rsidR="00495F56">
        <w:t xml:space="preserve"> </w:t>
      </w:r>
      <w:r w:rsidRPr="007C08C2">
        <w:t>aware</w:t>
      </w:r>
      <w:r w:rsidR="00495F56">
        <w:t xml:space="preserve"> </w:t>
      </w:r>
      <w:r w:rsidRPr="007C08C2">
        <w:t>of</w:t>
      </w:r>
      <w:r w:rsidR="00495F56">
        <w:t xml:space="preserve"> </w:t>
      </w:r>
      <w:r w:rsidRPr="007C08C2">
        <w:t>the</w:t>
      </w:r>
      <w:r w:rsidR="00495F56">
        <w:t xml:space="preserve"> </w:t>
      </w:r>
      <w:r w:rsidRPr="007C08C2">
        <w:t>natural</w:t>
      </w:r>
      <w:r w:rsidR="00495F56">
        <w:t xml:space="preserve"> </w:t>
      </w:r>
      <w:r w:rsidRPr="007C08C2">
        <w:t>pain</w:t>
      </w:r>
      <w:r w:rsidR="00495F56">
        <w:t xml:space="preserve"> </w:t>
      </w:r>
      <w:r w:rsidRPr="007C08C2">
        <w:t>which</w:t>
      </w:r>
      <w:r w:rsidR="00495F56">
        <w:t xml:space="preserve"> </w:t>
      </w:r>
      <w:r w:rsidRPr="007C08C2">
        <w:t>his</w:t>
      </w:r>
      <w:r w:rsidR="00495F56">
        <w:t xml:space="preserve"> </w:t>
      </w:r>
      <w:r w:rsidRPr="007C08C2">
        <w:t>body</w:t>
      </w:r>
      <w:r w:rsidR="00495F56">
        <w:t xml:space="preserve"> </w:t>
      </w:r>
      <w:r w:rsidRPr="007C08C2">
        <w:t>was</w:t>
      </w:r>
      <w:r w:rsidR="00495F56">
        <w:t xml:space="preserve"> </w:t>
      </w:r>
      <w:r w:rsidRPr="007C08C2">
        <w:t>experiencing,</w:t>
      </w:r>
      <w:r w:rsidRPr="007C08C2">
        <w:rPr>
          <w:sz w:val="20"/>
          <w:vertAlign w:val="superscript"/>
        </w:rPr>
        <w:footnoteReference w:id="7"/>
      </w:r>
      <w:r w:rsidR="00495F56">
        <w:t xml:space="preserve"> </w:t>
      </w:r>
      <w:r w:rsidRPr="007C08C2">
        <w:t>so</w:t>
      </w:r>
      <w:r w:rsidR="00495F56">
        <w:t xml:space="preserve"> </w:t>
      </w:r>
      <w:r w:rsidRPr="007C08C2">
        <w:t>that</w:t>
      </w:r>
      <w:r w:rsidR="00495F56">
        <w:t xml:space="preserve"> </w:t>
      </w:r>
      <w:r w:rsidRPr="007C08C2">
        <w:t>HaShem's</w:t>
      </w:r>
      <w:r w:rsidR="00495F56">
        <w:t xml:space="preserve"> </w:t>
      </w:r>
      <w:r w:rsidRPr="007C08C2">
        <w:t>covenant</w:t>
      </w:r>
      <w:r w:rsidR="00495F56">
        <w:t xml:space="preserve"> </w:t>
      </w:r>
      <w:r w:rsidRPr="007C08C2">
        <w:t>should</w:t>
      </w:r>
      <w:r w:rsidR="00495F56">
        <w:t xml:space="preserve"> </w:t>
      </w:r>
      <w:r w:rsidRPr="007C08C2">
        <w:t>penetrate</w:t>
      </w:r>
      <w:r w:rsidR="00495F56">
        <w:t xml:space="preserve"> </w:t>
      </w:r>
      <w:r w:rsidRPr="007C08C2">
        <w:t>the</w:t>
      </w:r>
      <w:r w:rsidR="00495F56">
        <w:t xml:space="preserve"> </w:t>
      </w:r>
      <w:r w:rsidRPr="007C08C2">
        <w:t>physical</w:t>
      </w:r>
      <w:r w:rsidR="00495F56">
        <w:t xml:space="preserve"> </w:t>
      </w:r>
      <w:r w:rsidRPr="007C08C2">
        <w:t>body.</w:t>
      </w:r>
    </w:p>
    <w:p w14:paraId="03724680" w14:textId="77777777" w:rsidR="007C08C2" w:rsidRPr="007C08C2" w:rsidRDefault="007C08C2" w:rsidP="007C08C2"/>
    <w:p w14:paraId="52074F4D" w14:textId="34F0C774" w:rsidR="007C08C2" w:rsidRPr="007C08C2" w:rsidRDefault="007C08C2" w:rsidP="007C08C2">
      <w:r w:rsidRPr="007C08C2">
        <w:t>Rashi</w:t>
      </w:r>
      <w:r w:rsidR="00495F56">
        <w:t xml:space="preserve"> </w:t>
      </w:r>
      <w:r w:rsidRPr="007C08C2">
        <w:t>explains</w:t>
      </w:r>
      <w:r w:rsidR="00495F56">
        <w:t xml:space="preserve"> </w:t>
      </w:r>
      <w:r w:rsidRPr="007C08C2">
        <w:t>that</w:t>
      </w:r>
      <w:r w:rsidR="00495F56">
        <w:t xml:space="preserve"> </w:t>
      </w:r>
      <w:r w:rsidRPr="007C08C2">
        <w:t>the</w:t>
      </w:r>
      <w:r w:rsidR="00495F56">
        <w:t xml:space="preserve"> </w:t>
      </w:r>
      <w:r w:rsidR="000D2528" w:rsidRPr="007C08C2">
        <w:t>Bne</w:t>
      </w:r>
      <w:r w:rsidR="00495F56">
        <w:t xml:space="preserve"> </w:t>
      </w:r>
      <w:r w:rsidR="000D2528" w:rsidRPr="007C08C2">
        <w:t>Yaakov</w:t>
      </w:r>
      <w:r w:rsidR="00495F56">
        <w:t xml:space="preserve"> </w:t>
      </w:r>
      <w:r w:rsidRPr="007C08C2">
        <w:t>attacked</w:t>
      </w:r>
      <w:r w:rsidR="00495F56">
        <w:t xml:space="preserve"> </w:t>
      </w:r>
      <w:r w:rsidRPr="007C08C2">
        <w:t>specifically</w:t>
      </w:r>
      <w:r w:rsidR="00495F56">
        <w:t xml:space="preserve"> </w:t>
      </w:r>
      <w:r w:rsidRPr="007C08C2">
        <w:t>on</w:t>
      </w:r>
      <w:r w:rsidR="00495F56">
        <w:t xml:space="preserve"> </w:t>
      </w:r>
      <w:r w:rsidRPr="007C08C2">
        <w:t>the</w:t>
      </w:r>
      <w:r w:rsidR="00495F56">
        <w:t xml:space="preserve"> </w:t>
      </w:r>
      <w:r w:rsidRPr="007C08C2">
        <w:t>third</w:t>
      </w:r>
      <w:r w:rsidR="00495F56">
        <w:t xml:space="preserve"> </w:t>
      </w:r>
      <w:r w:rsidRPr="007C08C2">
        <w:t>day</w:t>
      </w:r>
      <w:r w:rsidR="00495F56">
        <w:t xml:space="preserve"> </w:t>
      </w:r>
      <w:r w:rsidRPr="007C08C2">
        <w:t>after</w:t>
      </w:r>
      <w:r w:rsidR="00495F56">
        <w:t xml:space="preserve"> </w:t>
      </w:r>
      <w:proofErr w:type="spellStart"/>
      <w:r w:rsidRPr="007C08C2">
        <w:t>milah</w:t>
      </w:r>
      <w:proofErr w:type="spellEnd"/>
      <w:r w:rsidR="00495F56">
        <w:t xml:space="preserve"> </w:t>
      </w:r>
      <w:r w:rsidRPr="007C08C2">
        <w:t>because</w:t>
      </w:r>
      <w:r w:rsidR="00495F56">
        <w:t xml:space="preserve"> </w:t>
      </w:r>
      <w:r w:rsidRPr="007C08C2">
        <w:t>on</w:t>
      </w:r>
      <w:r w:rsidR="00495F56">
        <w:t xml:space="preserve"> </w:t>
      </w:r>
      <w:r w:rsidRPr="007C08C2">
        <w:t>that</w:t>
      </w:r>
      <w:r w:rsidR="00495F56">
        <w:t xml:space="preserve"> </w:t>
      </w:r>
      <w:r w:rsidRPr="007C08C2">
        <w:t>day</w:t>
      </w:r>
      <w:r w:rsidR="00495F56">
        <w:t xml:space="preserve"> </w:t>
      </w:r>
      <w:r w:rsidRPr="007C08C2">
        <w:t>the</w:t>
      </w:r>
      <w:r w:rsidR="00495F56">
        <w:t xml:space="preserve"> </w:t>
      </w:r>
      <w:r w:rsidRPr="007C08C2">
        <w:t>pain</w:t>
      </w:r>
      <w:r w:rsidR="00495F56">
        <w:t xml:space="preserve"> </w:t>
      </w:r>
      <w:r w:rsidRPr="007C08C2">
        <w:t>was</w:t>
      </w:r>
      <w:r w:rsidR="00495F56">
        <w:t xml:space="preserve"> </w:t>
      </w:r>
      <w:r w:rsidRPr="007C08C2">
        <w:t>most</w:t>
      </w:r>
      <w:r w:rsidR="00495F56">
        <w:t xml:space="preserve"> </w:t>
      </w:r>
      <w:r w:rsidRPr="007C08C2">
        <w:t>intense</w:t>
      </w:r>
      <w:r w:rsidR="00495F56">
        <w:t xml:space="preserve"> </w:t>
      </w:r>
      <w:r w:rsidRPr="007C08C2">
        <w:t>and</w:t>
      </w:r>
      <w:r w:rsidR="00495F56">
        <w:t xml:space="preserve"> </w:t>
      </w:r>
      <w:r w:rsidRPr="007C08C2">
        <w:t>the</w:t>
      </w:r>
      <w:r w:rsidR="00495F56">
        <w:t xml:space="preserve"> </w:t>
      </w:r>
      <w:r w:rsidRPr="007C08C2">
        <w:t>people</w:t>
      </w:r>
      <w:r w:rsidR="00495F56">
        <w:t xml:space="preserve"> </w:t>
      </w:r>
      <w:r w:rsidRPr="007C08C2">
        <w:t>would</w:t>
      </w:r>
      <w:r w:rsidR="00495F56">
        <w:t xml:space="preserve"> </w:t>
      </w:r>
      <w:r w:rsidRPr="007C08C2">
        <w:t>be</w:t>
      </w:r>
      <w:r w:rsidR="00495F56">
        <w:t xml:space="preserve"> </w:t>
      </w:r>
      <w:r w:rsidRPr="007C08C2">
        <w:t>unable</w:t>
      </w:r>
      <w:r w:rsidR="00495F56">
        <w:t xml:space="preserve"> </w:t>
      </w:r>
      <w:r w:rsidRPr="007C08C2">
        <w:t>to</w:t>
      </w:r>
      <w:r w:rsidR="00495F56">
        <w:t xml:space="preserve"> </w:t>
      </w:r>
      <w:r w:rsidRPr="007C08C2">
        <w:t>fight</w:t>
      </w:r>
      <w:r w:rsidR="00495F56">
        <w:t xml:space="preserve"> </w:t>
      </w:r>
      <w:r w:rsidRPr="007C08C2">
        <w:t>back.</w:t>
      </w:r>
      <w:r w:rsidR="00495F56">
        <w:t xml:space="preserve">  </w:t>
      </w:r>
      <w:r w:rsidRPr="007C08C2">
        <w:t>The</w:t>
      </w:r>
      <w:r w:rsidR="00495F56">
        <w:t xml:space="preserve"> </w:t>
      </w:r>
      <w:r w:rsidRPr="007C08C2">
        <w:t>Rishonim</w:t>
      </w:r>
      <w:r w:rsidRPr="007C08C2">
        <w:rPr>
          <w:sz w:val="20"/>
          <w:vertAlign w:val="superscript"/>
        </w:rPr>
        <w:footnoteReference w:id="8"/>
      </w:r>
      <w:r w:rsidR="00495F56">
        <w:t xml:space="preserve"> </w:t>
      </w:r>
      <w:r w:rsidRPr="007C08C2">
        <w:t>prove</w:t>
      </w:r>
      <w:r w:rsidR="00495F56">
        <w:t xml:space="preserve"> </w:t>
      </w:r>
      <w:r w:rsidRPr="007C08C2">
        <w:t>from</w:t>
      </w:r>
      <w:r w:rsidR="00495F56">
        <w:t xml:space="preserve"> </w:t>
      </w:r>
      <w:r w:rsidRPr="007C08C2">
        <w:t>the</w:t>
      </w:r>
      <w:r w:rsidR="00495F56">
        <w:t xml:space="preserve"> </w:t>
      </w:r>
      <w:r w:rsidR="000D2528" w:rsidRPr="007C08C2">
        <w:t>Gemara</w:t>
      </w:r>
      <w:r w:rsidR="00495F56">
        <w:t xml:space="preserve"> </w:t>
      </w:r>
      <w:r w:rsidRPr="007C08C2">
        <w:t>in</w:t>
      </w:r>
      <w:r w:rsidR="00495F56">
        <w:t xml:space="preserve"> </w:t>
      </w:r>
      <w:r w:rsidRPr="007C08C2">
        <w:t>Shabbat</w:t>
      </w:r>
      <w:r w:rsidR="00495F56">
        <w:t xml:space="preserve"> </w:t>
      </w:r>
      <w:r w:rsidRPr="007C08C2">
        <w:t>that</w:t>
      </w:r>
      <w:r w:rsidR="00495F56">
        <w:t xml:space="preserve"> </w:t>
      </w:r>
      <w:r w:rsidRPr="007C08C2">
        <w:t>the</w:t>
      </w:r>
      <w:r w:rsidR="00495F56">
        <w:t xml:space="preserve"> </w:t>
      </w:r>
      <w:r w:rsidRPr="007C08C2">
        <w:t>pain</w:t>
      </w:r>
      <w:r w:rsidR="00495F56">
        <w:t xml:space="preserve"> </w:t>
      </w:r>
      <w:r w:rsidRPr="007C08C2">
        <w:t>on</w:t>
      </w:r>
      <w:r w:rsidR="00495F56">
        <w:t xml:space="preserve"> </w:t>
      </w:r>
      <w:r w:rsidRPr="007C08C2">
        <w:t>the</w:t>
      </w:r>
      <w:r w:rsidR="00495F56">
        <w:t xml:space="preserve"> </w:t>
      </w:r>
      <w:r w:rsidRPr="007C08C2">
        <w:t>first</w:t>
      </w:r>
      <w:r w:rsidR="00495F56">
        <w:t xml:space="preserve"> </w:t>
      </w:r>
      <w:r w:rsidRPr="007C08C2">
        <w:t>two</w:t>
      </w:r>
      <w:r w:rsidR="00495F56">
        <w:t xml:space="preserve"> </w:t>
      </w:r>
      <w:r w:rsidRPr="007C08C2">
        <w:t>days</w:t>
      </w:r>
      <w:r w:rsidR="00495F56">
        <w:t xml:space="preserve"> </w:t>
      </w:r>
      <w:r w:rsidRPr="007C08C2">
        <w:t>is</w:t>
      </w:r>
      <w:r w:rsidR="00495F56">
        <w:t xml:space="preserve"> </w:t>
      </w:r>
      <w:r w:rsidRPr="007C08C2">
        <w:t>no</w:t>
      </w:r>
      <w:r w:rsidR="00495F56">
        <w:t xml:space="preserve"> </w:t>
      </w:r>
      <w:r w:rsidRPr="007C08C2">
        <w:t>less</w:t>
      </w:r>
      <w:r w:rsidR="00495F56">
        <w:t xml:space="preserve"> </w:t>
      </w:r>
      <w:r w:rsidRPr="007C08C2">
        <w:t>intense</w:t>
      </w:r>
      <w:r w:rsidR="00495F56">
        <w:t xml:space="preserve"> </w:t>
      </w:r>
      <w:r w:rsidRPr="007C08C2">
        <w:t>than</w:t>
      </w:r>
      <w:r w:rsidR="00495F56">
        <w:t xml:space="preserve"> </w:t>
      </w:r>
      <w:r w:rsidRPr="007C08C2">
        <w:t>on</w:t>
      </w:r>
      <w:r w:rsidR="00495F56">
        <w:t xml:space="preserve"> </w:t>
      </w:r>
      <w:r w:rsidRPr="007C08C2">
        <w:t>the</w:t>
      </w:r>
      <w:r w:rsidR="00495F56">
        <w:t xml:space="preserve"> </w:t>
      </w:r>
      <w:r w:rsidRPr="007C08C2">
        <w:t>third</w:t>
      </w:r>
      <w:r w:rsidR="00495F56">
        <w:t xml:space="preserve"> </w:t>
      </w:r>
      <w:r w:rsidRPr="007C08C2">
        <w:t>day.</w:t>
      </w:r>
      <w:r w:rsidR="00495F56">
        <w:t xml:space="preserve">  </w:t>
      </w:r>
      <w:r w:rsidRPr="007C08C2">
        <w:t>So</w:t>
      </w:r>
      <w:r w:rsidR="00495F56">
        <w:t xml:space="preserve"> </w:t>
      </w:r>
      <w:r w:rsidRPr="007C08C2">
        <w:t>why</w:t>
      </w:r>
      <w:r w:rsidR="00495F56">
        <w:t xml:space="preserve"> </w:t>
      </w:r>
      <w:r w:rsidRPr="007C08C2">
        <w:t>did</w:t>
      </w:r>
      <w:r w:rsidR="00495F56">
        <w:t xml:space="preserve"> </w:t>
      </w:r>
      <w:r w:rsidRPr="007C08C2">
        <w:t>Shimon</w:t>
      </w:r>
      <w:r w:rsidR="00495F56">
        <w:t xml:space="preserve"> </w:t>
      </w:r>
      <w:r w:rsidRPr="007C08C2">
        <w:t>and</w:t>
      </w:r>
      <w:r w:rsidR="00495F56">
        <w:t xml:space="preserve"> </w:t>
      </w:r>
      <w:r w:rsidRPr="007C08C2">
        <w:t>Levi</w:t>
      </w:r>
      <w:r w:rsidR="00495F56">
        <w:t xml:space="preserve"> </w:t>
      </w:r>
      <w:r w:rsidRPr="007C08C2">
        <w:t>wait?</w:t>
      </w:r>
      <w:r w:rsidR="00495F56">
        <w:t xml:space="preserve">  </w:t>
      </w:r>
      <w:r w:rsidRPr="007C08C2">
        <w:t>The</w:t>
      </w:r>
      <w:r w:rsidR="00495F56">
        <w:t xml:space="preserve"> </w:t>
      </w:r>
      <w:proofErr w:type="spellStart"/>
      <w:r w:rsidRPr="007C08C2">
        <w:t>Ksav</w:t>
      </w:r>
      <w:proofErr w:type="spellEnd"/>
      <w:r w:rsidR="00495F56">
        <w:t xml:space="preserve"> </w:t>
      </w:r>
      <w:proofErr w:type="spellStart"/>
      <w:r w:rsidRPr="007C08C2">
        <w:t>v’Kabbalah</w:t>
      </w:r>
      <w:proofErr w:type="spellEnd"/>
      <w:r w:rsidR="00495F56">
        <w:t xml:space="preserve"> </w:t>
      </w:r>
      <w:r w:rsidRPr="007C08C2">
        <w:t>answers</w:t>
      </w:r>
      <w:r w:rsidR="00495F56">
        <w:t xml:space="preserve"> </w:t>
      </w:r>
      <w:r w:rsidRPr="007C08C2">
        <w:t>that</w:t>
      </w:r>
      <w:r w:rsidR="00495F56">
        <w:t xml:space="preserve"> </w:t>
      </w:r>
      <w:r w:rsidRPr="007C08C2">
        <w:t>the</w:t>
      </w:r>
      <w:r w:rsidR="00495F56">
        <w:t xml:space="preserve"> </w:t>
      </w:r>
      <w:r w:rsidRPr="007C08C2">
        <w:t>key</w:t>
      </w:r>
      <w:r w:rsidR="00495F56">
        <w:t xml:space="preserve"> </w:t>
      </w:r>
      <w:r w:rsidRPr="007C08C2">
        <w:t>word</w:t>
      </w:r>
      <w:r w:rsidR="00495F56">
        <w:t xml:space="preserve"> </w:t>
      </w:r>
      <w:r w:rsidRPr="007C08C2">
        <w:t>is</w:t>
      </w:r>
      <w:r w:rsidR="00495F56">
        <w:t xml:space="preserve"> </w:t>
      </w:r>
      <w:r w:rsidRPr="007C08C2">
        <w:t>“</w:t>
      </w:r>
      <w:proofErr w:type="spellStart"/>
      <w:r w:rsidRPr="007C08C2">
        <w:t>koavim</w:t>
      </w:r>
      <w:proofErr w:type="spellEnd"/>
      <w:r w:rsidR="00495F56">
        <w:t xml:space="preserve"> </w:t>
      </w:r>
      <w:r w:rsidRPr="007C08C2">
        <w:t>(pain)</w:t>
      </w:r>
      <w:r w:rsidR="00495F56">
        <w:t xml:space="preserve"> </w:t>
      </w:r>
      <w:r w:rsidRPr="007C08C2">
        <w:t>-</w:t>
      </w:r>
      <w:r w:rsidR="00495F56">
        <w:t xml:space="preserve"> </w:t>
      </w:r>
      <w:r w:rsidRPr="007C08C2">
        <w:rPr>
          <w:rFonts w:hint="cs"/>
          <w:sz w:val="28"/>
          <w:szCs w:val="28"/>
          <w:rtl/>
        </w:rPr>
        <w:t>כֹּ</w:t>
      </w:r>
      <w:proofErr w:type="spellStart"/>
      <w:r w:rsidRPr="007C08C2">
        <w:rPr>
          <w:rFonts w:hint="cs"/>
          <w:sz w:val="28"/>
          <w:szCs w:val="28"/>
          <w:rtl/>
        </w:rPr>
        <w:t>אֲבִים</w:t>
      </w:r>
      <w:proofErr w:type="spellEnd"/>
      <w:r w:rsidRPr="007C08C2">
        <w:t>”.</w:t>
      </w:r>
      <w:r w:rsidR="00495F56">
        <w:t xml:space="preserve">  </w:t>
      </w:r>
      <w:r w:rsidRPr="007C08C2">
        <w:t>What</w:t>
      </w:r>
      <w:r w:rsidR="00495F56">
        <w:t xml:space="preserve"> </w:t>
      </w:r>
      <w:r w:rsidRPr="007C08C2">
        <w:t>kind</w:t>
      </w:r>
      <w:r w:rsidR="00495F56">
        <w:t xml:space="preserve"> </w:t>
      </w:r>
      <w:r w:rsidRPr="007C08C2">
        <w:t>of</w:t>
      </w:r>
      <w:r w:rsidR="00495F56">
        <w:t xml:space="preserve"> </w:t>
      </w:r>
      <w:r w:rsidRPr="007C08C2">
        <w:t>pain</w:t>
      </w:r>
      <w:r w:rsidR="00495F56">
        <w:t xml:space="preserve"> </w:t>
      </w:r>
      <w:r w:rsidRPr="007C08C2">
        <w:t>are</w:t>
      </w:r>
      <w:r w:rsidR="00495F56">
        <w:t xml:space="preserve"> </w:t>
      </w:r>
      <w:r w:rsidRPr="007C08C2">
        <w:t>we</w:t>
      </w:r>
      <w:r w:rsidR="00495F56">
        <w:t xml:space="preserve"> </w:t>
      </w:r>
      <w:r w:rsidRPr="007C08C2">
        <w:t>talking</w:t>
      </w:r>
      <w:r w:rsidR="00495F56">
        <w:t xml:space="preserve"> </w:t>
      </w:r>
      <w:r w:rsidRPr="007C08C2">
        <w:t>about?</w:t>
      </w:r>
      <w:r w:rsidR="00495F56">
        <w:t xml:space="preserve">  </w:t>
      </w:r>
      <w:r w:rsidRPr="007C08C2">
        <w:t>A</w:t>
      </w:r>
      <w:r w:rsidR="00495F56">
        <w:t xml:space="preserve"> </w:t>
      </w:r>
      <w:r w:rsidRPr="007C08C2">
        <w:t>person</w:t>
      </w:r>
      <w:r w:rsidR="00495F56">
        <w:t xml:space="preserve"> </w:t>
      </w:r>
      <w:r w:rsidRPr="007C08C2">
        <w:t>doesn’t</w:t>
      </w:r>
      <w:r w:rsidR="00495F56">
        <w:t xml:space="preserve"> </w:t>
      </w:r>
      <w:r w:rsidRPr="007C08C2">
        <w:t>feel</w:t>
      </w:r>
      <w:r w:rsidR="00495F56">
        <w:t xml:space="preserve"> </w:t>
      </w:r>
      <w:r w:rsidRPr="007C08C2">
        <w:t>physical</w:t>
      </w:r>
      <w:r w:rsidR="00495F56">
        <w:t xml:space="preserve"> </w:t>
      </w:r>
      <w:r w:rsidRPr="007C08C2">
        <w:t>pain</w:t>
      </w:r>
      <w:r w:rsidR="00495F56">
        <w:t xml:space="preserve"> </w:t>
      </w:r>
      <w:r w:rsidRPr="007C08C2">
        <w:t>from</w:t>
      </w:r>
      <w:r w:rsidR="00495F56">
        <w:t xml:space="preserve"> </w:t>
      </w:r>
      <w:r w:rsidRPr="007C08C2">
        <w:t>too</w:t>
      </w:r>
      <w:r w:rsidR="00495F56">
        <w:t xml:space="preserve"> </w:t>
      </w:r>
      <w:r w:rsidRPr="007C08C2">
        <w:t>much</w:t>
      </w:r>
      <w:r w:rsidR="00495F56">
        <w:t xml:space="preserve"> </w:t>
      </w:r>
      <w:r w:rsidRPr="007C08C2">
        <w:t>knowledge</w:t>
      </w:r>
      <w:r w:rsidR="00495F56">
        <w:t xml:space="preserve"> </w:t>
      </w:r>
      <w:r w:rsidRPr="007C08C2">
        <w:t>--</w:t>
      </w:r>
      <w:r w:rsidR="00495F56">
        <w:t xml:space="preserve"> </w:t>
      </w:r>
      <w:r w:rsidRPr="007C08C2">
        <w:t>what</w:t>
      </w:r>
      <w:r w:rsidR="00495F56">
        <w:t xml:space="preserve"> </w:t>
      </w:r>
      <w:r w:rsidRPr="007C08C2">
        <w:t>he/she</w:t>
      </w:r>
      <w:r w:rsidR="00495F56">
        <w:t xml:space="preserve"> </w:t>
      </w:r>
      <w:r w:rsidRPr="007C08C2">
        <w:t>feels</w:t>
      </w:r>
      <w:r w:rsidR="00495F56">
        <w:t xml:space="preserve"> </w:t>
      </w:r>
      <w:r w:rsidRPr="007C08C2">
        <w:t>is</w:t>
      </w:r>
      <w:r w:rsidR="00495F56">
        <w:t xml:space="preserve"> </w:t>
      </w:r>
      <w:r w:rsidRPr="007C08C2">
        <w:t>psychological</w:t>
      </w:r>
      <w:r w:rsidR="00495F56">
        <w:t xml:space="preserve"> </w:t>
      </w:r>
      <w:r w:rsidRPr="007C08C2">
        <w:t>pain,</w:t>
      </w:r>
      <w:r w:rsidR="00495F56">
        <w:t xml:space="preserve"> </w:t>
      </w:r>
      <w:r w:rsidRPr="007C08C2">
        <w:t>worry.</w:t>
      </w:r>
      <w:r w:rsidR="00495F56">
        <w:t xml:space="preserve">  </w:t>
      </w:r>
      <w:r w:rsidRPr="007C08C2">
        <w:t>On</w:t>
      </w:r>
      <w:r w:rsidR="00495F56">
        <w:t xml:space="preserve"> </w:t>
      </w:r>
      <w:r w:rsidRPr="007C08C2">
        <w:t>the</w:t>
      </w:r>
      <w:r w:rsidR="00495F56">
        <w:t xml:space="preserve"> </w:t>
      </w:r>
      <w:r w:rsidRPr="007C08C2">
        <w:t>third</w:t>
      </w:r>
      <w:r w:rsidR="00495F56">
        <w:t xml:space="preserve"> </w:t>
      </w:r>
      <w:r w:rsidRPr="007C08C2">
        <w:t>day</w:t>
      </w:r>
      <w:r w:rsidR="00495F56">
        <w:t xml:space="preserve"> </w:t>
      </w:r>
      <w:r w:rsidRPr="007C08C2">
        <w:t>after</w:t>
      </w:r>
      <w:r w:rsidR="00495F56">
        <w:t xml:space="preserve"> </w:t>
      </w:r>
      <w:r w:rsidRPr="007C08C2">
        <w:t>the</w:t>
      </w:r>
      <w:r w:rsidR="00495F56">
        <w:t xml:space="preserve"> </w:t>
      </w:r>
      <w:proofErr w:type="spellStart"/>
      <w:r w:rsidRPr="007C08C2">
        <w:t>milah</w:t>
      </w:r>
      <w:proofErr w:type="spellEnd"/>
      <w:r w:rsidR="00495F56">
        <w:t xml:space="preserve"> </w:t>
      </w:r>
      <w:r w:rsidRPr="007C08C2">
        <w:t>the</w:t>
      </w:r>
      <w:r w:rsidR="00495F56">
        <w:t xml:space="preserve"> </w:t>
      </w:r>
      <w:r w:rsidRPr="007C08C2">
        <w:t>people</w:t>
      </w:r>
      <w:r w:rsidR="00495F56">
        <w:t xml:space="preserve"> </w:t>
      </w:r>
      <w:r w:rsidRPr="007C08C2">
        <w:t>of</w:t>
      </w:r>
      <w:r w:rsidR="00495F56">
        <w:t xml:space="preserve"> </w:t>
      </w:r>
      <w:r w:rsidRPr="007C08C2">
        <w:t>Shechem</w:t>
      </w:r>
      <w:r w:rsidR="00495F56">
        <w:t xml:space="preserve"> </w:t>
      </w:r>
      <w:r w:rsidRPr="007C08C2">
        <w:t>were</w:t>
      </w:r>
      <w:r w:rsidR="00495F56">
        <w:t xml:space="preserve"> </w:t>
      </w:r>
      <w:r w:rsidRPr="007C08C2">
        <w:t>in</w:t>
      </w:r>
      <w:r w:rsidR="00495F56">
        <w:t xml:space="preserve"> </w:t>
      </w:r>
      <w:r w:rsidRPr="007C08C2">
        <w:t>no</w:t>
      </w:r>
      <w:r w:rsidR="00495F56">
        <w:t xml:space="preserve"> </w:t>
      </w:r>
      <w:r w:rsidRPr="007C08C2">
        <w:t>more</w:t>
      </w:r>
      <w:r w:rsidR="00495F56">
        <w:t xml:space="preserve"> </w:t>
      </w:r>
      <w:r w:rsidRPr="007C08C2">
        <w:t>pain</w:t>
      </w:r>
      <w:r w:rsidR="00495F56">
        <w:t xml:space="preserve"> </w:t>
      </w:r>
      <w:r w:rsidRPr="007C08C2">
        <w:t>than</w:t>
      </w:r>
      <w:r w:rsidR="00495F56">
        <w:t xml:space="preserve"> </w:t>
      </w:r>
      <w:r w:rsidRPr="007C08C2">
        <w:t>on</w:t>
      </w:r>
      <w:r w:rsidR="00495F56">
        <w:t xml:space="preserve"> </w:t>
      </w:r>
      <w:r w:rsidRPr="007C08C2">
        <w:t>the</w:t>
      </w:r>
      <w:r w:rsidR="00495F56">
        <w:t xml:space="preserve"> </w:t>
      </w:r>
      <w:r w:rsidRPr="007C08C2">
        <w:t>first</w:t>
      </w:r>
      <w:r w:rsidR="00495F56">
        <w:t xml:space="preserve"> </w:t>
      </w:r>
      <w:r w:rsidRPr="007C08C2">
        <w:t>two</w:t>
      </w:r>
      <w:r w:rsidR="00495F56">
        <w:t xml:space="preserve"> </w:t>
      </w:r>
      <w:r w:rsidRPr="007C08C2">
        <w:t>days,</w:t>
      </w:r>
      <w:r w:rsidR="00495F56">
        <w:t xml:space="preserve"> </w:t>
      </w:r>
      <w:r w:rsidRPr="007C08C2">
        <w:t>but</w:t>
      </w:r>
      <w:r w:rsidR="00495F56">
        <w:t xml:space="preserve"> </w:t>
      </w:r>
      <w:r w:rsidRPr="007C08C2">
        <w:t>their</w:t>
      </w:r>
      <w:r w:rsidR="00495F56">
        <w:t xml:space="preserve"> </w:t>
      </w:r>
      <w:r w:rsidRPr="007C08C2">
        <w:t>attitude,</w:t>
      </w:r>
      <w:r w:rsidR="00495F56">
        <w:t xml:space="preserve"> </w:t>
      </w:r>
      <w:r w:rsidRPr="007C08C2">
        <w:t>their</w:t>
      </w:r>
      <w:r w:rsidR="00495F56">
        <w:t xml:space="preserve"> </w:t>
      </w:r>
      <w:r w:rsidRPr="007C08C2">
        <w:t>psychology,</w:t>
      </w:r>
      <w:r w:rsidR="00495F56">
        <w:t xml:space="preserve"> </w:t>
      </w:r>
      <w:r w:rsidRPr="007C08C2">
        <w:t>changed.</w:t>
      </w:r>
      <w:r w:rsidR="00495F56">
        <w:t xml:space="preserve">  </w:t>
      </w:r>
      <w:r w:rsidRPr="007C08C2">
        <w:t>They</w:t>
      </w:r>
      <w:r w:rsidR="00495F56">
        <w:t xml:space="preserve"> </w:t>
      </w:r>
      <w:r w:rsidRPr="007C08C2">
        <w:t>were</w:t>
      </w:r>
      <w:r w:rsidR="00495F56">
        <w:t xml:space="preserve"> </w:t>
      </w:r>
      <w:r w:rsidRPr="007C08C2">
        <w:t>now</w:t>
      </w:r>
      <w:r w:rsidR="00495F56">
        <w:t xml:space="preserve"> </w:t>
      </w:r>
      <w:r w:rsidRPr="007C08C2">
        <w:t>“</w:t>
      </w:r>
      <w:proofErr w:type="spellStart"/>
      <w:r w:rsidRPr="007C08C2">
        <w:t>koavim</w:t>
      </w:r>
      <w:proofErr w:type="spellEnd"/>
      <w:r w:rsidRPr="007C08C2">
        <w:t>”</w:t>
      </w:r>
      <w:r w:rsidR="00495F56">
        <w:t xml:space="preserve"> </w:t>
      </w:r>
      <w:r w:rsidRPr="007C08C2">
        <w:t>because</w:t>
      </w:r>
      <w:r w:rsidR="00495F56">
        <w:t xml:space="preserve"> </w:t>
      </w:r>
      <w:r w:rsidRPr="007C08C2">
        <w:t>they</w:t>
      </w:r>
      <w:r w:rsidR="00495F56">
        <w:t xml:space="preserve"> </w:t>
      </w:r>
      <w:r w:rsidRPr="007C08C2">
        <w:t>had</w:t>
      </w:r>
      <w:r w:rsidR="00495F56">
        <w:t xml:space="preserve"> </w:t>
      </w:r>
      <w:r w:rsidRPr="007C08C2">
        <w:t>buyer’s</w:t>
      </w:r>
      <w:r w:rsidR="00495F56">
        <w:t xml:space="preserve"> </w:t>
      </w:r>
      <w:r w:rsidRPr="007C08C2">
        <w:t>remorse</w:t>
      </w:r>
      <w:r w:rsidR="00495F56">
        <w:t xml:space="preserve"> </w:t>
      </w:r>
      <w:r w:rsidRPr="007C08C2">
        <w:t>and</w:t>
      </w:r>
      <w:r w:rsidR="00495F56">
        <w:t xml:space="preserve"> </w:t>
      </w:r>
      <w:r w:rsidRPr="007C08C2">
        <w:t>regretted</w:t>
      </w:r>
      <w:r w:rsidR="00495F56">
        <w:t xml:space="preserve"> </w:t>
      </w:r>
      <w:r w:rsidRPr="007C08C2">
        <w:t>the</w:t>
      </w:r>
      <w:r w:rsidR="00495F56">
        <w:t xml:space="preserve"> </w:t>
      </w:r>
      <w:r w:rsidRPr="007C08C2">
        <w:t>whole</w:t>
      </w:r>
      <w:r w:rsidR="00495F56">
        <w:t xml:space="preserve"> </w:t>
      </w:r>
      <w:r w:rsidRPr="007C08C2">
        <w:t>deal.</w:t>
      </w:r>
      <w:r w:rsidR="00495F56">
        <w:t xml:space="preserve">  </w:t>
      </w:r>
      <w:r w:rsidRPr="007C08C2">
        <w:t>Shimon</w:t>
      </w:r>
      <w:r w:rsidR="00495F56">
        <w:t xml:space="preserve"> </w:t>
      </w:r>
      <w:r w:rsidRPr="007C08C2">
        <w:t>and</w:t>
      </w:r>
      <w:r w:rsidR="00495F56">
        <w:t xml:space="preserve"> </w:t>
      </w:r>
      <w:r w:rsidRPr="007C08C2">
        <w:t>Levi</w:t>
      </w:r>
      <w:r w:rsidR="00495F56">
        <w:t xml:space="preserve"> </w:t>
      </w:r>
      <w:r w:rsidRPr="007C08C2">
        <w:t>were</w:t>
      </w:r>
      <w:r w:rsidR="00495F56">
        <w:t xml:space="preserve"> </w:t>
      </w:r>
      <w:r w:rsidRPr="007C08C2">
        <w:t>attuned</w:t>
      </w:r>
      <w:r w:rsidR="00495F56">
        <w:t xml:space="preserve"> </w:t>
      </w:r>
      <w:r w:rsidRPr="007C08C2">
        <w:t>to</w:t>
      </w:r>
      <w:r w:rsidR="00495F56">
        <w:t xml:space="preserve"> </w:t>
      </w:r>
      <w:r w:rsidRPr="007C08C2">
        <w:t>this</w:t>
      </w:r>
      <w:r w:rsidR="00495F56">
        <w:t xml:space="preserve"> </w:t>
      </w:r>
      <w:r w:rsidRPr="007C08C2">
        <w:t>shift</w:t>
      </w:r>
      <w:r w:rsidR="00495F56">
        <w:t xml:space="preserve"> </w:t>
      </w:r>
      <w:r w:rsidRPr="007C08C2">
        <w:t>in</w:t>
      </w:r>
      <w:r w:rsidR="00495F56">
        <w:t xml:space="preserve"> </w:t>
      </w:r>
      <w:r w:rsidRPr="007C08C2">
        <w:t>attitude</w:t>
      </w:r>
      <w:r w:rsidR="00495F56">
        <w:t xml:space="preserve"> </w:t>
      </w:r>
      <w:r w:rsidRPr="007C08C2">
        <w:t>that</w:t>
      </w:r>
      <w:r w:rsidR="00495F56">
        <w:t xml:space="preserve"> </w:t>
      </w:r>
      <w:r w:rsidRPr="007C08C2">
        <w:t>proved</w:t>
      </w:r>
      <w:r w:rsidR="00495F56">
        <w:t xml:space="preserve"> </w:t>
      </w:r>
      <w:r w:rsidRPr="007C08C2">
        <w:t>the</w:t>
      </w:r>
      <w:r w:rsidR="00495F56">
        <w:t xml:space="preserve"> </w:t>
      </w:r>
      <w:r w:rsidRPr="007C08C2">
        <w:t>whole</w:t>
      </w:r>
      <w:r w:rsidR="00495F56">
        <w:t xml:space="preserve"> </w:t>
      </w:r>
      <w:r w:rsidRPr="007C08C2">
        <w:t>conversion</w:t>
      </w:r>
      <w:r w:rsidR="00495F56">
        <w:t xml:space="preserve"> </w:t>
      </w:r>
      <w:r w:rsidRPr="007C08C2">
        <w:t>was</w:t>
      </w:r>
      <w:r w:rsidR="00495F56">
        <w:t xml:space="preserve"> </w:t>
      </w:r>
      <w:r w:rsidRPr="007C08C2">
        <w:t>false,</w:t>
      </w:r>
      <w:r w:rsidR="00495F56">
        <w:t xml:space="preserve"> </w:t>
      </w:r>
      <w:r w:rsidRPr="007C08C2">
        <w:t>and</w:t>
      </w:r>
      <w:r w:rsidR="00495F56">
        <w:t xml:space="preserve"> </w:t>
      </w:r>
      <w:r w:rsidRPr="007C08C2">
        <w:t>therefore</w:t>
      </w:r>
      <w:r w:rsidR="00495F56">
        <w:t xml:space="preserve"> </w:t>
      </w:r>
      <w:r w:rsidRPr="007C08C2">
        <w:t>they</w:t>
      </w:r>
      <w:r w:rsidR="00495F56">
        <w:t xml:space="preserve"> </w:t>
      </w:r>
      <w:r w:rsidRPr="007C08C2">
        <w:t>attacked.</w:t>
      </w:r>
    </w:p>
    <w:p w14:paraId="7D7A1CA7" w14:textId="77777777" w:rsidR="007C08C2" w:rsidRPr="007C08C2" w:rsidRDefault="007C08C2" w:rsidP="007C08C2"/>
    <w:p w14:paraId="50AA3125" w14:textId="44A1906D" w:rsidR="007C08C2" w:rsidRPr="007C08C2" w:rsidRDefault="007C08C2" w:rsidP="007C08C2">
      <w:r w:rsidRPr="007C08C2">
        <w:t>The</w:t>
      </w:r>
      <w:r w:rsidR="00495F56">
        <w:t xml:space="preserve"> </w:t>
      </w:r>
      <w:r w:rsidRPr="007C08C2">
        <w:t>city</w:t>
      </w:r>
      <w:r w:rsidR="00495F56">
        <w:t xml:space="preserve"> </w:t>
      </w:r>
      <w:r w:rsidRPr="007C08C2">
        <w:t>of</w:t>
      </w:r>
      <w:r w:rsidR="00495F56">
        <w:t xml:space="preserve"> </w:t>
      </w:r>
      <w:r w:rsidRPr="007C08C2">
        <w:t>Shechem,</w:t>
      </w:r>
      <w:r w:rsidR="00495F56">
        <w:t xml:space="preserve"> </w:t>
      </w:r>
      <w:r w:rsidRPr="007C08C2">
        <w:t>on</w:t>
      </w:r>
      <w:r w:rsidR="00495F56">
        <w:t xml:space="preserve"> </w:t>
      </w:r>
      <w:r w:rsidRPr="007C08C2">
        <w:t>the</w:t>
      </w:r>
      <w:r w:rsidR="00495F56">
        <w:t xml:space="preserve"> </w:t>
      </w:r>
      <w:r w:rsidRPr="007C08C2">
        <w:t>third</w:t>
      </w:r>
      <w:r w:rsidR="00495F56">
        <w:t xml:space="preserve"> </w:t>
      </w:r>
      <w:r w:rsidRPr="007C08C2">
        <w:t>day</w:t>
      </w:r>
      <w:r w:rsidR="00495F56">
        <w:t xml:space="preserve"> </w:t>
      </w:r>
      <w:r w:rsidRPr="007C08C2">
        <w:t>of</w:t>
      </w:r>
      <w:r w:rsidR="00495F56">
        <w:t xml:space="preserve"> </w:t>
      </w:r>
      <w:r w:rsidRPr="007C08C2">
        <w:t>their</w:t>
      </w:r>
      <w:r w:rsidR="00495F56">
        <w:t xml:space="preserve"> </w:t>
      </w:r>
      <w:r w:rsidRPr="007C08C2">
        <w:t>circumcision,</w:t>
      </w:r>
      <w:r w:rsidR="00495F56">
        <w:t xml:space="preserve"> </w:t>
      </w:r>
      <w:r w:rsidRPr="007C08C2">
        <w:t>were</w:t>
      </w:r>
      <w:r w:rsidR="00495F56">
        <w:t xml:space="preserve"> </w:t>
      </w:r>
      <w:r w:rsidRPr="007C08C2">
        <w:t>in</w:t>
      </w:r>
      <w:r w:rsidR="00495F56">
        <w:t xml:space="preserve"> </w:t>
      </w:r>
      <w:r w:rsidRPr="007C08C2">
        <w:t>great</w:t>
      </w:r>
      <w:r w:rsidR="00495F56">
        <w:t xml:space="preserve"> </w:t>
      </w:r>
      <w:r w:rsidRPr="007C08C2">
        <w:t>pain.</w:t>
      </w:r>
      <w:r w:rsidR="00495F56">
        <w:t xml:space="preserve"> </w:t>
      </w:r>
      <w:r w:rsidRPr="007C08C2">
        <w:t>From</w:t>
      </w:r>
      <w:r w:rsidR="00495F56">
        <w:t xml:space="preserve"> </w:t>
      </w:r>
      <w:r w:rsidRPr="007C08C2">
        <w:t>this</w:t>
      </w:r>
      <w:r w:rsidR="00495F56">
        <w:t xml:space="preserve"> </w:t>
      </w:r>
      <w:r w:rsidRPr="007C08C2">
        <w:t>pain,</w:t>
      </w:r>
      <w:r w:rsidR="00495F56">
        <w:t xml:space="preserve"> </w:t>
      </w:r>
      <w:r w:rsidRPr="007C08C2">
        <w:t>Shimeon</w:t>
      </w:r>
      <w:r w:rsidR="00495F56">
        <w:t xml:space="preserve"> </w:t>
      </w:r>
      <w:r w:rsidRPr="007C08C2">
        <w:t>and</w:t>
      </w:r>
      <w:r w:rsidR="00495F56">
        <w:t xml:space="preserve"> </w:t>
      </w:r>
      <w:r w:rsidRPr="007C08C2">
        <w:t>Levy</w:t>
      </w:r>
      <w:r w:rsidR="00495F56">
        <w:t xml:space="preserve"> </w:t>
      </w:r>
      <w:r w:rsidRPr="007C08C2">
        <w:t>determined</w:t>
      </w:r>
      <w:r w:rsidR="00495F56">
        <w:t xml:space="preserve"> </w:t>
      </w:r>
      <w:r w:rsidRPr="007C08C2">
        <w:t>that</w:t>
      </w:r>
      <w:r w:rsidR="00495F56">
        <w:t xml:space="preserve"> </w:t>
      </w:r>
      <w:r w:rsidRPr="007C08C2">
        <w:t>the</w:t>
      </w:r>
      <w:r w:rsidR="00495F56">
        <w:t xml:space="preserve"> </w:t>
      </w:r>
      <w:r w:rsidRPr="007C08C2">
        <w:t>men</w:t>
      </w:r>
      <w:r w:rsidR="00495F56">
        <w:t xml:space="preserve"> </w:t>
      </w:r>
      <w:r w:rsidRPr="007C08C2">
        <w:t>of</w:t>
      </w:r>
      <w:r w:rsidR="00495F56">
        <w:t xml:space="preserve"> </w:t>
      </w:r>
      <w:r w:rsidRPr="007C08C2">
        <w:t>Shechem</w:t>
      </w:r>
      <w:r w:rsidR="00495F56">
        <w:t xml:space="preserve"> </w:t>
      </w:r>
      <w:r w:rsidRPr="007C08C2">
        <w:t>had</w:t>
      </w:r>
      <w:r w:rsidR="00495F56">
        <w:t xml:space="preserve"> </w:t>
      </w:r>
      <w:r w:rsidRPr="007C08C2">
        <w:t>not</w:t>
      </w:r>
      <w:r w:rsidR="00495F56">
        <w:t xml:space="preserve"> </w:t>
      </w:r>
      <w:r w:rsidRPr="007C08C2">
        <w:t>repented</w:t>
      </w:r>
      <w:r w:rsidR="00495F56">
        <w:t xml:space="preserve"> </w:t>
      </w:r>
      <w:r w:rsidRPr="007C08C2">
        <w:t>and</w:t>
      </w:r>
      <w:r w:rsidR="00495F56">
        <w:t xml:space="preserve"> </w:t>
      </w:r>
      <w:r w:rsidRPr="007C08C2">
        <w:t>were</w:t>
      </w:r>
      <w:r w:rsidR="00495F56">
        <w:t xml:space="preserve"> </w:t>
      </w:r>
      <w:r w:rsidRPr="007C08C2">
        <w:t>not</w:t>
      </w:r>
      <w:r w:rsidR="00495F56">
        <w:t xml:space="preserve"> </w:t>
      </w:r>
      <w:r w:rsidRPr="007C08C2">
        <w:t>righteous,</w:t>
      </w:r>
      <w:r w:rsidR="00495F56">
        <w:t xml:space="preserve"> </w:t>
      </w:r>
      <w:r w:rsidRPr="007C08C2">
        <w:t>but</w:t>
      </w:r>
      <w:r w:rsidR="00495F56">
        <w:t xml:space="preserve"> </w:t>
      </w:r>
      <w:r w:rsidRPr="007C08C2">
        <w:t>rather</w:t>
      </w:r>
      <w:r w:rsidR="00495F56">
        <w:t xml:space="preserve"> </w:t>
      </w:r>
      <w:r w:rsidRPr="007C08C2">
        <w:t>they</w:t>
      </w:r>
      <w:r w:rsidR="00495F56">
        <w:t xml:space="preserve"> </w:t>
      </w:r>
      <w:r w:rsidRPr="007C08C2">
        <w:t>were</w:t>
      </w:r>
      <w:r w:rsidR="00495F56">
        <w:t xml:space="preserve"> </w:t>
      </w:r>
      <w:r w:rsidRPr="007C08C2">
        <w:t>rapists</w:t>
      </w:r>
      <w:r w:rsidR="00495F56">
        <w:t xml:space="preserve"> </w:t>
      </w:r>
      <w:r w:rsidRPr="007C08C2">
        <w:t>and</w:t>
      </w:r>
      <w:r w:rsidR="00495F56">
        <w:t xml:space="preserve"> </w:t>
      </w:r>
      <w:r w:rsidRPr="007C08C2">
        <w:t>murderers</w:t>
      </w:r>
      <w:r w:rsidR="00495F56">
        <w:t xml:space="preserve"> </w:t>
      </w:r>
      <w:r w:rsidRPr="007C08C2">
        <w:t>and</w:t>
      </w:r>
      <w:r w:rsidR="00495F56">
        <w:t xml:space="preserve"> </w:t>
      </w:r>
      <w:r w:rsidRPr="007C08C2">
        <w:t>deserved</w:t>
      </w:r>
      <w:r w:rsidR="00495F56">
        <w:t xml:space="preserve"> </w:t>
      </w:r>
      <w:r w:rsidRPr="007C08C2">
        <w:t>to</w:t>
      </w:r>
      <w:r w:rsidR="00495F56">
        <w:t xml:space="preserve"> </w:t>
      </w:r>
      <w:r w:rsidRPr="007C08C2">
        <w:t>die.</w:t>
      </w:r>
    </w:p>
    <w:p w14:paraId="2C2C49A9" w14:textId="77777777" w:rsidR="007C08C2" w:rsidRPr="007C08C2" w:rsidRDefault="007C08C2" w:rsidP="007C08C2"/>
    <w:p w14:paraId="3A129D7B" w14:textId="3C9CB73D" w:rsidR="007C08C2" w:rsidRPr="007C08C2" w:rsidRDefault="007C08C2" w:rsidP="007C08C2">
      <w:r w:rsidRPr="007C08C2">
        <w:t>Ohr</w:t>
      </w:r>
      <w:r w:rsidR="00495F56">
        <w:t xml:space="preserve"> </w:t>
      </w:r>
      <w:proofErr w:type="spellStart"/>
      <w:r w:rsidR="000D2528" w:rsidRPr="007C08C2">
        <w:t>HaChayim</w:t>
      </w:r>
      <w:proofErr w:type="spellEnd"/>
      <w:r w:rsidRPr="007C08C2">
        <w:t>:</w:t>
      </w:r>
      <w:r w:rsidR="00495F56">
        <w:t xml:space="preserve"> </w:t>
      </w:r>
      <w:r w:rsidRPr="007C08C2">
        <w:t>The</w:t>
      </w:r>
      <w:r w:rsidR="00495F56">
        <w:t xml:space="preserve"> </w:t>
      </w:r>
      <w:r w:rsidRPr="007C08C2">
        <w:t>Shulchan</w:t>
      </w:r>
      <w:r w:rsidR="00495F56">
        <w:t xml:space="preserve"> </w:t>
      </w:r>
      <w:r w:rsidRPr="007C08C2">
        <w:t>Aruch</w:t>
      </w:r>
      <w:r w:rsidR="00495F56">
        <w:t xml:space="preserve"> </w:t>
      </w:r>
      <w:r w:rsidRPr="007C08C2">
        <w:t>rules</w:t>
      </w:r>
      <w:r w:rsidR="00495F56">
        <w:t xml:space="preserve"> </w:t>
      </w:r>
      <w:r w:rsidRPr="007C08C2">
        <w:t>that</w:t>
      </w:r>
      <w:r w:rsidR="00495F56">
        <w:t xml:space="preserve"> </w:t>
      </w:r>
      <w:r w:rsidRPr="007C08C2">
        <w:t>"friends</w:t>
      </w:r>
      <w:r w:rsidR="00495F56">
        <w:t xml:space="preserve"> </w:t>
      </w:r>
      <w:r w:rsidRPr="007C08C2">
        <w:t>and</w:t>
      </w:r>
      <w:r w:rsidR="00495F56">
        <w:t xml:space="preserve"> </w:t>
      </w:r>
      <w:r w:rsidRPr="007C08C2">
        <w:t>relatives</w:t>
      </w:r>
      <w:r w:rsidR="00495F56">
        <w:t xml:space="preserve"> </w:t>
      </w:r>
      <w:r w:rsidRPr="007C08C2">
        <w:t>are</w:t>
      </w:r>
      <w:r w:rsidR="00495F56">
        <w:t xml:space="preserve"> </w:t>
      </w:r>
      <w:r w:rsidRPr="007C08C2">
        <w:t>allowed</w:t>
      </w:r>
      <w:r w:rsidR="00495F56">
        <w:t xml:space="preserve"> </w:t>
      </w:r>
      <w:r w:rsidRPr="007C08C2">
        <w:t>to</w:t>
      </w:r>
      <w:r w:rsidR="00495F56">
        <w:t xml:space="preserve"> </w:t>
      </w:r>
      <w:r w:rsidRPr="007C08C2">
        <w:t>visit</w:t>
      </w:r>
      <w:r w:rsidR="00495F56">
        <w:t xml:space="preserve"> </w:t>
      </w:r>
      <w:r w:rsidRPr="007C08C2">
        <w:t>a</w:t>
      </w:r>
      <w:r w:rsidR="00495F56">
        <w:t xml:space="preserve"> </w:t>
      </w:r>
      <w:r w:rsidRPr="007C08C2">
        <w:t>sick</w:t>
      </w:r>
      <w:r w:rsidR="00495F56">
        <w:t xml:space="preserve"> </w:t>
      </w:r>
      <w:r w:rsidRPr="007C08C2">
        <w:t>person</w:t>
      </w:r>
      <w:r w:rsidR="00495F56">
        <w:t xml:space="preserve"> </w:t>
      </w:r>
      <w:r w:rsidRPr="007C08C2">
        <w:t>immediately,</w:t>
      </w:r>
      <w:r w:rsidR="00495F56">
        <w:t xml:space="preserve"> </w:t>
      </w:r>
      <w:r w:rsidRPr="007C08C2">
        <w:t>whereas</w:t>
      </w:r>
      <w:r w:rsidR="00495F56">
        <w:t xml:space="preserve"> </w:t>
      </w:r>
      <w:r w:rsidRPr="007C08C2">
        <w:t>others</w:t>
      </w:r>
      <w:r w:rsidR="00495F56">
        <w:t xml:space="preserve"> </w:t>
      </w:r>
      <w:r w:rsidRPr="007C08C2">
        <w:t>must</w:t>
      </w:r>
      <w:r w:rsidR="00495F56">
        <w:t xml:space="preserve"> </w:t>
      </w:r>
      <w:r w:rsidRPr="007C08C2">
        <w:t>wait</w:t>
      </w:r>
      <w:r w:rsidR="00495F56">
        <w:t xml:space="preserve"> </w:t>
      </w:r>
      <w:r w:rsidRPr="007C08C2">
        <w:t>three</w:t>
      </w:r>
      <w:r w:rsidR="00495F56">
        <w:t xml:space="preserve"> </w:t>
      </w:r>
      <w:r w:rsidRPr="007C08C2">
        <w:t>days".</w:t>
      </w:r>
      <w:r w:rsidRPr="007C08C2">
        <w:rPr>
          <w:sz w:val="20"/>
          <w:vertAlign w:val="superscript"/>
        </w:rPr>
        <w:footnoteReference w:id="9"/>
      </w:r>
      <w:r w:rsidR="00495F56">
        <w:t xml:space="preserve"> </w:t>
      </w:r>
      <w:r w:rsidRPr="007C08C2">
        <w:t>The</w:t>
      </w:r>
      <w:r w:rsidR="00495F56">
        <w:t xml:space="preserve"> </w:t>
      </w:r>
      <w:r w:rsidRPr="007C08C2">
        <w:t>reason</w:t>
      </w:r>
      <w:r w:rsidR="00495F56">
        <w:t xml:space="preserve"> </w:t>
      </w:r>
      <w:r w:rsidRPr="007C08C2">
        <w:t>for</w:t>
      </w:r>
      <w:r w:rsidR="00495F56">
        <w:t xml:space="preserve"> </w:t>
      </w:r>
      <w:r w:rsidRPr="007C08C2">
        <w:t>this</w:t>
      </w:r>
      <w:r w:rsidR="00495F56">
        <w:t xml:space="preserve"> </w:t>
      </w:r>
      <w:r w:rsidRPr="007C08C2">
        <w:t>is</w:t>
      </w:r>
      <w:r w:rsidR="00495F56">
        <w:t xml:space="preserve"> </w:t>
      </w:r>
      <w:r w:rsidRPr="007C08C2">
        <w:t>because</w:t>
      </w:r>
      <w:r w:rsidR="00495F56">
        <w:t xml:space="preserve"> </w:t>
      </w:r>
      <w:r w:rsidRPr="007C08C2">
        <w:t>the</w:t>
      </w:r>
      <w:r w:rsidR="00495F56">
        <w:t xml:space="preserve"> </w:t>
      </w:r>
      <w:r w:rsidRPr="007C08C2">
        <w:t>immediate</w:t>
      </w:r>
      <w:r w:rsidR="00495F56">
        <w:t xml:space="preserve"> </w:t>
      </w:r>
      <w:r w:rsidRPr="007C08C2">
        <w:t>presence</w:t>
      </w:r>
      <w:r w:rsidR="00495F56">
        <w:t xml:space="preserve"> </w:t>
      </w:r>
      <w:r w:rsidRPr="007C08C2">
        <w:t>of</w:t>
      </w:r>
      <w:r w:rsidR="00495F56">
        <w:t xml:space="preserve"> </w:t>
      </w:r>
      <w:r w:rsidRPr="007C08C2">
        <w:t>anyone</w:t>
      </w:r>
      <w:r w:rsidR="00495F56">
        <w:t xml:space="preserve"> </w:t>
      </w:r>
      <w:r w:rsidRPr="007C08C2">
        <w:t>but</w:t>
      </w:r>
      <w:r w:rsidR="00495F56">
        <w:t xml:space="preserve"> </w:t>
      </w:r>
      <w:r w:rsidRPr="007C08C2">
        <w:t>a</w:t>
      </w:r>
      <w:r w:rsidR="00495F56">
        <w:t xml:space="preserve"> </w:t>
      </w:r>
      <w:r w:rsidRPr="007C08C2">
        <w:t>friend</w:t>
      </w:r>
      <w:r w:rsidR="00495F56">
        <w:t xml:space="preserve"> </w:t>
      </w:r>
      <w:r w:rsidRPr="007C08C2">
        <w:t>or</w:t>
      </w:r>
      <w:r w:rsidR="00495F56">
        <w:t xml:space="preserve"> </w:t>
      </w:r>
      <w:r w:rsidRPr="007C08C2">
        <w:t>relative</w:t>
      </w:r>
      <w:r w:rsidR="00495F56">
        <w:t xml:space="preserve"> </w:t>
      </w:r>
      <w:r w:rsidRPr="007C08C2">
        <w:t>would</w:t>
      </w:r>
      <w:r w:rsidR="00495F56">
        <w:t xml:space="preserve"> </w:t>
      </w:r>
      <w:r w:rsidRPr="007C08C2">
        <w:t>publicly</w:t>
      </w:r>
      <w:r w:rsidR="00495F56">
        <w:t xml:space="preserve"> </w:t>
      </w:r>
      <w:r w:rsidRPr="007C08C2">
        <w:t>declare</w:t>
      </w:r>
      <w:r w:rsidR="00495F56">
        <w:t xml:space="preserve"> </w:t>
      </w:r>
      <w:r w:rsidRPr="007C08C2">
        <w:t>the</w:t>
      </w:r>
      <w:r w:rsidR="00495F56">
        <w:t xml:space="preserve"> </w:t>
      </w:r>
      <w:r w:rsidRPr="007C08C2">
        <w:t>person</w:t>
      </w:r>
      <w:r w:rsidR="00495F56">
        <w:t xml:space="preserve"> </w:t>
      </w:r>
      <w:r w:rsidRPr="007C08C2">
        <w:t>as</w:t>
      </w:r>
      <w:r w:rsidR="00495F56">
        <w:t xml:space="preserve"> </w:t>
      </w:r>
      <w:r w:rsidRPr="007C08C2">
        <w:t>being</w:t>
      </w:r>
      <w:r w:rsidR="00495F56">
        <w:t xml:space="preserve"> </w:t>
      </w:r>
      <w:r w:rsidRPr="007C08C2">
        <w:t>sick,</w:t>
      </w:r>
      <w:r w:rsidR="00495F56">
        <w:t xml:space="preserve"> </w:t>
      </w:r>
      <w:r w:rsidRPr="007C08C2">
        <w:t>which</w:t>
      </w:r>
      <w:r w:rsidR="00495F56">
        <w:t xml:space="preserve"> </w:t>
      </w:r>
      <w:r w:rsidRPr="007C08C2">
        <w:t>is</w:t>
      </w:r>
      <w:r w:rsidR="00495F56">
        <w:t xml:space="preserve"> </w:t>
      </w:r>
      <w:r w:rsidRPr="007C08C2">
        <w:t>not</w:t>
      </w:r>
      <w:r w:rsidR="00495F56">
        <w:t xml:space="preserve"> </w:t>
      </w:r>
      <w:r w:rsidRPr="007C08C2">
        <w:t>good</w:t>
      </w:r>
      <w:r w:rsidR="00495F56">
        <w:t xml:space="preserve"> </w:t>
      </w:r>
      <w:r w:rsidRPr="007C08C2">
        <w:t>for</w:t>
      </w:r>
      <w:r w:rsidR="00495F56">
        <w:t xml:space="preserve"> </w:t>
      </w:r>
      <w:r w:rsidRPr="007C08C2">
        <w:t>his</w:t>
      </w:r>
      <w:r w:rsidR="00495F56">
        <w:t xml:space="preserve"> </w:t>
      </w:r>
      <w:r w:rsidRPr="007C08C2">
        <w:t>mazal</w:t>
      </w:r>
      <w:r w:rsidR="00495F56">
        <w:t xml:space="preserve"> </w:t>
      </w:r>
      <w:r w:rsidRPr="007C08C2">
        <w:t>(fortune).</w:t>
      </w:r>
    </w:p>
    <w:p w14:paraId="77303D4A" w14:textId="77777777" w:rsidR="007C08C2" w:rsidRPr="007C08C2" w:rsidRDefault="007C08C2" w:rsidP="007C08C2"/>
    <w:p w14:paraId="10AC3646" w14:textId="08550D24" w:rsidR="007C08C2" w:rsidRPr="007C08C2" w:rsidRDefault="007C08C2" w:rsidP="007C08C2">
      <w:r w:rsidRPr="007C08C2">
        <w:t>"In</w:t>
      </w:r>
      <w:r w:rsidR="00495F56">
        <w:rPr>
          <w:b/>
          <w:bCs/>
          <w:i/>
          <w:iCs/>
        </w:rPr>
        <w:t xml:space="preserve"> </w:t>
      </w:r>
      <w:r w:rsidRPr="007C08C2">
        <w:rPr>
          <w:i/>
          <w:iCs/>
        </w:rPr>
        <w:t>Bereshit</w:t>
      </w:r>
      <w:r w:rsidR="00495F56">
        <w:rPr>
          <w:i/>
          <w:iCs/>
        </w:rPr>
        <w:t xml:space="preserve"> </w:t>
      </w:r>
      <w:r w:rsidRPr="007C08C2">
        <w:rPr>
          <w:i/>
          <w:iCs/>
        </w:rPr>
        <w:t>(Genesis)</w:t>
      </w:r>
      <w:r w:rsidR="00495F56">
        <w:rPr>
          <w:i/>
          <w:iCs/>
        </w:rPr>
        <w:t xml:space="preserve"> </w:t>
      </w:r>
      <w:r w:rsidRPr="007C08C2">
        <w:rPr>
          <w:i/>
          <w:iCs/>
        </w:rPr>
        <w:t>34</w:t>
      </w:r>
      <w:r w:rsidR="00495F56">
        <w:t xml:space="preserve"> </w:t>
      </w:r>
      <w:r w:rsidRPr="007C08C2">
        <w:t>the</w:t>
      </w:r>
      <w:r w:rsidR="00495F56">
        <w:t xml:space="preserve"> </w:t>
      </w:r>
      <w:r w:rsidRPr="007C08C2">
        <w:t>Torah</w:t>
      </w:r>
      <w:r w:rsidR="00495F56">
        <w:t xml:space="preserve"> </w:t>
      </w:r>
      <w:r w:rsidRPr="007C08C2">
        <w:t>records</w:t>
      </w:r>
      <w:r w:rsidR="00495F56">
        <w:t xml:space="preserve"> </w:t>
      </w:r>
      <w:r w:rsidRPr="007C08C2">
        <w:t>how</w:t>
      </w:r>
      <w:r w:rsidR="00495F56">
        <w:t xml:space="preserve"> </w:t>
      </w:r>
      <w:r w:rsidRPr="007C08C2">
        <w:t>Shechem,</w:t>
      </w:r>
      <w:r w:rsidR="00495F56">
        <w:t xml:space="preserve"> </w:t>
      </w:r>
      <w:r w:rsidRPr="007C08C2">
        <w:t>the</w:t>
      </w:r>
      <w:r w:rsidR="00495F56">
        <w:t xml:space="preserve"> </w:t>
      </w:r>
      <w:r w:rsidRPr="007C08C2">
        <w:t>son</w:t>
      </w:r>
      <w:r w:rsidR="00495F56">
        <w:t xml:space="preserve"> </w:t>
      </w:r>
      <w:r w:rsidRPr="007C08C2">
        <w:t>of</w:t>
      </w:r>
      <w:r w:rsidR="00495F56">
        <w:t xml:space="preserve"> </w:t>
      </w:r>
      <w:r w:rsidRPr="007C08C2">
        <w:t>Chamor</w:t>
      </w:r>
      <w:r w:rsidR="00495F56">
        <w:t xml:space="preserve"> </w:t>
      </w:r>
      <w:r w:rsidRPr="007C08C2">
        <w:t>the</w:t>
      </w:r>
      <w:r w:rsidR="00495F56">
        <w:t xml:space="preserve"> </w:t>
      </w:r>
      <w:proofErr w:type="spellStart"/>
      <w:r w:rsidRPr="007C08C2">
        <w:t>Chivite</w:t>
      </w:r>
      <w:proofErr w:type="spellEnd"/>
      <w:r w:rsidRPr="007C08C2">
        <w:t>,</w:t>
      </w:r>
      <w:r w:rsidR="00495F56">
        <w:t xml:space="preserve"> </w:t>
      </w:r>
      <w:r w:rsidRPr="007C08C2">
        <w:t>kidnapped</w:t>
      </w:r>
      <w:r w:rsidR="00495F56">
        <w:t xml:space="preserve"> </w:t>
      </w:r>
      <w:r w:rsidRPr="007C08C2">
        <w:t>Dena,</w:t>
      </w:r>
      <w:r w:rsidR="00495F56">
        <w:t xml:space="preserve"> </w:t>
      </w:r>
      <w:r w:rsidRPr="007C08C2">
        <w:t>the</w:t>
      </w:r>
      <w:r w:rsidR="00495F56">
        <w:t xml:space="preserve"> </w:t>
      </w:r>
      <w:r w:rsidRPr="007C08C2">
        <w:t>daughter</w:t>
      </w:r>
      <w:r w:rsidR="00495F56">
        <w:t xml:space="preserve"> </w:t>
      </w:r>
      <w:r w:rsidRPr="007C08C2">
        <w:t>of</w:t>
      </w:r>
      <w:r w:rsidR="00495F56">
        <w:t xml:space="preserve"> </w:t>
      </w:r>
      <w:r w:rsidRPr="007C08C2">
        <w:t>Yaakov,</w:t>
      </w:r>
      <w:r w:rsidR="00495F56">
        <w:t xml:space="preserve"> </w:t>
      </w:r>
      <w:r w:rsidRPr="007C08C2">
        <w:t>and</w:t>
      </w:r>
      <w:r w:rsidR="00495F56">
        <w:t xml:space="preserve"> </w:t>
      </w:r>
      <w:r w:rsidRPr="007C08C2">
        <w:t>violated</w:t>
      </w:r>
      <w:r w:rsidR="00495F56">
        <w:t xml:space="preserve"> </w:t>
      </w:r>
      <w:r w:rsidRPr="007C08C2">
        <w:t>her.</w:t>
      </w:r>
      <w:r w:rsidR="00495F56">
        <w:t xml:space="preserve"> </w:t>
      </w:r>
      <w:r w:rsidRPr="007C08C2">
        <w:t>The</w:t>
      </w:r>
      <w:r w:rsidR="00495F56">
        <w:t xml:space="preserve"> </w:t>
      </w:r>
      <w:r w:rsidRPr="007C08C2">
        <w:t>sons</w:t>
      </w:r>
      <w:r w:rsidR="00495F56">
        <w:t xml:space="preserve"> </w:t>
      </w:r>
      <w:r w:rsidRPr="007C08C2">
        <w:t>of</w:t>
      </w:r>
      <w:r w:rsidR="00495F56">
        <w:t xml:space="preserve"> </w:t>
      </w:r>
      <w:r w:rsidRPr="007C08C2">
        <w:t>Yaakov</w:t>
      </w:r>
      <w:r w:rsidR="00495F56">
        <w:t xml:space="preserve"> </w:t>
      </w:r>
      <w:r w:rsidRPr="007C08C2">
        <w:t>heard</w:t>
      </w:r>
      <w:r w:rsidR="00495F56">
        <w:t xml:space="preserve"> </w:t>
      </w:r>
      <w:r w:rsidRPr="007C08C2">
        <w:t>about</w:t>
      </w:r>
      <w:r w:rsidR="00495F56">
        <w:t xml:space="preserve"> </w:t>
      </w:r>
      <w:r w:rsidRPr="007C08C2">
        <w:t>this</w:t>
      </w:r>
      <w:r w:rsidR="00495F56">
        <w:t xml:space="preserve"> </w:t>
      </w:r>
      <w:r w:rsidRPr="007C08C2">
        <w:t>violation</w:t>
      </w:r>
      <w:r w:rsidR="00495F56">
        <w:t xml:space="preserve"> </w:t>
      </w:r>
      <w:r w:rsidRPr="007C08C2">
        <w:t>and</w:t>
      </w:r>
      <w:r w:rsidR="00495F56">
        <w:t xml:space="preserve"> </w:t>
      </w:r>
      <w:r w:rsidRPr="007C08C2">
        <w:t>they</w:t>
      </w:r>
      <w:r w:rsidR="00495F56">
        <w:t xml:space="preserve"> </w:t>
      </w:r>
      <w:r w:rsidRPr="007C08C2">
        <w:t>were</w:t>
      </w:r>
      <w:r w:rsidR="00495F56">
        <w:t xml:space="preserve"> </w:t>
      </w:r>
      <w:r w:rsidRPr="007C08C2">
        <w:t>incensed.</w:t>
      </w:r>
      <w:r w:rsidR="00495F56">
        <w:t xml:space="preserve"> </w:t>
      </w:r>
      <w:r w:rsidRPr="007C08C2">
        <w:t>The</w:t>
      </w:r>
      <w:r w:rsidR="00495F56">
        <w:t xml:space="preserve"> </w:t>
      </w:r>
      <w:r w:rsidRPr="007C08C2">
        <w:t>Torah</w:t>
      </w:r>
      <w:r w:rsidR="00495F56">
        <w:t xml:space="preserve"> </w:t>
      </w:r>
      <w:r w:rsidRPr="007C08C2">
        <w:t>then</w:t>
      </w:r>
      <w:r w:rsidR="00495F56">
        <w:t xml:space="preserve"> </w:t>
      </w:r>
      <w:r w:rsidRPr="007C08C2">
        <w:t>records</w:t>
      </w:r>
      <w:r w:rsidR="00495F56">
        <w:t xml:space="preserve"> </w:t>
      </w:r>
      <w:r w:rsidRPr="007C08C2">
        <w:t>how</w:t>
      </w:r>
      <w:r w:rsidR="00495F56">
        <w:t xml:space="preserve"> </w:t>
      </w:r>
      <w:r w:rsidRPr="007C08C2">
        <w:t>Shimon</w:t>
      </w:r>
      <w:r w:rsidR="00495F56">
        <w:t xml:space="preserve"> </w:t>
      </w:r>
      <w:r w:rsidRPr="007C08C2">
        <w:t>and</w:t>
      </w:r>
      <w:r w:rsidR="00495F56">
        <w:t xml:space="preserve"> </w:t>
      </w:r>
      <w:r w:rsidRPr="007C08C2">
        <w:t>Levi,</w:t>
      </w:r>
      <w:r w:rsidR="00495F56">
        <w:t xml:space="preserve"> </w:t>
      </w:r>
      <w:r w:rsidRPr="007C08C2">
        <w:t>the</w:t>
      </w:r>
      <w:r w:rsidR="00495F56">
        <w:t xml:space="preserve"> </w:t>
      </w:r>
      <w:r w:rsidRPr="007C08C2">
        <w:t>two</w:t>
      </w:r>
      <w:r w:rsidR="00495F56">
        <w:t xml:space="preserve"> </w:t>
      </w:r>
      <w:r w:rsidRPr="007C08C2">
        <w:t>sons</w:t>
      </w:r>
      <w:r w:rsidR="00495F56">
        <w:t xml:space="preserve"> </w:t>
      </w:r>
      <w:r w:rsidRPr="007C08C2">
        <w:t>of</w:t>
      </w:r>
      <w:r w:rsidR="00495F56">
        <w:t xml:space="preserve"> </w:t>
      </w:r>
      <w:r w:rsidRPr="007C08C2">
        <w:t>Yaakov,</w:t>
      </w:r>
      <w:r w:rsidR="00495F56">
        <w:t xml:space="preserve"> </w:t>
      </w:r>
      <w:r w:rsidRPr="007C08C2">
        <w:t>slaughtered</w:t>
      </w:r>
      <w:r w:rsidR="00495F56">
        <w:t xml:space="preserve"> </w:t>
      </w:r>
      <w:r w:rsidRPr="007C08C2">
        <w:t>the</w:t>
      </w:r>
      <w:r w:rsidR="00495F56">
        <w:t xml:space="preserve"> </w:t>
      </w:r>
      <w:r w:rsidRPr="007C08C2">
        <w:t>entire</w:t>
      </w:r>
      <w:r w:rsidR="00495F56">
        <w:t xml:space="preserve"> </w:t>
      </w:r>
      <w:r w:rsidRPr="007C08C2">
        <w:t>city</w:t>
      </w:r>
      <w:r w:rsidR="00495F56">
        <w:t xml:space="preserve"> </w:t>
      </w:r>
      <w:r w:rsidRPr="007C08C2">
        <w:t>of</w:t>
      </w:r>
      <w:r w:rsidR="00495F56">
        <w:t xml:space="preserve"> </w:t>
      </w:r>
      <w:r w:rsidRPr="007C08C2">
        <w:t>Shechem</w:t>
      </w:r>
      <w:r w:rsidR="00495F56">
        <w:t xml:space="preserve"> </w:t>
      </w:r>
      <w:r w:rsidRPr="007C08C2">
        <w:t>and</w:t>
      </w:r>
      <w:r w:rsidR="00495F56">
        <w:t xml:space="preserve"> </w:t>
      </w:r>
      <w:r w:rsidRPr="007C08C2">
        <w:t>released</w:t>
      </w:r>
      <w:r w:rsidR="00495F56">
        <w:t xml:space="preserve"> </w:t>
      </w:r>
      <w:r w:rsidRPr="007C08C2">
        <w:t>Dena</w:t>
      </w:r>
      <w:r w:rsidR="00495F56">
        <w:t xml:space="preserve"> </w:t>
      </w:r>
      <w:r w:rsidRPr="007C08C2">
        <w:t>from</w:t>
      </w:r>
      <w:r w:rsidR="00495F56">
        <w:t xml:space="preserve"> </w:t>
      </w:r>
      <w:r w:rsidRPr="007C08C2">
        <w:t>captivity.</w:t>
      </w:r>
      <w:r w:rsidR="00495F56">
        <w:t xml:space="preserve"> </w:t>
      </w:r>
      <w:r w:rsidRPr="007C08C2">
        <w:t>It</w:t>
      </w:r>
      <w:r w:rsidR="00495F56">
        <w:t xml:space="preserve"> </w:t>
      </w:r>
      <w:r w:rsidRPr="007C08C2">
        <w:t>is</w:t>
      </w:r>
      <w:r w:rsidR="00495F56">
        <w:t xml:space="preserve"> </w:t>
      </w:r>
      <w:r w:rsidRPr="007C08C2">
        <w:t>noteworthy</w:t>
      </w:r>
      <w:r w:rsidR="00495F56">
        <w:t xml:space="preserve"> </w:t>
      </w:r>
      <w:r w:rsidRPr="007C08C2">
        <w:t>that</w:t>
      </w:r>
      <w:r w:rsidR="00495F56">
        <w:t xml:space="preserve"> </w:t>
      </w:r>
      <w:r w:rsidRPr="007C08C2">
        <w:t>in</w:t>
      </w:r>
      <w:r w:rsidR="00495F56">
        <w:t xml:space="preserve"> </w:t>
      </w:r>
      <w:r w:rsidRPr="007C08C2">
        <w:t>the</w:t>
      </w:r>
      <w:r w:rsidR="00495F56">
        <w:t xml:space="preserve"> </w:t>
      </w:r>
      <w:r w:rsidRPr="007C08C2">
        <w:t>response</w:t>
      </w:r>
      <w:r w:rsidR="00495F56">
        <w:t xml:space="preserve"> </w:t>
      </w:r>
      <w:r w:rsidRPr="007C08C2">
        <w:t>to</w:t>
      </w:r>
      <w:r w:rsidR="00495F56">
        <w:t xml:space="preserve"> </w:t>
      </w:r>
      <w:r w:rsidRPr="007C08C2">
        <w:t>Shechem</w:t>
      </w:r>
      <w:r w:rsidR="00495F56">
        <w:t xml:space="preserve"> </w:t>
      </w:r>
      <w:r w:rsidRPr="007C08C2">
        <w:t>and</w:t>
      </w:r>
      <w:r w:rsidR="00495F56">
        <w:t xml:space="preserve"> </w:t>
      </w:r>
      <w:r w:rsidRPr="007C08C2">
        <w:t>his</w:t>
      </w:r>
      <w:r w:rsidR="00495F56">
        <w:t xml:space="preserve"> </w:t>
      </w:r>
      <w:r w:rsidRPr="007C08C2">
        <w:t>father,</w:t>
      </w:r>
      <w:r w:rsidR="00495F56">
        <w:t xml:space="preserve"> </w:t>
      </w:r>
      <w:r w:rsidRPr="007C08C2">
        <w:t>the</w:t>
      </w:r>
      <w:r w:rsidR="00495F56">
        <w:t xml:space="preserve"> </w:t>
      </w:r>
      <w:r w:rsidRPr="007C08C2">
        <w:t>Torah</w:t>
      </w:r>
      <w:r w:rsidR="00495F56">
        <w:t xml:space="preserve"> </w:t>
      </w:r>
      <w:r w:rsidRPr="007C08C2">
        <w:t>states</w:t>
      </w:r>
      <w:r w:rsidR="00495F56">
        <w:t xml:space="preserve"> </w:t>
      </w:r>
      <w:r w:rsidRPr="007C08C2">
        <w:t>that</w:t>
      </w:r>
      <w:r w:rsidR="00495F56">
        <w:t xml:space="preserve"> </w:t>
      </w:r>
      <w:r w:rsidRPr="007C08C2">
        <w:t>the</w:t>
      </w:r>
      <w:r w:rsidR="00495F56">
        <w:t xml:space="preserve"> </w:t>
      </w:r>
      <w:r w:rsidRPr="007C08C2">
        <w:t>sons</w:t>
      </w:r>
      <w:r w:rsidR="00495F56">
        <w:t xml:space="preserve"> </w:t>
      </w:r>
      <w:r w:rsidRPr="007C08C2">
        <w:t>of</w:t>
      </w:r>
      <w:r w:rsidR="00495F56">
        <w:t xml:space="preserve"> </w:t>
      </w:r>
      <w:r w:rsidRPr="007C08C2">
        <w:t>Yaakov</w:t>
      </w:r>
      <w:r w:rsidR="00495F56">
        <w:t xml:space="preserve"> </w:t>
      </w:r>
      <w:r w:rsidRPr="007C08C2">
        <w:t>answered</w:t>
      </w:r>
      <w:r w:rsidR="00495F56">
        <w:t xml:space="preserve"> </w:t>
      </w:r>
      <w:r w:rsidRPr="007C08C2">
        <w:t>“</w:t>
      </w:r>
      <w:r w:rsidRPr="007C08C2">
        <w:rPr>
          <w:color w:val="C00000"/>
        </w:rPr>
        <w:t>cleverly</w:t>
      </w:r>
      <w:r w:rsidRPr="007C08C2">
        <w:t>.”</w:t>
      </w:r>
      <w:r w:rsidR="00495F56">
        <w:t xml:space="preserve"> </w:t>
      </w:r>
      <w:r w:rsidRPr="007C08C2">
        <w:t>Rashi</w:t>
      </w:r>
      <w:r w:rsidR="00495F56">
        <w:t xml:space="preserve"> </w:t>
      </w:r>
      <w:r w:rsidRPr="007C08C2">
        <w:t>cites</w:t>
      </w:r>
      <w:r w:rsidR="00495F56">
        <w:t xml:space="preserve"> </w:t>
      </w:r>
      <w:r w:rsidRPr="007C08C2">
        <w:t>the</w:t>
      </w:r>
      <w:r w:rsidR="00495F56">
        <w:t xml:space="preserve"> </w:t>
      </w:r>
      <w:r w:rsidRPr="007C08C2">
        <w:t>Targum</w:t>
      </w:r>
      <w:r w:rsidR="00495F56">
        <w:t xml:space="preserve"> </w:t>
      </w:r>
      <w:r w:rsidRPr="007C08C2">
        <w:t>who</w:t>
      </w:r>
      <w:r w:rsidR="00495F56">
        <w:t xml:space="preserve"> </w:t>
      </w:r>
      <w:r w:rsidRPr="007C08C2">
        <w:t>renders</w:t>
      </w:r>
      <w:r w:rsidR="00495F56">
        <w:t xml:space="preserve"> </w:t>
      </w:r>
      <w:r w:rsidRPr="007C08C2">
        <w:t>the</w:t>
      </w:r>
      <w:r w:rsidR="00495F56">
        <w:t xml:space="preserve"> </w:t>
      </w:r>
      <w:r w:rsidRPr="007C08C2">
        <w:t>word</w:t>
      </w:r>
      <w:r w:rsidR="00495F56">
        <w:t xml:space="preserve"> </w:t>
      </w:r>
      <w:proofErr w:type="spellStart"/>
      <w:r w:rsidRPr="007C08C2">
        <w:t>bimirmah</w:t>
      </w:r>
      <w:proofErr w:type="spellEnd"/>
      <w:r w:rsidRPr="007C08C2">
        <w:t>,</w:t>
      </w:r>
      <w:r w:rsidR="00495F56">
        <w:t xml:space="preserve"> </w:t>
      </w:r>
      <w:r w:rsidRPr="007C08C2">
        <w:t>normally</w:t>
      </w:r>
      <w:r w:rsidR="00495F56">
        <w:t xml:space="preserve"> </w:t>
      </w:r>
      <w:r w:rsidRPr="007C08C2">
        <w:t>translated</w:t>
      </w:r>
      <w:r w:rsidR="00495F56">
        <w:t xml:space="preserve"> </w:t>
      </w:r>
      <w:r w:rsidRPr="007C08C2">
        <w:t>as</w:t>
      </w:r>
      <w:r w:rsidR="00495F56">
        <w:t xml:space="preserve"> </w:t>
      </w:r>
      <w:r w:rsidRPr="007C08C2">
        <w:t>deceitfully,</w:t>
      </w:r>
      <w:r w:rsidR="00495F56">
        <w:t xml:space="preserve"> </w:t>
      </w:r>
      <w:r w:rsidRPr="007C08C2">
        <w:t>to</w:t>
      </w:r>
      <w:r w:rsidR="00495F56">
        <w:t xml:space="preserve"> </w:t>
      </w:r>
      <w:r w:rsidRPr="007C08C2">
        <w:t>mean</w:t>
      </w:r>
      <w:r w:rsidR="00495F56">
        <w:t xml:space="preserve"> </w:t>
      </w:r>
      <w:proofErr w:type="spellStart"/>
      <w:r w:rsidRPr="007C08C2">
        <w:t>bichochma</w:t>
      </w:r>
      <w:proofErr w:type="spellEnd"/>
      <w:r w:rsidRPr="007C08C2">
        <w:t>,</w:t>
      </w:r>
      <w:r w:rsidR="00495F56">
        <w:t xml:space="preserve"> </w:t>
      </w:r>
      <w:r w:rsidRPr="007C08C2">
        <w:t>with</w:t>
      </w:r>
      <w:r w:rsidR="00495F56">
        <w:t xml:space="preserve"> </w:t>
      </w:r>
      <w:r w:rsidRPr="007C08C2">
        <w:t>wisdom.</w:t>
      </w:r>
      <w:r w:rsidR="00495F56">
        <w:t xml:space="preserve"> </w:t>
      </w:r>
      <w:r w:rsidRPr="007C08C2">
        <w:t>One</w:t>
      </w:r>
      <w:r w:rsidR="00495F56">
        <w:t xml:space="preserve"> </w:t>
      </w:r>
      <w:r w:rsidRPr="007C08C2">
        <w:t>must</w:t>
      </w:r>
      <w:r w:rsidR="00495F56">
        <w:t xml:space="preserve"> </w:t>
      </w:r>
      <w:r w:rsidRPr="007C08C2">
        <w:t>wonder</w:t>
      </w:r>
      <w:r w:rsidR="00495F56">
        <w:t xml:space="preserve"> </w:t>
      </w:r>
      <w:r w:rsidRPr="007C08C2">
        <w:t>why</w:t>
      </w:r>
      <w:r w:rsidR="00495F56">
        <w:t xml:space="preserve"> </w:t>
      </w:r>
      <w:r w:rsidRPr="007C08C2">
        <w:t>the</w:t>
      </w:r>
      <w:r w:rsidR="00495F56">
        <w:t xml:space="preserve"> </w:t>
      </w:r>
      <w:r w:rsidRPr="007C08C2">
        <w:t>Torah</w:t>
      </w:r>
      <w:r w:rsidR="00495F56">
        <w:t xml:space="preserve"> </w:t>
      </w:r>
      <w:r w:rsidRPr="007C08C2">
        <w:t>did</w:t>
      </w:r>
      <w:r w:rsidR="00495F56">
        <w:t xml:space="preserve"> </w:t>
      </w:r>
      <w:r w:rsidRPr="007C08C2">
        <w:t>not</w:t>
      </w:r>
      <w:r w:rsidR="00495F56">
        <w:t xml:space="preserve"> </w:t>
      </w:r>
      <w:r w:rsidRPr="007C08C2">
        <w:t>merely</w:t>
      </w:r>
      <w:r w:rsidR="00495F56">
        <w:t xml:space="preserve"> </w:t>
      </w:r>
      <w:r w:rsidRPr="007C08C2">
        <w:t>use</w:t>
      </w:r>
      <w:r w:rsidR="00495F56">
        <w:t xml:space="preserve"> </w:t>
      </w:r>
      <w:r w:rsidRPr="007C08C2">
        <w:t>the</w:t>
      </w:r>
      <w:r w:rsidR="00495F56">
        <w:t xml:space="preserve"> </w:t>
      </w:r>
      <w:r w:rsidRPr="007C08C2">
        <w:t>word</w:t>
      </w:r>
      <w:r w:rsidR="00495F56">
        <w:t xml:space="preserve"> </w:t>
      </w:r>
      <w:proofErr w:type="spellStart"/>
      <w:r w:rsidRPr="007C08C2">
        <w:t>bichochma</w:t>
      </w:r>
      <w:proofErr w:type="spellEnd"/>
      <w:r w:rsidR="00495F56">
        <w:t xml:space="preserve"> </w:t>
      </w:r>
      <w:r w:rsidRPr="007C08C2">
        <w:t>if</w:t>
      </w:r>
      <w:r w:rsidR="00495F56">
        <w:t xml:space="preserve"> </w:t>
      </w:r>
      <w:r w:rsidRPr="007C08C2">
        <w:t>the</w:t>
      </w:r>
      <w:r w:rsidR="00495F56">
        <w:t xml:space="preserve"> </w:t>
      </w:r>
      <w:r w:rsidRPr="007C08C2">
        <w:t>meaning</w:t>
      </w:r>
      <w:r w:rsidR="00495F56">
        <w:t xml:space="preserve"> </w:t>
      </w:r>
      <w:r w:rsidRPr="007C08C2">
        <w:t>of</w:t>
      </w:r>
      <w:r w:rsidR="00495F56">
        <w:t xml:space="preserve"> </w:t>
      </w:r>
      <w:proofErr w:type="spellStart"/>
      <w:r w:rsidRPr="007C08C2">
        <w:t>bimirmah</w:t>
      </w:r>
      <w:proofErr w:type="spellEnd"/>
      <w:r w:rsidR="00495F56">
        <w:t xml:space="preserve"> </w:t>
      </w:r>
      <w:r w:rsidRPr="007C08C2">
        <w:t>is</w:t>
      </w:r>
      <w:r w:rsidR="00495F56">
        <w:t xml:space="preserve"> </w:t>
      </w:r>
      <w:r w:rsidRPr="007C08C2">
        <w:t>with</w:t>
      </w:r>
      <w:r w:rsidR="00495F56">
        <w:t xml:space="preserve"> </w:t>
      </w:r>
      <w:r w:rsidRPr="007C08C2">
        <w:t>wisdom.</w:t>
      </w:r>
      <w:r w:rsidR="00495F56">
        <w:t xml:space="preserve"> </w:t>
      </w:r>
      <w:r w:rsidRPr="007C08C2">
        <w:t>This</w:t>
      </w:r>
      <w:r w:rsidR="00495F56">
        <w:t xml:space="preserve"> </w:t>
      </w:r>
      <w:r w:rsidRPr="007C08C2">
        <w:t>question</w:t>
      </w:r>
      <w:r w:rsidR="00495F56">
        <w:t xml:space="preserve"> </w:t>
      </w:r>
      <w:r w:rsidRPr="007C08C2">
        <w:t>is</w:t>
      </w:r>
      <w:r w:rsidR="00495F56">
        <w:t xml:space="preserve"> </w:t>
      </w:r>
      <w:r w:rsidRPr="007C08C2">
        <w:t>also</w:t>
      </w:r>
      <w:r w:rsidR="00495F56">
        <w:t xml:space="preserve"> </w:t>
      </w:r>
      <w:r w:rsidRPr="007C08C2">
        <w:t>relevant</w:t>
      </w:r>
      <w:r w:rsidR="00495F56">
        <w:t xml:space="preserve"> </w:t>
      </w:r>
      <w:r w:rsidRPr="007C08C2">
        <w:t>regarding</w:t>
      </w:r>
      <w:r w:rsidR="00495F56">
        <w:t xml:space="preserve"> </w:t>
      </w:r>
      <w:r w:rsidRPr="007C08C2">
        <w:t>the</w:t>
      </w:r>
      <w:r w:rsidR="00495F56">
        <w:t xml:space="preserve"> </w:t>
      </w:r>
      <w:r w:rsidRPr="007C08C2">
        <w:t>episode</w:t>
      </w:r>
      <w:r w:rsidR="00495F56">
        <w:t xml:space="preserve"> </w:t>
      </w:r>
      <w:r w:rsidRPr="007C08C2">
        <w:t>where</w:t>
      </w:r>
      <w:r w:rsidR="00495F56">
        <w:t xml:space="preserve"> </w:t>
      </w:r>
      <w:r w:rsidRPr="007C08C2">
        <w:t>Yaakov</w:t>
      </w:r>
      <w:r w:rsidR="00495F56">
        <w:t xml:space="preserve"> </w:t>
      </w:r>
      <w:r w:rsidRPr="007C08C2">
        <w:t>received</w:t>
      </w:r>
      <w:r w:rsidR="00495F56">
        <w:t xml:space="preserve"> </w:t>
      </w:r>
      <w:r w:rsidRPr="007C08C2">
        <w:t>the</w:t>
      </w:r>
      <w:r w:rsidR="00495F56">
        <w:t xml:space="preserve"> </w:t>
      </w:r>
      <w:r w:rsidRPr="007C08C2">
        <w:t>blessings</w:t>
      </w:r>
      <w:r w:rsidR="00495F56">
        <w:t xml:space="preserve"> </w:t>
      </w:r>
      <w:r w:rsidRPr="007C08C2">
        <w:t>from</w:t>
      </w:r>
      <w:r w:rsidR="00495F56">
        <w:t xml:space="preserve"> </w:t>
      </w:r>
      <w:r w:rsidRPr="007C08C2">
        <w:t>Yitzchak,</w:t>
      </w:r>
      <w:r w:rsidR="00495F56">
        <w:t xml:space="preserve"> </w:t>
      </w:r>
      <w:r w:rsidRPr="007C08C2">
        <w:t>and</w:t>
      </w:r>
      <w:r w:rsidR="00495F56">
        <w:t xml:space="preserve"> </w:t>
      </w:r>
      <w:r w:rsidRPr="007C08C2">
        <w:t>Esav</w:t>
      </w:r>
      <w:r w:rsidR="00495F56">
        <w:t xml:space="preserve"> </w:t>
      </w:r>
      <w:r w:rsidRPr="007C08C2">
        <w:t>felt</w:t>
      </w:r>
      <w:r w:rsidR="00495F56">
        <w:t xml:space="preserve"> </w:t>
      </w:r>
      <w:r w:rsidRPr="007C08C2">
        <w:t>like</w:t>
      </w:r>
      <w:r w:rsidR="00495F56">
        <w:t xml:space="preserve"> </w:t>
      </w:r>
      <w:r w:rsidRPr="007C08C2">
        <w:t>he</w:t>
      </w:r>
      <w:r w:rsidR="00495F56">
        <w:t xml:space="preserve"> </w:t>
      </w:r>
      <w:r w:rsidRPr="007C08C2">
        <w:t>was</w:t>
      </w:r>
      <w:r w:rsidR="00495F56">
        <w:t xml:space="preserve"> </w:t>
      </w:r>
      <w:r w:rsidRPr="007C08C2">
        <w:t>cheated.</w:t>
      </w:r>
      <w:r w:rsidR="00495F56">
        <w:t xml:space="preserve"> </w:t>
      </w:r>
      <w:r w:rsidRPr="007C08C2">
        <w:t>It</w:t>
      </w:r>
      <w:r w:rsidR="00495F56">
        <w:t xml:space="preserve"> </w:t>
      </w:r>
      <w:r w:rsidRPr="007C08C2">
        <w:t>is</w:t>
      </w:r>
      <w:r w:rsidR="00495F56">
        <w:t xml:space="preserve"> </w:t>
      </w:r>
      <w:r w:rsidRPr="007C08C2">
        <w:t>said</w:t>
      </w:r>
      <w:r w:rsidR="00495F56">
        <w:t xml:space="preserve"> </w:t>
      </w:r>
      <w:r w:rsidRPr="007C08C2">
        <w:t>(</w:t>
      </w:r>
      <w:r w:rsidR="000D2528" w:rsidRPr="007C08C2">
        <w:t>Bereshit</w:t>
      </w:r>
      <w:r w:rsidR="00495F56">
        <w:t xml:space="preserve"> </w:t>
      </w:r>
      <w:r w:rsidRPr="007C08C2">
        <w:t>27:35)</w:t>
      </w:r>
      <w:r w:rsidR="00495F56">
        <w:t xml:space="preserve"> </w:t>
      </w:r>
      <w:proofErr w:type="spellStart"/>
      <w:r w:rsidRPr="007C08C2">
        <w:t>vayomer</w:t>
      </w:r>
      <w:proofErr w:type="spellEnd"/>
      <w:r w:rsidR="00495F56">
        <w:t xml:space="preserve"> </w:t>
      </w:r>
      <w:proofErr w:type="spellStart"/>
      <w:r w:rsidRPr="007C08C2">
        <w:t>ba</w:t>
      </w:r>
      <w:proofErr w:type="spellEnd"/>
      <w:r w:rsidR="00495F56">
        <w:t xml:space="preserve"> </w:t>
      </w:r>
      <w:proofErr w:type="spellStart"/>
      <w:r w:rsidRPr="007C08C2">
        <w:t>achicha</w:t>
      </w:r>
      <w:proofErr w:type="spellEnd"/>
      <w:r w:rsidR="00495F56">
        <w:t xml:space="preserve"> </w:t>
      </w:r>
      <w:proofErr w:type="spellStart"/>
      <w:r w:rsidRPr="007C08C2">
        <w:t>bimirmah</w:t>
      </w:r>
      <w:proofErr w:type="spellEnd"/>
      <w:r w:rsidR="00495F56">
        <w:t xml:space="preserve"> </w:t>
      </w:r>
      <w:proofErr w:type="spellStart"/>
      <w:r w:rsidRPr="007C08C2">
        <w:t>vayikach</w:t>
      </w:r>
      <w:proofErr w:type="spellEnd"/>
      <w:r w:rsidR="00495F56">
        <w:t xml:space="preserve"> </w:t>
      </w:r>
      <w:proofErr w:type="spellStart"/>
      <w:r w:rsidRPr="007C08C2">
        <w:t>birchasecha</w:t>
      </w:r>
      <w:proofErr w:type="spellEnd"/>
      <w:r w:rsidRPr="007C08C2">
        <w:t>,</w:t>
      </w:r>
      <w:r w:rsidR="00495F56">
        <w:t xml:space="preserve"> </w:t>
      </w:r>
      <w:r w:rsidRPr="007C08C2">
        <w:t>but</w:t>
      </w:r>
      <w:r w:rsidR="00495F56">
        <w:t xml:space="preserve"> </w:t>
      </w:r>
      <w:r w:rsidRPr="007C08C2">
        <w:t>he</w:t>
      </w:r>
      <w:r w:rsidR="00495F56">
        <w:t xml:space="preserve"> </w:t>
      </w:r>
      <w:r w:rsidRPr="007C08C2">
        <w:t>said,</w:t>
      </w:r>
      <w:r w:rsidR="00495F56">
        <w:t xml:space="preserve"> </w:t>
      </w:r>
      <w:r w:rsidRPr="007C08C2">
        <w:t>“Your</w:t>
      </w:r>
      <w:r w:rsidR="00495F56">
        <w:t xml:space="preserve"> </w:t>
      </w:r>
      <w:r w:rsidRPr="007C08C2">
        <w:t>brother</w:t>
      </w:r>
      <w:r w:rsidR="00495F56">
        <w:t xml:space="preserve"> </w:t>
      </w:r>
      <w:r w:rsidRPr="007C08C2">
        <w:t>came</w:t>
      </w:r>
      <w:r w:rsidR="00495F56">
        <w:t xml:space="preserve"> </w:t>
      </w:r>
      <w:r w:rsidRPr="007C08C2">
        <w:t>with</w:t>
      </w:r>
      <w:r w:rsidR="00495F56">
        <w:t xml:space="preserve"> </w:t>
      </w:r>
      <w:r w:rsidRPr="007C08C2">
        <w:t>cleverness</w:t>
      </w:r>
      <w:r w:rsidR="00495F56">
        <w:t xml:space="preserve"> </w:t>
      </w:r>
      <w:r w:rsidRPr="007C08C2">
        <w:t>and</w:t>
      </w:r>
      <w:r w:rsidR="00495F56">
        <w:t xml:space="preserve"> </w:t>
      </w:r>
      <w:r w:rsidRPr="007C08C2">
        <w:t>took</w:t>
      </w:r>
      <w:r w:rsidR="00495F56">
        <w:t xml:space="preserve"> </w:t>
      </w:r>
      <w:r w:rsidRPr="007C08C2">
        <w:t>your</w:t>
      </w:r>
      <w:r w:rsidR="00495F56">
        <w:t xml:space="preserve"> </w:t>
      </w:r>
      <w:r w:rsidRPr="007C08C2">
        <w:t>blessing.”</w:t>
      </w:r>
      <w:r w:rsidR="00495F56">
        <w:t xml:space="preserve"> </w:t>
      </w:r>
      <w:r w:rsidRPr="007C08C2">
        <w:t>Rashi</w:t>
      </w:r>
      <w:r w:rsidR="00495F56">
        <w:t xml:space="preserve"> </w:t>
      </w:r>
      <w:r w:rsidRPr="007C08C2">
        <w:t>there</w:t>
      </w:r>
      <w:r w:rsidR="00495F56">
        <w:t xml:space="preserve"> </w:t>
      </w:r>
      <w:r w:rsidRPr="007C08C2">
        <w:t>also</w:t>
      </w:r>
      <w:r w:rsidR="00495F56">
        <w:t xml:space="preserve"> </w:t>
      </w:r>
      <w:r w:rsidRPr="007C08C2">
        <w:t>cites</w:t>
      </w:r>
      <w:r w:rsidR="00495F56">
        <w:t xml:space="preserve"> </w:t>
      </w:r>
      <w:r w:rsidRPr="007C08C2">
        <w:t>the</w:t>
      </w:r>
      <w:r w:rsidR="00495F56">
        <w:t xml:space="preserve"> </w:t>
      </w:r>
      <w:r w:rsidRPr="007C08C2">
        <w:t>Targum</w:t>
      </w:r>
      <w:r w:rsidR="00495F56">
        <w:t xml:space="preserve"> </w:t>
      </w:r>
      <w:r w:rsidRPr="007C08C2">
        <w:t>who</w:t>
      </w:r>
      <w:r w:rsidR="00495F56">
        <w:t xml:space="preserve"> </w:t>
      </w:r>
      <w:r w:rsidRPr="007C08C2">
        <w:t>renders</w:t>
      </w:r>
      <w:r w:rsidR="00495F56">
        <w:t xml:space="preserve"> </w:t>
      </w:r>
      <w:r w:rsidRPr="007C08C2">
        <w:t>the</w:t>
      </w:r>
      <w:r w:rsidR="00495F56">
        <w:t xml:space="preserve"> </w:t>
      </w:r>
      <w:r w:rsidRPr="007C08C2">
        <w:t>word</w:t>
      </w:r>
      <w:r w:rsidR="00495F56">
        <w:t xml:space="preserve"> </w:t>
      </w:r>
      <w:proofErr w:type="spellStart"/>
      <w:r w:rsidRPr="007C08C2">
        <w:t>bimirmah</w:t>
      </w:r>
      <w:proofErr w:type="spellEnd"/>
      <w:r w:rsidR="00495F56">
        <w:t xml:space="preserve"> </w:t>
      </w:r>
      <w:r w:rsidRPr="007C08C2">
        <w:t>as</w:t>
      </w:r>
      <w:r w:rsidR="00495F56">
        <w:t xml:space="preserve"> </w:t>
      </w:r>
      <w:proofErr w:type="spellStart"/>
      <w:r w:rsidRPr="007C08C2">
        <w:t>bichochma</w:t>
      </w:r>
      <w:proofErr w:type="spellEnd"/>
      <w:r w:rsidRPr="007C08C2">
        <w:t>,</w:t>
      </w:r>
      <w:r w:rsidR="00495F56">
        <w:t xml:space="preserve"> </w:t>
      </w:r>
      <w:r w:rsidRPr="007C08C2">
        <w:t>with</w:t>
      </w:r>
      <w:r w:rsidR="00495F56">
        <w:t xml:space="preserve"> </w:t>
      </w:r>
      <w:r w:rsidRPr="007C08C2">
        <w:t>wisdom.</w:t>
      </w:r>
      <w:r w:rsidR="00495F56">
        <w:t xml:space="preserve"> </w:t>
      </w:r>
      <w:r w:rsidRPr="007C08C2">
        <w:t>As</w:t>
      </w:r>
      <w:r w:rsidR="00495F56">
        <w:t xml:space="preserve"> </w:t>
      </w:r>
      <w:r w:rsidRPr="007C08C2">
        <w:t>we</w:t>
      </w:r>
      <w:r w:rsidR="00495F56">
        <w:t xml:space="preserve"> </w:t>
      </w:r>
      <w:r w:rsidRPr="007C08C2">
        <w:t>mentioned</w:t>
      </w:r>
      <w:r w:rsidR="00495F56">
        <w:t xml:space="preserve"> </w:t>
      </w:r>
      <w:r w:rsidRPr="007C08C2">
        <w:t>previously,</w:t>
      </w:r>
      <w:r w:rsidR="00495F56">
        <w:t xml:space="preserve"> </w:t>
      </w:r>
      <w:r w:rsidRPr="007C08C2">
        <w:t>it</w:t>
      </w:r>
      <w:r w:rsidR="00495F56">
        <w:t xml:space="preserve"> </w:t>
      </w:r>
      <w:r w:rsidRPr="007C08C2">
        <w:t>needs</w:t>
      </w:r>
      <w:r w:rsidR="00495F56">
        <w:t xml:space="preserve"> </w:t>
      </w:r>
      <w:r w:rsidRPr="007C08C2">
        <w:t>to</w:t>
      </w:r>
      <w:r w:rsidR="00495F56">
        <w:t xml:space="preserve"> </w:t>
      </w:r>
      <w:r w:rsidRPr="007C08C2">
        <w:t>be</w:t>
      </w:r>
      <w:r w:rsidR="00495F56">
        <w:t xml:space="preserve"> </w:t>
      </w:r>
      <w:r w:rsidRPr="007C08C2">
        <w:t>understood</w:t>
      </w:r>
      <w:r w:rsidR="00495F56">
        <w:t xml:space="preserve"> </w:t>
      </w:r>
      <w:r w:rsidRPr="007C08C2">
        <w:t>why</w:t>
      </w:r>
      <w:r w:rsidR="00495F56">
        <w:t xml:space="preserve"> </w:t>
      </w:r>
      <w:r w:rsidRPr="007C08C2">
        <w:t>the</w:t>
      </w:r>
      <w:r w:rsidR="00495F56">
        <w:t xml:space="preserve"> </w:t>
      </w:r>
      <w:r w:rsidRPr="007C08C2">
        <w:t>Torah</w:t>
      </w:r>
      <w:r w:rsidR="00495F56">
        <w:t xml:space="preserve"> </w:t>
      </w:r>
      <w:r w:rsidRPr="007C08C2">
        <w:t>did</w:t>
      </w:r>
      <w:r w:rsidR="00495F56">
        <w:t xml:space="preserve"> </w:t>
      </w:r>
      <w:r w:rsidRPr="007C08C2">
        <w:t>not</w:t>
      </w:r>
      <w:r w:rsidR="00495F56">
        <w:t xml:space="preserve"> </w:t>
      </w:r>
      <w:r w:rsidRPr="007C08C2">
        <w:t>merely</w:t>
      </w:r>
      <w:r w:rsidR="00495F56">
        <w:t xml:space="preserve"> </w:t>
      </w:r>
      <w:r w:rsidRPr="007C08C2">
        <w:t>use</w:t>
      </w:r>
      <w:r w:rsidR="00495F56">
        <w:t xml:space="preserve"> </w:t>
      </w:r>
      <w:r w:rsidRPr="007C08C2">
        <w:t>the</w:t>
      </w:r>
      <w:r w:rsidR="00495F56">
        <w:t xml:space="preserve"> </w:t>
      </w:r>
      <w:r w:rsidRPr="007C08C2">
        <w:t>word</w:t>
      </w:r>
      <w:r w:rsidR="00495F56">
        <w:t xml:space="preserve"> </w:t>
      </w:r>
      <w:proofErr w:type="spellStart"/>
      <w:r w:rsidRPr="007C08C2">
        <w:t>bichochma</w:t>
      </w:r>
      <w:proofErr w:type="spellEnd"/>
      <w:r w:rsidRPr="007C08C2">
        <w:t>.</w:t>
      </w:r>
    </w:p>
    <w:p w14:paraId="39AACE9B" w14:textId="77777777" w:rsidR="007C08C2" w:rsidRPr="007C08C2" w:rsidRDefault="007C08C2" w:rsidP="007C08C2"/>
    <w:p w14:paraId="68C4EC78" w14:textId="29075D5C" w:rsidR="007C08C2" w:rsidRPr="007C08C2" w:rsidRDefault="007C08C2" w:rsidP="007C08C2">
      <w:r w:rsidRPr="007C08C2">
        <w:t>The</w:t>
      </w:r>
      <w:r w:rsidR="00495F56">
        <w:t xml:space="preserve"> </w:t>
      </w:r>
      <w:r w:rsidRPr="007C08C2">
        <w:t>blessings</w:t>
      </w:r>
      <w:r w:rsidR="00495F56">
        <w:t xml:space="preserve"> </w:t>
      </w:r>
      <w:r w:rsidRPr="007C08C2">
        <w:t>that</w:t>
      </w:r>
      <w:r w:rsidR="00495F56">
        <w:t xml:space="preserve"> </w:t>
      </w:r>
      <w:r w:rsidRPr="007C08C2">
        <w:t>Yaakov</w:t>
      </w:r>
      <w:r w:rsidR="00495F56">
        <w:t xml:space="preserve"> </w:t>
      </w:r>
      <w:r w:rsidRPr="007C08C2">
        <w:t>received</w:t>
      </w:r>
      <w:r w:rsidR="00495F56">
        <w:t xml:space="preserve"> </w:t>
      </w:r>
      <w:r w:rsidRPr="007C08C2">
        <w:t>and</w:t>
      </w:r>
      <w:r w:rsidR="00495F56">
        <w:t xml:space="preserve"> </w:t>
      </w:r>
      <w:r w:rsidRPr="007C08C2">
        <w:t>the</w:t>
      </w:r>
      <w:r w:rsidR="00495F56">
        <w:t xml:space="preserve"> </w:t>
      </w:r>
      <w:r w:rsidRPr="007C08C2">
        <w:t>punishment</w:t>
      </w:r>
      <w:r w:rsidR="00495F56">
        <w:t xml:space="preserve"> </w:t>
      </w:r>
      <w:r w:rsidRPr="007C08C2">
        <w:t>meted</w:t>
      </w:r>
      <w:r w:rsidR="00495F56">
        <w:t xml:space="preserve"> </w:t>
      </w:r>
      <w:r w:rsidRPr="007C08C2">
        <w:t>out</w:t>
      </w:r>
      <w:r w:rsidR="00495F56">
        <w:t xml:space="preserve"> </w:t>
      </w:r>
      <w:r w:rsidRPr="007C08C2">
        <w:t>to</w:t>
      </w:r>
      <w:r w:rsidR="00495F56">
        <w:t xml:space="preserve"> </w:t>
      </w:r>
      <w:r w:rsidRPr="007C08C2">
        <w:t>the</w:t>
      </w:r>
      <w:r w:rsidR="00495F56">
        <w:t xml:space="preserve"> </w:t>
      </w:r>
      <w:r w:rsidRPr="007C08C2">
        <w:t>city</w:t>
      </w:r>
      <w:r w:rsidR="00495F56">
        <w:t xml:space="preserve"> </w:t>
      </w:r>
      <w:r w:rsidRPr="007C08C2">
        <w:t>of</w:t>
      </w:r>
      <w:r w:rsidR="00495F56">
        <w:t xml:space="preserve"> </w:t>
      </w:r>
      <w:r w:rsidRPr="007C08C2">
        <w:t>Shechem</w:t>
      </w:r>
      <w:r w:rsidR="00495F56">
        <w:t xml:space="preserve"> </w:t>
      </w:r>
      <w:r w:rsidRPr="007C08C2">
        <w:t>were</w:t>
      </w:r>
      <w:r w:rsidR="00495F56">
        <w:t xml:space="preserve"> </w:t>
      </w:r>
      <w:r w:rsidRPr="007C08C2">
        <w:t>acts</w:t>
      </w:r>
      <w:r w:rsidR="00495F56">
        <w:t xml:space="preserve"> </w:t>
      </w:r>
      <w:r w:rsidRPr="007C08C2">
        <w:t>of</w:t>
      </w:r>
      <w:r w:rsidR="00495F56">
        <w:t xml:space="preserve"> </w:t>
      </w:r>
      <w:r w:rsidRPr="007C08C2">
        <w:t>wisdom,</w:t>
      </w:r>
      <w:r w:rsidR="00495F56">
        <w:t xml:space="preserve"> </w:t>
      </w:r>
      <w:r w:rsidRPr="007C08C2">
        <w:t>i.e.</w:t>
      </w:r>
      <w:r w:rsidR="00495F56">
        <w:t xml:space="preserve"> </w:t>
      </w:r>
      <w:r w:rsidRPr="007C08C2">
        <w:t>creation</w:t>
      </w:r>
      <w:r w:rsidR="00495F56">
        <w:t xml:space="preserve"> </w:t>
      </w:r>
      <w:r w:rsidRPr="007C08C2">
        <w:t>of</w:t>
      </w:r>
      <w:r w:rsidR="00495F56">
        <w:t xml:space="preserve"> </w:t>
      </w:r>
      <w:r w:rsidRPr="007C08C2">
        <w:t>the</w:t>
      </w:r>
      <w:r w:rsidR="00495F56">
        <w:t xml:space="preserve"> </w:t>
      </w:r>
      <w:r w:rsidRPr="007C08C2">
        <w:t>Jewish</w:t>
      </w:r>
      <w:r w:rsidR="00495F56">
        <w:t xml:space="preserve"> </w:t>
      </w:r>
      <w:r w:rsidRPr="007C08C2">
        <w:t>People.</w:t>
      </w:r>
    </w:p>
    <w:p w14:paraId="65B0A177" w14:textId="48171835" w:rsidR="007C08C2" w:rsidRDefault="007C08C2" w:rsidP="007C08C2"/>
    <w:p w14:paraId="39087276" w14:textId="141BDE1B" w:rsidR="00E81A59" w:rsidRDefault="00E81A59" w:rsidP="007C08C2"/>
    <w:p w14:paraId="0C245EFE" w14:textId="244CA4C5" w:rsidR="00E81A59" w:rsidRDefault="00E81A59" w:rsidP="00E81A59">
      <w:pPr>
        <w:pStyle w:val="Heading2"/>
      </w:pPr>
      <w:bookmarkStart w:id="1" w:name="_Toc121697033"/>
      <w:r>
        <w:t>Jupiter-Saturn Conjunctions</w:t>
      </w:r>
      <w:bookmarkEnd w:id="1"/>
    </w:p>
    <w:p w14:paraId="2B59D775" w14:textId="30AB7EB1" w:rsidR="00E81A59" w:rsidRDefault="00E81A59" w:rsidP="007C08C2"/>
    <w:p w14:paraId="03391992" w14:textId="77777777" w:rsidR="00E81A59" w:rsidRPr="00E81A59" w:rsidRDefault="00E81A59" w:rsidP="00E81A59">
      <w:r w:rsidRPr="00E81A59">
        <w:t>Astrology had grouped the 12 zodiacal constellations into four collections called "triplicities!" or Trigons. These triplicities, and their associated "elements" are:</w:t>
      </w:r>
    </w:p>
    <w:p w14:paraId="4096B009" w14:textId="77777777" w:rsidR="00E81A59" w:rsidRPr="00E81A59" w:rsidRDefault="00E81A59" w:rsidP="00E81A59">
      <w:r w:rsidRPr="00E81A59">
        <w:t>Aries, Leo, and Sagittarius………….......Fire</w:t>
      </w:r>
      <w:r w:rsidRPr="00E81A59">
        <w:br/>
        <w:t>Taurus, Virgo and Capricornus…………Earth</w:t>
      </w:r>
      <w:r w:rsidRPr="00E81A59">
        <w:br/>
      </w:r>
      <w:r w:rsidRPr="00E81A59">
        <w:lastRenderedPageBreak/>
        <w:t>Gemini, Libra and Aquarius…………</w:t>
      </w:r>
      <w:proofErr w:type="gramStart"/>
      <w:r w:rsidRPr="00E81A59">
        <w:t>…..</w:t>
      </w:r>
      <w:proofErr w:type="gramEnd"/>
      <w:r w:rsidRPr="00E81A59">
        <w:t>Air</w:t>
      </w:r>
      <w:r w:rsidRPr="00E81A59">
        <w:br/>
        <w:t>Cancer, Scorpius and Pisces ………</w:t>
      </w:r>
      <w:proofErr w:type="gramStart"/>
      <w:r w:rsidRPr="00E81A59">
        <w:t>…..</w:t>
      </w:r>
      <w:proofErr w:type="gramEnd"/>
      <w:r w:rsidRPr="00E81A59">
        <w:t>Water</w:t>
      </w:r>
    </w:p>
    <w:p w14:paraId="3E282850" w14:textId="4223AD1B" w:rsidR="00E81A59" w:rsidRDefault="00E81A59" w:rsidP="007C08C2"/>
    <w:p w14:paraId="511AFACD" w14:textId="77777777" w:rsidR="00E81A59" w:rsidRPr="00E81A59" w:rsidRDefault="00E81A59" w:rsidP="00E81A59">
      <w:r w:rsidRPr="00E81A59">
        <w:t xml:space="preserve">Successive great conjunctions of Jupiter and Saturn will remain in one triplicity about 200 years (10 successive conjunctions). In other words, it will take 800 years or 40 successive great conjunctions to pass </w:t>
      </w:r>
      <w:r w:rsidRPr="00E81A59">
        <w:t>through the four triplicities once. However, in order for all the great conjunctions to return, the cycle must be repeated two more times, for a total of 2400 years.</w:t>
      </w:r>
    </w:p>
    <w:p w14:paraId="397B8493" w14:textId="77777777" w:rsidR="00F70284" w:rsidRDefault="00E81A59" w:rsidP="00E81A59">
      <w:pPr>
        <w:sectPr w:rsidR="00F70284" w:rsidSect="005D6ACA">
          <w:footerReference w:type="even" r:id="rId12"/>
          <w:footerReference w:type="default" r:id="rId13"/>
          <w:type w:val="continuous"/>
          <w:pgSz w:w="12240" w:h="15840"/>
          <w:pgMar w:top="720" w:right="720" w:bottom="720" w:left="720" w:header="720" w:footer="720" w:gutter="0"/>
          <w:cols w:num="2" w:sep="1" w:space="720"/>
          <w:docGrid w:linePitch="326"/>
          <w15:footnoteColumns w:val="1"/>
        </w:sectPr>
      </w:pPr>
      <w:r w:rsidRPr="00E81A59">
        <w:t>According to Kepler, great worldly events thus took place in this manner every 800 years when great conjunctions entered a Fiery Triplicity.</w:t>
      </w:r>
      <w:r w:rsidRPr="00E81A59">
        <w:br/>
      </w:r>
    </w:p>
    <w:p w14:paraId="13146FB5" w14:textId="04BB5707" w:rsidR="00E81A59" w:rsidRDefault="00E81A59" w:rsidP="00E81A59"/>
    <w:tbl>
      <w:tblPr>
        <w:tblStyle w:val="TableGrid"/>
        <w:tblW w:w="0" w:type="auto"/>
        <w:tblInd w:w="0" w:type="dxa"/>
        <w:tblLook w:val="04A0" w:firstRow="1" w:lastRow="0" w:firstColumn="1" w:lastColumn="0" w:noHBand="0" w:noVBand="1"/>
      </w:tblPr>
      <w:tblGrid>
        <w:gridCol w:w="1075"/>
        <w:gridCol w:w="951"/>
        <w:gridCol w:w="8764"/>
      </w:tblGrid>
      <w:tr w:rsidR="00F70284" w:rsidRPr="00842AFE" w14:paraId="00D383A1" w14:textId="77777777" w:rsidTr="00F70284">
        <w:tc>
          <w:tcPr>
            <w:tcW w:w="1075" w:type="dxa"/>
          </w:tcPr>
          <w:p w14:paraId="3F2E90EF" w14:textId="78015DA5" w:rsidR="00F70284" w:rsidRPr="00E81A59" w:rsidRDefault="00F70284" w:rsidP="00842AFE">
            <w:r>
              <w:t>CE Years</w:t>
            </w:r>
          </w:p>
        </w:tc>
        <w:tc>
          <w:tcPr>
            <w:tcW w:w="951" w:type="dxa"/>
          </w:tcPr>
          <w:p w14:paraId="787AEED2" w14:textId="524595DF" w:rsidR="00F70284" w:rsidRPr="00E81A59" w:rsidRDefault="00F70284" w:rsidP="00842AFE">
            <w:r>
              <w:t>AM Years</w:t>
            </w:r>
          </w:p>
        </w:tc>
        <w:tc>
          <w:tcPr>
            <w:tcW w:w="0" w:type="auto"/>
          </w:tcPr>
          <w:p w14:paraId="1F28F1DE" w14:textId="77777777" w:rsidR="00F70284" w:rsidRPr="00E81A59" w:rsidRDefault="00F70284" w:rsidP="00842AFE"/>
        </w:tc>
      </w:tr>
      <w:tr w:rsidR="00F70284" w:rsidRPr="00842AFE" w14:paraId="5B3EA9B4" w14:textId="77777777" w:rsidTr="00F70284">
        <w:tc>
          <w:tcPr>
            <w:tcW w:w="1075" w:type="dxa"/>
          </w:tcPr>
          <w:p w14:paraId="7BC26AA5" w14:textId="13C949EA" w:rsidR="00F70284" w:rsidRPr="00842AFE" w:rsidRDefault="00F70284" w:rsidP="00842AFE">
            <w:r w:rsidRPr="00E81A59">
              <w:t>4000</w:t>
            </w:r>
          </w:p>
        </w:tc>
        <w:tc>
          <w:tcPr>
            <w:tcW w:w="951" w:type="dxa"/>
          </w:tcPr>
          <w:p w14:paraId="464E6EE7" w14:textId="368C08F1" w:rsidR="00F70284" w:rsidRPr="00E81A59" w:rsidRDefault="00F70284" w:rsidP="00842AFE">
            <w:r>
              <w:t>1</w:t>
            </w:r>
          </w:p>
        </w:tc>
        <w:tc>
          <w:tcPr>
            <w:tcW w:w="0" w:type="auto"/>
          </w:tcPr>
          <w:p w14:paraId="6C823BD7" w14:textId="759A94E1" w:rsidR="00F70284" w:rsidRPr="00842AFE" w:rsidRDefault="00F70284" w:rsidP="00842AFE">
            <w:r w:rsidRPr="00E81A59">
              <w:t>Adam Creato mundi</w:t>
            </w:r>
          </w:p>
        </w:tc>
      </w:tr>
      <w:tr w:rsidR="00F70284" w:rsidRPr="00842AFE" w14:paraId="0309A887" w14:textId="77777777" w:rsidTr="00F70284">
        <w:tc>
          <w:tcPr>
            <w:tcW w:w="1075" w:type="dxa"/>
          </w:tcPr>
          <w:p w14:paraId="0E014F50" w14:textId="00FF73F9" w:rsidR="00F70284" w:rsidRPr="00842AFE" w:rsidRDefault="00F70284" w:rsidP="00842AFE">
            <w:r w:rsidRPr="00E81A59">
              <w:t>3200</w:t>
            </w:r>
          </w:p>
        </w:tc>
        <w:tc>
          <w:tcPr>
            <w:tcW w:w="951" w:type="dxa"/>
          </w:tcPr>
          <w:p w14:paraId="34EAB0FE" w14:textId="60C0091B" w:rsidR="00F70284" w:rsidRPr="00E81A59" w:rsidRDefault="00F70284" w:rsidP="00842AFE">
            <w:r>
              <w:t>874</w:t>
            </w:r>
          </w:p>
        </w:tc>
        <w:tc>
          <w:tcPr>
            <w:tcW w:w="0" w:type="auto"/>
          </w:tcPr>
          <w:p w14:paraId="634C5945" w14:textId="5D3827B2" w:rsidR="00F70284" w:rsidRPr="00842AFE" w:rsidRDefault="00F70284" w:rsidP="00F70284">
            <w:r w:rsidRPr="00E81A59">
              <w:t xml:space="preserve">Enoch Latrocinia, </w:t>
            </w:r>
            <w:proofErr w:type="spellStart"/>
            <w:r w:rsidRPr="00E81A59">
              <w:t>urbes</w:t>
            </w:r>
            <w:proofErr w:type="spellEnd"/>
            <w:r w:rsidRPr="00E81A59">
              <w:t xml:space="preserve">, </w:t>
            </w:r>
            <w:proofErr w:type="spellStart"/>
            <w:r w:rsidRPr="00E81A59">
              <w:t>artes</w:t>
            </w:r>
            <w:proofErr w:type="spellEnd"/>
            <w:r w:rsidRPr="00E81A59">
              <w:t>, tyrannis</w:t>
            </w:r>
            <w:r>
              <w:t xml:space="preserve"> (</w:t>
            </w:r>
            <w:proofErr w:type="spellStart"/>
            <w:r>
              <w:t>Lemech</w:t>
            </w:r>
            <w:proofErr w:type="spellEnd"/>
            <w:r>
              <w:t xml:space="preserve"> II</w:t>
            </w:r>
            <w:r w:rsidRPr="00F70284">
              <w:t> </w:t>
            </w:r>
            <w:r>
              <w:t>was born)</w:t>
            </w:r>
          </w:p>
        </w:tc>
      </w:tr>
      <w:tr w:rsidR="00F70284" w:rsidRPr="00842AFE" w14:paraId="07EAEDD1" w14:textId="77777777" w:rsidTr="00F70284">
        <w:tc>
          <w:tcPr>
            <w:tcW w:w="1075" w:type="dxa"/>
          </w:tcPr>
          <w:p w14:paraId="2492EB35" w14:textId="7A238F9A" w:rsidR="00F70284" w:rsidRPr="00842AFE" w:rsidRDefault="00F70284" w:rsidP="00842AFE">
            <w:r w:rsidRPr="00E81A59">
              <w:t>2400</w:t>
            </w:r>
          </w:p>
        </w:tc>
        <w:tc>
          <w:tcPr>
            <w:tcW w:w="951" w:type="dxa"/>
          </w:tcPr>
          <w:p w14:paraId="2ADF6373" w14:textId="6CB99B76" w:rsidR="00F70284" w:rsidRPr="00E81A59" w:rsidRDefault="00F70284" w:rsidP="00842AFE">
            <w:r>
              <w:t>1656</w:t>
            </w:r>
          </w:p>
        </w:tc>
        <w:tc>
          <w:tcPr>
            <w:tcW w:w="0" w:type="auto"/>
          </w:tcPr>
          <w:p w14:paraId="33561185" w14:textId="2A94D5EB" w:rsidR="00F70284" w:rsidRPr="00842AFE" w:rsidRDefault="00F70284" w:rsidP="00842AFE">
            <w:r w:rsidRPr="00E81A59">
              <w:t>Noah Diluvium</w:t>
            </w:r>
          </w:p>
        </w:tc>
      </w:tr>
      <w:tr w:rsidR="00F70284" w:rsidRPr="00842AFE" w14:paraId="3A0C9183" w14:textId="77777777" w:rsidTr="00F70284">
        <w:tc>
          <w:tcPr>
            <w:tcW w:w="1075" w:type="dxa"/>
          </w:tcPr>
          <w:p w14:paraId="5AB21DE0" w14:textId="2839DED9" w:rsidR="00F70284" w:rsidRPr="00842AFE" w:rsidRDefault="00F70284" w:rsidP="00842AFE">
            <w:r w:rsidRPr="00E81A59">
              <w:t>1600</w:t>
            </w:r>
          </w:p>
        </w:tc>
        <w:tc>
          <w:tcPr>
            <w:tcW w:w="951" w:type="dxa"/>
          </w:tcPr>
          <w:p w14:paraId="5EB19ACF" w14:textId="22402319" w:rsidR="00F70284" w:rsidRPr="00E81A59" w:rsidRDefault="00F70284" w:rsidP="00842AFE">
            <w:r>
              <w:t>2448</w:t>
            </w:r>
          </w:p>
        </w:tc>
        <w:tc>
          <w:tcPr>
            <w:tcW w:w="0" w:type="auto"/>
          </w:tcPr>
          <w:p w14:paraId="7E3107FE" w14:textId="56F70CC4" w:rsidR="00F70284" w:rsidRPr="00842AFE" w:rsidRDefault="00F70284" w:rsidP="00842AFE">
            <w:r w:rsidRPr="00E81A59">
              <w:t xml:space="preserve">Moses </w:t>
            </w:r>
            <w:proofErr w:type="spellStart"/>
            <w:r w:rsidRPr="00E81A59">
              <w:t>Exitus</w:t>
            </w:r>
            <w:proofErr w:type="spellEnd"/>
            <w:r w:rsidRPr="00E81A59">
              <w:t xml:space="preserve"> es </w:t>
            </w:r>
            <w:proofErr w:type="spellStart"/>
            <w:r w:rsidRPr="00E81A59">
              <w:t>Aegypto</w:t>
            </w:r>
            <w:proofErr w:type="spellEnd"/>
            <w:r w:rsidRPr="00E81A59">
              <w:t>, Lex</w:t>
            </w:r>
          </w:p>
        </w:tc>
      </w:tr>
      <w:tr w:rsidR="00F70284" w:rsidRPr="00842AFE" w14:paraId="5558BDCC" w14:textId="77777777" w:rsidTr="00F70284">
        <w:tc>
          <w:tcPr>
            <w:tcW w:w="1075" w:type="dxa"/>
          </w:tcPr>
          <w:p w14:paraId="0F371A58" w14:textId="2538FFB0" w:rsidR="00F70284" w:rsidRPr="00842AFE" w:rsidRDefault="00F70284" w:rsidP="00842AFE">
            <w:r w:rsidRPr="00E81A59">
              <w:t>800</w:t>
            </w:r>
          </w:p>
        </w:tc>
        <w:tc>
          <w:tcPr>
            <w:tcW w:w="951" w:type="dxa"/>
          </w:tcPr>
          <w:p w14:paraId="5FAE8B17" w14:textId="4B155DF6" w:rsidR="00F70284" w:rsidRPr="00842AFE" w:rsidRDefault="00CB21DD" w:rsidP="00842AFE">
            <w:r>
              <w:t>3205</w:t>
            </w:r>
          </w:p>
        </w:tc>
        <w:tc>
          <w:tcPr>
            <w:tcW w:w="0" w:type="auto"/>
          </w:tcPr>
          <w:p w14:paraId="4FFA6DF2" w14:textId="64AD0E27" w:rsidR="00F70284" w:rsidRPr="00842AFE" w:rsidRDefault="00F70284" w:rsidP="00842AFE">
            <w:r w:rsidRPr="00842AFE">
              <w:t xml:space="preserve">Isaiah Aera, </w:t>
            </w:r>
            <w:proofErr w:type="spellStart"/>
            <w:r w:rsidRPr="00842AFE">
              <w:t>Graecorum</w:t>
            </w:r>
            <w:proofErr w:type="spellEnd"/>
            <w:r w:rsidRPr="00842AFE">
              <w:t xml:space="preserve">, </w:t>
            </w:r>
            <w:proofErr w:type="spellStart"/>
            <w:r w:rsidRPr="00842AFE">
              <w:t>Babyloniorum</w:t>
            </w:r>
            <w:proofErr w:type="spellEnd"/>
            <w:r w:rsidRPr="00842AFE">
              <w:t>, Romanorum</w:t>
            </w:r>
            <w:r w:rsidR="00CB21DD">
              <w:t xml:space="preserve"> (10 tribes exiled)</w:t>
            </w:r>
          </w:p>
        </w:tc>
      </w:tr>
      <w:tr w:rsidR="00F70284" w:rsidRPr="00842AFE" w14:paraId="32C8086E" w14:textId="77777777" w:rsidTr="00F70284">
        <w:tc>
          <w:tcPr>
            <w:tcW w:w="1075" w:type="dxa"/>
          </w:tcPr>
          <w:p w14:paraId="48760FA1" w14:textId="3E86EF02" w:rsidR="00F70284" w:rsidRPr="00842AFE" w:rsidRDefault="00F70284" w:rsidP="00842AFE">
            <w:r w:rsidRPr="00E81A59">
              <w:t>0</w:t>
            </w:r>
          </w:p>
        </w:tc>
        <w:tc>
          <w:tcPr>
            <w:tcW w:w="951" w:type="dxa"/>
          </w:tcPr>
          <w:p w14:paraId="0F873118" w14:textId="02357579" w:rsidR="00F70284" w:rsidRPr="00E81A59" w:rsidRDefault="00CB21DD" w:rsidP="00842AFE">
            <w:r>
              <w:t>3761</w:t>
            </w:r>
          </w:p>
        </w:tc>
        <w:tc>
          <w:tcPr>
            <w:tcW w:w="0" w:type="auto"/>
          </w:tcPr>
          <w:p w14:paraId="74426921" w14:textId="461ADC6E" w:rsidR="00F70284" w:rsidRPr="00842AFE" w:rsidRDefault="00F70284" w:rsidP="00842AFE">
            <w:r w:rsidRPr="00E81A59">
              <w:t xml:space="preserve">Christ </w:t>
            </w:r>
            <w:proofErr w:type="spellStart"/>
            <w:r w:rsidRPr="00E81A59">
              <w:t>Monarchia</w:t>
            </w:r>
            <w:proofErr w:type="spellEnd"/>
            <w:r w:rsidRPr="00E81A59">
              <w:t xml:space="preserve"> Romana </w:t>
            </w:r>
            <w:proofErr w:type="spellStart"/>
            <w:r w:rsidRPr="00E81A59">
              <w:t>Reformatio</w:t>
            </w:r>
            <w:proofErr w:type="spellEnd"/>
            <w:r w:rsidRPr="00E81A59">
              <w:t xml:space="preserve"> </w:t>
            </w:r>
            <w:proofErr w:type="spellStart"/>
            <w:r w:rsidRPr="00E81A59">
              <w:t>orbis</w:t>
            </w:r>
            <w:proofErr w:type="spellEnd"/>
          </w:p>
        </w:tc>
      </w:tr>
      <w:tr w:rsidR="00F70284" w:rsidRPr="00842AFE" w14:paraId="626A1364" w14:textId="77777777" w:rsidTr="00F70284">
        <w:tc>
          <w:tcPr>
            <w:tcW w:w="1075" w:type="dxa"/>
          </w:tcPr>
          <w:p w14:paraId="3EF83E1A" w14:textId="55576457" w:rsidR="00F70284" w:rsidRPr="00842AFE" w:rsidRDefault="00F70284" w:rsidP="00842AFE">
            <w:r w:rsidRPr="00E81A59">
              <w:t>800</w:t>
            </w:r>
          </w:p>
        </w:tc>
        <w:tc>
          <w:tcPr>
            <w:tcW w:w="951" w:type="dxa"/>
          </w:tcPr>
          <w:p w14:paraId="6C385236" w14:textId="77777777" w:rsidR="00F70284" w:rsidRPr="00E81A59" w:rsidRDefault="00F70284" w:rsidP="00842AFE"/>
        </w:tc>
        <w:tc>
          <w:tcPr>
            <w:tcW w:w="0" w:type="auto"/>
          </w:tcPr>
          <w:p w14:paraId="547332A0" w14:textId="507323FC" w:rsidR="00F70284" w:rsidRPr="00842AFE" w:rsidRDefault="00F70284" w:rsidP="00842AFE">
            <w:r w:rsidRPr="00E81A59">
              <w:t xml:space="preserve">Carolus Magnus Imperium Occidentis et </w:t>
            </w:r>
            <w:proofErr w:type="spellStart"/>
            <w:r w:rsidRPr="00E81A59">
              <w:t>Saracenorum</w:t>
            </w:r>
            <w:proofErr w:type="spellEnd"/>
          </w:p>
        </w:tc>
      </w:tr>
      <w:tr w:rsidR="00F70284" w:rsidRPr="00842AFE" w14:paraId="267EC36B" w14:textId="77777777" w:rsidTr="00F70284">
        <w:tc>
          <w:tcPr>
            <w:tcW w:w="1075" w:type="dxa"/>
          </w:tcPr>
          <w:p w14:paraId="1A76D96B" w14:textId="7080215D" w:rsidR="00F70284" w:rsidRPr="00842AFE" w:rsidRDefault="00F70284" w:rsidP="00842AFE">
            <w:r w:rsidRPr="00E81A59">
              <w:t>1600</w:t>
            </w:r>
          </w:p>
        </w:tc>
        <w:tc>
          <w:tcPr>
            <w:tcW w:w="951" w:type="dxa"/>
          </w:tcPr>
          <w:p w14:paraId="4B3EE6DA" w14:textId="77777777" w:rsidR="00F70284" w:rsidRPr="00E81A59" w:rsidRDefault="00F70284" w:rsidP="00842AFE"/>
        </w:tc>
        <w:tc>
          <w:tcPr>
            <w:tcW w:w="0" w:type="auto"/>
          </w:tcPr>
          <w:p w14:paraId="5C7F9B89" w14:textId="47B6CF63" w:rsidR="00F70284" w:rsidRPr="00842AFE" w:rsidRDefault="00F70284" w:rsidP="00842AFE">
            <w:proofErr w:type="spellStart"/>
            <w:r w:rsidRPr="00E81A59">
              <w:t>Rudolfus</w:t>
            </w:r>
            <w:proofErr w:type="spellEnd"/>
            <w:r w:rsidRPr="00E81A59">
              <w:t xml:space="preserve"> II Vita, </w:t>
            </w:r>
            <w:proofErr w:type="spellStart"/>
            <w:r w:rsidRPr="00E81A59">
              <w:t>facta</w:t>
            </w:r>
            <w:proofErr w:type="spellEnd"/>
            <w:r w:rsidRPr="00E81A59">
              <w:t xml:space="preserve"> et vota nostra qui haec </w:t>
            </w:r>
            <w:proofErr w:type="spellStart"/>
            <w:r w:rsidRPr="00E81A59">
              <w:t>disserimus</w:t>
            </w:r>
            <w:proofErr w:type="spellEnd"/>
            <w:r w:rsidRPr="00842AFE">
              <w:t>.</w:t>
            </w:r>
            <w:r w:rsidRPr="00842AFE">
              <w:rPr>
                <w:vertAlign w:val="superscript"/>
              </w:rPr>
              <w:footnoteReference w:id="10"/>
            </w:r>
          </w:p>
        </w:tc>
      </w:tr>
      <w:tr w:rsidR="00F70284" w:rsidRPr="00842AFE" w14:paraId="565EE2E8" w14:textId="77777777" w:rsidTr="00F70284">
        <w:tc>
          <w:tcPr>
            <w:tcW w:w="1075" w:type="dxa"/>
          </w:tcPr>
          <w:p w14:paraId="0ADCAC90" w14:textId="7E55A446" w:rsidR="00F70284" w:rsidRPr="00E81A59" w:rsidRDefault="00F70284" w:rsidP="00842AFE">
            <w:r>
              <w:t>2400</w:t>
            </w:r>
          </w:p>
        </w:tc>
        <w:tc>
          <w:tcPr>
            <w:tcW w:w="951" w:type="dxa"/>
          </w:tcPr>
          <w:p w14:paraId="58330CB6" w14:textId="77777777" w:rsidR="00F70284" w:rsidRPr="001C3460" w:rsidRDefault="00F70284" w:rsidP="001C3460"/>
        </w:tc>
        <w:tc>
          <w:tcPr>
            <w:tcW w:w="0" w:type="auto"/>
          </w:tcPr>
          <w:p w14:paraId="4ED4D792" w14:textId="472B0386" w:rsidR="00F70284" w:rsidRPr="00E81A59" w:rsidRDefault="00F70284" w:rsidP="001C3460">
            <w:r w:rsidRPr="001C3460">
              <w:t xml:space="preserve">Ubi tunc </w:t>
            </w:r>
            <w:proofErr w:type="spellStart"/>
            <w:r w:rsidRPr="001C3460">
              <w:t>nos</w:t>
            </w:r>
            <w:proofErr w:type="spellEnd"/>
            <w:r w:rsidRPr="001C3460">
              <w:t xml:space="preserve"> et mode </w:t>
            </w:r>
            <w:proofErr w:type="spellStart"/>
            <w:r w:rsidRPr="001C3460">
              <w:t>florentissima</w:t>
            </w:r>
            <w:proofErr w:type="spellEnd"/>
            <w:r w:rsidRPr="001C3460">
              <w:t xml:space="preserve"> nostra Germania? Et quin am </w:t>
            </w:r>
            <w:proofErr w:type="spellStart"/>
            <w:r w:rsidRPr="001C3460">
              <w:t>sueccssores</w:t>
            </w:r>
            <w:proofErr w:type="spellEnd"/>
            <w:r w:rsidRPr="001C3460">
              <w:t xml:space="preserve"> </w:t>
            </w:r>
            <w:proofErr w:type="spellStart"/>
            <w:r w:rsidRPr="001C3460">
              <w:t>nostri</w:t>
            </w:r>
            <w:proofErr w:type="spellEnd"/>
            <w:r w:rsidRPr="001C3460">
              <w:t xml:space="preserve">? an et </w:t>
            </w:r>
            <w:proofErr w:type="spellStart"/>
            <w:r w:rsidRPr="001C3460">
              <w:t>memores</w:t>
            </w:r>
            <w:proofErr w:type="spellEnd"/>
            <w:r w:rsidRPr="001C3460">
              <w:t xml:space="preserve"> </w:t>
            </w:r>
            <w:proofErr w:type="spellStart"/>
            <w:r w:rsidRPr="001C3460">
              <w:t>nostri</w:t>
            </w:r>
            <w:proofErr w:type="spellEnd"/>
            <w:r w:rsidRPr="001C3460">
              <w:t xml:space="preserve"> </w:t>
            </w:r>
            <w:proofErr w:type="spellStart"/>
            <w:r w:rsidRPr="001C3460">
              <w:t>erunt</w:t>
            </w:r>
            <w:proofErr w:type="spellEnd"/>
            <w:r w:rsidRPr="001C3460">
              <w:t xml:space="preserve">? </w:t>
            </w:r>
            <w:proofErr w:type="spellStart"/>
            <w:r w:rsidRPr="001C3460">
              <w:t>Siquidem</w:t>
            </w:r>
            <w:proofErr w:type="spellEnd"/>
            <w:r w:rsidRPr="001C3460">
              <w:t xml:space="preserve"> mundus </w:t>
            </w:r>
            <w:proofErr w:type="spellStart"/>
            <w:r w:rsidRPr="001C3460">
              <w:t>duraverit</w:t>
            </w:r>
            <w:proofErr w:type="spellEnd"/>
            <w:r w:rsidRPr="001C3460">
              <w:t>.</w:t>
            </w:r>
          </w:p>
        </w:tc>
      </w:tr>
    </w:tbl>
    <w:p w14:paraId="22065CBF" w14:textId="6920BD83" w:rsidR="00842AFE" w:rsidRDefault="00842AFE" w:rsidP="00E81A59"/>
    <w:p w14:paraId="5299C8CD" w14:textId="77777777" w:rsidR="00F70284" w:rsidRDefault="00F70284" w:rsidP="00E81A59">
      <w:pPr>
        <w:sectPr w:rsidR="00F70284" w:rsidSect="005D6ACA">
          <w:type w:val="continuous"/>
          <w:pgSz w:w="12240" w:h="15840"/>
          <w:pgMar w:top="720" w:right="720" w:bottom="720" w:left="720" w:header="720" w:footer="720" w:gutter="0"/>
          <w:cols w:sep="1" w:space="720"/>
          <w:docGrid w:linePitch="326"/>
          <w15:footnoteColumns w:val="1"/>
        </w:sectPr>
      </w:pPr>
    </w:p>
    <w:p w14:paraId="28133849" w14:textId="04631F5E" w:rsidR="00842AFE" w:rsidRDefault="00842AFE" w:rsidP="00E81A59"/>
    <w:p w14:paraId="5259CC86" w14:textId="77777777" w:rsidR="002B6E66" w:rsidRDefault="002B6E66" w:rsidP="002B6E66">
      <w:r>
        <w:t>In relation to the fixed stars, it takes about 854 or 913 years for the event to return to a point near the start of the sequence. Some scholars have given it as 960 years.</w:t>
      </w:r>
    </w:p>
    <w:p w14:paraId="5A08172E" w14:textId="77777777" w:rsidR="002B6E66" w:rsidRDefault="002B6E66" w:rsidP="002B6E66">
      <w:r>
        <w:t>…</w:t>
      </w:r>
    </w:p>
    <w:p w14:paraId="69B6FA44" w14:textId="036E2C23" w:rsidR="00842AFE" w:rsidRPr="00E81A59" w:rsidRDefault="002B6E66" w:rsidP="002B6E66">
      <w:r>
        <w:t>Relative to the fixed stars, it usually takes about 913 years (46 conjunction intervals), or about 854 years (43 conjunction intervals).</w:t>
      </w:r>
    </w:p>
    <w:p w14:paraId="120E2615" w14:textId="14EE0755" w:rsidR="00E81A59" w:rsidRPr="00E81A59" w:rsidRDefault="00E81A59" w:rsidP="00E81A59">
      <w:pPr>
        <w:rPr>
          <w:i/>
          <w:iCs/>
        </w:rPr>
      </w:pPr>
      <w:r w:rsidRPr="00E81A59">
        <w:rPr>
          <w:i/>
          <w:iCs/>
        </w:rPr>
        <w:tab/>
      </w:r>
    </w:p>
    <w:p w14:paraId="43D7B75D" w14:textId="728FA26A" w:rsidR="00E81A59" w:rsidRPr="00E81A59" w:rsidRDefault="00E81A59" w:rsidP="00E81A59">
      <w:pPr>
        <w:rPr>
          <w:i/>
          <w:iCs/>
        </w:rPr>
      </w:pPr>
      <w:r w:rsidRPr="00E81A59">
        <w:rPr>
          <w:i/>
          <w:iCs/>
        </w:rPr>
        <w:tab/>
      </w:r>
    </w:p>
    <w:p w14:paraId="45A24C6B" w14:textId="6D085CFF" w:rsidR="00E81A59" w:rsidRPr="00E81A59" w:rsidRDefault="00E81A59" w:rsidP="00E81A59">
      <w:pPr>
        <w:rPr>
          <w:i/>
          <w:iCs/>
        </w:rPr>
      </w:pPr>
      <w:r w:rsidRPr="00E81A59">
        <w:rPr>
          <w:i/>
          <w:iCs/>
        </w:rPr>
        <w:tab/>
      </w:r>
    </w:p>
    <w:p w14:paraId="7E5A7258" w14:textId="2240871A" w:rsidR="00E81A59" w:rsidRPr="00E81A59" w:rsidRDefault="00E81A59" w:rsidP="00E81A59">
      <w:pPr>
        <w:rPr>
          <w:i/>
          <w:iCs/>
        </w:rPr>
      </w:pPr>
      <w:r w:rsidRPr="00E81A59">
        <w:rPr>
          <w:i/>
          <w:iCs/>
        </w:rPr>
        <w:tab/>
      </w:r>
    </w:p>
    <w:p w14:paraId="5ED627E3" w14:textId="44474A4B" w:rsidR="00E81A59" w:rsidRPr="00E81A59" w:rsidRDefault="00E81A59" w:rsidP="00E81A59">
      <w:pPr>
        <w:ind w:firstLine="720"/>
        <w:rPr>
          <w:i/>
          <w:iCs/>
        </w:rPr>
      </w:pPr>
    </w:p>
    <w:p w14:paraId="58C513A5" w14:textId="43A8FE6F" w:rsidR="00E81A59" w:rsidRPr="00E81A59" w:rsidRDefault="00E81A59" w:rsidP="00E81A59">
      <w:pPr>
        <w:rPr>
          <w:i/>
          <w:iCs/>
        </w:rPr>
      </w:pPr>
      <w:r w:rsidRPr="00E81A59">
        <w:rPr>
          <w:i/>
          <w:iCs/>
        </w:rPr>
        <w:tab/>
        <w:t xml:space="preserve"> </w:t>
      </w:r>
    </w:p>
    <w:p w14:paraId="1B8F752A" w14:textId="30B0B41D" w:rsidR="00E81A59" w:rsidRPr="00E81A59" w:rsidRDefault="00E81A59" w:rsidP="00E81A59">
      <w:r w:rsidRPr="00E81A59">
        <w:rPr>
          <w:i/>
          <w:iCs/>
        </w:rPr>
        <w:tab/>
      </w:r>
    </w:p>
    <w:p w14:paraId="6DB4B834" w14:textId="490B8E90" w:rsidR="00E81A59" w:rsidRPr="00E81A59" w:rsidRDefault="00E81A59" w:rsidP="007C08C2"/>
    <w:p w14:paraId="5B6904E6" w14:textId="77777777" w:rsidR="00E81A59" w:rsidRPr="00E81A59" w:rsidRDefault="00E81A59" w:rsidP="007C08C2"/>
    <w:p w14:paraId="442F4552" w14:textId="77777777" w:rsidR="007C08C2" w:rsidRPr="00E81A59" w:rsidRDefault="007C08C2" w:rsidP="007C08C2"/>
    <w:p w14:paraId="648334A0" w14:textId="77777777" w:rsidR="007C08C2" w:rsidRPr="007C08C2" w:rsidRDefault="007C08C2" w:rsidP="007C08C2"/>
    <w:p w14:paraId="1886D62A" w14:textId="42C6C521" w:rsidR="007C08C2" w:rsidRPr="007C08C2" w:rsidRDefault="007C08C2" w:rsidP="00E81A59">
      <w:pPr>
        <w:pStyle w:val="Heading2"/>
      </w:pPr>
      <w:bookmarkStart w:id="2" w:name="_Toc121697034"/>
      <w:r w:rsidRPr="007C08C2">
        <w:t>Israel’s</w:t>
      </w:r>
      <w:r w:rsidR="00495F56">
        <w:t xml:space="preserve"> </w:t>
      </w:r>
      <w:r w:rsidRPr="007C08C2">
        <w:t>sign</w:t>
      </w:r>
      <w:r w:rsidR="00495F56">
        <w:t xml:space="preserve"> </w:t>
      </w:r>
      <w:r w:rsidRPr="007C08C2">
        <w:t>in</w:t>
      </w:r>
      <w:r w:rsidR="00495F56">
        <w:t xml:space="preserve"> </w:t>
      </w:r>
      <w:r w:rsidRPr="007C08C2">
        <w:t>the</w:t>
      </w:r>
      <w:r w:rsidR="00495F56">
        <w:t xml:space="preserve"> </w:t>
      </w:r>
      <w:r w:rsidRPr="007C08C2">
        <w:t>Zodiac</w:t>
      </w:r>
      <w:bookmarkEnd w:id="2"/>
    </w:p>
    <w:p w14:paraId="07D2BC4A" w14:textId="77777777" w:rsidR="007C08C2" w:rsidRPr="007C08C2" w:rsidRDefault="007C08C2" w:rsidP="007C08C2"/>
    <w:p w14:paraId="3A8E0ABF" w14:textId="29E2BDE0" w:rsidR="007C08C2" w:rsidRPr="007C08C2" w:rsidRDefault="007C08C2" w:rsidP="007C08C2">
      <w:pPr>
        <w:rPr>
          <w:i/>
          <w:iCs/>
        </w:rPr>
      </w:pPr>
      <w:proofErr w:type="spellStart"/>
      <w:r w:rsidRPr="007C08C2">
        <w:rPr>
          <w:i/>
          <w:iCs/>
        </w:rPr>
        <w:t>Dli</w:t>
      </w:r>
      <w:proofErr w:type="spellEnd"/>
      <w:r w:rsidR="00495F56">
        <w:rPr>
          <w:i/>
          <w:iCs/>
        </w:rPr>
        <w:t xml:space="preserve"> </w:t>
      </w:r>
      <w:r w:rsidRPr="007C08C2">
        <w:rPr>
          <w:i/>
          <w:iCs/>
        </w:rPr>
        <w:t>–</w:t>
      </w:r>
      <w:r w:rsidR="00495F56">
        <w:rPr>
          <w:i/>
          <w:iCs/>
        </w:rPr>
        <w:t xml:space="preserve"> </w:t>
      </w:r>
      <w:r w:rsidRPr="007C08C2">
        <w:rPr>
          <w:i/>
          <w:iCs/>
        </w:rPr>
        <w:t>Aquarius</w:t>
      </w:r>
      <w:r w:rsidR="000B2316">
        <w:rPr>
          <w:rStyle w:val="FootnoteReference"/>
          <w:i/>
          <w:iCs/>
        </w:rPr>
        <w:footnoteReference w:id="11"/>
      </w:r>
    </w:p>
    <w:p w14:paraId="763F0D23" w14:textId="77777777" w:rsidR="007C08C2" w:rsidRPr="007C08C2" w:rsidRDefault="007C08C2" w:rsidP="007C08C2"/>
    <w:p w14:paraId="6BE7EA0E" w14:textId="23A38CE2" w:rsidR="007C08C2" w:rsidRPr="007C08C2" w:rsidRDefault="007C08C2" w:rsidP="007C08C2">
      <w:bookmarkStart w:id="3" w:name="_Hlk101728901"/>
      <w:r w:rsidRPr="007C08C2">
        <w:rPr>
          <w:color w:val="C00000"/>
        </w:rPr>
        <w:t>The</w:t>
      </w:r>
      <w:r w:rsidR="00495F56">
        <w:rPr>
          <w:color w:val="C00000"/>
        </w:rPr>
        <w:t xml:space="preserve"> </w:t>
      </w:r>
      <w:r w:rsidRPr="007C08C2">
        <w:rPr>
          <w:color w:val="C00000"/>
        </w:rPr>
        <w:t>sign</w:t>
      </w:r>
      <w:r w:rsidR="00495F56">
        <w:rPr>
          <w:color w:val="C00000"/>
        </w:rPr>
        <w:t xml:space="preserve"> </w:t>
      </w:r>
      <w:r w:rsidRPr="007C08C2">
        <w:rPr>
          <w:color w:val="C00000"/>
        </w:rPr>
        <w:t>of</w:t>
      </w:r>
      <w:r w:rsidR="00495F56">
        <w:rPr>
          <w:color w:val="C00000"/>
        </w:rPr>
        <w:t xml:space="preserve"> </w:t>
      </w:r>
      <w:r w:rsidRPr="007C08C2">
        <w:rPr>
          <w:color w:val="C00000"/>
        </w:rPr>
        <w:t>the</w:t>
      </w:r>
      <w:r w:rsidR="00495F56">
        <w:rPr>
          <w:color w:val="C00000"/>
        </w:rPr>
        <w:t xml:space="preserve"> </w:t>
      </w:r>
      <w:r w:rsidRPr="007C08C2">
        <w:rPr>
          <w:color w:val="C00000"/>
        </w:rPr>
        <w:t>Jewish</w:t>
      </w:r>
      <w:r w:rsidR="00495F56">
        <w:rPr>
          <w:color w:val="C00000"/>
        </w:rPr>
        <w:t xml:space="preserve"> </w:t>
      </w:r>
      <w:r w:rsidRPr="007C08C2">
        <w:rPr>
          <w:color w:val="C00000"/>
        </w:rPr>
        <w:t>People</w:t>
      </w:r>
      <w:r w:rsidR="00495F56">
        <w:rPr>
          <w:color w:val="C00000"/>
        </w:rPr>
        <w:t xml:space="preserve"> </w:t>
      </w:r>
      <w:r w:rsidRPr="007C08C2">
        <w:rPr>
          <w:color w:val="C00000"/>
        </w:rPr>
        <w:t>is</w:t>
      </w:r>
      <w:r w:rsidR="00495F56">
        <w:rPr>
          <w:color w:val="C00000"/>
        </w:rPr>
        <w:t xml:space="preserve"> </w:t>
      </w:r>
      <w:r w:rsidRPr="007C08C2">
        <w:rPr>
          <w:color w:val="C00000"/>
        </w:rPr>
        <w:t>the</w:t>
      </w:r>
      <w:r w:rsidR="00495F56">
        <w:rPr>
          <w:color w:val="C00000"/>
        </w:rPr>
        <w:t xml:space="preserve"> </w:t>
      </w:r>
      <w:proofErr w:type="spellStart"/>
      <w:r w:rsidRPr="007C08C2">
        <w:rPr>
          <w:color w:val="C00000"/>
        </w:rPr>
        <w:t>Dli</w:t>
      </w:r>
      <w:proofErr w:type="spellEnd"/>
      <w:r w:rsidR="00495F56">
        <w:rPr>
          <w:color w:val="C00000"/>
        </w:rPr>
        <w:t xml:space="preserve"> </w:t>
      </w:r>
      <w:r w:rsidRPr="007C08C2">
        <w:rPr>
          <w:color w:val="C00000"/>
        </w:rPr>
        <w:t>(Aquarius)</w:t>
      </w:r>
      <w:r w:rsidR="00495F56">
        <w:rPr>
          <w:color w:val="C00000"/>
        </w:rPr>
        <w:t xml:space="preserve"> </w:t>
      </w:r>
      <w:r w:rsidRPr="007C08C2">
        <w:rPr>
          <w:color w:val="C00000"/>
        </w:rPr>
        <w:t>which</w:t>
      </w:r>
      <w:r w:rsidR="00495F56">
        <w:rPr>
          <w:color w:val="C00000"/>
        </w:rPr>
        <w:t xml:space="preserve"> </w:t>
      </w:r>
      <w:r w:rsidRPr="007C08C2">
        <w:rPr>
          <w:color w:val="C00000"/>
        </w:rPr>
        <w:t>means</w:t>
      </w:r>
      <w:r w:rsidR="00495F56">
        <w:rPr>
          <w:color w:val="C00000"/>
        </w:rPr>
        <w:t xml:space="preserve"> </w:t>
      </w:r>
      <w:r w:rsidRPr="007C08C2">
        <w:rPr>
          <w:color w:val="C00000"/>
        </w:rPr>
        <w:t>'bucket'</w:t>
      </w:r>
      <w:r w:rsidRPr="007C08C2">
        <w:t>.</w:t>
      </w:r>
      <w:r w:rsidRPr="007C08C2">
        <w:rPr>
          <w:sz w:val="20"/>
          <w:vertAlign w:val="superscript"/>
        </w:rPr>
        <w:footnoteReference w:id="12"/>
      </w:r>
      <w:r w:rsidR="00495F56">
        <w:t xml:space="preserve"> </w:t>
      </w:r>
      <w:r w:rsidRPr="007C08C2">
        <w:t>What</w:t>
      </w:r>
      <w:r w:rsidR="00495F56">
        <w:t xml:space="preserve"> </w:t>
      </w:r>
      <w:r w:rsidRPr="007C08C2">
        <w:t>is</w:t>
      </w:r>
      <w:r w:rsidR="00495F56">
        <w:t xml:space="preserve"> </w:t>
      </w:r>
      <w:r w:rsidRPr="007C08C2">
        <w:t>the</w:t>
      </w:r>
      <w:r w:rsidR="00495F56">
        <w:t xml:space="preserve"> </w:t>
      </w:r>
      <w:r w:rsidRPr="007C08C2">
        <w:t>connection</w:t>
      </w:r>
      <w:r w:rsidR="00495F56">
        <w:t xml:space="preserve"> </w:t>
      </w:r>
      <w:r w:rsidRPr="007C08C2">
        <w:t>between</w:t>
      </w:r>
      <w:r w:rsidR="00495F56">
        <w:t xml:space="preserve"> </w:t>
      </w:r>
      <w:r w:rsidRPr="007C08C2">
        <w:t>the</w:t>
      </w:r>
      <w:r w:rsidR="00495F56">
        <w:t xml:space="preserve"> </w:t>
      </w:r>
      <w:r w:rsidRPr="007C08C2">
        <w:t>Jewish</w:t>
      </w:r>
      <w:r w:rsidR="00495F56">
        <w:t xml:space="preserve"> </w:t>
      </w:r>
      <w:r w:rsidRPr="007C08C2">
        <w:t>People</w:t>
      </w:r>
      <w:r w:rsidR="00495F56">
        <w:t xml:space="preserve"> </w:t>
      </w:r>
      <w:r w:rsidRPr="007C08C2">
        <w:t>and</w:t>
      </w:r>
      <w:r w:rsidR="00495F56">
        <w:t xml:space="preserve"> </w:t>
      </w:r>
      <w:r w:rsidRPr="007C08C2">
        <w:t>a</w:t>
      </w:r>
      <w:r w:rsidR="00495F56">
        <w:t xml:space="preserve"> </w:t>
      </w:r>
      <w:r w:rsidRPr="007C08C2">
        <w:t>bucket?</w:t>
      </w:r>
      <w:r w:rsidR="00495F56">
        <w:t xml:space="preserve"> </w:t>
      </w:r>
      <w:r w:rsidRPr="007C08C2">
        <w:t>Just</w:t>
      </w:r>
      <w:r w:rsidR="00495F56">
        <w:t xml:space="preserve"> </w:t>
      </w:r>
      <w:r w:rsidRPr="007C08C2">
        <w:t>as</w:t>
      </w:r>
      <w:r w:rsidR="00495F56">
        <w:t xml:space="preserve"> </w:t>
      </w:r>
      <w:r w:rsidRPr="007C08C2">
        <w:t>the</w:t>
      </w:r>
      <w:r w:rsidR="00495F56">
        <w:t xml:space="preserve"> </w:t>
      </w:r>
      <w:r w:rsidRPr="007C08C2">
        <w:t>only</w:t>
      </w:r>
      <w:r w:rsidR="00495F56">
        <w:t xml:space="preserve"> </w:t>
      </w:r>
      <w:r w:rsidRPr="007C08C2">
        <w:t>purpose</w:t>
      </w:r>
      <w:r w:rsidR="00495F56">
        <w:t xml:space="preserve"> </w:t>
      </w:r>
      <w:r w:rsidRPr="007C08C2">
        <w:t>of</w:t>
      </w:r>
      <w:r w:rsidR="00495F56">
        <w:t xml:space="preserve"> </w:t>
      </w:r>
      <w:r w:rsidRPr="007C08C2">
        <w:t>a</w:t>
      </w:r>
      <w:r w:rsidR="00495F56">
        <w:t xml:space="preserve"> </w:t>
      </w:r>
      <w:r w:rsidRPr="007C08C2">
        <w:t>bucket</w:t>
      </w:r>
      <w:r w:rsidR="00495F56">
        <w:t xml:space="preserve"> </w:t>
      </w:r>
      <w:r w:rsidRPr="007C08C2">
        <w:t>is</w:t>
      </w:r>
      <w:r w:rsidR="00495F56">
        <w:t xml:space="preserve"> </w:t>
      </w:r>
      <w:r w:rsidRPr="007C08C2">
        <w:t>to</w:t>
      </w:r>
      <w:r w:rsidR="00495F56">
        <w:t xml:space="preserve"> </w:t>
      </w:r>
      <w:r w:rsidRPr="007C08C2">
        <w:t>be</w:t>
      </w:r>
      <w:r w:rsidR="00495F56">
        <w:t xml:space="preserve"> </w:t>
      </w:r>
      <w:r w:rsidRPr="007C08C2">
        <w:t>a</w:t>
      </w:r>
      <w:r w:rsidR="00495F56">
        <w:t xml:space="preserve"> </w:t>
      </w:r>
      <w:r w:rsidRPr="007C08C2">
        <w:t>vessel</w:t>
      </w:r>
      <w:r w:rsidR="00495F56">
        <w:t xml:space="preserve"> </w:t>
      </w:r>
      <w:r w:rsidRPr="007C08C2">
        <w:t>to</w:t>
      </w:r>
      <w:r w:rsidR="00495F56">
        <w:t xml:space="preserve"> </w:t>
      </w:r>
      <w:r w:rsidRPr="007C08C2">
        <w:t>carry</w:t>
      </w:r>
      <w:r w:rsidR="00495F56">
        <w:t xml:space="preserve"> </w:t>
      </w:r>
      <w:r w:rsidRPr="007C08C2">
        <w:t>water,</w:t>
      </w:r>
      <w:r w:rsidR="00495F56">
        <w:t xml:space="preserve"> </w:t>
      </w:r>
      <w:r w:rsidRPr="007C08C2">
        <w:t>so</w:t>
      </w:r>
      <w:r w:rsidR="00495F56">
        <w:t xml:space="preserve"> </w:t>
      </w:r>
      <w:r w:rsidRPr="007C08C2">
        <w:t>too</w:t>
      </w:r>
      <w:r w:rsidR="00495F56">
        <w:t xml:space="preserve"> </w:t>
      </w:r>
      <w:r w:rsidRPr="007C08C2">
        <w:t>the</w:t>
      </w:r>
      <w:r w:rsidR="00495F56">
        <w:t xml:space="preserve"> </w:t>
      </w:r>
      <w:r w:rsidRPr="007C08C2">
        <w:t>only</w:t>
      </w:r>
      <w:r w:rsidR="00495F56">
        <w:t xml:space="preserve"> </w:t>
      </w:r>
      <w:r w:rsidRPr="007C08C2">
        <w:t>purpose</w:t>
      </w:r>
      <w:r w:rsidR="00495F56">
        <w:t xml:space="preserve"> </w:t>
      </w:r>
      <w:r w:rsidRPr="007C08C2">
        <w:t>of</w:t>
      </w:r>
      <w:r w:rsidR="00495F56">
        <w:t xml:space="preserve"> </w:t>
      </w:r>
      <w:r w:rsidRPr="007C08C2">
        <w:t>the</w:t>
      </w:r>
      <w:r w:rsidR="00495F56">
        <w:t xml:space="preserve"> </w:t>
      </w:r>
      <w:r w:rsidRPr="007C08C2">
        <w:t>Jewish</w:t>
      </w:r>
      <w:r w:rsidR="00495F56">
        <w:t xml:space="preserve"> </w:t>
      </w:r>
      <w:r w:rsidRPr="007C08C2">
        <w:t>People</w:t>
      </w:r>
      <w:r w:rsidR="00495F56">
        <w:t xml:space="preserve"> </w:t>
      </w:r>
      <w:r w:rsidRPr="007C08C2">
        <w:t>is</w:t>
      </w:r>
      <w:r w:rsidR="00495F56">
        <w:t xml:space="preserve"> </w:t>
      </w:r>
      <w:r w:rsidRPr="007C08C2">
        <w:t>to</w:t>
      </w:r>
      <w:r w:rsidR="00495F56">
        <w:t xml:space="preserve"> </w:t>
      </w:r>
      <w:r w:rsidRPr="007C08C2">
        <w:t>be</w:t>
      </w:r>
      <w:r w:rsidR="00495F56">
        <w:t xml:space="preserve"> </w:t>
      </w:r>
      <w:r w:rsidRPr="007C08C2">
        <w:t>the</w:t>
      </w:r>
      <w:r w:rsidR="00495F56">
        <w:t xml:space="preserve"> </w:t>
      </w:r>
      <w:r w:rsidRPr="007C08C2">
        <w:t>'Water</w:t>
      </w:r>
      <w:r w:rsidR="00495F56">
        <w:t xml:space="preserve"> </w:t>
      </w:r>
      <w:r w:rsidRPr="007C08C2">
        <w:t>Carrier'</w:t>
      </w:r>
      <w:r w:rsidR="00495F56">
        <w:t xml:space="preserve"> </w:t>
      </w:r>
      <w:r w:rsidRPr="007C08C2">
        <w:t>-</w:t>
      </w:r>
      <w:r w:rsidR="00495F56">
        <w:t xml:space="preserve"> </w:t>
      </w:r>
      <w:r w:rsidRPr="007C08C2">
        <w:t>the</w:t>
      </w:r>
      <w:r w:rsidR="00495F56">
        <w:t xml:space="preserve"> </w:t>
      </w:r>
      <w:r w:rsidRPr="007C08C2">
        <w:t>vessel</w:t>
      </w:r>
      <w:r w:rsidR="00495F56">
        <w:t xml:space="preserve"> </w:t>
      </w:r>
      <w:r w:rsidRPr="007C08C2">
        <w:t>of</w:t>
      </w:r>
      <w:r w:rsidR="00495F56">
        <w:t xml:space="preserve"> </w:t>
      </w:r>
      <w:r w:rsidRPr="007C08C2">
        <w:t>the</w:t>
      </w:r>
      <w:r w:rsidR="00495F56">
        <w:t xml:space="preserve"> </w:t>
      </w:r>
      <w:r w:rsidRPr="007C08C2">
        <w:t>living</w:t>
      </w:r>
      <w:r w:rsidR="00495F56">
        <w:t xml:space="preserve"> </w:t>
      </w:r>
      <w:r w:rsidRPr="007C08C2">
        <w:t>waters</w:t>
      </w:r>
      <w:r w:rsidR="00495F56">
        <w:t xml:space="preserve"> </w:t>
      </w:r>
      <w:r w:rsidRPr="007C08C2">
        <w:t>of</w:t>
      </w:r>
      <w:r w:rsidR="00495F56">
        <w:t xml:space="preserve"> </w:t>
      </w:r>
      <w:r w:rsidRPr="007C08C2">
        <w:t>the</w:t>
      </w:r>
      <w:r w:rsidR="00495F56">
        <w:t xml:space="preserve"> </w:t>
      </w:r>
      <w:r w:rsidRPr="007C08C2">
        <w:t>Torah.</w:t>
      </w:r>
      <w:r w:rsidR="00495F56">
        <w:t xml:space="preserve"> </w:t>
      </w:r>
      <w:r w:rsidRPr="007C08C2">
        <w:t>Just</w:t>
      </w:r>
      <w:r w:rsidR="00495F56">
        <w:t xml:space="preserve"> </w:t>
      </w:r>
      <w:r w:rsidRPr="007C08C2">
        <w:t>as</w:t>
      </w:r>
      <w:r w:rsidR="00495F56">
        <w:t xml:space="preserve"> </w:t>
      </w:r>
      <w:r w:rsidRPr="007C08C2">
        <w:t>a</w:t>
      </w:r>
      <w:r w:rsidR="00495F56">
        <w:t xml:space="preserve"> </w:t>
      </w:r>
      <w:r w:rsidRPr="007C08C2">
        <w:t>person</w:t>
      </w:r>
      <w:r w:rsidR="00495F56">
        <w:t xml:space="preserve"> </w:t>
      </w:r>
      <w:r w:rsidRPr="007C08C2">
        <w:t>cannot</w:t>
      </w:r>
      <w:r w:rsidR="00495F56">
        <w:t xml:space="preserve"> </w:t>
      </w:r>
      <w:r w:rsidRPr="007C08C2">
        <w:t>live</w:t>
      </w:r>
      <w:r w:rsidR="00495F56">
        <w:t xml:space="preserve"> </w:t>
      </w:r>
      <w:r w:rsidRPr="007C08C2">
        <w:t>without</w:t>
      </w:r>
      <w:r w:rsidR="00495F56">
        <w:t xml:space="preserve"> </w:t>
      </w:r>
      <w:r w:rsidRPr="007C08C2">
        <w:t>water,</w:t>
      </w:r>
      <w:r w:rsidR="00495F56">
        <w:t xml:space="preserve"> </w:t>
      </w:r>
      <w:r w:rsidRPr="007C08C2">
        <w:t>so</w:t>
      </w:r>
      <w:r w:rsidR="00495F56">
        <w:t xml:space="preserve"> </w:t>
      </w:r>
      <w:r w:rsidRPr="007C08C2">
        <w:t>the</w:t>
      </w:r>
      <w:r w:rsidR="00495F56">
        <w:t xml:space="preserve"> </w:t>
      </w:r>
      <w:r w:rsidRPr="007C08C2">
        <w:t>Jewish</w:t>
      </w:r>
      <w:r w:rsidR="00495F56">
        <w:t xml:space="preserve"> </w:t>
      </w:r>
      <w:r w:rsidRPr="007C08C2">
        <w:t>Pe3ople</w:t>
      </w:r>
      <w:r w:rsidR="00495F56">
        <w:t xml:space="preserve"> </w:t>
      </w:r>
      <w:r w:rsidRPr="007C08C2">
        <w:t>cannot</w:t>
      </w:r>
      <w:r w:rsidR="00495F56">
        <w:t xml:space="preserve"> </w:t>
      </w:r>
      <w:r w:rsidRPr="007C08C2">
        <w:t>survive</w:t>
      </w:r>
      <w:r w:rsidR="00495F56">
        <w:t xml:space="preserve"> </w:t>
      </w:r>
      <w:r w:rsidRPr="007C08C2">
        <w:t>without</w:t>
      </w:r>
      <w:r w:rsidR="00495F56">
        <w:t xml:space="preserve"> </w:t>
      </w:r>
      <w:r w:rsidRPr="007C08C2">
        <w:t>the</w:t>
      </w:r>
      <w:r w:rsidR="00495F56">
        <w:t xml:space="preserve"> </w:t>
      </w:r>
      <w:r w:rsidRPr="007C08C2">
        <w:t>Torah.</w:t>
      </w:r>
      <w:r w:rsidR="00495F56">
        <w:t xml:space="preserve"> </w:t>
      </w:r>
      <w:r w:rsidRPr="007C08C2">
        <w:t>When</w:t>
      </w:r>
      <w:r w:rsidR="00495F56">
        <w:t xml:space="preserve"> </w:t>
      </w:r>
      <w:r w:rsidRPr="007C08C2">
        <w:t>we</w:t>
      </w:r>
      <w:r w:rsidR="00495F56">
        <w:t xml:space="preserve"> </w:t>
      </w:r>
      <w:r w:rsidRPr="007C08C2">
        <w:t>look</w:t>
      </w:r>
      <w:r w:rsidR="00495F56">
        <w:t xml:space="preserve"> </w:t>
      </w:r>
      <w:r w:rsidRPr="007C08C2">
        <w:t>at</w:t>
      </w:r>
      <w:r w:rsidR="00495F56">
        <w:t xml:space="preserve"> </w:t>
      </w:r>
      <w:r w:rsidRPr="007C08C2">
        <w:t>our</w:t>
      </w:r>
      <w:r w:rsidR="00495F56">
        <w:t xml:space="preserve"> </w:t>
      </w:r>
      <w:r w:rsidRPr="007C08C2">
        <w:t>history,</w:t>
      </w:r>
      <w:r w:rsidR="00495F56">
        <w:t xml:space="preserve"> </w:t>
      </w:r>
      <w:r w:rsidRPr="007C08C2">
        <w:t>it</w:t>
      </w:r>
      <w:r w:rsidR="00495F56">
        <w:t xml:space="preserve"> </w:t>
      </w:r>
      <w:r w:rsidRPr="007C08C2">
        <w:t>is</w:t>
      </w:r>
      <w:r w:rsidR="00495F56">
        <w:t xml:space="preserve"> </w:t>
      </w:r>
      <w:r w:rsidRPr="007C08C2">
        <w:t>clear</w:t>
      </w:r>
      <w:r w:rsidR="00495F56">
        <w:t xml:space="preserve"> </w:t>
      </w:r>
      <w:r w:rsidRPr="007C08C2">
        <w:t>that</w:t>
      </w:r>
      <w:r w:rsidR="00495F56">
        <w:t xml:space="preserve"> </w:t>
      </w:r>
      <w:r w:rsidRPr="007C08C2">
        <w:t>what</w:t>
      </w:r>
      <w:r w:rsidR="00495F56">
        <w:t xml:space="preserve"> </w:t>
      </w:r>
      <w:r w:rsidRPr="007C08C2">
        <w:t>has</w:t>
      </w:r>
      <w:r w:rsidR="00495F56">
        <w:t xml:space="preserve"> </w:t>
      </w:r>
      <w:r w:rsidRPr="007C08C2">
        <w:t>kept</w:t>
      </w:r>
      <w:r w:rsidR="00495F56">
        <w:t xml:space="preserve"> </w:t>
      </w:r>
      <w:r w:rsidRPr="007C08C2">
        <w:t>us</w:t>
      </w:r>
      <w:r w:rsidR="00495F56">
        <w:t xml:space="preserve"> </w:t>
      </w:r>
      <w:r w:rsidRPr="007C08C2">
        <w:t>a</w:t>
      </w:r>
      <w:r w:rsidR="00495F56">
        <w:t xml:space="preserve"> </w:t>
      </w:r>
      <w:r w:rsidRPr="007C08C2">
        <w:t>nation</w:t>
      </w:r>
      <w:r w:rsidR="00495F56">
        <w:t xml:space="preserve"> </w:t>
      </w:r>
      <w:r w:rsidRPr="007C08C2">
        <w:t>during</w:t>
      </w:r>
      <w:r w:rsidR="00495F56">
        <w:t xml:space="preserve"> </w:t>
      </w:r>
      <w:r w:rsidRPr="007C08C2">
        <w:t>2,000</w:t>
      </w:r>
      <w:r w:rsidR="00495F56">
        <w:t xml:space="preserve"> </w:t>
      </w:r>
      <w:r w:rsidRPr="007C08C2">
        <w:t>years</w:t>
      </w:r>
      <w:r w:rsidR="00495F56">
        <w:t xml:space="preserve"> </w:t>
      </w:r>
      <w:r w:rsidRPr="007C08C2">
        <w:t>of</w:t>
      </w:r>
      <w:r w:rsidR="00495F56">
        <w:t xml:space="preserve"> </w:t>
      </w:r>
      <w:r w:rsidRPr="007C08C2">
        <w:t>diaspora</w:t>
      </w:r>
      <w:r w:rsidR="00495F56">
        <w:t xml:space="preserve"> </w:t>
      </w:r>
      <w:r w:rsidRPr="007C08C2">
        <w:t>has</w:t>
      </w:r>
      <w:r w:rsidR="00495F56">
        <w:t xml:space="preserve"> </w:t>
      </w:r>
      <w:r w:rsidRPr="007C08C2">
        <w:t>been</w:t>
      </w:r>
      <w:r w:rsidR="00495F56">
        <w:t xml:space="preserve"> </w:t>
      </w:r>
      <w:r w:rsidRPr="007C08C2">
        <w:t>our</w:t>
      </w:r>
      <w:r w:rsidR="00495F56">
        <w:t xml:space="preserve"> </w:t>
      </w:r>
      <w:r w:rsidRPr="007C08C2">
        <w:t>devotion</w:t>
      </w:r>
      <w:r w:rsidR="00495F56">
        <w:t xml:space="preserve"> </w:t>
      </w:r>
      <w:r w:rsidRPr="007C08C2">
        <w:t>to</w:t>
      </w:r>
      <w:r w:rsidR="00495F56">
        <w:t xml:space="preserve"> </w:t>
      </w:r>
      <w:r w:rsidRPr="007C08C2">
        <w:t>the</w:t>
      </w:r>
      <w:r w:rsidR="00495F56">
        <w:t xml:space="preserve"> </w:t>
      </w:r>
      <w:r w:rsidRPr="007C08C2">
        <w:t>Torah</w:t>
      </w:r>
      <w:r w:rsidR="00495F56">
        <w:t xml:space="preserve"> </w:t>
      </w:r>
      <w:r w:rsidRPr="007C08C2">
        <w:t>and</w:t>
      </w:r>
      <w:r w:rsidR="00495F56">
        <w:t xml:space="preserve"> </w:t>
      </w:r>
      <w:r w:rsidRPr="007C08C2">
        <w:t>our</w:t>
      </w:r>
      <w:r w:rsidR="00495F56">
        <w:t xml:space="preserve"> </w:t>
      </w:r>
      <w:r w:rsidRPr="007C08C2">
        <w:t>precise</w:t>
      </w:r>
      <w:r w:rsidR="00495F56">
        <w:t xml:space="preserve"> </w:t>
      </w:r>
      <w:r w:rsidRPr="007C08C2">
        <w:t>observance</w:t>
      </w:r>
      <w:r w:rsidR="00495F56">
        <w:t xml:space="preserve"> </w:t>
      </w:r>
      <w:r w:rsidRPr="007C08C2">
        <w:t>of</w:t>
      </w:r>
      <w:r w:rsidR="00495F56">
        <w:t xml:space="preserve"> </w:t>
      </w:r>
      <w:r w:rsidRPr="007C08C2">
        <w:t>it.</w:t>
      </w:r>
      <w:r w:rsidR="00495F56">
        <w:t xml:space="preserve"> </w:t>
      </w:r>
      <w:r w:rsidRPr="007C08C2">
        <w:t>Also,</w:t>
      </w:r>
      <w:r w:rsidR="00495F56">
        <w:t xml:space="preserve"> </w:t>
      </w:r>
      <w:r w:rsidRPr="007C08C2">
        <w:t>just</w:t>
      </w:r>
      <w:r w:rsidR="00495F56">
        <w:t xml:space="preserve"> </w:t>
      </w:r>
      <w:r w:rsidRPr="007C08C2">
        <w:t>as</w:t>
      </w:r>
      <w:r w:rsidR="00495F56">
        <w:t xml:space="preserve"> </w:t>
      </w:r>
      <w:r w:rsidRPr="007C08C2">
        <w:t>water</w:t>
      </w:r>
      <w:r w:rsidR="00495F56">
        <w:t xml:space="preserve"> </w:t>
      </w:r>
      <w:r w:rsidRPr="007C08C2">
        <w:t>always</w:t>
      </w:r>
      <w:r w:rsidR="00495F56">
        <w:t xml:space="preserve"> </w:t>
      </w:r>
      <w:r w:rsidRPr="007C08C2">
        <w:t>finds</w:t>
      </w:r>
      <w:r w:rsidR="00495F56">
        <w:t xml:space="preserve"> </w:t>
      </w:r>
      <w:r w:rsidRPr="007C08C2">
        <w:t>the</w:t>
      </w:r>
      <w:r w:rsidR="00495F56">
        <w:t xml:space="preserve"> </w:t>
      </w:r>
      <w:r w:rsidRPr="007C08C2">
        <w:t>lowest</w:t>
      </w:r>
      <w:r w:rsidR="00495F56">
        <w:t xml:space="preserve"> </w:t>
      </w:r>
      <w:r w:rsidRPr="007C08C2">
        <w:t>level,</w:t>
      </w:r>
      <w:r w:rsidR="00495F56">
        <w:t xml:space="preserve"> </w:t>
      </w:r>
      <w:r w:rsidRPr="007C08C2">
        <w:t>so</w:t>
      </w:r>
      <w:r w:rsidR="00495F56">
        <w:t xml:space="preserve"> </w:t>
      </w:r>
      <w:r w:rsidRPr="007C08C2">
        <w:t>the</w:t>
      </w:r>
      <w:r w:rsidR="00495F56">
        <w:t xml:space="preserve"> </w:t>
      </w:r>
      <w:r w:rsidRPr="007C08C2">
        <w:t>Torah</w:t>
      </w:r>
      <w:r w:rsidR="00495F56">
        <w:t xml:space="preserve"> </w:t>
      </w:r>
      <w:r w:rsidRPr="007C08C2">
        <w:t>can</w:t>
      </w:r>
      <w:r w:rsidR="00495F56">
        <w:t xml:space="preserve"> </w:t>
      </w:r>
      <w:r w:rsidRPr="007C08C2">
        <w:t>only</w:t>
      </w:r>
      <w:r w:rsidR="00495F56">
        <w:t xml:space="preserve"> </w:t>
      </w:r>
      <w:r w:rsidRPr="007C08C2">
        <w:t>be</w:t>
      </w:r>
      <w:r w:rsidR="00495F56">
        <w:t xml:space="preserve"> </w:t>
      </w:r>
      <w:r w:rsidRPr="007C08C2">
        <w:t>absorbed</w:t>
      </w:r>
      <w:r w:rsidR="00495F56">
        <w:t xml:space="preserve"> </w:t>
      </w:r>
      <w:r w:rsidRPr="007C08C2">
        <w:t>by</w:t>
      </w:r>
      <w:r w:rsidR="00495F56">
        <w:t xml:space="preserve"> </w:t>
      </w:r>
      <w:r w:rsidRPr="007C08C2">
        <w:t>someone</w:t>
      </w:r>
      <w:r w:rsidR="00495F56">
        <w:t xml:space="preserve"> </w:t>
      </w:r>
      <w:r w:rsidRPr="007C08C2">
        <w:t>who</w:t>
      </w:r>
      <w:r w:rsidR="00495F56">
        <w:t xml:space="preserve"> </w:t>
      </w:r>
      <w:r w:rsidRPr="007C08C2">
        <w:t>is</w:t>
      </w:r>
      <w:r w:rsidR="00495F56">
        <w:t xml:space="preserve"> </w:t>
      </w:r>
      <w:r w:rsidRPr="007C08C2">
        <w:t>truly</w:t>
      </w:r>
      <w:r w:rsidR="00495F56">
        <w:t xml:space="preserve"> </w:t>
      </w:r>
      <w:r w:rsidRPr="007C08C2">
        <w:t>humble.</w:t>
      </w:r>
    </w:p>
    <w:p w14:paraId="3B0AFC1E" w14:textId="77777777" w:rsidR="007C08C2" w:rsidRPr="007C08C2" w:rsidRDefault="007C08C2" w:rsidP="007C08C2"/>
    <w:p w14:paraId="2F76ED6E" w14:textId="3249AFF3" w:rsidR="007C08C2" w:rsidRPr="007C08C2" w:rsidRDefault="007C08C2" w:rsidP="007C08C2">
      <w:r w:rsidRPr="007C08C2">
        <w:t>If</w:t>
      </w:r>
      <w:r w:rsidR="00495F56">
        <w:t xml:space="preserve"> </w:t>
      </w:r>
      <w:r w:rsidRPr="007C08C2">
        <w:t>Aquarius</w:t>
      </w:r>
      <w:r w:rsidR="00495F56">
        <w:t xml:space="preserve"> </w:t>
      </w:r>
      <w:r w:rsidRPr="007C08C2">
        <w:t>is</w:t>
      </w:r>
      <w:r w:rsidR="00495F56">
        <w:t xml:space="preserve"> </w:t>
      </w:r>
      <w:r w:rsidRPr="007C08C2">
        <w:t>the</w:t>
      </w:r>
      <w:r w:rsidR="00495F56">
        <w:t xml:space="preserve"> </w:t>
      </w:r>
      <w:r w:rsidRPr="007C08C2">
        <w:t>sign</w:t>
      </w:r>
      <w:r w:rsidR="00495F56">
        <w:t xml:space="preserve"> </w:t>
      </w:r>
      <w:r w:rsidRPr="007C08C2">
        <w:t>of</w:t>
      </w:r>
      <w:r w:rsidR="00495F56">
        <w:t xml:space="preserve"> </w:t>
      </w:r>
      <w:r w:rsidRPr="007C08C2">
        <w:t>the</w:t>
      </w:r>
      <w:r w:rsidR="00495F56">
        <w:t xml:space="preserve"> </w:t>
      </w:r>
      <w:r w:rsidRPr="007C08C2">
        <w:t>Jewish</w:t>
      </w:r>
      <w:r w:rsidR="00495F56">
        <w:t xml:space="preserve"> </w:t>
      </w:r>
      <w:r w:rsidRPr="007C08C2">
        <w:t>People,</w:t>
      </w:r>
      <w:r w:rsidR="00495F56">
        <w:t xml:space="preserve"> </w:t>
      </w:r>
      <w:r w:rsidRPr="007C08C2">
        <w:t>how</w:t>
      </w:r>
      <w:r w:rsidR="00495F56">
        <w:t xml:space="preserve"> </w:t>
      </w:r>
      <w:r w:rsidRPr="007C08C2">
        <w:t>come</w:t>
      </w:r>
      <w:r w:rsidR="00495F56">
        <w:t xml:space="preserve"> </w:t>
      </w:r>
      <w:r w:rsidRPr="007C08C2">
        <w:t>the</w:t>
      </w:r>
      <w:r w:rsidR="00495F56">
        <w:t xml:space="preserve"> </w:t>
      </w:r>
      <w:r w:rsidRPr="007C08C2">
        <w:t>Talmud</w:t>
      </w:r>
      <w:r w:rsidR="00495F56">
        <w:t xml:space="preserve"> </w:t>
      </w:r>
      <w:r w:rsidRPr="007C08C2">
        <w:t>tells</w:t>
      </w:r>
      <w:r w:rsidR="00495F56">
        <w:t xml:space="preserve"> </w:t>
      </w:r>
      <w:r w:rsidRPr="007C08C2">
        <w:t>us</w:t>
      </w:r>
      <w:r w:rsidR="00495F56">
        <w:t xml:space="preserve"> </w:t>
      </w:r>
      <w:r w:rsidRPr="007C08C2">
        <w:t>that</w:t>
      </w:r>
      <w:r w:rsidR="00495F56">
        <w:t xml:space="preserve"> </w:t>
      </w:r>
      <w:r w:rsidRPr="007C08C2">
        <w:t>'Israel</w:t>
      </w:r>
      <w:r w:rsidR="00495F56">
        <w:t xml:space="preserve"> </w:t>
      </w:r>
      <w:r w:rsidRPr="007C08C2">
        <w:t>has</w:t>
      </w:r>
      <w:r w:rsidR="00495F56">
        <w:t xml:space="preserve"> </w:t>
      </w:r>
      <w:r w:rsidRPr="007C08C2">
        <w:t>no</w:t>
      </w:r>
      <w:r w:rsidR="00495F56">
        <w:t xml:space="preserve"> </w:t>
      </w:r>
      <w:r w:rsidRPr="007C08C2">
        <w:t>sign'?</w:t>
      </w:r>
      <w:r w:rsidR="00495F56">
        <w:t xml:space="preserve"> </w:t>
      </w:r>
      <w:r w:rsidRPr="007C08C2">
        <w:t>Everything</w:t>
      </w:r>
      <w:r w:rsidR="00495F56">
        <w:t xml:space="preserve"> </w:t>
      </w:r>
      <w:r w:rsidRPr="007C08C2">
        <w:t>that</w:t>
      </w:r>
      <w:r w:rsidR="00495F56">
        <w:t xml:space="preserve"> </w:t>
      </w:r>
      <w:r w:rsidRPr="007C08C2">
        <w:t>happens</w:t>
      </w:r>
      <w:r w:rsidR="00495F56">
        <w:t xml:space="preserve"> </w:t>
      </w:r>
      <w:r w:rsidRPr="007C08C2">
        <w:t>in</w:t>
      </w:r>
      <w:r w:rsidR="00495F56">
        <w:t xml:space="preserve"> </w:t>
      </w:r>
      <w:r w:rsidRPr="007C08C2">
        <w:t>the</w:t>
      </w:r>
      <w:r w:rsidR="00495F56">
        <w:t xml:space="preserve"> </w:t>
      </w:r>
      <w:r w:rsidRPr="007C08C2">
        <w:t>physical</w:t>
      </w:r>
      <w:r w:rsidR="00495F56">
        <w:t xml:space="preserve"> </w:t>
      </w:r>
      <w:r w:rsidRPr="007C08C2">
        <w:t>world</w:t>
      </w:r>
      <w:r w:rsidR="00495F56">
        <w:t xml:space="preserve"> </w:t>
      </w:r>
      <w:r w:rsidRPr="007C08C2">
        <w:t>is</w:t>
      </w:r>
      <w:r w:rsidR="00495F56">
        <w:t xml:space="preserve"> </w:t>
      </w:r>
      <w:r w:rsidRPr="007C08C2">
        <w:t>initiated</w:t>
      </w:r>
      <w:r w:rsidR="00495F56">
        <w:t xml:space="preserve"> </w:t>
      </w:r>
      <w:r w:rsidRPr="007C08C2">
        <w:t>in</w:t>
      </w:r>
      <w:r w:rsidR="00495F56">
        <w:t xml:space="preserve"> </w:t>
      </w:r>
      <w:r w:rsidRPr="007C08C2">
        <w:t>the</w:t>
      </w:r>
      <w:r w:rsidR="00495F56">
        <w:t xml:space="preserve"> </w:t>
      </w:r>
      <w:r w:rsidRPr="007C08C2">
        <w:t>highest</w:t>
      </w:r>
      <w:r w:rsidR="00495F56">
        <w:t xml:space="preserve"> </w:t>
      </w:r>
      <w:r w:rsidRPr="007C08C2">
        <w:t>realms</w:t>
      </w:r>
      <w:r w:rsidR="00495F56">
        <w:t xml:space="preserve"> </w:t>
      </w:r>
      <w:r w:rsidRPr="007C08C2">
        <w:t>and</w:t>
      </w:r>
      <w:r w:rsidR="00495F56">
        <w:t xml:space="preserve"> </w:t>
      </w:r>
      <w:r w:rsidRPr="007C08C2">
        <w:t>then</w:t>
      </w:r>
      <w:r w:rsidR="00495F56">
        <w:t xml:space="preserve"> </w:t>
      </w:r>
      <w:r w:rsidRPr="007C08C2">
        <w:t>given</w:t>
      </w:r>
      <w:r w:rsidR="00495F56">
        <w:t xml:space="preserve"> </w:t>
      </w:r>
      <w:r w:rsidRPr="007C08C2">
        <w:t>over</w:t>
      </w:r>
      <w:r w:rsidR="00495F56">
        <w:t xml:space="preserve"> </w:t>
      </w:r>
      <w:r w:rsidRPr="007C08C2">
        <w:t>by</w:t>
      </w:r>
      <w:r w:rsidR="00495F56">
        <w:t xml:space="preserve"> </w:t>
      </w:r>
      <w:r w:rsidRPr="007C08C2">
        <w:t>the</w:t>
      </w:r>
      <w:r w:rsidR="00495F56">
        <w:t xml:space="preserve"> </w:t>
      </w:r>
      <w:r w:rsidRPr="007C08C2">
        <w:t>Creator</w:t>
      </w:r>
      <w:r w:rsidR="00495F56">
        <w:t xml:space="preserve"> </w:t>
      </w:r>
      <w:r w:rsidRPr="007C08C2">
        <w:t>to</w:t>
      </w:r>
      <w:r w:rsidR="00495F56">
        <w:t xml:space="preserve"> </w:t>
      </w:r>
      <w:r w:rsidRPr="007C08C2">
        <w:t>the</w:t>
      </w:r>
      <w:r w:rsidR="00495F56">
        <w:t xml:space="preserve"> </w:t>
      </w:r>
      <w:r w:rsidRPr="007C08C2">
        <w:t>stars</w:t>
      </w:r>
      <w:r w:rsidR="00495F56">
        <w:t xml:space="preserve"> </w:t>
      </w:r>
      <w:r w:rsidRPr="007C08C2">
        <w:t>to</w:t>
      </w:r>
      <w:r w:rsidR="00495F56">
        <w:t xml:space="preserve"> </w:t>
      </w:r>
      <w:r w:rsidRPr="007C08C2">
        <w:t>transmit</w:t>
      </w:r>
      <w:r w:rsidR="00495F56">
        <w:t xml:space="preserve"> </w:t>
      </w:r>
      <w:r w:rsidRPr="007C08C2">
        <w:t>to</w:t>
      </w:r>
      <w:r w:rsidR="00495F56">
        <w:t xml:space="preserve"> </w:t>
      </w:r>
      <w:r w:rsidRPr="007C08C2">
        <w:t>this</w:t>
      </w:r>
      <w:r w:rsidR="00495F56">
        <w:t xml:space="preserve"> </w:t>
      </w:r>
      <w:r w:rsidRPr="007C08C2">
        <w:t>world.</w:t>
      </w:r>
      <w:r w:rsidR="00495F56">
        <w:t xml:space="preserve"> </w:t>
      </w:r>
      <w:r w:rsidRPr="007C08C2">
        <w:lastRenderedPageBreak/>
        <w:t>Every</w:t>
      </w:r>
      <w:r w:rsidR="00495F56">
        <w:t xml:space="preserve"> </w:t>
      </w:r>
      <w:r w:rsidRPr="007C08C2">
        <w:t>person</w:t>
      </w:r>
      <w:r w:rsidR="00495F56">
        <w:t xml:space="preserve"> </w:t>
      </w:r>
      <w:r w:rsidRPr="007C08C2">
        <w:t>and</w:t>
      </w:r>
      <w:r w:rsidR="00495F56">
        <w:t xml:space="preserve"> </w:t>
      </w:r>
      <w:r w:rsidRPr="007C08C2">
        <w:t>every</w:t>
      </w:r>
      <w:r w:rsidR="00495F56">
        <w:t xml:space="preserve"> </w:t>
      </w:r>
      <w:r w:rsidRPr="007C08C2">
        <w:t>nation</w:t>
      </w:r>
      <w:r w:rsidR="00495F56">
        <w:t xml:space="preserve"> </w:t>
      </w:r>
      <w:r w:rsidR="009E2B06" w:rsidRPr="007C08C2">
        <w:t>come</w:t>
      </w:r>
      <w:r w:rsidR="00495F56">
        <w:t xml:space="preserve"> </w:t>
      </w:r>
      <w:r w:rsidRPr="007C08C2">
        <w:t>under</w:t>
      </w:r>
      <w:r w:rsidR="00495F56">
        <w:t xml:space="preserve"> </w:t>
      </w:r>
      <w:r w:rsidRPr="007C08C2">
        <w:t>the</w:t>
      </w:r>
      <w:r w:rsidR="00495F56">
        <w:t xml:space="preserve"> </w:t>
      </w:r>
      <w:r w:rsidRPr="007C08C2">
        <w:t>sway</w:t>
      </w:r>
      <w:r w:rsidR="00495F56">
        <w:t xml:space="preserve"> </w:t>
      </w:r>
      <w:r w:rsidRPr="007C08C2">
        <w:t>of</w:t>
      </w:r>
      <w:r w:rsidR="00495F56">
        <w:t xml:space="preserve"> </w:t>
      </w:r>
      <w:r w:rsidRPr="007C08C2">
        <w:t>this</w:t>
      </w:r>
      <w:r w:rsidR="00495F56">
        <w:t xml:space="preserve"> </w:t>
      </w:r>
      <w:r w:rsidRPr="007C08C2">
        <w:t>influence.</w:t>
      </w:r>
      <w:r w:rsidR="00495F56">
        <w:t xml:space="preserve"> </w:t>
      </w:r>
      <w:r w:rsidRPr="007C08C2">
        <w:t>However,</w:t>
      </w:r>
      <w:r w:rsidR="00495F56">
        <w:t xml:space="preserve"> </w:t>
      </w:r>
      <w:r w:rsidRPr="007C08C2">
        <w:t>at</w:t>
      </w:r>
      <w:r w:rsidR="00495F56">
        <w:t xml:space="preserve"> </w:t>
      </w:r>
      <w:r w:rsidRPr="007C08C2">
        <w:t>any</w:t>
      </w:r>
      <w:r w:rsidR="00495F56">
        <w:t xml:space="preserve"> </w:t>
      </w:r>
      <w:r w:rsidRPr="007C08C2">
        <w:t>time</w:t>
      </w:r>
      <w:r w:rsidR="00495F56">
        <w:t xml:space="preserve"> </w:t>
      </w:r>
      <w:r w:rsidRPr="007C08C2">
        <w:t>and</w:t>
      </w:r>
      <w:r w:rsidR="00495F56">
        <w:t xml:space="preserve"> </w:t>
      </w:r>
      <w:r w:rsidRPr="007C08C2">
        <w:t>in</w:t>
      </w:r>
      <w:r w:rsidR="00495F56">
        <w:t xml:space="preserve"> </w:t>
      </w:r>
      <w:r w:rsidRPr="007C08C2">
        <w:t>any</w:t>
      </w:r>
      <w:r w:rsidR="00495F56">
        <w:t xml:space="preserve"> </w:t>
      </w:r>
      <w:r w:rsidRPr="007C08C2">
        <w:t>way,</w:t>
      </w:r>
      <w:r w:rsidR="00495F56">
        <w:t xml:space="preserve"> </w:t>
      </w:r>
      <w:r w:rsidRPr="007C08C2">
        <w:t>HaShem</w:t>
      </w:r>
      <w:r w:rsidR="00495F56">
        <w:t xml:space="preserve"> </w:t>
      </w:r>
      <w:r w:rsidRPr="007C08C2">
        <w:t>can</w:t>
      </w:r>
      <w:r w:rsidR="00495F56">
        <w:t xml:space="preserve"> </w:t>
      </w:r>
      <w:r w:rsidRPr="007C08C2">
        <w:t>choose</w:t>
      </w:r>
      <w:r w:rsidR="00495F56">
        <w:t xml:space="preserve"> </w:t>
      </w:r>
      <w:r w:rsidRPr="007C08C2">
        <w:t>to</w:t>
      </w:r>
      <w:r w:rsidR="00495F56">
        <w:t xml:space="preserve"> </w:t>
      </w:r>
      <w:r w:rsidR="009E2B06" w:rsidRPr="007C08C2">
        <w:t>override</w:t>
      </w:r>
      <w:r w:rsidR="00495F56">
        <w:t xml:space="preserve"> </w:t>
      </w:r>
      <w:r w:rsidRPr="007C08C2">
        <w:t>this</w:t>
      </w:r>
      <w:r w:rsidR="00495F56">
        <w:t xml:space="preserve"> </w:t>
      </w:r>
      <w:r w:rsidRPr="007C08C2">
        <w:t>system.</w:t>
      </w:r>
    </w:p>
    <w:bookmarkEnd w:id="3"/>
    <w:p w14:paraId="007F6956" w14:textId="77777777" w:rsidR="007C08C2" w:rsidRPr="007C08C2" w:rsidRDefault="007C08C2" w:rsidP="007C08C2"/>
    <w:p w14:paraId="32F8A996" w14:textId="17243664" w:rsidR="007C08C2" w:rsidRPr="007C08C2" w:rsidRDefault="007C08C2" w:rsidP="007C08C2">
      <w:bookmarkStart w:id="4" w:name="_Hlk101728925"/>
      <w:r w:rsidRPr="007C08C2">
        <w:t>When</w:t>
      </w:r>
      <w:r w:rsidR="00495F56">
        <w:t xml:space="preserve"> </w:t>
      </w:r>
      <w:r w:rsidRPr="007C08C2">
        <w:t>we</w:t>
      </w:r>
      <w:r w:rsidR="00495F56">
        <w:t xml:space="preserve"> </w:t>
      </w:r>
      <w:r w:rsidRPr="007C08C2">
        <w:t>align</w:t>
      </w:r>
      <w:r w:rsidR="00495F56">
        <w:t xml:space="preserve"> </w:t>
      </w:r>
      <w:r w:rsidRPr="007C08C2">
        <w:t>ourselves</w:t>
      </w:r>
      <w:r w:rsidR="00495F56">
        <w:t xml:space="preserve"> </w:t>
      </w:r>
      <w:r w:rsidRPr="007C08C2">
        <w:t>with</w:t>
      </w:r>
      <w:r w:rsidR="00495F56">
        <w:t xml:space="preserve"> </w:t>
      </w:r>
      <w:r w:rsidRPr="007C08C2">
        <w:t>the</w:t>
      </w:r>
      <w:r w:rsidR="00495F56">
        <w:t xml:space="preserve"> </w:t>
      </w:r>
      <w:r w:rsidRPr="007C08C2">
        <w:t>Will</w:t>
      </w:r>
      <w:r w:rsidR="00495F56">
        <w:t xml:space="preserve"> </w:t>
      </w:r>
      <w:r w:rsidRPr="007C08C2">
        <w:t>of</w:t>
      </w:r>
      <w:r w:rsidR="00495F56">
        <w:t xml:space="preserve"> </w:t>
      </w:r>
      <w:r w:rsidRPr="007C08C2">
        <w:t>the</w:t>
      </w:r>
      <w:r w:rsidR="00495F56">
        <w:t xml:space="preserve"> </w:t>
      </w:r>
      <w:r w:rsidRPr="007C08C2">
        <w:t>Creator</w:t>
      </w:r>
      <w:r w:rsidR="00495F56">
        <w:t xml:space="preserve"> </w:t>
      </w:r>
      <w:r w:rsidRPr="007C08C2">
        <w:t>by</w:t>
      </w:r>
      <w:r w:rsidR="00495F56">
        <w:t xml:space="preserve"> </w:t>
      </w:r>
      <w:r w:rsidRPr="007C08C2">
        <w:t>keeping</w:t>
      </w:r>
      <w:r w:rsidR="00495F56">
        <w:t xml:space="preserve"> </w:t>
      </w:r>
      <w:r w:rsidRPr="007C08C2">
        <w:t>His</w:t>
      </w:r>
      <w:r w:rsidR="00495F56">
        <w:t xml:space="preserve"> </w:t>
      </w:r>
      <w:r w:rsidRPr="007C08C2">
        <w:t>Torah,</w:t>
      </w:r>
      <w:r w:rsidR="00495F56">
        <w:t xml:space="preserve"> </w:t>
      </w:r>
      <w:r w:rsidRPr="007C08C2">
        <w:t>we</w:t>
      </w:r>
      <w:r w:rsidR="00495F56">
        <w:t xml:space="preserve"> </w:t>
      </w:r>
      <w:r w:rsidRPr="007C08C2">
        <w:t>elevate</w:t>
      </w:r>
      <w:r w:rsidR="00495F56">
        <w:t xml:space="preserve"> </w:t>
      </w:r>
      <w:r w:rsidRPr="007C08C2">
        <w:t>ourselves</w:t>
      </w:r>
      <w:r w:rsidR="00495F56">
        <w:t xml:space="preserve"> </w:t>
      </w:r>
      <w:r w:rsidRPr="007C08C2">
        <w:t>above</w:t>
      </w:r>
      <w:r w:rsidR="00495F56">
        <w:t xml:space="preserve"> </w:t>
      </w:r>
      <w:r w:rsidRPr="007C08C2">
        <w:t>the</w:t>
      </w:r>
      <w:r w:rsidR="00495F56">
        <w:t xml:space="preserve"> </w:t>
      </w:r>
      <w:r w:rsidRPr="007C08C2">
        <w:t>natural</w:t>
      </w:r>
      <w:r w:rsidR="00495F56">
        <w:t xml:space="preserve"> </w:t>
      </w:r>
      <w:r w:rsidRPr="007C08C2">
        <w:t>chain</w:t>
      </w:r>
      <w:r w:rsidR="00495F56">
        <w:t xml:space="preserve"> </w:t>
      </w:r>
      <w:r w:rsidRPr="007C08C2">
        <w:t>of</w:t>
      </w:r>
      <w:r w:rsidR="00495F56">
        <w:t xml:space="preserve"> </w:t>
      </w:r>
      <w:r w:rsidRPr="007C08C2">
        <w:t>command</w:t>
      </w:r>
      <w:r w:rsidR="00495F56">
        <w:t xml:space="preserve"> </w:t>
      </w:r>
      <w:r w:rsidRPr="007C08C2">
        <w:t>that</w:t>
      </w:r>
      <w:r w:rsidR="00495F56">
        <w:t xml:space="preserve"> </w:t>
      </w:r>
      <w:r w:rsidRPr="007C08C2">
        <w:t>the</w:t>
      </w:r>
      <w:r w:rsidR="00495F56">
        <w:t xml:space="preserve"> </w:t>
      </w:r>
      <w:r w:rsidRPr="007C08C2">
        <w:t>stars</w:t>
      </w:r>
      <w:r w:rsidR="00495F56">
        <w:t xml:space="preserve"> </w:t>
      </w:r>
      <w:r w:rsidRPr="007C08C2">
        <w:t>transmit.</w:t>
      </w:r>
      <w:r w:rsidR="00495F56">
        <w:t xml:space="preserve"> </w:t>
      </w:r>
      <w:r w:rsidRPr="007C08C2">
        <w:t>We</w:t>
      </w:r>
      <w:r w:rsidR="00495F56">
        <w:t xml:space="preserve"> </w:t>
      </w:r>
      <w:r w:rsidRPr="007C08C2">
        <w:t>are</w:t>
      </w:r>
      <w:r w:rsidR="00495F56">
        <w:t xml:space="preserve"> </w:t>
      </w:r>
      <w:r w:rsidRPr="007C08C2">
        <w:t>on</w:t>
      </w:r>
      <w:r w:rsidR="00495F56">
        <w:t xml:space="preserve"> </w:t>
      </w:r>
      <w:r w:rsidRPr="007C08C2">
        <w:t>a</w:t>
      </w:r>
      <w:r w:rsidR="00495F56">
        <w:t xml:space="preserve"> </w:t>
      </w:r>
      <w:r w:rsidRPr="007C08C2">
        <w:t>direct</w:t>
      </w:r>
      <w:r w:rsidR="00495F56">
        <w:t xml:space="preserve"> </w:t>
      </w:r>
      <w:r w:rsidRPr="007C08C2">
        <w:t>line</w:t>
      </w:r>
      <w:r w:rsidR="00495F56">
        <w:t xml:space="preserve"> </w:t>
      </w:r>
      <w:r w:rsidRPr="007C08C2">
        <w:t>to</w:t>
      </w:r>
      <w:r w:rsidR="00495F56">
        <w:t xml:space="preserve"> </w:t>
      </w:r>
      <w:r w:rsidRPr="007C08C2">
        <w:t>"The</w:t>
      </w:r>
      <w:r w:rsidR="00495F56">
        <w:t xml:space="preserve"> </w:t>
      </w:r>
      <w:r w:rsidRPr="007C08C2">
        <w:t>Boss".</w:t>
      </w:r>
      <w:r w:rsidR="00495F56">
        <w:t xml:space="preserve"> </w:t>
      </w:r>
      <w:r w:rsidRPr="007C08C2">
        <w:t>But</w:t>
      </w:r>
      <w:r w:rsidR="00495F56">
        <w:t xml:space="preserve"> </w:t>
      </w:r>
      <w:r w:rsidRPr="007C08C2">
        <w:t>when</w:t>
      </w:r>
      <w:r w:rsidR="00495F56">
        <w:t xml:space="preserve"> </w:t>
      </w:r>
      <w:r w:rsidRPr="007C08C2">
        <w:t>we</w:t>
      </w:r>
      <w:r w:rsidR="00495F56">
        <w:t xml:space="preserve"> </w:t>
      </w:r>
      <w:r w:rsidRPr="007C08C2">
        <w:t>ignore</w:t>
      </w:r>
      <w:r w:rsidR="00495F56">
        <w:t xml:space="preserve"> </w:t>
      </w:r>
      <w:r w:rsidRPr="007C08C2">
        <w:t>Hashem</w:t>
      </w:r>
      <w:r w:rsidR="00495F56">
        <w:t xml:space="preserve"> </w:t>
      </w:r>
      <w:r w:rsidRPr="007C08C2">
        <w:t>and</w:t>
      </w:r>
      <w:r w:rsidR="00495F56">
        <w:t xml:space="preserve"> </w:t>
      </w:r>
      <w:r w:rsidRPr="007C08C2">
        <w:t>His</w:t>
      </w:r>
      <w:r w:rsidR="00495F56">
        <w:t xml:space="preserve"> </w:t>
      </w:r>
      <w:r w:rsidRPr="007C08C2">
        <w:t>Torah,</w:t>
      </w:r>
      <w:r w:rsidR="00495F56">
        <w:t xml:space="preserve"> </w:t>
      </w:r>
      <w:r w:rsidRPr="007C08C2">
        <w:t>then</w:t>
      </w:r>
      <w:r w:rsidR="00495F56">
        <w:t xml:space="preserve"> </w:t>
      </w:r>
      <w:r w:rsidRPr="007C08C2">
        <w:t>He,</w:t>
      </w:r>
      <w:r w:rsidR="00495F56">
        <w:t xml:space="preserve"> </w:t>
      </w:r>
      <w:r w:rsidRPr="007C08C2">
        <w:t>as</w:t>
      </w:r>
      <w:r w:rsidR="00495F56">
        <w:t xml:space="preserve"> </w:t>
      </w:r>
      <w:r w:rsidRPr="007C08C2">
        <w:t>it</w:t>
      </w:r>
      <w:r w:rsidR="00495F56">
        <w:t xml:space="preserve"> </w:t>
      </w:r>
      <w:r w:rsidRPr="007C08C2">
        <w:t>were,</w:t>
      </w:r>
      <w:r w:rsidR="00495F56">
        <w:t xml:space="preserve"> </w:t>
      </w:r>
      <w:r w:rsidRPr="007C08C2">
        <w:t>doesn't</w:t>
      </w:r>
      <w:r w:rsidR="00495F56">
        <w:t xml:space="preserve"> </w:t>
      </w:r>
      <w:r w:rsidRPr="007C08C2">
        <w:t>pick</w:t>
      </w:r>
      <w:r w:rsidR="00495F56">
        <w:t xml:space="preserve"> </w:t>
      </w:r>
      <w:r w:rsidRPr="007C08C2">
        <w:t>up</w:t>
      </w:r>
      <w:r w:rsidR="00495F56">
        <w:t xml:space="preserve"> </w:t>
      </w:r>
      <w:r w:rsidRPr="007C08C2">
        <w:t>His</w:t>
      </w:r>
      <w:r w:rsidR="00495F56">
        <w:t xml:space="preserve"> </w:t>
      </w:r>
      <w:r w:rsidRPr="007C08C2">
        <w:t>direct</w:t>
      </w:r>
      <w:r w:rsidR="00495F56">
        <w:t xml:space="preserve"> </w:t>
      </w:r>
      <w:r w:rsidRPr="007C08C2">
        <w:t>line,</w:t>
      </w:r>
      <w:r w:rsidR="00495F56">
        <w:t xml:space="preserve"> </w:t>
      </w:r>
      <w:r w:rsidRPr="007C08C2">
        <w:t>and</w:t>
      </w:r>
      <w:r w:rsidR="00495F56">
        <w:t xml:space="preserve"> </w:t>
      </w:r>
      <w:r w:rsidRPr="007C08C2">
        <w:t>we</w:t>
      </w:r>
      <w:r w:rsidR="00495F56">
        <w:t xml:space="preserve"> </w:t>
      </w:r>
      <w:r w:rsidRPr="007C08C2">
        <w:t>have</w:t>
      </w:r>
      <w:r w:rsidR="00495F56">
        <w:t xml:space="preserve"> </w:t>
      </w:r>
      <w:r w:rsidRPr="007C08C2">
        <w:t>to</w:t>
      </w:r>
      <w:r w:rsidR="00495F56">
        <w:t xml:space="preserve"> </w:t>
      </w:r>
      <w:r w:rsidRPr="007C08C2">
        <w:t>go</w:t>
      </w:r>
      <w:r w:rsidR="00495F56">
        <w:t xml:space="preserve"> </w:t>
      </w:r>
      <w:r w:rsidRPr="007C08C2">
        <w:t>through</w:t>
      </w:r>
      <w:r w:rsidR="00495F56">
        <w:t xml:space="preserve"> </w:t>
      </w:r>
      <w:r w:rsidRPr="007C08C2">
        <w:t>the</w:t>
      </w:r>
      <w:r w:rsidR="00495F56">
        <w:t xml:space="preserve"> </w:t>
      </w:r>
      <w:r w:rsidRPr="007C08C2">
        <w:t>switchboard</w:t>
      </w:r>
      <w:r w:rsidR="00495F56">
        <w:t xml:space="preserve"> </w:t>
      </w:r>
      <w:r w:rsidRPr="007C08C2">
        <w:t>like</w:t>
      </w:r>
      <w:r w:rsidR="00495F56">
        <w:t xml:space="preserve"> </w:t>
      </w:r>
      <w:r w:rsidRPr="007C08C2">
        <w:t>everybody</w:t>
      </w:r>
      <w:r w:rsidR="00495F56">
        <w:t xml:space="preserve"> </w:t>
      </w:r>
      <w:r w:rsidRPr="007C08C2">
        <w:t>else!</w:t>
      </w:r>
      <w:r w:rsidRPr="007C08C2">
        <w:rPr>
          <w:sz w:val="20"/>
          <w:vertAlign w:val="superscript"/>
        </w:rPr>
        <w:footnoteReference w:id="13"/>
      </w:r>
    </w:p>
    <w:bookmarkEnd w:id="4"/>
    <w:p w14:paraId="088EB2D1" w14:textId="77777777" w:rsidR="007C08C2" w:rsidRPr="007C08C2" w:rsidRDefault="007C08C2" w:rsidP="007C08C2">
      <w:pPr>
        <w:sectPr w:rsidR="007C08C2" w:rsidRPr="007C08C2" w:rsidSect="005D6ACA">
          <w:type w:val="continuous"/>
          <w:pgSz w:w="12240" w:h="15840"/>
          <w:pgMar w:top="720" w:right="720" w:bottom="720" w:left="720" w:header="720" w:footer="720" w:gutter="0"/>
          <w:cols w:num="2" w:sep="1" w:space="720"/>
          <w:docGrid w:linePitch="326"/>
          <w15:footnoteColumns w:val="1"/>
        </w:sectPr>
      </w:pPr>
    </w:p>
    <w:p w14:paraId="656EBA4D" w14:textId="77777777" w:rsidR="007C08C2" w:rsidRPr="007C08C2" w:rsidRDefault="007C08C2" w:rsidP="007C08C2"/>
    <w:p w14:paraId="63EE1145" w14:textId="77777777" w:rsidR="007C08C2" w:rsidRPr="007C08C2" w:rsidRDefault="007C08C2" w:rsidP="007C08C2">
      <w:pPr>
        <w:jc w:val="center"/>
      </w:pPr>
      <w:r w:rsidRPr="007C08C2">
        <w:rPr>
          <w:noProof/>
        </w:rPr>
        <w:drawing>
          <wp:inline distT="0" distB="0" distL="0" distR="0" wp14:anchorId="57C3434D" wp14:editId="78F9C7D9">
            <wp:extent cx="5715000" cy="42862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15000" cy="4286250"/>
                    </a:xfrm>
                    <a:prstGeom prst="rect">
                      <a:avLst/>
                    </a:prstGeom>
                  </pic:spPr>
                </pic:pic>
              </a:graphicData>
            </a:graphic>
          </wp:inline>
        </w:drawing>
      </w:r>
    </w:p>
    <w:p w14:paraId="3F197ECD" w14:textId="77777777" w:rsidR="007C08C2" w:rsidRPr="007C08C2" w:rsidRDefault="007C08C2" w:rsidP="007C08C2"/>
    <w:p w14:paraId="5022462E" w14:textId="77777777" w:rsidR="007C08C2" w:rsidRPr="007C08C2" w:rsidRDefault="007C08C2" w:rsidP="007C08C2">
      <w:pPr>
        <w:jc w:val="center"/>
      </w:pPr>
      <w:r w:rsidRPr="007C08C2">
        <w:rPr>
          <w:noProof/>
        </w:rPr>
        <w:lastRenderedPageBreak/>
        <w:drawing>
          <wp:inline distT="0" distB="0" distL="0" distR="0" wp14:anchorId="2174B8BC" wp14:editId="15DFC32A">
            <wp:extent cx="5715000" cy="428625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4286250"/>
                    </a:xfrm>
                    <a:prstGeom prst="rect">
                      <a:avLst/>
                    </a:prstGeom>
                  </pic:spPr>
                </pic:pic>
              </a:graphicData>
            </a:graphic>
          </wp:inline>
        </w:drawing>
      </w:r>
    </w:p>
    <w:p w14:paraId="4DEB2608" w14:textId="678524D1" w:rsidR="007C08C2" w:rsidRDefault="007C08C2" w:rsidP="007C08C2"/>
    <w:p w14:paraId="79E24887" w14:textId="1BBC699B" w:rsidR="00F41CE9" w:rsidRDefault="00F41CE9" w:rsidP="00F41CE9">
      <w:pPr>
        <w:jc w:val="center"/>
      </w:pPr>
      <w:r>
        <w:rPr>
          <w:noProof/>
        </w:rPr>
        <w:drawing>
          <wp:inline distT="0" distB="0" distL="0" distR="0" wp14:anchorId="1E226F82" wp14:editId="4E93EB73">
            <wp:extent cx="4091940" cy="41224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1940" cy="4122420"/>
                    </a:xfrm>
                    <a:prstGeom prst="rect">
                      <a:avLst/>
                    </a:prstGeom>
                    <a:noFill/>
                    <a:ln>
                      <a:noFill/>
                    </a:ln>
                  </pic:spPr>
                </pic:pic>
              </a:graphicData>
            </a:graphic>
          </wp:inline>
        </w:drawing>
      </w:r>
    </w:p>
    <w:p w14:paraId="5EF6B70C" w14:textId="77777777" w:rsidR="00F41CE9" w:rsidRPr="007C08C2" w:rsidRDefault="00F41CE9" w:rsidP="007C08C2"/>
    <w:p w14:paraId="511EDA25" w14:textId="77777777" w:rsidR="007C08C2" w:rsidRPr="007C08C2" w:rsidRDefault="007C08C2" w:rsidP="007C08C2"/>
    <w:p w14:paraId="27A3A418" w14:textId="77777777" w:rsidR="007C08C2" w:rsidRPr="007C08C2" w:rsidRDefault="007C08C2" w:rsidP="007C08C2">
      <w:pPr>
        <w:sectPr w:rsidR="007C08C2" w:rsidRPr="007C08C2" w:rsidSect="005D6ACA">
          <w:type w:val="continuous"/>
          <w:pgSz w:w="12240" w:h="15840"/>
          <w:pgMar w:top="720" w:right="720" w:bottom="720" w:left="720" w:header="720" w:footer="720" w:gutter="0"/>
          <w:cols w:sep="1" w:space="720"/>
          <w:docGrid w:linePitch="326"/>
          <w15:footnoteColumns w:val="1"/>
        </w:sectPr>
      </w:pPr>
    </w:p>
    <w:p w14:paraId="4BDB00B7" w14:textId="77777777" w:rsidR="007C08C2" w:rsidRPr="007C08C2" w:rsidRDefault="007C08C2" w:rsidP="007C08C2"/>
    <w:p w14:paraId="156CE4DA" w14:textId="6C36755E" w:rsidR="00ED2C55" w:rsidRDefault="00ED2C55" w:rsidP="00E05B1A">
      <w:pPr>
        <w:pStyle w:val="Heading1"/>
      </w:pPr>
      <w:bookmarkStart w:id="5" w:name="_Toc121697035"/>
      <w:bookmarkStart w:id="6" w:name="_Hlk101729034"/>
      <w:r>
        <w:t>Spheres</w:t>
      </w:r>
      <w:bookmarkEnd w:id="5"/>
    </w:p>
    <w:p w14:paraId="0D942B08" w14:textId="3D4EFBCF" w:rsidR="00ED2C55" w:rsidRDefault="00ED2C55" w:rsidP="00ED2C55"/>
    <w:p w14:paraId="5B063920" w14:textId="14730AB3" w:rsidR="00772EF9" w:rsidRPr="00772EF9" w:rsidRDefault="00772EF9" w:rsidP="00772EF9">
      <w:pPr>
        <w:rPr>
          <w:b/>
          <w:bCs/>
        </w:rPr>
      </w:pPr>
      <w:proofErr w:type="spellStart"/>
      <w:r w:rsidRPr="00772EF9">
        <w:rPr>
          <w:b/>
          <w:bCs/>
        </w:rPr>
        <w:t>Yesodei</w:t>
      </w:r>
      <w:proofErr w:type="spellEnd"/>
      <w:r w:rsidRPr="00772EF9">
        <w:rPr>
          <w:b/>
          <w:bCs/>
        </w:rPr>
        <w:t xml:space="preserve"> </w:t>
      </w:r>
      <w:proofErr w:type="spellStart"/>
      <w:r w:rsidRPr="00772EF9">
        <w:rPr>
          <w:b/>
          <w:bCs/>
        </w:rPr>
        <w:t>haTorah</w:t>
      </w:r>
      <w:proofErr w:type="spellEnd"/>
      <w:r w:rsidRPr="00772EF9">
        <w:rPr>
          <w:b/>
          <w:bCs/>
        </w:rPr>
        <w:t xml:space="preserve"> - Chapter Three</w:t>
      </w:r>
      <w:r>
        <w:rPr>
          <w:rStyle w:val="FootnoteReference"/>
          <w:b/>
          <w:bCs/>
        </w:rPr>
        <w:footnoteReference w:id="14"/>
      </w:r>
    </w:p>
    <w:p w14:paraId="1A1EFB89" w14:textId="678DA8C6" w:rsidR="00772EF9" w:rsidRDefault="00772EF9" w:rsidP="00ED2C55"/>
    <w:p w14:paraId="12610C59" w14:textId="2B3AF6D7" w:rsidR="00772EF9" w:rsidRDefault="00772EF9" w:rsidP="00772EF9">
      <w:hyperlink r:id="rId19" w:anchor="v1" w:history="1">
        <w:r w:rsidRPr="00772EF9">
          <w:rPr>
            <w:rStyle w:val="Hyperlink"/>
            <w:b/>
            <w:bCs/>
          </w:rPr>
          <w:t>1</w:t>
        </w:r>
      </w:hyperlink>
      <w:r>
        <w:t xml:space="preserve"> </w:t>
      </w:r>
      <w:r w:rsidRPr="00772EF9">
        <w:t>The spheres are called the heavens, the firmament, the habitation, the skies.</w:t>
      </w:r>
    </w:p>
    <w:p w14:paraId="101C6169" w14:textId="77777777" w:rsidR="00772EF9" w:rsidRPr="00772EF9" w:rsidRDefault="00772EF9" w:rsidP="00772EF9"/>
    <w:p w14:paraId="302375EB" w14:textId="4909D85E" w:rsidR="00772EF9" w:rsidRPr="00772EF9" w:rsidRDefault="00772EF9" w:rsidP="00772EF9">
      <w:r w:rsidRPr="00772EF9">
        <w:t>There are nine spheres. The closest sphere is the sphere of the moon. The second sphere, which is above it, is the sphere which contains the planet </w:t>
      </w:r>
      <w:r w:rsidRPr="00772EF9">
        <w:rPr>
          <w:i/>
          <w:iCs/>
        </w:rPr>
        <w:t>Kochav.</w:t>
      </w:r>
      <w:r>
        <w:rPr>
          <w:rStyle w:val="FootnoteReference"/>
          <w:i/>
          <w:iCs/>
        </w:rPr>
        <w:footnoteReference w:id="15"/>
      </w:r>
      <w:r w:rsidRPr="00772EF9">
        <w:t> The third sphere, which is above it, contains [the planet] </w:t>
      </w:r>
      <w:r w:rsidRPr="00772EF9">
        <w:rPr>
          <w:i/>
          <w:iCs/>
        </w:rPr>
        <w:t>Nogah.</w:t>
      </w:r>
      <w:r>
        <w:rPr>
          <w:rStyle w:val="FootnoteReference"/>
          <w:i/>
          <w:iCs/>
        </w:rPr>
        <w:footnoteReference w:id="16"/>
      </w:r>
      <w:r w:rsidRPr="00772EF9">
        <w:t> The fourth sphere contains the sun. The fifth sphere contains [the planet] </w:t>
      </w:r>
      <w:proofErr w:type="spellStart"/>
      <w:r w:rsidRPr="00772EF9">
        <w:rPr>
          <w:i/>
          <w:iCs/>
        </w:rPr>
        <w:t>Ma'dim</w:t>
      </w:r>
      <w:proofErr w:type="spellEnd"/>
      <w:r w:rsidRPr="00772EF9">
        <w:rPr>
          <w:i/>
          <w:iCs/>
        </w:rPr>
        <w:t>.</w:t>
      </w:r>
      <w:r>
        <w:rPr>
          <w:rStyle w:val="FootnoteReference"/>
          <w:i/>
          <w:iCs/>
        </w:rPr>
        <w:footnoteReference w:id="17"/>
      </w:r>
      <w:r w:rsidRPr="00772EF9">
        <w:t> The sixth sphere contains the planet </w:t>
      </w:r>
      <w:r w:rsidRPr="00772EF9">
        <w:rPr>
          <w:i/>
          <w:iCs/>
        </w:rPr>
        <w:t>Tzedek.</w:t>
      </w:r>
      <w:r>
        <w:rPr>
          <w:rStyle w:val="FootnoteReference"/>
          <w:i/>
          <w:iCs/>
        </w:rPr>
        <w:footnoteReference w:id="18"/>
      </w:r>
      <w:r w:rsidRPr="00772EF9">
        <w:t> The seventh sphere contains [the planet] </w:t>
      </w:r>
      <w:proofErr w:type="spellStart"/>
      <w:r w:rsidRPr="00772EF9">
        <w:rPr>
          <w:i/>
          <w:iCs/>
        </w:rPr>
        <w:t>Shabbtai</w:t>
      </w:r>
      <w:proofErr w:type="spellEnd"/>
      <w:r w:rsidRPr="00772EF9">
        <w:rPr>
          <w:i/>
          <w:iCs/>
        </w:rPr>
        <w:t>.</w:t>
      </w:r>
      <w:r w:rsidR="00723B6F">
        <w:rPr>
          <w:rStyle w:val="FootnoteReference"/>
          <w:i/>
          <w:iCs/>
        </w:rPr>
        <w:footnoteReference w:id="19"/>
      </w:r>
      <w:r w:rsidR="00723B6F" w:rsidRPr="00772EF9">
        <w:t xml:space="preserve"> </w:t>
      </w:r>
      <w:r w:rsidRPr="00772EF9">
        <w:t>The eighth sphere contains all the stars which are seen in the sky. The ninth sphere is the sphere which revolves each day from the east to the west.</w:t>
      </w:r>
      <w:r w:rsidR="00723B6F">
        <w:rPr>
          <w:rStyle w:val="FootnoteReference"/>
        </w:rPr>
        <w:footnoteReference w:id="20"/>
      </w:r>
      <w:r w:rsidRPr="00772EF9">
        <w:t> It surrounds and encompasses everything.</w:t>
      </w:r>
    </w:p>
    <w:p w14:paraId="28FFDD18" w14:textId="77777777" w:rsidR="00772EF9" w:rsidRDefault="00772EF9" w:rsidP="00772EF9"/>
    <w:p w14:paraId="5B6F8C11" w14:textId="2BD1C1AD" w:rsidR="00772EF9" w:rsidRPr="00772EF9" w:rsidRDefault="00772EF9" w:rsidP="00772EF9">
      <w:r w:rsidRPr="00772EF9">
        <w:t>The planets and stars all appear to be in one sphere, even though one is higher than another. This is because the spheres are pure and refined like glass or sapphire. Therefore, the stars in the eighth sphere appear lower than the first sphere.</w:t>
      </w:r>
    </w:p>
    <w:p w14:paraId="40909BDB" w14:textId="77777777" w:rsidR="00772EF9" w:rsidRDefault="00772EF9" w:rsidP="00ED2C55"/>
    <w:p w14:paraId="08438F5A" w14:textId="77777777" w:rsidR="00ED2C55" w:rsidRPr="00ED2C55" w:rsidRDefault="00ED2C55" w:rsidP="00ED2C55"/>
    <w:p w14:paraId="37F9E246" w14:textId="70E140CD" w:rsidR="003E55E3" w:rsidRDefault="003E55E3" w:rsidP="00E05B1A">
      <w:pPr>
        <w:pStyle w:val="Heading1"/>
      </w:pPr>
      <w:bookmarkStart w:id="7" w:name="_Toc121697036"/>
      <w:r>
        <w:t>The Flood</w:t>
      </w:r>
      <w:bookmarkEnd w:id="7"/>
    </w:p>
    <w:p w14:paraId="05951147" w14:textId="7B85FAFB" w:rsidR="00E05B1A" w:rsidRDefault="00E05B1A" w:rsidP="00E05B1A"/>
    <w:p w14:paraId="5DFA65CB" w14:textId="4A890A1B" w:rsidR="00B569F0" w:rsidRDefault="00B569F0" w:rsidP="00E05B1A">
      <w:r>
        <w:t>To cause the flood, HaShem took two stars.</w:t>
      </w:r>
    </w:p>
    <w:p w14:paraId="6A5D0678" w14:textId="77777777" w:rsidR="00B569F0" w:rsidRDefault="00B569F0" w:rsidP="00E05B1A"/>
    <w:p w14:paraId="1DA0E6ED" w14:textId="43906403" w:rsidR="00E05B1A" w:rsidRPr="00172EE3" w:rsidRDefault="004E7CCE" w:rsidP="00172EE3">
      <w:pPr>
        <w:ind w:left="288" w:right="288"/>
        <w:rPr>
          <w:i/>
          <w:iCs/>
        </w:rPr>
      </w:pPr>
      <w:r w:rsidRPr="00172EE3">
        <w:rPr>
          <w:b/>
          <w:bCs/>
          <w:i/>
          <w:iCs/>
        </w:rPr>
        <w:t>Berachoth 59a</w:t>
      </w:r>
      <w:r w:rsidRPr="00172EE3">
        <w:rPr>
          <w:i/>
          <w:iCs/>
        </w:rPr>
        <w:t xml:space="preserve"> What is meant by </w:t>
      </w:r>
      <w:proofErr w:type="spellStart"/>
      <w:r w:rsidRPr="00172EE3">
        <w:rPr>
          <w:i/>
          <w:iCs/>
        </w:rPr>
        <w:t>Kimah</w:t>
      </w:r>
      <w:proofErr w:type="spellEnd"/>
      <w:r w:rsidRPr="00172EE3">
        <w:rPr>
          <w:i/>
          <w:iCs/>
        </w:rPr>
        <w:t xml:space="preserve"> [Pleiades]?</w:t>
      </w:r>
      <w:r w:rsidRPr="00172EE3">
        <w:rPr>
          <w:rStyle w:val="FootnoteReference"/>
          <w:i/>
          <w:iCs/>
        </w:rPr>
        <w:footnoteReference w:id="21"/>
      </w:r>
      <w:r w:rsidRPr="00172EE3">
        <w:rPr>
          <w:i/>
          <w:iCs/>
        </w:rPr>
        <w:t xml:space="preserve"> Samuel said: About a hundred </w:t>
      </w:r>
      <w:r w:rsidRPr="00172EE3">
        <w:rPr>
          <w:i/>
          <w:iCs/>
        </w:rPr>
        <w:t>[</w:t>
      </w:r>
      <w:proofErr w:type="spellStart"/>
      <w:r w:rsidRPr="00172EE3">
        <w:rPr>
          <w:i/>
          <w:iCs/>
        </w:rPr>
        <w:t>ke'me</w:t>
      </w:r>
      <w:proofErr w:type="spellEnd"/>
      <w:r w:rsidRPr="00172EE3">
        <w:rPr>
          <w:i/>
          <w:iCs/>
        </w:rPr>
        <w:t>-ah] stars. Some say they are close together; others say that they are scattered. What is meant by ‘’Ash [the Bear]’?</w:t>
      </w:r>
      <w:r w:rsidRPr="00172EE3">
        <w:rPr>
          <w:rStyle w:val="FootnoteReference"/>
          <w:i/>
          <w:iCs/>
        </w:rPr>
        <w:footnoteReference w:id="22"/>
      </w:r>
      <w:r w:rsidRPr="00172EE3">
        <w:rPr>
          <w:i/>
          <w:iCs/>
        </w:rPr>
        <w:t xml:space="preserve"> — Rab Judah said: Jutha. What is Jutha? — Some say it is the tail of the Ram; others say it is the hand of the Calf.</w:t>
      </w:r>
      <w:r w:rsidR="004B590E" w:rsidRPr="00172EE3">
        <w:rPr>
          <w:rStyle w:val="FootnoteReference"/>
          <w:i/>
          <w:iCs/>
        </w:rPr>
        <w:footnoteReference w:id="23"/>
      </w:r>
      <w:r w:rsidRPr="00172EE3">
        <w:rPr>
          <w:i/>
          <w:iCs/>
        </w:rPr>
        <w:t xml:space="preserve"> The one who says it is the tail of the Ram is more probably right, since it says: ‘Ayish will be comforted for her children.</w:t>
      </w:r>
      <w:r w:rsidR="004B590E" w:rsidRPr="00172EE3">
        <w:rPr>
          <w:rStyle w:val="FootnoteReference"/>
          <w:i/>
          <w:iCs/>
        </w:rPr>
        <w:footnoteReference w:id="24"/>
      </w:r>
      <w:r w:rsidRPr="00172EE3">
        <w:rPr>
          <w:i/>
          <w:iCs/>
        </w:rPr>
        <w:t xml:space="preserve"> This shows that it lacks something, </w:t>
      </w:r>
      <w:r w:rsidR="00E05B1A" w:rsidRPr="00172EE3">
        <w:rPr>
          <w:i/>
          <w:iCs/>
        </w:rPr>
        <w:t>and in fact it looks like a piece torn off;</w:t>
      </w:r>
      <w:r w:rsidR="004B590E" w:rsidRPr="00172EE3">
        <w:rPr>
          <w:rStyle w:val="FootnoteReference"/>
          <w:i/>
          <w:iCs/>
        </w:rPr>
        <w:footnoteReference w:id="25"/>
      </w:r>
      <w:r w:rsidR="00E05B1A" w:rsidRPr="00172EE3">
        <w:rPr>
          <w:i/>
          <w:iCs/>
        </w:rPr>
        <w:t xml:space="preserve"> and the reason why she follows her is because she is saying to her: Give me my children. For at the time when the Holy One, blessed be He, wanted to bring a flood upon the world, </w:t>
      </w:r>
      <w:r w:rsidR="00E05B1A" w:rsidRPr="00B569F0">
        <w:rPr>
          <w:i/>
          <w:iCs/>
          <w:u w:val="single"/>
        </w:rPr>
        <w:t xml:space="preserve">He took two stars from </w:t>
      </w:r>
      <w:proofErr w:type="spellStart"/>
      <w:r w:rsidR="00E05B1A" w:rsidRPr="00B569F0">
        <w:rPr>
          <w:i/>
          <w:iCs/>
          <w:u w:val="single"/>
        </w:rPr>
        <w:t>Kimah</w:t>
      </w:r>
      <w:proofErr w:type="spellEnd"/>
      <w:r w:rsidR="00E05B1A" w:rsidRPr="00B569F0">
        <w:rPr>
          <w:i/>
          <w:iCs/>
          <w:u w:val="single"/>
        </w:rPr>
        <w:t xml:space="preserve"> and brought a flood upon the world.</w:t>
      </w:r>
      <w:r w:rsidR="00E05B1A" w:rsidRPr="00172EE3">
        <w:rPr>
          <w:i/>
          <w:iCs/>
        </w:rPr>
        <w:t xml:space="preserve"> And when He wanted to stop it, He took two stars from ‘Ayish and stopped it. But why did He not put the other two back? — A pit cannot be filled with its own clods; or another reason is, the accuser cannot become advocate. Then He should have created two other stars for it? — There is nothing new under the sun.</w:t>
      </w:r>
      <w:r w:rsidR="004B590E" w:rsidRPr="00172EE3">
        <w:rPr>
          <w:rStyle w:val="FootnoteReference"/>
          <w:i/>
          <w:iCs/>
        </w:rPr>
        <w:footnoteReference w:id="26"/>
      </w:r>
      <w:r w:rsidR="00E05B1A" w:rsidRPr="00172EE3">
        <w:rPr>
          <w:i/>
          <w:iCs/>
        </w:rPr>
        <w:t xml:space="preserve"> R. Nahman said: The Holy one, blessed be He, will one day restore them to her, as it says: and ‘Ayish will be comforted for her children.</w:t>
      </w:r>
      <w:r w:rsidR="00172EE3" w:rsidRPr="00172EE3">
        <w:rPr>
          <w:rStyle w:val="FootnoteReference"/>
          <w:i/>
          <w:iCs/>
        </w:rPr>
        <w:footnoteReference w:id="27"/>
      </w:r>
    </w:p>
    <w:p w14:paraId="05EB3593" w14:textId="2B72ED0B" w:rsidR="00E05B1A" w:rsidRDefault="00E05B1A" w:rsidP="00E05B1A"/>
    <w:p w14:paraId="72FC9204" w14:textId="77777777" w:rsidR="00E05B1A" w:rsidRPr="00E05B1A" w:rsidRDefault="00E05B1A" w:rsidP="00E05B1A"/>
    <w:p w14:paraId="2BB737B6" w14:textId="1344BB39" w:rsidR="007C08C2" w:rsidRPr="007C08C2" w:rsidRDefault="007C08C2" w:rsidP="00E05B1A">
      <w:pPr>
        <w:pStyle w:val="Heading1"/>
      </w:pPr>
      <w:bookmarkStart w:id="8" w:name="_Toc121697037"/>
      <w:r w:rsidRPr="007C08C2">
        <w:t>A</w:t>
      </w:r>
      <w:r w:rsidR="00495F56">
        <w:t xml:space="preserve"> </w:t>
      </w:r>
      <w:r w:rsidRPr="007C08C2">
        <w:t>Star</w:t>
      </w:r>
      <w:r w:rsidR="00495F56">
        <w:t xml:space="preserve"> </w:t>
      </w:r>
      <w:r w:rsidRPr="007C08C2">
        <w:t>Out</w:t>
      </w:r>
      <w:r w:rsidR="00495F56">
        <w:t xml:space="preserve"> </w:t>
      </w:r>
      <w:r w:rsidRPr="007C08C2">
        <w:t>of</w:t>
      </w:r>
      <w:r w:rsidR="00495F56">
        <w:t xml:space="preserve"> </w:t>
      </w:r>
      <w:r w:rsidR="000225FB">
        <w:t>Yaakov</w:t>
      </w:r>
      <w:bookmarkEnd w:id="8"/>
    </w:p>
    <w:p w14:paraId="2EE102AE" w14:textId="77777777" w:rsidR="007C08C2" w:rsidRPr="007C08C2" w:rsidRDefault="007C08C2" w:rsidP="007C08C2"/>
    <w:p w14:paraId="0930A495" w14:textId="3F8C2A89" w:rsidR="007C08C2" w:rsidRPr="007C08C2" w:rsidRDefault="007C08C2" w:rsidP="007C08C2">
      <w:pPr>
        <w:ind w:left="288" w:right="288"/>
        <w:rPr>
          <w:i/>
          <w:iCs/>
        </w:rPr>
      </w:pPr>
      <w:r w:rsidRPr="007C08C2">
        <w:rPr>
          <w:b/>
          <w:bCs/>
          <w:i/>
          <w:iCs/>
        </w:rPr>
        <w:t>Bamidbar</w:t>
      </w:r>
      <w:r w:rsidR="00495F56">
        <w:rPr>
          <w:b/>
          <w:bCs/>
          <w:i/>
          <w:iCs/>
        </w:rPr>
        <w:t xml:space="preserve"> </w:t>
      </w:r>
      <w:r w:rsidRPr="007C08C2">
        <w:rPr>
          <w:b/>
          <w:bCs/>
          <w:i/>
          <w:iCs/>
        </w:rPr>
        <w:t>(Numbers)</w:t>
      </w:r>
      <w:r w:rsidR="00495F56">
        <w:rPr>
          <w:b/>
          <w:bCs/>
          <w:i/>
          <w:iCs/>
        </w:rPr>
        <w:t xml:space="preserve"> </w:t>
      </w:r>
      <w:r w:rsidRPr="007C08C2">
        <w:rPr>
          <w:b/>
          <w:bCs/>
          <w:i/>
          <w:iCs/>
        </w:rPr>
        <w:t>24:14-19</w:t>
      </w:r>
      <w:r w:rsidR="00495F56">
        <w:rPr>
          <w:i/>
          <w:iCs/>
        </w:rPr>
        <w:t xml:space="preserve"> </w:t>
      </w:r>
      <w:r w:rsidRPr="007C08C2">
        <w:rPr>
          <w:i/>
          <w:iCs/>
        </w:rPr>
        <w:t>"And</w:t>
      </w:r>
      <w:r w:rsidR="00495F56">
        <w:rPr>
          <w:i/>
          <w:iCs/>
        </w:rPr>
        <w:t xml:space="preserve"> </w:t>
      </w:r>
      <w:r w:rsidRPr="007C08C2">
        <w:rPr>
          <w:i/>
          <w:iCs/>
        </w:rPr>
        <w:t>now,"</w:t>
      </w:r>
      <w:r w:rsidR="00495F56">
        <w:rPr>
          <w:i/>
          <w:iCs/>
        </w:rPr>
        <w:t xml:space="preserve"> </w:t>
      </w:r>
      <w:r w:rsidRPr="007C08C2">
        <w:rPr>
          <w:i/>
          <w:iCs/>
        </w:rPr>
        <w:t>said</w:t>
      </w:r>
      <w:r w:rsidR="00495F56">
        <w:rPr>
          <w:i/>
          <w:iCs/>
        </w:rPr>
        <w:t xml:space="preserve"> </w:t>
      </w:r>
      <w:r w:rsidR="009E2B06" w:rsidRPr="007C08C2">
        <w:rPr>
          <w:i/>
          <w:iCs/>
        </w:rPr>
        <w:t>Bilaam</w:t>
      </w:r>
      <w:r w:rsidRPr="007C08C2">
        <w:rPr>
          <w:i/>
          <w:iCs/>
        </w:rPr>
        <w:t>,</w:t>
      </w:r>
      <w:r w:rsidR="00495F56">
        <w:rPr>
          <w:i/>
          <w:iCs/>
        </w:rPr>
        <w:t xml:space="preserve"> </w:t>
      </w:r>
      <w:r w:rsidRPr="007C08C2">
        <w:rPr>
          <w:i/>
          <w:iCs/>
        </w:rPr>
        <w:t>"I</w:t>
      </w:r>
      <w:r w:rsidR="00495F56">
        <w:rPr>
          <w:i/>
          <w:iCs/>
        </w:rPr>
        <w:t xml:space="preserve"> </w:t>
      </w:r>
      <w:r w:rsidRPr="007C08C2">
        <w:rPr>
          <w:i/>
          <w:iCs/>
        </w:rPr>
        <w:t>am</w:t>
      </w:r>
      <w:r w:rsidR="00495F56">
        <w:rPr>
          <w:i/>
          <w:iCs/>
        </w:rPr>
        <w:t xml:space="preserve"> </w:t>
      </w:r>
      <w:r w:rsidRPr="007C08C2">
        <w:rPr>
          <w:i/>
          <w:iCs/>
        </w:rPr>
        <w:t>returning</w:t>
      </w:r>
      <w:r w:rsidR="00495F56">
        <w:rPr>
          <w:i/>
          <w:iCs/>
        </w:rPr>
        <w:t xml:space="preserve"> </w:t>
      </w:r>
      <w:r w:rsidRPr="007C08C2">
        <w:rPr>
          <w:i/>
          <w:iCs/>
        </w:rPr>
        <w:t>to</w:t>
      </w:r>
      <w:r w:rsidR="00495F56">
        <w:rPr>
          <w:i/>
          <w:iCs/>
        </w:rPr>
        <w:t xml:space="preserve"> </w:t>
      </w:r>
      <w:r w:rsidRPr="007C08C2">
        <w:rPr>
          <w:i/>
          <w:iCs/>
        </w:rPr>
        <w:t>my</w:t>
      </w:r>
      <w:r w:rsidR="00495F56">
        <w:rPr>
          <w:i/>
          <w:iCs/>
        </w:rPr>
        <w:t xml:space="preserve"> </w:t>
      </w:r>
      <w:r w:rsidRPr="007C08C2">
        <w:rPr>
          <w:i/>
          <w:iCs/>
        </w:rPr>
        <w:t>people.</w:t>
      </w:r>
      <w:r w:rsidR="00495F56">
        <w:rPr>
          <w:i/>
          <w:iCs/>
        </w:rPr>
        <w:t xml:space="preserve">  </w:t>
      </w:r>
      <w:r w:rsidRPr="007C08C2">
        <w:rPr>
          <w:i/>
          <w:iCs/>
        </w:rPr>
        <w:t>Let</w:t>
      </w:r>
      <w:r w:rsidR="00495F56">
        <w:rPr>
          <w:i/>
          <w:iCs/>
        </w:rPr>
        <w:t xml:space="preserve"> </w:t>
      </w:r>
      <w:r w:rsidRPr="007C08C2">
        <w:rPr>
          <w:i/>
          <w:iCs/>
        </w:rPr>
        <w:t>me</w:t>
      </w:r>
      <w:r w:rsidR="00495F56">
        <w:rPr>
          <w:i/>
          <w:iCs/>
        </w:rPr>
        <w:t xml:space="preserve"> </w:t>
      </w:r>
      <w:r w:rsidRPr="007C08C2">
        <w:rPr>
          <w:i/>
          <w:iCs/>
        </w:rPr>
        <w:t>counsel</w:t>
      </w:r>
      <w:r w:rsidR="00495F56">
        <w:rPr>
          <w:i/>
          <w:iCs/>
        </w:rPr>
        <w:t xml:space="preserve"> </w:t>
      </w:r>
      <w:r w:rsidRPr="007C08C2">
        <w:rPr>
          <w:i/>
          <w:iCs/>
        </w:rPr>
        <w:t>you</w:t>
      </w:r>
      <w:r w:rsidR="00495F56">
        <w:rPr>
          <w:i/>
          <w:iCs/>
        </w:rPr>
        <w:t xml:space="preserve"> </w:t>
      </w:r>
      <w:r w:rsidRPr="007C08C2">
        <w:rPr>
          <w:i/>
          <w:iCs/>
        </w:rPr>
        <w:t>as</w:t>
      </w:r>
      <w:r w:rsidR="00495F56">
        <w:rPr>
          <w:i/>
          <w:iCs/>
        </w:rPr>
        <w:t xml:space="preserve"> </w:t>
      </w:r>
      <w:r w:rsidRPr="007C08C2">
        <w:rPr>
          <w:i/>
          <w:iCs/>
        </w:rPr>
        <w:t>to</w:t>
      </w:r>
      <w:r w:rsidR="00495F56">
        <w:rPr>
          <w:i/>
          <w:iCs/>
        </w:rPr>
        <w:t xml:space="preserve"> </w:t>
      </w:r>
      <w:r w:rsidRPr="007C08C2">
        <w:rPr>
          <w:i/>
          <w:iCs/>
        </w:rPr>
        <w:t>what</w:t>
      </w:r>
      <w:r w:rsidR="00495F56">
        <w:rPr>
          <w:i/>
          <w:iCs/>
        </w:rPr>
        <w:t xml:space="preserve"> </w:t>
      </w:r>
      <w:r w:rsidRPr="007C08C2">
        <w:rPr>
          <w:i/>
          <w:iCs/>
        </w:rPr>
        <w:t>this</w:t>
      </w:r>
      <w:r w:rsidR="00495F56">
        <w:rPr>
          <w:i/>
          <w:iCs/>
        </w:rPr>
        <w:t xml:space="preserve"> </w:t>
      </w:r>
      <w:r w:rsidRPr="007C08C2">
        <w:rPr>
          <w:i/>
          <w:iCs/>
        </w:rPr>
        <w:t>nation</w:t>
      </w:r>
      <w:r w:rsidR="00495F56">
        <w:rPr>
          <w:i/>
          <w:iCs/>
        </w:rPr>
        <w:t xml:space="preserve"> </w:t>
      </w:r>
      <w:r w:rsidRPr="007C08C2">
        <w:rPr>
          <w:i/>
          <w:iCs/>
        </w:rPr>
        <w:t>shall</w:t>
      </w:r>
      <w:r w:rsidR="00495F56">
        <w:rPr>
          <w:i/>
          <w:iCs/>
        </w:rPr>
        <w:t xml:space="preserve"> </w:t>
      </w:r>
      <w:r w:rsidRPr="007C08C2">
        <w:rPr>
          <w:i/>
          <w:iCs/>
        </w:rPr>
        <w:t>do</w:t>
      </w:r>
      <w:r w:rsidR="00495F56">
        <w:rPr>
          <w:i/>
          <w:iCs/>
        </w:rPr>
        <w:t xml:space="preserve"> </w:t>
      </w:r>
      <w:r w:rsidRPr="007C08C2">
        <w:rPr>
          <w:i/>
          <w:iCs/>
        </w:rPr>
        <w:t>to</w:t>
      </w:r>
      <w:r w:rsidR="00495F56">
        <w:rPr>
          <w:i/>
          <w:iCs/>
        </w:rPr>
        <w:t xml:space="preserve"> </w:t>
      </w:r>
      <w:r w:rsidRPr="007C08C2">
        <w:rPr>
          <w:i/>
          <w:iCs/>
        </w:rPr>
        <w:t>your</w:t>
      </w:r>
      <w:r w:rsidR="00495F56">
        <w:rPr>
          <w:i/>
          <w:iCs/>
        </w:rPr>
        <w:t xml:space="preserve"> </w:t>
      </w:r>
      <w:r w:rsidRPr="007C08C2">
        <w:rPr>
          <w:i/>
          <w:iCs/>
        </w:rPr>
        <w:t>people</w:t>
      </w:r>
      <w:r w:rsidR="00495F56">
        <w:rPr>
          <w:i/>
          <w:iCs/>
        </w:rPr>
        <w:t xml:space="preserve"> </w:t>
      </w:r>
      <w:r w:rsidRPr="007C08C2">
        <w:rPr>
          <w:i/>
          <w:iCs/>
          <w:color w:val="C00000"/>
        </w:rPr>
        <w:t>at</w:t>
      </w:r>
      <w:r w:rsidR="00495F56">
        <w:rPr>
          <w:i/>
          <w:iCs/>
          <w:color w:val="C00000"/>
        </w:rPr>
        <w:t xml:space="preserve"> </w:t>
      </w:r>
      <w:r w:rsidRPr="007C08C2">
        <w:rPr>
          <w:i/>
          <w:iCs/>
          <w:color w:val="C00000"/>
        </w:rPr>
        <w:t>the</w:t>
      </w:r>
      <w:r w:rsidR="00495F56">
        <w:rPr>
          <w:i/>
          <w:iCs/>
          <w:color w:val="C00000"/>
        </w:rPr>
        <w:t xml:space="preserve"> </w:t>
      </w:r>
      <w:r w:rsidRPr="007C08C2">
        <w:rPr>
          <w:i/>
          <w:iCs/>
          <w:color w:val="C00000"/>
        </w:rPr>
        <w:t>end</w:t>
      </w:r>
      <w:r w:rsidR="00495F56">
        <w:rPr>
          <w:i/>
          <w:iCs/>
          <w:color w:val="C00000"/>
        </w:rPr>
        <w:t xml:space="preserve"> </w:t>
      </w:r>
      <w:r w:rsidRPr="007C08C2">
        <w:rPr>
          <w:i/>
          <w:iCs/>
          <w:color w:val="C00000"/>
        </w:rPr>
        <w:t>of</w:t>
      </w:r>
      <w:r w:rsidR="00495F56">
        <w:rPr>
          <w:i/>
          <w:iCs/>
          <w:color w:val="C00000"/>
        </w:rPr>
        <w:t xml:space="preserve"> </w:t>
      </w:r>
      <w:r w:rsidRPr="007C08C2">
        <w:rPr>
          <w:i/>
          <w:iCs/>
          <w:color w:val="C00000"/>
        </w:rPr>
        <w:t>days</w:t>
      </w:r>
      <w:r w:rsidRPr="007C08C2">
        <w:rPr>
          <w:i/>
          <w:iCs/>
        </w:rPr>
        <w:t>!"</w:t>
      </w:r>
      <w:r w:rsidR="00495F56">
        <w:rPr>
          <w:i/>
          <w:iCs/>
        </w:rPr>
        <w:t xml:space="preserve">  </w:t>
      </w:r>
      <w:r w:rsidRPr="007C08C2">
        <w:rPr>
          <w:i/>
          <w:iCs/>
        </w:rPr>
        <w:t>He</w:t>
      </w:r>
      <w:r w:rsidR="00495F56">
        <w:rPr>
          <w:i/>
          <w:iCs/>
        </w:rPr>
        <w:t xml:space="preserve"> </w:t>
      </w:r>
      <w:r w:rsidRPr="007C08C2">
        <w:rPr>
          <w:i/>
          <w:iCs/>
        </w:rPr>
        <w:t>(</w:t>
      </w:r>
      <w:r w:rsidR="009E2B06" w:rsidRPr="007C08C2">
        <w:rPr>
          <w:i/>
          <w:iCs/>
        </w:rPr>
        <w:t>Bilaam</w:t>
      </w:r>
      <w:r w:rsidRPr="007C08C2">
        <w:rPr>
          <w:i/>
          <w:iCs/>
        </w:rPr>
        <w:t>)</w:t>
      </w:r>
      <w:r w:rsidR="00495F56">
        <w:rPr>
          <w:i/>
          <w:iCs/>
        </w:rPr>
        <w:t xml:space="preserve"> </w:t>
      </w:r>
      <w:r w:rsidRPr="007C08C2">
        <w:rPr>
          <w:i/>
          <w:iCs/>
        </w:rPr>
        <w:t>proclaimed</w:t>
      </w:r>
      <w:r w:rsidR="00495F56">
        <w:rPr>
          <w:i/>
          <w:iCs/>
        </w:rPr>
        <w:t xml:space="preserve"> </w:t>
      </w:r>
      <w:r w:rsidRPr="007C08C2">
        <w:rPr>
          <w:i/>
          <w:iCs/>
        </w:rPr>
        <w:t>his</w:t>
      </w:r>
      <w:r w:rsidR="00495F56">
        <w:rPr>
          <w:i/>
          <w:iCs/>
        </w:rPr>
        <w:t xml:space="preserve"> </w:t>
      </w:r>
      <w:r w:rsidRPr="007C08C2">
        <w:rPr>
          <w:i/>
          <w:iCs/>
        </w:rPr>
        <w:t>oracle</w:t>
      </w:r>
      <w:r w:rsidR="00495F56">
        <w:rPr>
          <w:i/>
          <w:iCs/>
        </w:rPr>
        <w:t xml:space="preserve"> </w:t>
      </w:r>
      <w:r w:rsidRPr="007C08C2">
        <w:rPr>
          <w:i/>
          <w:iCs/>
        </w:rPr>
        <w:t>and</w:t>
      </w:r>
      <w:r w:rsidR="00495F56">
        <w:rPr>
          <w:i/>
          <w:iCs/>
        </w:rPr>
        <w:t xml:space="preserve"> </w:t>
      </w:r>
      <w:r w:rsidRPr="007C08C2">
        <w:rPr>
          <w:i/>
          <w:iCs/>
        </w:rPr>
        <w:t>said:</w:t>
      </w:r>
      <w:r w:rsidR="00495F56">
        <w:rPr>
          <w:i/>
          <w:iCs/>
        </w:rPr>
        <w:t xml:space="preserve"> </w:t>
      </w:r>
      <w:r w:rsidRPr="007C08C2">
        <w:rPr>
          <w:i/>
          <w:iCs/>
        </w:rPr>
        <w:lastRenderedPageBreak/>
        <w:t>"These</w:t>
      </w:r>
      <w:r w:rsidR="00495F56">
        <w:rPr>
          <w:i/>
          <w:iCs/>
        </w:rPr>
        <w:t xml:space="preserve"> </w:t>
      </w:r>
      <w:r w:rsidRPr="007C08C2">
        <w:rPr>
          <w:i/>
          <w:iCs/>
        </w:rPr>
        <w:t>are</w:t>
      </w:r>
      <w:r w:rsidR="00495F56">
        <w:rPr>
          <w:i/>
          <w:iCs/>
        </w:rPr>
        <w:t xml:space="preserve"> </w:t>
      </w:r>
      <w:r w:rsidRPr="007C08C2">
        <w:rPr>
          <w:i/>
          <w:iCs/>
        </w:rPr>
        <w:t>the</w:t>
      </w:r>
      <w:r w:rsidR="00495F56">
        <w:rPr>
          <w:i/>
          <w:iCs/>
        </w:rPr>
        <w:t xml:space="preserve"> </w:t>
      </w:r>
      <w:r w:rsidRPr="007C08C2">
        <w:rPr>
          <w:i/>
          <w:iCs/>
        </w:rPr>
        <w:t>words</w:t>
      </w:r>
      <w:r w:rsidR="00495F56">
        <w:rPr>
          <w:i/>
          <w:iCs/>
        </w:rPr>
        <w:t xml:space="preserve"> </w:t>
      </w:r>
      <w:r w:rsidRPr="007C08C2">
        <w:rPr>
          <w:i/>
          <w:iCs/>
        </w:rPr>
        <w:t>of</w:t>
      </w:r>
      <w:r w:rsidR="00495F56">
        <w:rPr>
          <w:i/>
          <w:iCs/>
        </w:rPr>
        <w:t xml:space="preserve"> </w:t>
      </w:r>
      <w:r w:rsidR="009E2B06" w:rsidRPr="007C08C2">
        <w:rPr>
          <w:i/>
          <w:iCs/>
        </w:rPr>
        <w:t>Bilaam</w:t>
      </w:r>
      <w:r w:rsidR="00495F56">
        <w:rPr>
          <w:i/>
          <w:iCs/>
        </w:rPr>
        <w:t xml:space="preserve"> </w:t>
      </w:r>
      <w:r w:rsidRPr="007C08C2">
        <w:rPr>
          <w:i/>
          <w:iCs/>
        </w:rPr>
        <w:t>son</w:t>
      </w:r>
      <w:r w:rsidR="00495F56">
        <w:rPr>
          <w:i/>
          <w:iCs/>
        </w:rPr>
        <w:t xml:space="preserve"> </w:t>
      </w:r>
      <w:r w:rsidRPr="007C08C2">
        <w:rPr>
          <w:i/>
          <w:iCs/>
        </w:rPr>
        <w:t>of</w:t>
      </w:r>
      <w:r w:rsidR="00495F56">
        <w:rPr>
          <w:i/>
          <w:iCs/>
        </w:rPr>
        <w:t xml:space="preserve"> </w:t>
      </w:r>
      <w:proofErr w:type="spellStart"/>
      <w:r w:rsidRPr="007C08C2">
        <w:rPr>
          <w:i/>
          <w:iCs/>
        </w:rPr>
        <w:t>Be'or</w:t>
      </w:r>
      <w:proofErr w:type="spellEnd"/>
      <w:r w:rsidRPr="007C08C2">
        <w:rPr>
          <w:i/>
          <w:iCs/>
        </w:rPr>
        <w:t>,</w:t>
      </w:r>
      <w:r w:rsidR="00495F56">
        <w:rPr>
          <w:i/>
          <w:iCs/>
        </w:rPr>
        <w:t xml:space="preserve"> </w:t>
      </w:r>
      <w:r w:rsidRPr="007C08C2">
        <w:rPr>
          <w:i/>
          <w:iCs/>
        </w:rPr>
        <w:t>the</w:t>
      </w:r>
      <w:r w:rsidR="00495F56">
        <w:rPr>
          <w:i/>
          <w:iCs/>
        </w:rPr>
        <w:t xml:space="preserve"> </w:t>
      </w:r>
      <w:r w:rsidRPr="007C08C2">
        <w:rPr>
          <w:i/>
          <w:iCs/>
        </w:rPr>
        <w:t>words</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man</w:t>
      </w:r>
      <w:r w:rsidR="00495F56">
        <w:rPr>
          <w:i/>
          <w:iCs/>
        </w:rPr>
        <w:t xml:space="preserve"> </w:t>
      </w:r>
      <w:r w:rsidRPr="007C08C2">
        <w:rPr>
          <w:i/>
          <w:iCs/>
        </w:rPr>
        <w:t>with</w:t>
      </w:r>
      <w:r w:rsidR="00495F56">
        <w:rPr>
          <w:i/>
          <w:iCs/>
        </w:rPr>
        <w:t xml:space="preserve"> </w:t>
      </w:r>
      <w:r w:rsidRPr="007C08C2">
        <w:rPr>
          <w:i/>
          <w:iCs/>
        </w:rPr>
        <w:t>the</w:t>
      </w:r>
      <w:r w:rsidR="00495F56">
        <w:rPr>
          <w:i/>
          <w:iCs/>
        </w:rPr>
        <w:t xml:space="preserve"> </w:t>
      </w:r>
      <w:r w:rsidRPr="007C08C2">
        <w:rPr>
          <w:i/>
          <w:iCs/>
        </w:rPr>
        <w:t>seeing</w:t>
      </w:r>
      <w:r w:rsidR="00495F56">
        <w:rPr>
          <w:i/>
          <w:iCs/>
        </w:rPr>
        <w:t xml:space="preserve"> </w:t>
      </w:r>
      <w:r w:rsidRPr="007C08C2">
        <w:rPr>
          <w:i/>
          <w:iCs/>
        </w:rPr>
        <w:t>eye.</w:t>
      </w:r>
      <w:r w:rsidR="00495F56">
        <w:rPr>
          <w:i/>
          <w:iCs/>
        </w:rPr>
        <w:t xml:space="preserve"> </w:t>
      </w:r>
      <w:r w:rsidRPr="007C08C2">
        <w:rPr>
          <w:i/>
          <w:iCs/>
        </w:rPr>
        <w:t>This</w:t>
      </w:r>
      <w:r w:rsidR="00495F56">
        <w:rPr>
          <w:i/>
          <w:iCs/>
        </w:rPr>
        <w:t xml:space="preserve"> </w:t>
      </w:r>
      <w:r w:rsidRPr="007C08C2">
        <w:rPr>
          <w:i/>
          <w:iCs/>
        </w:rPr>
        <w:t>is</w:t>
      </w:r>
      <w:r w:rsidR="00495F56">
        <w:rPr>
          <w:i/>
          <w:iCs/>
        </w:rPr>
        <w:t xml:space="preserve"> </w:t>
      </w:r>
      <w:r w:rsidRPr="007C08C2">
        <w:rPr>
          <w:i/>
          <w:iCs/>
        </w:rPr>
        <w:t>the</w:t>
      </w:r>
      <w:r w:rsidR="00495F56">
        <w:rPr>
          <w:i/>
          <w:iCs/>
        </w:rPr>
        <w:t xml:space="preserve"> </w:t>
      </w:r>
      <w:r w:rsidRPr="007C08C2">
        <w:rPr>
          <w:i/>
          <w:iCs/>
        </w:rPr>
        <w:t>pronouncement</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one</w:t>
      </w:r>
      <w:r w:rsidR="00495F56">
        <w:rPr>
          <w:i/>
          <w:iCs/>
        </w:rPr>
        <w:t xml:space="preserve"> </w:t>
      </w:r>
      <w:r w:rsidRPr="007C08C2">
        <w:rPr>
          <w:i/>
          <w:iCs/>
        </w:rPr>
        <w:t>who</w:t>
      </w:r>
      <w:r w:rsidR="00495F56">
        <w:rPr>
          <w:i/>
          <w:iCs/>
        </w:rPr>
        <w:t xml:space="preserve"> </w:t>
      </w:r>
      <w:r w:rsidRPr="007C08C2">
        <w:rPr>
          <w:i/>
          <w:iCs/>
        </w:rPr>
        <w:t>heard</w:t>
      </w:r>
      <w:r w:rsidR="00495F56">
        <w:rPr>
          <w:i/>
          <w:iCs/>
        </w:rPr>
        <w:t xml:space="preserve"> </w:t>
      </w:r>
      <w:r w:rsidRPr="007C08C2">
        <w:rPr>
          <w:i/>
          <w:iCs/>
        </w:rPr>
        <w:t>the</w:t>
      </w:r>
      <w:r w:rsidR="00495F56">
        <w:rPr>
          <w:i/>
          <w:iCs/>
        </w:rPr>
        <w:t xml:space="preserve"> </w:t>
      </w:r>
      <w:r w:rsidRPr="007C08C2">
        <w:rPr>
          <w:i/>
          <w:iCs/>
        </w:rPr>
        <w:t>words</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Almighty,</w:t>
      </w:r>
      <w:r w:rsidR="00495F56">
        <w:rPr>
          <w:i/>
          <w:iCs/>
        </w:rPr>
        <w:t xml:space="preserve"> </w:t>
      </w:r>
      <w:r w:rsidRPr="007C08C2">
        <w:rPr>
          <w:i/>
          <w:iCs/>
        </w:rPr>
        <w:t>who</w:t>
      </w:r>
      <w:r w:rsidR="00495F56">
        <w:rPr>
          <w:i/>
          <w:iCs/>
        </w:rPr>
        <w:t xml:space="preserve"> </w:t>
      </w:r>
      <w:r w:rsidRPr="007C08C2">
        <w:rPr>
          <w:i/>
          <w:iCs/>
        </w:rPr>
        <w:t>knows</w:t>
      </w:r>
      <w:r w:rsidR="00495F56">
        <w:rPr>
          <w:i/>
          <w:iCs/>
        </w:rPr>
        <w:t xml:space="preserve"> </w:t>
      </w:r>
      <w:r w:rsidRPr="007C08C2">
        <w:rPr>
          <w:i/>
          <w:iCs/>
        </w:rPr>
        <w:t>the</w:t>
      </w:r>
      <w:r w:rsidR="00495F56">
        <w:rPr>
          <w:i/>
          <w:iCs/>
        </w:rPr>
        <w:t xml:space="preserve"> </w:t>
      </w:r>
      <w:r w:rsidRPr="007C08C2">
        <w:rPr>
          <w:i/>
          <w:iCs/>
        </w:rPr>
        <w:t>knowledge</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proofErr w:type="gramStart"/>
      <w:r w:rsidRPr="007C08C2">
        <w:rPr>
          <w:i/>
          <w:iCs/>
        </w:rPr>
        <w:t>Most</w:t>
      </w:r>
      <w:r w:rsidR="00495F56">
        <w:rPr>
          <w:i/>
          <w:iCs/>
        </w:rPr>
        <w:t xml:space="preserve"> </w:t>
      </w:r>
      <w:r w:rsidRPr="007C08C2">
        <w:rPr>
          <w:i/>
          <w:iCs/>
        </w:rPr>
        <w:t>High</w:t>
      </w:r>
      <w:proofErr w:type="gramEnd"/>
      <w:r w:rsidRPr="007C08C2">
        <w:rPr>
          <w:i/>
          <w:iCs/>
        </w:rPr>
        <w:t>,</w:t>
      </w:r>
      <w:r w:rsidR="00495F56">
        <w:rPr>
          <w:i/>
          <w:iCs/>
        </w:rPr>
        <w:t xml:space="preserve"> </w:t>
      </w:r>
      <w:r w:rsidRPr="007C08C2">
        <w:rPr>
          <w:i/>
          <w:iCs/>
        </w:rPr>
        <w:t>who</w:t>
      </w:r>
      <w:r w:rsidR="00495F56">
        <w:rPr>
          <w:i/>
          <w:iCs/>
        </w:rPr>
        <w:t xml:space="preserve"> </w:t>
      </w:r>
      <w:r w:rsidRPr="007C08C2">
        <w:rPr>
          <w:i/>
          <w:iCs/>
        </w:rPr>
        <w:t>perceived</w:t>
      </w:r>
      <w:r w:rsidR="00495F56">
        <w:rPr>
          <w:i/>
          <w:iCs/>
        </w:rPr>
        <w:t xml:space="preserve"> </w:t>
      </w:r>
      <w:r w:rsidRPr="007C08C2">
        <w:rPr>
          <w:i/>
          <w:iCs/>
        </w:rPr>
        <w:t>a</w:t>
      </w:r>
      <w:r w:rsidR="00495F56">
        <w:rPr>
          <w:i/>
          <w:iCs/>
        </w:rPr>
        <w:t xml:space="preserve"> </w:t>
      </w:r>
      <w:r w:rsidRPr="007C08C2">
        <w:rPr>
          <w:i/>
          <w:iCs/>
        </w:rPr>
        <w:t>vision</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All</w:t>
      </w:r>
      <w:r w:rsidR="00495F56">
        <w:rPr>
          <w:i/>
          <w:iCs/>
        </w:rPr>
        <w:t xml:space="preserve"> </w:t>
      </w:r>
      <w:r w:rsidRPr="007C08C2">
        <w:rPr>
          <w:i/>
          <w:iCs/>
        </w:rPr>
        <w:t>Powerful,</w:t>
      </w:r>
      <w:r w:rsidR="00495F56">
        <w:rPr>
          <w:i/>
          <w:iCs/>
        </w:rPr>
        <w:t xml:space="preserve"> </w:t>
      </w:r>
      <w:r w:rsidRPr="007C08C2">
        <w:rPr>
          <w:i/>
          <w:iCs/>
        </w:rPr>
        <w:t>falling</w:t>
      </w:r>
      <w:r w:rsidR="00495F56">
        <w:rPr>
          <w:i/>
          <w:iCs/>
        </w:rPr>
        <w:t xml:space="preserve"> </w:t>
      </w:r>
      <w:r w:rsidRPr="007C08C2">
        <w:rPr>
          <w:i/>
          <w:iCs/>
        </w:rPr>
        <w:t>down</w:t>
      </w:r>
      <w:r w:rsidR="00495F56">
        <w:rPr>
          <w:i/>
          <w:iCs/>
        </w:rPr>
        <w:t xml:space="preserve"> </w:t>
      </w:r>
      <w:r w:rsidRPr="007C08C2">
        <w:rPr>
          <w:i/>
          <w:iCs/>
        </w:rPr>
        <w:t>but</w:t>
      </w:r>
      <w:r w:rsidR="00495F56">
        <w:rPr>
          <w:i/>
          <w:iCs/>
        </w:rPr>
        <w:t xml:space="preserve"> </w:t>
      </w:r>
      <w:r w:rsidRPr="007C08C2">
        <w:rPr>
          <w:i/>
          <w:iCs/>
        </w:rPr>
        <w:t>with</w:t>
      </w:r>
      <w:r w:rsidR="00495F56">
        <w:rPr>
          <w:i/>
          <w:iCs/>
        </w:rPr>
        <w:t xml:space="preserve"> </w:t>
      </w:r>
      <w:r w:rsidRPr="007C08C2">
        <w:rPr>
          <w:i/>
          <w:iCs/>
        </w:rPr>
        <w:t>open</w:t>
      </w:r>
      <w:r w:rsidR="00495F56">
        <w:rPr>
          <w:i/>
          <w:iCs/>
        </w:rPr>
        <w:t xml:space="preserve"> </w:t>
      </w:r>
      <w:r w:rsidRPr="007C08C2">
        <w:rPr>
          <w:i/>
          <w:iCs/>
        </w:rPr>
        <w:t>eyes.</w:t>
      </w:r>
      <w:r w:rsidR="00495F56">
        <w:rPr>
          <w:i/>
          <w:iCs/>
        </w:rPr>
        <w:t xml:space="preserve">  </w:t>
      </w:r>
      <w:r w:rsidRPr="007C08C2">
        <w:rPr>
          <w:i/>
          <w:iCs/>
        </w:rPr>
        <w:t>I</w:t>
      </w:r>
      <w:r w:rsidR="00495F56">
        <w:rPr>
          <w:i/>
          <w:iCs/>
        </w:rPr>
        <w:t xml:space="preserve"> </w:t>
      </w:r>
      <w:r w:rsidRPr="007C08C2">
        <w:rPr>
          <w:i/>
          <w:iCs/>
        </w:rPr>
        <w:t>see</w:t>
      </w:r>
      <w:r w:rsidR="00495F56">
        <w:rPr>
          <w:i/>
          <w:iCs/>
        </w:rPr>
        <w:t xml:space="preserve"> </w:t>
      </w:r>
      <w:r w:rsidRPr="007C08C2">
        <w:rPr>
          <w:i/>
          <w:iCs/>
        </w:rPr>
        <w:t>him</w:t>
      </w:r>
      <w:r w:rsidR="00495F56">
        <w:rPr>
          <w:i/>
          <w:iCs/>
        </w:rPr>
        <w:t xml:space="preserve"> </w:t>
      </w:r>
      <w:r w:rsidRPr="007C08C2">
        <w:rPr>
          <w:i/>
          <w:iCs/>
        </w:rPr>
        <w:t>but</w:t>
      </w:r>
      <w:r w:rsidR="00495F56">
        <w:rPr>
          <w:i/>
          <w:iCs/>
        </w:rPr>
        <w:t xml:space="preserve"> </w:t>
      </w:r>
      <w:r w:rsidRPr="007C08C2">
        <w:rPr>
          <w:i/>
          <w:iCs/>
        </w:rPr>
        <w:t>not</w:t>
      </w:r>
      <w:r w:rsidR="00495F56">
        <w:rPr>
          <w:i/>
          <w:iCs/>
        </w:rPr>
        <w:t xml:space="preserve"> </w:t>
      </w:r>
      <w:r w:rsidRPr="007C08C2">
        <w:rPr>
          <w:i/>
          <w:iCs/>
        </w:rPr>
        <w:t>now,</w:t>
      </w:r>
      <w:r w:rsidR="00495F56">
        <w:rPr>
          <w:i/>
          <w:iCs/>
        </w:rPr>
        <w:t xml:space="preserve"> </w:t>
      </w:r>
      <w:r w:rsidRPr="007C08C2">
        <w:rPr>
          <w:i/>
          <w:iCs/>
        </w:rPr>
        <w:t>I</w:t>
      </w:r>
      <w:r w:rsidR="00495F56">
        <w:rPr>
          <w:i/>
          <w:iCs/>
        </w:rPr>
        <w:t xml:space="preserve"> </w:t>
      </w:r>
      <w:r w:rsidRPr="007C08C2">
        <w:rPr>
          <w:i/>
          <w:iCs/>
        </w:rPr>
        <w:t>gaze</w:t>
      </w:r>
      <w:r w:rsidR="00495F56">
        <w:rPr>
          <w:i/>
          <w:iCs/>
        </w:rPr>
        <w:t xml:space="preserve"> </w:t>
      </w:r>
      <w:r w:rsidRPr="007C08C2">
        <w:rPr>
          <w:i/>
          <w:iCs/>
        </w:rPr>
        <w:t>upon</w:t>
      </w:r>
      <w:r w:rsidR="00495F56">
        <w:rPr>
          <w:i/>
          <w:iCs/>
        </w:rPr>
        <w:t xml:space="preserve"> </w:t>
      </w:r>
      <w:r w:rsidRPr="007C08C2">
        <w:rPr>
          <w:i/>
          <w:iCs/>
        </w:rPr>
        <w:t>him</w:t>
      </w:r>
      <w:r w:rsidR="00495F56">
        <w:rPr>
          <w:i/>
          <w:iCs/>
        </w:rPr>
        <w:t xml:space="preserve"> </w:t>
      </w:r>
      <w:r w:rsidRPr="007C08C2">
        <w:rPr>
          <w:i/>
          <w:iCs/>
        </w:rPr>
        <w:t>but</w:t>
      </w:r>
      <w:r w:rsidR="00495F56">
        <w:rPr>
          <w:i/>
          <w:iCs/>
        </w:rPr>
        <w:t xml:space="preserve"> </w:t>
      </w:r>
      <w:r w:rsidRPr="007C08C2">
        <w:rPr>
          <w:i/>
          <w:iCs/>
        </w:rPr>
        <w:t>not</w:t>
      </w:r>
      <w:r w:rsidR="00495F56">
        <w:rPr>
          <w:i/>
          <w:iCs/>
        </w:rPr>
        <w:t xml:space="preserve"> </w:t>
      </w:r>
      <w:r w:rsidRPr="007C08C2">
        <w:rPr>
          <w:i/>
          <w:iCs/>
        </w:rPr>
        <w:t>soon.</w:t>
      </w:r>
      <w:r w:rsidR="00495F56">
        <w:rPr>
          <w:i/>
          <w:iCs/>
        </w:rPr>
        <w:t xml:space="preserve">  </w:t>
      </w:r>
      <w:r w:rsidRPr="007C08C2">
        <w:rPr>
          <w:i/>
          <w:iCs/>
          <w:color w:val="C00000"/>
        </w:rPr>
        <w:t>A</w:t>
      </w:r>
      <w:r w:rsidR="00495F56">
        <w:rPr>
          <w:i/>
          <w:iCs/>
          <w:color w:val="C00000"/>
        </w:rPr>
        <w:t xml:space="preserve"> </w:t>
      </w:r>
      <w:r w:rsidRPr="007C08C2">
        <w:rPr>
          <w:i/>
          <w:iCs/>
          <w:color w:val="C00000"/>
        </w:rPr>
        <w:t>star</w:t>
      </w:r>
      <w:r w:rsidR="00495F56">
        <w:rPr>
          <w:i/>
          <w:iCs/>
          <w:color w:val="C00000"/>
        </w:rPr>
        <w:t xml:space="preserve"> </w:t>
      </w:r>
      <w:r w:rsidRPr="007C08C2">
        <w:rPr>
          <w:i/>
          <w:iCs/>
          <w:color w:val="C00000"/>
        </w:rPr>
        <w:t>will</w:t>
      </w:r>
      <w:r w:rsidR="00495F56">
        <w:rPr>
          <w:i/>
          <w:iCs/>
          <w:color w:val="C00000"/>
        </w:rPr>
        <w:t xml:space="preserve"> </w:t>
      </w:r>
      <w:r w:rsidRPr="007C08C2">
        <w:rPr>
          <w:i/>
          <w:iCs/>
          <w:color w:val="C00000"/>
        </w:rPr>
        <w:t>shoot</w:t>
      </w:r>
      <w:r w:rsidR="00495F56">
        <w:rPr>
          <w:i/>
          <w:iCs/>
          <w:color w:val="C00000"/>
        </w:rPr>
        <w:t xml:space="preserve"> </w:t>
      </w:r>
      <w:r w:rsidRPr="007C08C2">
        <w:rPr>
          <w:i/>
          <w:iCs/>
          <w:color w:val="C00000"/>
        </w:rPr>
        <w:t>forth</w:t>
      </w:r>
      <w:r w:rsidR="00495F56">
        <w:rPr>
          <w:i/>
          <w:iCs/>
          <w:color w:val="C00000"/>
        </w:rPr>
        <w:t xml:space="preserve"> </w:t>
      </w:r>
      <w:r w:rsidRPr="007C08C2">
        <w:rPr>
          <w:i/>
          <w:iCs/>
          <w:color w:val="C00000"/>
        </w:rPr>
        <w:t>out</w:t>
      </w:r>
      <w:r w:rsidR="00495F56">
        <w:rPr>
          <w:i/>
          <w:iCs/>
          <w:color w:val="C00000"/>
        </w:rPr>
        <w:t xml:space="preserve"> </w:t>
      </w:r>
      <w:r w:rsidRPr="007C08C2">
        <w:rPr>
          <w:i/>
          <w:iCs/>
          <w:color w:val="C00000"/>
        </w:rPr>
        <w:t>of</w:t>
      </w:r>
      <w:r w:rsidR="00495F56">
        <w:rPr>
          <w:i/>
          <w:iCs/>
          <w:color w:val="C00000"/>
        </w:rPr>
        <w:t xml:space="preserve"> </w:t>
      </w:r>
      <w:r w:rsidR="000225FB">
        <w:rPr>
          <w:i/>
          <w:iCs/>
          <w:color w:val="C00000"/>
        </w:rPr>
        <w:t>Yaakov</w:t>
      </w:r>
      <w:r w:rsidRPr="007C08C2">
        <w:rPr>
          <w:i/>
          <w:iCs/>
        </w:rPr>
        <w:t>,</w:t>
      </w:r>
      <w:r w:rsidR="00495F56">
        <w:rPr>
          <w:i/>
          <w:iCs/>
        </w:rPr>
        <w:t xml:space="preserve"> </w:t>
      </w:r>
      <w:r w:rsidRPr="007C08C2">
        <w:rPr>
          <w:i/>
          <w:iCs/>
        </w:rPr>
        <w:t>a</w:t>
      </w:r>
      <w:r w:rsidR="00495F56">
        <w:rPr>
          <w:i/>
          <w:iCs/>
        </w:rPr>
        <w:t xml:space="preserve"> </w:t>
      </w:r>
      <w:r w:rsidRPr="007C08C2">
        <w:rPr>
          <w:i/>
          <w:iCs/>
        </w:rPr>
        <w:t>scepter</w:t>
      </w:r>
      <w:r w:rsidR="00495F56">
        <w:rPr>
          <w:i/>
          <w:iCs/>
        </w:rPr>
        <w:t xml:space="preserve"> </w:t>
      </w:r>
      <w:r w:rsidRPr="007C08C2">
        <w:rPr>
          <w:i/>
          <w:iCs/>
        </w:rPr>
        <w:t>shall</w:t>
      </w:r>
      <w:r w:rsidR="00495F56">
        <w:rPr>
          <w:i/>
          <w:iCs/>
        </w:rPr>
        <w:t xml:space="preserve"> </w:t>
      </w:r>
      <w:r w:rsidRPr="007C08C2">
        <w:rPr>
          <w:i/>
          <w:iCs/>
        </w:rPr>
        <w:t>rise</w:t>
      </w:r>
      <w:r w:rsidR="00495F56">
        <w:rPr>
          <w:i/>
          <w:iCs/>
        </w:rPr>
        <w:t xml:space="preserve"> </w:t>
      </w:r>
      <w:r w:rsidRPr="007C08C2">
        <w:rPr>
          <w:i/>
          <w:iCs/>
        </w:rPr>
        <w:t>from</w:t>
      </w:r>
      <w:r w:rsidR="00495F56">
        <w:rPr>
          <w:i/>
          <w:iCs/>
        </w:rPr>
        <w:t xml:space="preserve"> </w:t>
      </w:r>
      <w:r w:rsidRPr="007C08C2">
        <w:rPr>
          <w:i/>
          <w:iCs/>
        </w:rPr>
        <w:t>Yisrael,</w:t>
      </w:r>
      <w:r w:rsidR="00495F56">
        <w:rPr>
          <w:i/>
          <w:iCs/>
        </w:rPr>
        <w:t xml:space="preserve"> </w:t>
      </w:r>
      <w:r w:rsidRPr="007C08C2">
        <w:rPr>
          <w:i/>
          <w:iCs/>
        </w:rPr>
        <w:t>who</w:t>
      </w:r>
      <w:r w:rsidR="00495F56">
        <w:rPr>
          <w:i/>
          <w:iCs/>
        </w:rPr>
        <w:t xml:space="preserve"> </w:t>
      </w:r>
      <w:r w:rsidRPr="007C08C2">
        <w:rPr>
          <w:i/>
          <w:iCs/>
        </w:rPr>
        <w:t>shall</w:t>
      </w:r>
      <w:r w:rsidR="00495F56">
        <w:rPr>
          <w:i/>
          <w:iCs/>
        </w:rPr>
        <w:t xml:space="preserve"> </w:t>
      </w:r>
      <w:r w:rsidRPr="007C08C2">
        <w:rPr>
          <w:i/>
          <w:iCs/>
        </w:rPr>
        <w:t>crush</w:t>
      </w:r>
      <w:r w:rsidR="00495F56">
        <w:rPr>
          <w:i/>
          <w:iCs/>
        </w:rPr>
        <w:t xml:space="preserve"> </w:t>
      </w:r>
      <w:r w:rsidRPr="007C08C2">
        <w:rPr>
          <w:i/>
          <w:iCs/>
        </w:rPr>
        <w:t>the</w:t>
      </w:r>
      <w:r w:rsidR="00495F56">
        <w:rPr>
          <w:i/>
          <w:iCs/>
        </w:rPr>
        <w:t xml:space="preserve"> </w:t>
      </w:r>
      <w:r w:rsidRPr="007C08C2">
        <w:rPr>
          <w:i/>
          <w:iCs/>
        </w:rPr>
        <w:t>princes</w:t>
      </w:r>
      <w:r w:rsidR="00495F56">
        <w:rPr>
          <w:i/>
          <w:iCs/>
        </w:rPr>
        <w:t xml:space="preserve"> </w:t>
      </w:r>
      <w:r w:rsidRPr="007C08C2">
        <w:rPr>
          <w:i/>
          <w:iCs/>
        </w:rPr>
        <w:t>of</w:t>
      </w:r>
      <w:r w:rsidR="00495F56">
        <w:rPr>
          <w:i/>
          <w:iCs/>
        </w:rPr>
        <w:t xml:space="preserve"> </w:t>
      </w:r>
      <w:r w:rsidR="009E2B06" w:rsidRPr="007C08C2">
        <w:rPr>
          <w:i/>
          <w:iCs/>
        </w:rPr>
        <w:t>Moab</w:t>
      </w:r>
      <w:r w:rsidR="00495F56">
        <w:rPr>
          <w:i/>
          <w:iCs/>
        </w:rPr>
        <w:t xml:space="preserve"> </w:t>
      </w:r>
      <w:r w:rsidRPr="007C08C2">
        <w:rPr>
          <w:i/>
          <w:iCs/>
        </w:rPr>
        <w:t>and</w:t>
      </w:r>
      <w:r w:rsidR="00495F56">
        <w:rPr>
          <w:i/>
          <w:iCs/>
        </w:rPr>
        <w:t xml:space="preserve"> </w:t>
      </w:r>
      <w:r w:rsidRPr="007C08C2">
        <w:rPr>
          <w:i/>
          <w:iCs/>
        </w:rPr>
        <w:t>demolish</w:t>
      </w:r>
      <w:r w:rsidR="00495F56">
        <w:rPr>
          <w:i/>
          <w:iCs/>
        </w:rPr>
        <w:t xml:space="preserve"> </w:t>
      </w:r>
      <w:r w:rsidRPr="007C08C2">
        <w:rPr>
          <w:i/>
          <w:iCs/>
        </w:rPr>
        <w:t>all</w:t>
      </w:r>
      <w:r w:rsidR="00495F56">
        <w:rPr>
          <w:i/>
          <w:iCs/>
        </w:rPr>
        <w:t xml:space="preserve"> </w:t>
      </w:r>
      <w:r w:rsidRPr="007C08C2">
        <w:rPr>
          <w:i/>
          <w:iCs/>
        </w:rPr>
        <w:t>of</w:t>
      </w:r>
      <w:r w:rsidR="00495F56">
        <w:rPr>
          <w:i/>
          <w:iCs/>
        </w:rPr>
        <w:t xml:space="preserve"> </w:t>
      </w:r>
      <w:r w:rsidRPr="007C08C2">
        <w:rPr>
          <w:i/>
          <w:iCs/>
        </w:rPr>
        <w:t>Shet's</w:t>
      </w:r>
      <w:r w:rsidR="00495F56">
        <w:rPr>
          <w:i/>
          <w:iCs/>
        </w:rPr>
        <w:t xml:space="preserve"> </w:t>
      </w:r>
      <w:r w:rsidRPr="007C08C2">
        <w:rPr>
          <w:i/>
          <w:iCs/>
        </w:rPr>
        <w:t>descendants.</w:t>
      </w:r>
      <w:r w:rsidR="00495F56">
        <w:rPr>
          <w:i/>
          <w:iCs/>
        </w:rPr>
        <w:t xml:space="preserve">  </w:t>
      </w:r>
      <w:r w:rsidRPr="007C08C2">
        <w:rPr>
          <w:i/>
          <w:iCs/>
        </w:rPr>
        <w:t>Edom</w:t>
      </w:r>
      <w:r w:rsidR="00495F56">
        <w:rPr>
          <w:i/>
          <w:iCs/>
        </w:rPr>
        <w:t xml:space="preserve"> </w:t>
      </w:r>
      <w:r w:rsidRPr="007C08C2">
        <w:rPr>
          <w:i/>
          <w:iCs/>
        </w:rPr>
        <w:t>shall</w:t>
      </w:r>
      <w:r w:rsidR="00495F56">
        <w:rPr>
          <w:i/>
          <w:iCs/>
        </w:rPr>
        <w:t xml:space="preserve"> </w:t>
      </w:r>
      <w:r w:rsidRPr="007C08C2">
        <w:rPr>
          <w:i/>
          <w:iCs/>
        </w:rPr>
        <w:t>be</w:t>
      </w:r>
      <w:r w:rsidR="00495F56">
        <w:rPr>
          <w:i/>
          <w:iCs/>
        </w:rPr>
        <w:t xml:space="preserve"> </w:t>
      </w:r>
      <w:r w:rsidRPr="007C08C2">
        <w:rPr>
          <w:i/>
          <w:iCs/>
        </w:rPr>
        <w:t>their</w:t>
      </w:r>
      <w:r w:rsidR="00495F56">
        <w:rPr>
          <w:i/>
          <w:iCs/>
        </w:rPr>
        <w:t xml:space="preserve"> </w:t>
      </w:r>
      <w:r w:rsidRPr="007C08C2">
        <w:rPr>
          <w:i/>
          <w:iCs/>
        </w:rPr>
        <w:t>inheritance,</w:t>
      </w:r>
      <w:r w:rsidR="00495F56">
        <w:rPr>
          <w:i/>
          <w:iCs/>
        </w:rPr>
        <w:t xml:space="preserve"> </w:t>
      </w:r>
      <w:proofErr w:type="spellStart"/>
      <w:r w:rsidRPr="007C08C2">
        <w:rPr>
          <w:i/>
          <w:iCs/>
        </w:rPr>
        <w:t>Se'ir</w:t>
      </w:r>
      <w:proofErr w:type="spellEnd"/>
      <w:r w:rsidR="00495F56">
        <w:rPr>
          <w:i/>
          <w:iCs/>
        </w:rPr>
        <w:t xml:space="preserve"> </w:t>
      </w:r>
      <w:r w:rsidRPr="007C08C2">
        <w:rPr>
          <w:i/>
          <w:iCs/>
        </w:rPr>
        <w:t>their</w:t>
      </w:r>
      <w:r w:rsidR="00495F56">
        <w:rPr>
          <w:i/>
          <w:iCs/>
        </w:rPr>
        <w:t xml:space="preserve"> </w:t>
      </w:r>
      <w:r w:rsidRPr="007C08C2">
        <w:rPr>
          <w:i/>
          <w:iCs/>
        </w:rPr>
        <w:t>enemies</w:t>
      </w:r>
      <w:r w:rsidR="00495F56">
        <w:rPr>
          <w:i/>
          <w:iCs/>
        </w:rPr>
        <w:t xml:space="preserve"> </w:t>
      </w:r>
      <w:r w:rsidRPr="007C08C2">
        <w:rPr>
          <w:i/>
          <w:iCs/>
        </w:rPr>
        <w:t>shall</w:t>
      </w:r>
      <w:r w:rsidR="00495F56">
        <w:rPr>
          <w:i/>
          <w:iCs/>
        </w:rPr>
        <w:t xml:space="preserve"> </w:t>
      </w:r>
      <w:r w:rsidRPr="007C08C2">
        <w:rPr>
          <w:i/>
          <w:iCs/>
        </w:rPr>
        <w:t>be</w:t>
      </w:r>
      <w:r w:rsidR="00495F56">
        <w:rPr>
          <w:i/>
          <w:iCs/>
        </w:rPr>
        <w:t xml:space="preserve"> </w:t>
      </w:r>
      <w:r w:rsidRPr="007C08C2">
        <w:rPr>
          <w:i/>
          <w:iCs/>
        </w:rPr>
        <w:t>their</w:t>
      </w:r>
      <w:r w:rsidR="00495F56">
        <w:rPr>
          <w:i/>
          <w:iCs/>
        </w:rPr>
        <w:t xml:space="preserve"> </w:t>
      </w:r>
      <w:r w:rsidRPr="007C08C2">
        <w:rPr>
          <w:i/>
          <w:iCs/>
        </w:rPr>
        <w:t>inheritance,</w:t>
      </w:r>
      <w:r w:rsidR="00495F56">
        <w:rPr>
          <w:i/>
          <w:iCs/>
        </w:rPr>
        <w:t xml:space="preserve"> </w:t>
      </w:r>
      <w:r w:rsidRPr="007C08C2">
        <w:rPr>
          <w:i/>
          <w:iCs/>
        </w:rPr>
        <w:t>and</w:t>
      </w:r>
      <w:r w:rsidR="00495F56">
        <w:rPr>
          <w:i/>
          <w:iCs/>
        </w:rPr>
        <w:t xml:space="preserve"> </w:t>
      </w:r>
      <w:r w:rsidRPr="007C08C2">
        <w:rPr>
          <w:i/>
          <w:iCs/>
        </w:rPr>
        <w:t>Israel</w:t>
      </w:r>
      <w:r w:rsidR="00495F56">
        <w:rPr>
          <w:i/>
          <w:iCs/>
        </w:rPr>
        <w:t xml:space="preserve"> </w:t>
      </w:r>
      <w:r w:rsidRPr="007C08C2">
        <w:rPr>
          <w:i/>
          <w:iCs/>
        </w:rPr>
        <w:t>shall</w:t>
      </w:r>
      <w:r w:rsidR="00495F56">
        <w:rPr>
          <w:i/>
          <w:iCs/>
        </w:rPr>
        <w:t xml:space="preserve"> </w:t>
      </w:r>
      <w:r w:rsidRPr="007C08C2">
        <w:rPr>
          <w:i/>
          <w:iCs/>
        </w:rPr>
        <w:t>be</w:t>
      </w:r>
      <w:r w:rsidR="00495F56">
        <w:rPr>
          <w:i/>
          <w:iCs/>
        </w:rPr>
        <w:t xml:space="preserve"> </w:t>
      </w:r>
      <w:r w:rsidRPr="007C08C2">
        <w:rPr>
          <w:i/>
          <w:iCs/>
        </w:rPr>
        <w:t>triumphant.</w:t>
      </w:r>
      <w:r w:rsidR="00495F56">
        <w:rPr>
          <w:i/>
          <w:iCs/>
        </w:rPr>
        <w:t xml:space="preserve">  </w:t>
      </w:r>
      <w:r w:rsidRPr="007C08C2">
        <w:rPr>
          <w:i/>
          <w:iCs/>
        </w:rPr>
        <w:t>A</w:t>
      </w:r>
      <w:r w:rsidR="00495F56">
        <w:rPr>
          <w:i/>
          <w:iCs/>
        </w:rPr>
        <w:t xml:space="preserve"> </w:t>
      </w:r>
      <w:r w:rsidRPr="007C08C2">
        <w:rPr>
          <w:i/>
          <w:iCs/>
        </w:rPr>
        <w:t>ruler</w:t>
      </w:r>
      <w:r w:rsidR="00495F56">
        <w:rPr>
          <w:i/>
          <w:iCs/>
        </w:rPr>
        <w:t xml:space="preserve"> </w:t>
      </w:r>
      <w:r w:rsidRPr="007C08C2">
        <w:rPr>
          <w:i/>
          <w:iCs/>
        </w:rPr>
        <w:t>shall</w:t>
      </w:r>
      <w:r w:rsidR="00495F56">
        <w:rPr>
          <w:i/>
          <w:iCs/>
        </w:rPr>
        <w:t xml:space="preserve"> </w:t>
      </w:r>
      <w:r w:rsidRPr="007C08C2">
        <w:rPr>
          <w:i/>
          <w:iCs/>
        </w:rPr>
        <w:t>issue</w:t>
      </w:r>
      <w:r w:rsidR="00495F56">
        <w:rPr>
          <w:i/>
          <w:iCs/>
        </w:rPr>
        <w:t xml:space="preserve"> </w:t>
      </w:r>
      <w:r w:rsidRPr="007C08C2">
        <w:rPr>
          <w:i/>
          <w:iCs/>
        </w:rPr>
        <w:t>forth</w:t>
      </w:r>
      <w:r w:rsidR="00495F56">
        <w:rPr>
          <w:i/>
          <w:iCs/>
        </w:rPr>
        <w:t xml:space="preserve"> </w:t>
      </w:r>
      <w:r w:rsidRPr="007C08C2">
        <w:rPr>
          <w:i/>
          <w:iCs/>
        </w:rPr>
        <w:t>from</w:t>
      </w:r>
      <w:r w:rsidR="00495F56">
        <w:rPr>
          <w:i/>
          <w:iCs/>
        </w:rPr>
        <w:t xml:space="preserve"> </w:t>
      </w:r>
      <w:r w:rsidRPr="007C08C2">
        <w:rPr>
          <w:i/>
          <w:iCs/>
        </w:rPr>
        <w:t>Yaakov,</w:t>
      </w:r>
      <w:r w:rsidR="00495F56">
        <w:rPr>
          <w:i/>
          <w:iCs/>
        </w:rPr>
        <w:t xml:space="preserve"> </w:t>
      </w:r>
      <w:r w:rsidRPr="007C08C2">
        <w:rPr>
          <w:i/>
          <w:iCs/>
        </w:rPr>
        <w:t>and</w:t>
      </w:r>
      <w:r w:rsidR="00495F56">
        <w:rPr>
          <w:i/>
          <w:iCs/>
        </w:rPr>
        <w:t xml:space="preserve"> </w:t>
      </w:r>
      <w:r w:rsidRPr="007C08C2">
        <w:rPr>
          <w:i/>
          <w:iCs/>
        </w:rPr>
        <w:t>he</w:t>
      </w:r>
      <w:r w:rsidR="00495F56">
        <w:rPr>
          <w:i/>
          <w:iCs/>
        </w:rPr>
        <w:t xml:space="preserve"> </w:t>
      </w:r>
      <w:r w:rsidRPr="007C08C2">
        <w:rPr>
          <w:i/>
          <w:iCs/>
        </w:rPr>
        <w:t>shall</w:t>
      </w:r>
      <w:r w:rsidR="00495F56">
        <w:rPr>
          <w:i/>
          <w:iCs/>
        </w:rPr>
        <w:t xml:space="preserve"> </w:t>
      </w:r>
      <w:r w:rsidRPr="007C08C2">
        <w:rPr>
          <w:i/>
          <w:iCs/>
        </w:rPr>
        <w:t>destroy</w:t>
      </w:r>
      <w:r w:rsidR="00495F56">
        <w:rPr>
          <w:i/>
          <w:iCs/>
        </w:rPr>
        <w:t xml:space="preserve"> </w:t>
      </w:r>
      <w:r w:rsidRPr="007C08C2">
        <w:rPr>
          <w:i/>
          <w:iCs/>
        </w:rPr>
        <w:t>the</w:t>
      </w:r>
      <w:r w:rsidR="00495F56">
        <w:rPr>
          <w:i/>
          <w:iCs/>
        </w:rPr>
        <w:t xml:space="preserve"> </w:t>
      </w:r>
      <w:r w:rsidRPr="007C08C2">
        <w:rPr>
          <w:i/>
          <w:iCs/>
        </w:rPr>
        <w:t>remnant</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city…".</w:t>
      </w:r>
    </w:p>
    <w:p w14:paraId="2A2693AA" w14:textId="5FA96B35" w:rsidR="007C08C2" w:rsidRDefault="007C08C2" w:rsidP="007C08C2"/>
    <w:p w14:paraId="6A3B14F0" w14:textId="7D2A0785" w:rsidR="002537E7" w:rsidRPr="002537E7" w:rsidRDefault="002537E7" w:rsidP="00BA6368">
      <w:pPr>
        <w:rPr>
          <w:i/>
          <w:iCs/>
        </w:rPr>
      </w:pPr>
      <w:r w:rsidRPr="002537E7">
        <w:rPr>
          <w:b/>
          <w:bCs/>
        </w:rPr>
        <w:t>The Targum of Onkelos</w:t>
      </w:r>
      <w:r>
        <w:t xml:space="preserve"> translates the whole passage thus: </w:t>
      </w:r>
      <w:r w:rsidRPr="002537E7">
        <w:rPr>
          <w:i/>
          <w:iCs/>
        </w:rPr>
        <w:t>“I shall see him, but not now: I shall behold him, but he is not near. When a king shall arise from the house of Jacob, and the Messiah be anointed from the house of Israel, he shall slay the princes of Moab, and rule over all the children of men</w:t>
      </w:r>
      <w:r w:rsidR="00BA6368">
        <w:rPr>
          <w:i/>
          <w:iCs/>
        </w:rPr>
        <w:t xml:space="preserve">; </w:t>
      </w:r>
      <w:r w:rsidR="00BA6368" w:rsidRPr="00BA6368">
        <w:rPr>
          <w:i/>
          <w:iCs/>
        </w:rPr>
        <w:t xml:space="preserve">And Edom shall be an inheritance, and Seir a possession of his adversaries. But Israel shall prosper in </w:t>
      </w:r>
      <w:proofErr w:type="spellStart"/>
      <w:r w:rsidR="00BA6368" w:rsidRPr="00BA6368">
        <w:rPr>
          <w:i/>
          <w:iCs/>
        </w:rPr>
        <w:t>riches.One</w:t>
      </w:r>
      <w:proofErr w:type="spellEnd"/>
      <w:r w:rsidR="00BA6368" w:rsidRPr="00BA6368">
        <w:rPr>
          <w:i/>
          <w:iCs/>
        </w:rPr>
        <w:t xml:space="preserve"> will descend from the house of Jacob, who will destroy him that escapes from the city of the peoples.”</w:t>
      </w:r>
    </w:p>
    <w:p w14:paraId="779F3697" w14:textId="77777777" w:rsidR="002537E7" w:rsidRDefault="002537E7" w:rsidP="002537E7"/>
    <w:p w14:paraId="0182C1ED" w14:textId="630D3751" w:rsidR="002537E7" w:rsidRPr="002537E7" w:rsidRDefault="002537E7" w:rsidP="002537E7">
      <w:pPr>
        <w:rPr>
          <w:i/>
          <w:iCs/>
        </w:rPr>
      </w:pPr>
      <w:r w:rsidRPr="002537E7">
        <w:rPr>
          <w:b/>
          <w:bCs/>
        </w:rPr>
        <w:t>The Jerusalem Targum</w:t>
      </w:r>
      <w:r>
        <w:t xml:space="preserve"> is a little different: </w:t>
      </w:r>
      <w:r w:rsidRPr="002537E7">
        <w:rPr>
          <w:i/>
          <w:iCs/>
        </w:rPr>
        <w:t>“A king shall arise from the house of Jacob, a redeemer and governor from the house of Israel, who shall slay the chiefs of the Moabites, and empty out and destroy all the children of the East”</w:t>
      </w:r>
      <w:r>
        <w:rPr>
          <w:i/>
          <w:iCs/>
        </w:rPr>
        <w:t>.</w:t>
      </w:r>
    </w:p>
    <w:p w14:paraId="585F5AF3" w14:textId="506F8369" w:rsidR="002537E7" w:rsidRDefault="002537E7" w:rsidP="007C08C2"/>
    <w:p w14:paraId="611123FE" w14:textId="7A0F4539" w:rsidR="00BA6368" w:rsidRPr="00BA6368" w:rsidRDefault="00BA6368" w:rsidP="007C08C2">
      <w:pPr>
        <w:rPr>
          <w:i/>
          <w:iCs/>
        </w:rPr>
      </w:pPr>
      <w:r w:rsidRPr="00BA6368">
        <w:t xml:space="preserve">The Ramban, R’ Moshe ben Nachman (1194 CE -1270 CE) states: “THERE SHALL STEP FORTH A STAR OUT OF JACOB. </w:t>
      </w:r>
      <w:r w:rsidRPr="00BA6368">
        <w:rPr>
          <w:i/>
          <w:iCs/>
        </w:rPr>
        <w:t>Because the Messiah will gather together the dispersed of Israel from all corners of the earth, Balaam compares him [metaphorically] to a star that passes through the firmament from the ends of heaven, just as it is said about [the Messiah]: and behold, there came with the clouds of heaven, one like unto a son of man etc.”</w:t>
      </w:r>
    </w:p>
    <w:p w14:paraId="50C0C848" w14:textId="0ED0500B" w:rsidR="00E040C0" w:rsidRDefault="00E040C0" w:rsidP="007C08C2"/>
    <w:p w14:paraId="689B8053" w14:textId="77777777" w:rsidR="00E040C0" w:rsidRDefault="00E040C0" w:rsidP="007C08C2"/>
    <w:p w14:paraId="194D88A6" w14:textId="0692F4AF" w:rsidR="00BA6368" w:rsidRDefault="00BA6368" w:rsidP="00BA6368">
      <w:pPr>
        <w:pStyle w:val="Heading2"/>
      </w:pPr>
      <w:bookmarkStart w:id="9" w:name="_Toc121697038"/>
      <w:r>
        <w:t>PaRDeS</w:t>
      </w:r>
      <w:bookmarkEnd w:id="9"/>
    </w:p>
    <w:p w14:paraId="1DE56519" w14:textId="77777777" w:rsidR="00BA6368" w:rsidRDefault="00BA6368" w:rsidP="007C08C2"/>
    <w:p w14:paraId="24FBA8B1" w14:textId="10D011F4" w:rsidR="007C08C2" w:rsidRPr="007C08C2" w:rsidRDefault="007C08C2" w:rsidP="007C08C2">
      <w:r w:rsidRPr="007C08C2">
        <w:t>At</w:t>
      </w:r>
      <w:r w:rsidR="00495F56">
        <w:t xml:space="preserve"> </w:t>
      </w:r>
      <w:r w:rsidRPr="007C08C2">
        <w:t>the</w:t>
      </w:r>
      <w:r w:rsidR="00495F56">
        <w:t xml:space="preserve"> </w:t>
      </w:r>
      <w:r w:rsidR="009E2B06" w:rsidRPr="007C08C2">
        <w:t>Pshat</w:t>
      </w:r>
      <w:r w:rsidR="00495F56">
        <w:t xml:space="preserve"> </w:t>
      </w:r>
      <w:r w:rsidRPr="007C08C2">
        <w:t>level,</w:t>
      </w:r>
      <w:r w:rsidR="00495F56">
        <w:t xml:space="preserve"> </w:t>
      </w:r>
      <w:r w:rsidRPr="007C08C2">
        <w:t>a</w:t>
      </w:r>
      <w:r w:rsidR="00495F56">
        <w:t xml:space="preserve"> </w:t>
      </w:r>
      <w:r w:rsidRPr="007C08C2">
        <w:t>star</w:t>
      </w:r>
      <w:r w:rsidR="00495F56">
        <w:t xml:space="preserve"> </w:t>
      </w:r>
      <w:r w:rsidRPr="007C08C2">
        <w:t>is</w:t>
      </w:r>
      <w:r w:rsidR="00495F56">
        <w:t xml:space="preserve"> </w:t>
      </w:r>
      <w:r w:rsidRPr="007C08C2">
        <w:t>a</w:t>
      </w:r>
      <w:r w:rsidR="00495F56">
        <w:t xml:space="preserve"> </w:t>
      </w:r>
      <w:r w:rsidRPr="007C08C2">
        <w:t>one</w:t>
      </w:r>
      <w:r w:rsidR="00495F56">
        <w:t xml:space="preserve"> </w:t>
      </w:r>
      <w:r w:rsidRPr="007C08C2">
        <w:t>of</w:t>
      </w:r>
      <w:r w:rsidR="00495F56">
        <w:t xml:space="preserve"> </w:t>
      </w:r>
      <w:r w:rsidRPr="007C08C2">
        <w:t>those</w:t>
      </w:r>
      <w:r w:rsidR="00495F56">
        <w:t xml:space="preserve"> </w:t>
      </w:r>
      <w:r w:rsidRPr="007C08C2">
        <w:t>points</w:t>
      </w:r>
      <w:r w:rsidR="00495F56">
        <w:t xml:space="preserve"> </w:t>
      </w:r>
      <w:r w:rsidRPr="007C08C2">
        <w:t>of</w:t>
      </w:r>
      <w:r w:rsidR="00495F56">
        <w:t xml:space="preserve"> </w:t>
      </w:r>
      <w:r w:rsidRPr="007C08C2">
        <w:t>light</w:t>
      </w:r>
      <w:r w:rsidR="00495F56">
        <w:t xml:space="preserve"> </w:t>
      </w:r>
      <w:r w:rsidRPr="007C08C2">
        <w:t>in</w:t>
      </w:r>
      <w:r w:rsidR="00495F56">
        <w:t xml:space="preserve"> </w:t>
      </w:r>
      <w:r w:rsidRPr="007C08C2">
        <w:t>the</w:t>
      </w:r>
      <w:r w:rsidR="00495F56">
        <w:t xml:space="preserve"> </w:t>
      </w:r>
      <w:r w:rsidRPr="007C08C2">
        <w:t>night</w:t>
      </w:r>
      <w:r w:rsidR="00495F56">
        <w:t xml:space="preserve"> </w:t>
      </w:r>
      <w:r w:rsidRPr="007C08C2">
        <w:t>sky.</w:t>
      </w:r>
      <w:r w:rsidR="00495F56">
        <w:t xml:space="preserve"> </w:t>
      </w:r>
      <w:r w:rsidRPr="007C08C2">
        <w:t>A</w:t>
      </w:r>
      <w:r w:rsidR="00495F56">
        <w:t xml:space="preserve"> </w:t>
      </w:r>
      <w:r w:rsidRPr="007C08C2">
        <w:t>star</w:t>
      </w:r>
      <w:r w:rsidR="00495F56">
        <w:t xml:space="preserve"> </w:t>
      </w:r>
      <w:r w:rsidRPr="007C08C2">
        <w:t>is</w:t>
      </w:r>
      <w:r w:rsidR="00495F56">
        <w:t xml:space="preserve"> </w:t>
      </w:r>
      <w:r w:rsidRPr="007C08C2">
        <w:t>a</w:t>
      </w:r>
      <w:r w:rsidR="00495F56">
        <w:t xml:space="preserve"> </w:t>
      </w:r>
      <w:r w:rsidRPr="007C08C2">
        <w:t>massive</w:t>
      </w:r>
      <w:r w:rsidR="00495F56">
        <w:t xml:space="preserve"> </w:t>
      </w:r>
      <w:r w:rsidRPr="007C08C2">
        <w:t>luminous</w:t>
      </w:r>
      <w:r w:rsidR="00495F56">
        <w:t xml:space="preserve"> </w:t>
      </w:r>
      <w:r w:rsidRPr="007C08C2">
        <w:t>sphere</w:t>
      </w:r>
      <w:r w:rsidR="00495F56">
        <w:t xml:space="preserve"> </w:t>
      </w:r>
      <w:r w:rsidRPr="007C08C2">
        <w:t>of</w:t>
      </w:r>
      <w:r w:rsidR="00495F56">
        <w:t xml:space="preserve"> </w:t>
      </w:r>
      <w:proofErr w:type="gramStart"/>
      <w:r w:rsidRPr="007C08C2">
        <w:t>plasma,</w:t>
      </w:r>
      <w:proofErr w:type="gramEnd"/>
      <w:r w:rsidR="00495F56">
        <w:t xml:space="preserve"> </w:t>
      </w:r>
      <w:r w:rsidRPr="007C08C2">
        <w:t>an</w:t>
      </w:r>
      <w:r w:rsidR="00495F56">
        <w:t xml:space="preserve"> </w:t>
      </w:r>
      <w:r w:rsidRPr="007C08C2">
        <w:t>incredible</w:t>
      </w:r>
      <w:r w:rsidR="00495F56">
        <w:t xml:space="preserve"> </w:t>
      </w:r>
      <w:r w:rsidRPr="007C08C2">
        <w:t>thermonuclear</w:t>
      </w:r>
      <w:r w:rsidR="00495F56">
        <w:t xml:space="preserve"> </w:t>
      </w:r>
      <w:r w:rsidRPr="007C08C2">
        <w:t>reactor</w:t>
      </w:r>
      <w:r w:rsidR="00495F56">
        <w:t xml:space="preserve"> </w:t>
      </w:r>
      <w:r w:rsidRPr="007C08C2">
        <w:t>made</w:t>
      </w:r>
      <w:r w:rsidR="00495F56">
        <w:t xml:space="preserve"> </w:t>
      </w:r>
      <w:r w:rsidRPr="007C08C2">
        <w:t>of</w:t>
      </w:r>
      <w:r w:rsidR="00495F56">
        <w:t xml:space="preserve"> </w:t>
      </w:r>
      <w:r w:rsidRPr="007C08C2">
        <w:t>helium</w:t>
      </w:r>
      <w:r w:rsidR="00495F56">
        <w:t xml:space="preserve"> </w:t>
      </w:r>
      <w:r w:rsidRPr="007C08C2">
        <w:t>and</w:t>
      </w:r>
      <w:r w:rsidR="00495F56">
        <w:t xml:space="preserve"> </w:t>
      </w:r>
      <w:r w:rsidRPr="007C08C2">
        <w:t>hydrogen.</w:t>
      </w:r>
      <w:r w:rsidR="00495F56">
        <w:t xml:space="preserve"> </w:t>
      </w:r>
      <w:r w:rsidRPr="007C08C2">
        <w:t>A</w:t>
      </w:r>
      <w:r w:rsidR="00495F56">
        <w:t xml:space="preserve"> </w:t>
      </w:r>
      <w:r w:rsidRPr="007C08C2">
        <w:t>star</w:t>
      </w:r>
      <w:r w:rsidR="00495F56">
        <w:t xml:space="preserve"> </w:t>
      </w:r>
      <w:r w:rsidRPr="007C08C2">
        <w:t>could</w:t>
      </w:r>
      <w:r w:rsidR="00495F56">
        <w:t xml:space="preserve"> </w:t>
      </w:r>
      <w:r w:rsidRPr="007C08C2">
        <w:t>also</w:t>
      </w:r>
      <w:r w:rsidR="00495F56">
        <w:t xml:space="preserve"> </w:t>
      </w:r>
      <w:r w:rsidRPr="007C08C2">
        <w:t>be</w:t>
      </w:r>
      <w:r w:rsidR="00495F56">
        <w:t xml:space="preserve"> </w:t>
      </w:r>
      <w:r w:rsidRPr="007C08C2">
        <w:t>understood</w:t>
      </w:r>
      <w:r w:rsidR="00495F56">
        <w:t xml:space="preserve"> </w:t>
      </w:r>
      <w:r w:rsidRPr="007C08C2">
        <w:t>as</w:t>
      </w:r>
      <w:r w:rsidR="00495F56">
        <w:t xml:space="preserve"> </w:t>
      </w:r>
      <w:r w:rsidRPr="007C08C2">
        <w:t>a</w:t>
      </w:r>
      <w:r w:rsidR="00495F56">
        <w:t xml:space="preserve"> </w:t>
      </w:r>
      <w:r w:rsidRPr="007C08C2">
        <w:t>planet</w:t>
      </w:r>
      <w:r w:rsidR="00495F56">
        <w:t xml:space="preserve"> </w:t>
      </w:r>
      <w:r w:rsidRPr="007C08C2">
        <w:t>or</w:t>
      </w:r>
      <w:r w:rsidR="00495F56">
        <w:t xml:space="preserve"> </w:t>
      </w:r>
      <w:r w:rsidRPr="007C08C2">
        <w:t>any</w:t>
      </w:r>
      <w:r w:rsidR="00495F56">
        <w:t xml:space="preserve"> </w:t>
      </w:r>
      <w:r w:rsidRPr="007C08C2">
        <w:t>other</w:t>
      </w:r>
      <w:r w:rsidR="00495F56">
        <w:t xml:space="preserve"> </w:t>
      </w:r>
      <w:r w:rsidRPr="007C08C2">
        <w:t>radiant</w:t>
      </w:r>
      <w:r w:rsidR="00495F56">
        <w:t xml:space="preserve"> </w:t>
      </w:r>
      <w:r w:rsidRPr="007C08C2">
        <w:t>light</w:t>
      </w:r>
      <w:r w:rsidR="00495F56">
        <w:t xml:space="preserve"> </w:t>
      </w:r>
      <w:r w:rsidRPr="007C08C2">
        <w:t>body</w:t>
      </w:r>
      <w:r w:rsidR="00495F56">
        <w:t xml:space="preserve"> </w:t>
      </w:r>
      <w:r w:rsidRPr="007C08C2">
        <w:t>in</w:t>
      </w:r>
      <w:r w:rsidR="00495F56">
        <w:t xml:space="preserve"> </w:t>
      </w:r>
      <w:r w:rsidRPr="007C08C2">
        <w:t>space.</w:t>
      </w:r>
    </w:p>
    <w:p w14:paraId="65835029" w14:textId="77777777" w:rsidR="007C08C2" w:rsidRPr="007C08C2" w:rsidRDefault="007C08C2" w:rsidP="007C08C2"/>
    <w:p w14:paraId="79A72822" w14:textId="32C810B1" w:rsidR="007C08C2" w:rsidRPr="007C08C2" w:rsidRDefault="007C08C2" w:rsidP="007C08C2">
      <w:r w:rsidRPr="007C08C2">
        <w:t>At</w:t>
      </w:r>
      <w:r w:rsidR="00495F56">
        <w:t xml:space="preserve"> </w:t>
      </w:r>
      <w:r w:rsidRPr="007C08C2">
        <w:t>the</w:t>
      </w:r>
      <w:r w:rsidR="00495F56">
        <w:t xml:space="preserve"> </w:t>
      </w:r>
      <w:r w:rsidR="009E2B06" w:rsidRPr="007C08C2">
        <w:t>Remez</w:t>
      </w:r>
      <w:r w:rsidR="00495F56">
        <w:t xml:space="preserve"> </w:t>
      </w:r>
      <w:r w:rsidRPr="007C08C2">
        <w:t>level,</w:t>
      </w:r>
      <w:r w:rsidR="00495F56">
        <w:t xml:space="preserve"> </w:t>
      </w:r>
      <w:r w:rsidRPr="007C08C2">
        <w:t>a</w:t>
      </w:r>
      <w:r w:rsidR="00495F56">
        <w:t xml:space="preserve"> </w:t>
      </w:r>
      <w:r w:rsidRPr="007C08C2">
        <w:t>star</w:t>
      </w:r>
      <w:r w:rsidR="00495F56">
        <w:t xml:space="preserve"> </w:t>
      </w:r>
      <w:r w:rsidRPr="007C08C2">
        <w:t>is</w:t>
      </w:r>
      <w:r w:rsidR="00495F56">
        <w:t xml:space="preserve"> </w:t>
      </w:r>
      <w:r w:rsidRPr="007C08C2">
        <w:t>an</w:t>
      </w:r>
      <w:r w:rsidR="00495F56">
        <w:t xml:space="preserve"> </w:t>
      </w:r>
      <w:r w:rsidRPr="007C08C2">
        <w:t>allegory</w:t>
      </w:r>
      <w:r w:rsidR="00495F56">
        <w:t xml:space="preserve"> </w:t>
      </w:r>
      <w:r w:rsidRPr="007C08C2">
        <w:t>for</w:t>
      </w:r>
      <w:r w:rsidR="00495F56">
        <w:t xml:space="preserve"> </w:t>
      </w:r>
      <w:r w:rsidRPr="007C08C2">
        <w:t>the</w:t>
      </w:r>
      <w:r w:rsidR="00495F56">
        <w:t xml:space="preserve"> </w:t>
      </w:r>
      <w:r w:rsidRPr="007C08C2">
        <w:t>Bne</w:t>
      </w:r>
      <w:r w:rsidR="00495F56">
        <w:t xml:space="preserve"> </w:t>
      </w:r>
      <w:r w:rsidRPr="007C08C2">
        <w:t>Israel</w:t>
      </w:r>
      <w:r w:rsidR="00495F56">
        <w:t xml:space="preserve"> </w:t>
      </w:r>
      <w:r w:rsidRPr="007C08C2">
        <w:t>in</w:t>
      </w:r>
      <w:r w:rsidR="00495F56">
        <w:t xml:space="preserve"> </w:t>
      </w:r>
      <w:r w:rsidRPr="007C08C2">
        <w:t>the</w:t>
      </w:r>
      <w:r w:rsidR="00495F56">
        <w:t xml:space="preserve"> </w:t>
      </w:r>
      <w:r w:rsidRPr="007C08C2">
        <w:t>performance</w:t>
      </w:r>
      <w:r w:rsidR="00495F56">
        <w:t xml:space="preserve"> </w:t>
      </w:r>
      <w:r w:rsidRPr="007C08C2">
        <w:t>of</w:t>
      </w:r>
      <w:r w:rsidR="00495F56">
        <w:t xml:space="preserve"> </w:t>
      </w:r>
      <w:r w:rsidRPr="007C08C2">
        <w:t>the</w:t>
      </w:r>
      <w:r w:rsidR="00495F56">
        <w:t xml:space="preserve"> </w:t>
      </w:r>
      <w:r w:rsidRPr="007C08C2">
        <w:t>mitzvot.</w:t>
      </w:r>
    </w:p>
    <w:p w14:paraId="1CBB8821" w14:textId="77777777" w:rsidR="007C08C2" w:rsidRPr="007C08C2" w:rsidRDefault="007C08C2" w:rsidP="007C08C2"/>
    <w:p w14:paraId="6162237E" w14:textId="529051BE" w:rsidR="007C08C2" w:rsidRPr="007C08C2" w:rsidRDefault="007C08C2" w:rsidP="007C08C2">
      <w:r w:rsidRPr="007C08C2">
        <w:t>At</w:t>
      </w:r>
      <w:r w:rsidR="00495F56">
        <w:t xml:space="preserve"> </w:t>
      </w:r>
      <w:r w:rsidRPr="007C08C2">
        <w:t>the</w:t>
      </w:r>
      <w:r w:rsidR="00495F56">
        <w:t xml:space="preserve"> </w:t>
      </w:r>
      <w:r w:rsidR="009E2B06" w:rsidRPr="007C08C2">
        <w:t>Drash</w:t>
      </w:r>
      <w:r w:rsidR="00495F56">
        <w:t xml:space="preserve"> </w:t>
      </w:r>
      <w:r w:rsidRPr="007C08C2">
        <w:t>level,</w:t>
      </w:r>
      <w:r w:rsidR="00495F56">
        <w:t xml:space="preserve"> </w:t>
      </w:r>
      <w:r w:rsidRPr="007C08C2">
        <w:t>a</w:t>
      </w:r>
      <w:r w:rsidR="00495F56">
        <w:t xml:space="preserve"> </w:t>
      </w:r>
      <w:r w:rsidRPr="007C08C2">
        <w:t>star</w:t>
      </w:r>
      <w:r w:rsidR="00495F56">
        <w:t xml:space="preserve"> </w:t>
      </w:r>
      <w:r w:rsidRPr="007C08C2">
        <w:t>as</w:t>
      </w:r>
      <w:r w:rsidR="00495F56">
        <w:t xml:space="preserve"> </w:t>
      </w:r>
      <w:r w:rsidRPr="007C08C2">
        <w:t>is</w:t>
      </w:r>
      <w:r w:rsidR="00495F56">
        <w:t xml:space="preserve"> </w:t>
      </w:r>
      <w:r w:rsidRPr="007C08C2">
        <w:t>a</w:t>
      </w:r>
      <w:r w:rsidR="00495F56">
        <w:t xml:space="preserve"> </w:t>
      </w:r>
      <w:r w:rsidRPr="007C08C2">
        <w:t>parable</w:t>
      </w:r>
      <w:r w:rsidR="00495F56">
        <w:t xml:space="preserve"> </w:t>
      </w:r>
      <w:r w:rsidRPr="007C08C2">
        <w:t>of</w:t>
      </w:r>
      <w:r w:rsidR="00495F56">
        <w:t xml:space="preserve"> </w:t>
      </w:r>
      <w:r w:rsidRPr="007C08C2">
        <w:t>the</w:t>
      </w:r>
      <w:r w:rsidR="00495F56">
        <w:t xml:space="preserve"> </w:t>
      </w:r>
      <w:r w:rsidRPr="007C08C2">
        <w:t>David,</w:t>
      </w:r>
      <w:r w:rsidR="00495F56">
        <w:t xml:space="preserve"> </w:t>
      </w:r>
      <w:r w:rsidRPr="007C08C2">
        <w:t>the</w:t>
      </w:r>
      <w:r w:rsidR="00495F56">
        <w:t xml:space="preserve"> </w:t>
      </w:r>
      <w:r w:rsidRPr="007C08C2">
        <w:t>king</w:t>
      </w:r>
      <w:r w:rsidR="00495F56">
        <w:t xml:space="preserve"> </w:t>
      </w:r>
      <w:r w:rsidRPr="007C08C2">
        <w:t>of</w:t>
      </w:r>
      <w:r w:rsidR="00495F56">
        <w:t xml:space="preserve"> </w:t>
      </w:r>
      <w:r w:rsidRPr="007C08C2">
        <w:t>Israel.</w:t>
      </w:r>
    </w:p>
    <w:p w14:paraId="0CF879E2" w14:textId="77777777" w:rsidR="007C08C2" w:rsidRPr="007C08C2" w:rsidRDefault="007C08C2" w:rsidP="007C08C2"/>
    <w:p w14:paraId="3368962A" w14:textId="48BEF95D" w:rsidR="007C08C2" w:rsidRPr="007C08C2" w:rsidRDefault="007C08C2" w:rsidP="007C08C2">
      <w:r w:rsidRPr="00D32CEB">
        <w:rPr>
          <w:highlight w:val="yellow"/>
        </w:rPr>
        <w:t>At</w:t>
      </w:r>
      <w:r w:rsidR="00495F56" w:rsidRPr="00D32CEB">
        <w:rPr>
          <w:highlight w:val="yellow"/>
        </w:rPr>
        <w:t xml:space="preserve"> </w:t>
      </w:r>
      <w:r w:rsidRPr="00D32CEB">
        <w:rPr>
          <w:highlight w:val="yellow"/>
        </w:rPr>
        <w:t>the</w:t>
      </w:r>
      <w:r w:rsidR="00495F56" w:rsidRPr="00D32CEB">
        <w:rPr>
          <w:highlight w:val="yellow"/>
        </w:rPr>
        <w:t xml:space="preserve"> </w:t>
      </w:r>
      <w:r w:rsidRPr="00D32CEB">
        <w:rPr>
          <w:highlight w:val="yellow"/>
        </w:rPr>
        <w:t>sod</w:t>
      </w:r>
      <w:r w:rsidR="00495F56" w:rsidRPr="00D32CEB">
        <w:rPr>
          <w:highlight w:val="yellow"/>
        </w:rPr>
        <w:t xml:space="preserve"> </w:t>
      </w:r>
      <w:r w:rsidRPr="00D32CEB">
        <w:rPr>
          <w:highlight w:val="yellow"/>
        </w:rPr>
        <w:t>level,</w:t>
      </w:r>
      <w:r w:rsidR="00495F56" w:rsidRPr="00D32CEB">
        <w:rPr>
          <w:highlight w:val="yellow"/>
        </w:rPr>
        <w:t xml:space="preserve"> </w:t>
      </w:r>
      <w:r w:rsidRPr="00D32CEB">
        <w:rPr>
          <w:highlight w:val="yellow"/>
        </w:rPr>
        <w:t>a</w:t>
      </w:r>
      <w:r w:rsidR="00495F56" w:rsidRPr="00D32CEB">
        <w:rPr>
          <w:highlight w:val="yellow"/>
        </w:rPr>
        <w:t xml:space="preserve"> </w:t>
      </w:r>
      <w:r w:rsidRPr="00D32CEB">
        <w:rPr>
          <w:highlight w:val="yellow"/>
        </w:rPr>
        <w:t>star</w:t>
      </w:r>
      <w:r w:rsidR="00495F56" w:rsidRPr="00D32CEB">
        <w:rPr>
          <w:highlight w:val="yellow"/>
        </w:rPr>
        <w:t xml:space="preserve"> </w:t>
      </w:r>
      <w:r w:rsidRPr="00D32CEB">
        <w:rPr>
          <w:highlight w:val="yellow"/>
        </w:rPr>
        <w:t>mystically</w:t>
      </w:r>
      <w:r w:rsidR="00495F56" w:rsidRPr="00D32CEB">
        <w:rPr>
          <w:highlight w:val="yellow"/>
        </w:rPr>
        <w:t xml:space="preserve"> </w:t>
      </w:r>
      <w:r w:rsidRPr="00D32CEB">
        <w:rPr>
          <w:highlight w:val="yellow"/>
        </w:rPr>
        <w:t>refers</w:t>
      </w:r>
      <w:r w:rsidR="00495F56" w:rsidRPr="00D32CEB">
        <w:rPr>
          <w:highlight w:val="yellow"/>
        </w:rPr>
        <w:t xml:space="preserve"> </w:t>
      </w:r>
      <w:r w:rsidRPr="00D32CEB">
        <w:rPr>
          <w:highlight w:val="yellow"/>
        </w:rPr>
        <w:t>to</w:t>
      </w:r>
      <w:r w:rsidR="00495F56" w:rsidRPr="00D32CEB">
        <w:rPr>
          <w:highlight w:val="yellow"/>
        </w:rPr>
        <w:t xml:space="preserve"> </w:t>
      </w:r>
      <w:r w:rsidRPr="00D32CEB">
        <w:rPr>
          <w:highlight w:val="yellow"/>
        </w:rPr>
        <w:t>an</w:t>
      </w:r>
      <w:r w:rsidR="00495F56" w:rsidRPr="00D32CEB">
        <w:rPr>
          <w:highlight w:val="yellow"/>
        </w:rPr>
        <w:t xml:space="preserve"> </w:t>
      </w:r>
      <w:r w:rsidRPr="00D32CEB">
        <w:rPr>
          <w:highlight w:val="yellow"/>
        </w:rPr>
        <w:t>angel</w:t>
      </w:r>
      <w:r w:rsidR="00495F56" w:rsidRPr="00D32CEB">
        <w:rPr>
          <w:highlight w:val="yellow"/>
        </w:rPr>
        <w:t xml:space="preserve"> </w:t>
      </w:r>
      <w:r w:rsidRPr="00D32CEB">
        <w:rPr>
          <w:highlight w:val="yellow"/>
        </w:rPr>
        <w:t>at</w:t>
      </w:r>
      <w:r w:rsidR="00495F56" w:rsidRPr="00D32CEB">
        <w:rPr>
          <w:highlight w:val="yellow"/>
        </w:rPr>
        <w:t xml:space="preserve"> </w:t>
      </w:r>
      <w:r w:rsidRPr="00D32CEB">
        <w:rPr>
          <w:highlight w:val="yellow"/>
        </w:rPr>
        <w:t>one</w:t>
      </w:r>
      <w:r w:rsidR="00495F56" w:rsidRPr="00D32CEB">
        <w:rPr>
          <w:highlight w:val="yellow"/>
        </w:rPr>
        <w:t xml:space="preserve"> </w:t>
      </w:r>
      <w:r w:rsidRPr="00D32CEB">
        <w:rPr>
          <w:highlight w:val="yellow"/>
        </w:rPr>
        <w:t>level,</w:t>
      </w:r>
      <w:r w:rsidR="00495F56" w:rsidRPr="00D32CEB">
        <w:rPr>
          <w:highlight w:val="yellow"/>
        </w:rPr>
        <w:t xml:space="preserve"> </w:t>
      </w:r>
      <w:r w:rsidRPr="00D32CEB">
        <w:rPr>
          <w:highlight w:val="yellow"/>
        </w:rPr>
        <w:t>and</w:t>
      </w:r>
      <w:r w:rsidR="00495F56" w:rsidRPr="00D32CEB">
        <w:rPr>
          <w:highlight w:val="yellow"/>
        </w:rPr>
        <w:t xml:space="preserve"> </w:t>
      </w:r>
      <w:r w:rsidRPr="00D32CEB">
        <w:rPr>
          <w:highlight w:val="yellow"/>
        </w:rPr>
        <w:t>at</w:t>
      </w:r>
      <w:r w:rsidR="00495F56" w:rsidRPr="00D32CEB">
        <w:rPr>
          <w:highlight w:val="yellow"/>
        </w:rPr>
        <w:t xml:space="preserve"> </w:t>
      </w:r>
      <w:r w:rsidRPr="00D32CEB">
        <w:rPr>
          <w:highlight w:val="yellow"/>
        </w:rPr>
        <w:t>another</w:t>
      </w:r>
      <w:r w:rsidR="00495F56" w:rsidRPr="00D32CEB">
        <w:rPr>
          <w:highlight w:val="yellow"/>
        </w:rPr>
        <w:t xml:space="preserve"> </w:t>
      </w:r>
      <w:r w:rsidRPr="00D32CEB">
        <w:rPr>
          <w:highlight w:val="yellow"/>
        </w:rPr>
        <w:t>level</w:t>
      </w:r>
      <w:r w:rsidR="00495F56" w:rsidRPr="00D32CEB">
        <w:rPr>
          <w:highlight w:val="yellow"/>
        </w:rPr>
        <w:t xml:space="preserve"> </w:t>
      </w:r>
      <w:r w:rsidRPr="00D32CEB">
        <w:rPr>
          <w:highlight w:val="yellow"/>
        </w:rPr>
        <w:t>to</w:t>
      </w:r>
      <w:r w:rsidR="00495F56" w:rsidRPr="00D32CEB">
        <w:rPr>
          <w:highlight w:val="yellow"/>
        </w:rPr>
        <w:t xml:space="preserve"> </w:t>
      </w:r>
      <w:r w:rsidRPr="00D32CEB">
        <w:rPr>
          <w:highlight w:val="yellow"/>
        </w:rPr>
        <w:t>Mashiach</w:t>
      </w:r>
      <w:r w:rsidR="00495F56" w:rsidRPr="00D32CEB">
        <w:rPr>
          <w:highlight w:val="yellow"/>
        </w:rPr>
        <w:t xml:space="preserve"> </w:t>
      </w:r>
      <w:r w:rsidRPr="00D32CEB">
        <w:rPr>
          <w:highlight w:val="yellow"/>
        </w:rPr>
        <w:t>and</w:t>
      </w:r>
      <w:r w:rsidR="00495F56" w:rsidRPr="00D32CEB">
        <w:rPr>
          <w:highlight w:val="yellow"/>
        </w:rPr>
        <w:t xml:space="preserve"> </w:t>
      </w:r>
      <w:r w:rsidRPr="00D32CEB">
        <w:rPr>
          <w:highlight w:val="yellow"/>
        </w:rPr>
        <w:t>His</w:t>
      </w:r>
      <w:r w:rsidR="00495F56" w:rsidRPr="00D32CEB">
        <w:rPr>
          <w:highlight w:val="yellow"/>
        </w:rPr>
        <w:t xml:space="preserve"> </w:t>
      </w:r>
      <w:r w:rsidRPr="00D32CEB">
        <w:rPr>
          <w:highlight w:val="yellow"/>
        </w:rPr>
        <w:t>ultimate</w:t>
      </w:r>
      <w:r w:rsidR="00495F56" w:rsidRPr="00D32CEB">
        <w:rPr>
          <w:highlight w:val="yellow"/>
        </w:rPr>
        <w:t xml:space="preserve"> </w:t>
      </w:r>
      <w:r w:rsidRPr="00D32CEB">
        <w:rPr>
          <w:highlight w:val="yellow"/>
        </w:rPr>
        <w:t>rule.</w:t>
      </w:r>
      <w:r w:rsidR="00495F56">
        <w:t xml:space="preserve"> </w:t>
      </w:r>
      <w:r w:rsidRPr="007C08C2">
        <w:t>Consider</w:t>
      </w:r>
      <w:r w:rsidR="00495F56">
        <w:t xml:space="preserve"> </w:t>
      </w:r>
      <w:r w:rsidRPr="007C08C2">
        <w:t>the</w:t>
      </w:r>
      <w:r w:rsidR="00495F56">
        <w:t xml:space="preserve"> </w:t>
      </w:r>
      <w:r w:rsidRPr="007C08C2">
        <w:t>following</w:t>
      </w:r>
      <w:r w:rsidR="00495F56">
        <w:t xml:space="preserve"> </w:t>
      </w:r>
      <w:r w:rsidRPr="007C08C2">
        <w:t>pasuk:</w:t>
      </w:r>
    </w:p>
    <w:p w14:paraId="4E55928A" w14:textId="77777777" w:rsidR="007C08C2" w:rsidRPr="007C08C2" w:rsidRDefault="007C08C2" w:rsidP="007C08C2"/>
    <w:p w14:paraId="43E38456" w14:textId="0CC1A83F" w:rsidR="007C08C2" w:rsidRPr="007C08C2" w:rsidRDefault="007C08C2" w:rsidP="007C08C2">
      <w:pPr>
        <w:ind w:left="288" w:right="288"/>
        <w:rPr>
          <w:i/>
          <w:iCs/>
        </w:rPr>
      </w:pPr>
      <w:r w:rsidRPr="006B7D2F">
        <w:rPr>
          <w:b/>
          <w:bCs/>
          <w:i/>
          <w:iCs/>
        </w:rPr>
        <w:t>Revelation</w:t>
      </w:r>
      <w:r w:rsidR="00495F56">
        <w:rPr>
          <w:b/>
          <w:bCs/>
          <w:i/>
          <w:iCs/>
        </w:rPr>
        <w:t xml:space="preserve"> </w:t>
      </w:r>
      <w:r w:rsidRPr="006B7D2F">
        <w:rPr>
          <w:b/>
          <w:bCs/>
          <w:i/>
          <w:iCs/>
        </w:rPr>
        <w:t>1:20</w:t>
      </w:r>
      <w:r w:rsidR="00495F56">
        <w:rPr>
          <w:i/>
          <w:iCs/>
        </w:rPr>
        <w:t xml:space="preserve">  </w:t>
      </w:r>
      <w:r w:rsidRPr="007C08C2">
        <w:rPr>
          <w:i/>
          <w:iCs/>
        </w:rPr>
        <w:t>The</w:t>
      </w:r>
      <w:r w:rsidR="00495F56">
        <w:rPr>
          <w:i/>
          <w:iCs/>
        </w:rPr>
        <w:t xml:space="preserve"> </w:t>
      </w:r>
      <w:r w:rsidRPr="007C08C2">
        <w:rPr>
          <w:i/>
          <w:iCs/>
        </w:rPr>
        <w:t>mystery</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seven</w:t>
      </w:r>
      <w:r w:rsidR="00495F56">
        <w:rPr>
          <w:i/>
          <w:iCs/>
        </w:rPr>
        <w:t xml:space="preserve"> </w:t>
      </w:r>
      <w:r w:rsidRPr="007C08C2">
        <w:rPr>
          <w:i/>
          <w:iCs/>
        </w:rPr>
        <w:t>stars</w:t>
      </w:r>
      <w:r w:rsidR="00495F56">
        <w:rPr>
          <w:i/>
          <w:iCs/>
        </w:rPr>
        <w:t xml:space="preserve"> </w:t>
      </w:r>
      <w:r w:rsidRPr="007C08C2">
        <w:rPr>
          <w:i/>
          <w:iCs/>
        </w:rPr>
        <w:t>which</w:t>
      </w:r>
      <w:r w:rsidR="00495F56">
        <w:rPr>
          <w:i/>
          <w:iCs/>
        </w:rPr>
        <w:t xml:space="preserve"> </w:t>
      </w:r>
      <w:r w:rsidRPr="007C08C2">
        <w:rPr>
          <w:i/>
          <w:iCs/>
        </w:rPr>
        <w:t>thou</w:t>
      </w:r>
      <w:r w:rsidR="00495F56">
        <w:rPr>
          <w:i/>
          <w:iCs/>
        </w:rPr>
        <w:t xml:space="preserve"> </w:t>
      </w:r>
      <w:proofErr w:type="spellStart"/>
      <w:r w:rsidRPr="007C08C2">
        <w:rPr>
          <w:i/>
          <w:iCs/>
        </w:rPr>
        <w:t>sawest</w:t>
      </w:r>
      <w:proofErr w:type="spellEnd"/>
      <w:r w:rsidR="00495F56">
        <w:rPr>
          <w:i/>
          <w:iCs/>
        </w:rPr>
        <w:t xml:space="preserve"> </w:t>
      </w:r>
      <w:r w:rsidRPr="007C08C2">
        <w:rPr>
          <w:i/>
          <w:iCs/>
        </w:rPr>
        <w:t>in</w:t>
      </w:r>
      <w:r w:rsidR="00495F56">
        <w:rPr>
          <w:i/>
          <w:iCs/>
        </w:rPr>
        <w:t xml:space="preserve"> </w:t>
      </w:r>
      <w:r w:rsidRPr="007C08C2">
        <w:rPr>
          <w:i/>
          <w:iCs/>
        </w:rPr>
        <w:t>my</w:t>
      </w:r>
      <w:r w:rsidR="00495F56">
        <w:rPr>
          <w:i/>
          <w:iCs/>
        </w:rPr>
        <w:t xml:space="preserve"> </w:t>
      </w:r>
      <w:r w:rsidRPr="007C08C2">
        <w:rPr>
          <w:i/>
          <w:iCs/>
        </w:rPr>
        <w:t>right</w:t>
      </w:r>
      <w:r w:rsidR="00495F56">
        <w:rPr>
          <w:i/>
          <w:iCs/>
        </w:rPr>
        <w:t xml:space="preserve"> </w:t>
      </w:r>
      <w:r w:rsidRPr="007C08C2">
        <w:rPr>
          <w:i/>
          <w:iCs/>
        </w:rPr>
        <w:t>hand,</w:t>
      </w:r>
      <w:r w:rsidR="00495F56">
        <w:rPr>
          <w:i/>
          <w:iCs/>
        </w:rPr>
        <w:t xml:space="preserve"> </w:t>
      </w:r>
      <w:r w:rsidRPr="007C08C2">
        <w:rPr>
          <w:i/>
          <w:iCs/>
        </w:rPr>
        <w:t>and</w:t>
      </w:r>
      <w:r w:rsidR="00495F56">
        <w:rPr>
          <w:i/>
          <w:iCs/>
        </w:rPr>
        <w:t xml:space="preserve"> </w:t>
      </w:r>
      <w:r w:rsidRPr="007C08C2">
        <w:rPr>
          <w:i/>
          <w:iCs/>
        </w:rPr>
        <w:t>the</w:t>
      </w:r>
      <w:r w:rsidR="00495F56">
        <w:rPr>
          <w:i/>
          <w:iCs/>
        </w:rPr>
        <w:t xml:space="preserve"> </w:t>
      </w:r>
      <w:r w:rsidRPr="007C08C2">
        <w:rPr>
          <w:i/>
          <w:iCs/>
        </w:rPr>
        <w:t>seven</w:t>
      </w:r>
      <w:r w:rsidR="00495F56">
        <w:rPr>
          <w:i/>
          <w:iCs/>
        </w:rPr>
        <w:t xml:space="preserve"> </w:t>
      </w:r>
      <w:r w:rsidRPr="007C08C2">
        <w:rPr>
          <w:i/>
          <w:iCs/>
        </w:rPr>
        <w:t>golden</w:t>
      </w:r>
      <w:r w:rsidR="00495F56">
        <w:rPr>
          <w:i/>
          <w:iCs/>
        </w:rPr>
        <w:t xml:space="preserve"> </w:t>
      </w:r>
      <w:r w:rsidRPr="007C08C2">
        <w:rPr>
          <w:i/>
          <w:iCs/>
        </w:rPr>
        <w:t>candlesticks.</w:t>
      </w:r>
      <w:r w:rsidR="00495F56">
        <w:rPr>
          <w:i/>
          <w:iCs/>
        </w:rPr>
        <w:t xml:space="preserve"> </w:t>
      </w:r>
      <w:r w:rsidRPr="007C08C2">
        <w:rPr>
          <w:i/>
          <w:iCs/>
        </w:rPr>
        <w:t>The</w:t>
      </w:r>
      <w:r w:rsidR="00495F56">
        <w:rPr>
          <w:i/>
          <w:iCs/>
        </w:rPr>
        <w:t xml:space="preserve"> </w:t>
      </w:r>
      <w:r w:rsidRPr="007C08C2">
        <w:rPr>
          <w:i/>
          <w:iCs/>
        </w:rPr>
        <w:t>seven</w:t>
      </w:r>
      <w:r w:rsidR="00495F56">
        <w:rPr>
          <w:i/>
          <w:iCs/>
        </w:rPr>
        <w:t xml:space="preserve"> </w:t>
      </w:r>
      <w:r w:rsidRPr="007C08C2">
        <w:rPr>
          <w:i/>
          <w:iCs/>
        </w:rPr>
        <w:t>stars</w:t>
      </w:r>
      <w:r w:rsidR="00495F56">
        <w:rPr>
          <w:i/>
          <w:iCs/>
        </w:rPr>
        <w:t xml:space="preserve"> </w:t>
      </w:r>
      <w:r w:rsidRPr="007C08C2">
        <w:rPr>
          <w:i/>
          <w:iCs/>
        </w:rPr>
        <w:t>are</w:t>
      </w:r>
      <w:r w:rsidR="00495F56">
        <w:rPr>
          <w:i/>
          <w:iCs/>
        </w:rPr>
        <w:t xml:space="preserve"> </w:t>
      </w:r>
      <w:r w:rsidRPr="007C08C2">
        <w:rPr>
          <w:i/>
          <w:iCs/>
        </w:rPr>
        <w:t>the</w:t>
      </w:r>
      <w:r w:rsidR="00495F56">
        <w:rPr>
          <w:i/>
          <w:iCs/>
        </w:rPr>
        <w:t xml:space="preserve"> </w:t>
      </w:r>
      <w:r w:rsidRPr="007C08C2">
        <w:rPr>
          <w:i/>
          <w:iCs/>
        </w:rPr>
        <w:t>angels</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seven</w:t>
      </w:r>
      <w:r w:rsidR="00495F56">
        <w:rPr>
          <w:i/>
          <w:iCs/>
        </w:rPr>
        <w:t xml:space="preserve"> </w:t>
      </w:r>
      <w:r w:rsidRPr="007C08C2">
        <w:rPr>
          <w:i/>
          <w:iCs/>
        </w:rPr>
        <w:t>churches:</w:t>
      </w:r>
      <w:r w:rsidR="006B7D2F">
        <w:rPr>
          <w:rStyle w:val="FootnoteReference"/>
          <w:i/>
          <w:iCs/>
        </w:rPr>
        <w:footnoteReference w:id="28"/>
      </w:r>
      <w:r w:rsidR="00495F56">
        <w:rPr>
          <w:i/>
          <w:iCs/>
        </w:rPr>
        <w:t xml:space="preserve"> </w:t>
      </w:r>
      <w:r w:rsidRPr="007C08C2">
        <w:rPr>
          <w:i/>
          <w:iCs/>
        </w:rPr>
        <w:t>and</w:t>
      </w:r>
      <w:r w:rsidR="00495F56">
        <w:rPr>
          <w:i/>
          <w:iCs/>
        </w:rPr>
        <w:t xml:space="preserve"> </w:t>
      </w:r>
      <w:r w:rsidRPr="007C08C2">
        <w:rPr>
          <w:i/>
          <w:iCs/>
        </w:rPr>
        <w:t>the</w:t>
      </w:r>
      <w:r w:rsidR="00495F56">
        <w:rPr>
          <w:i/>
          <w:iCs/>
        </w:rPr>
        <w:t xml:space="preserve"> </w:t>
      </w:r>
      <w:r w:rsidRPr="007C08C2">
        <w:rPr>
          <w:i/>
          <w:iCs/>
        </w:rPr>
        <w:t>seven</w:t>
      </w:r>
      <w:r w:rsidR="00495F56">
        <w:rPr>
          <w:i/>
          <w:iCs/>
        </w:rPr>
        <w:t xml:space="preserve"> </w:t>
      </w:r>
      <w:r w:rsidRPr="007C08C2">
        <w:rPr>
          <w:i/>
          <w:iCs/>
        </w:rPr>
        <w:t>candlesticks</w:t>
      </w:r>
      <w:r w:rsidR="00495F56">
        <w:rPr>
          <w:i/>
          <w:iCs/>
        </w:rPr>
        <w:t xml:space="preserve"> </w:t>
      </w:r>
      <w:r w:rsidRPr="007C08C2">
        <w:rPr>
          <w:i/>
          <w:iCs/>
        </w:rPr>
        <w:t>which</w:t>
      </w:r>
      <w:r w:rsidR="00495F56">
        <w:rPr>
          <w:i/>
          <w:iCs/>
        </w:rPr>
        <w:t xml:space="preserve"> </w:t>
      </w:r>
      <w:r w:rsidRPr="007C08C2">
        <w:rPr>
          <w:i/>
          <w:iCs/>
        </w:rPr>
        <w:t>thou</w:t>
      </w:r>
      <w:r w:rsidR="00495F56">
        <w:rPr>
          <w:i/>
          <w:iCs/>
        </w:rPr>
        <w:t xml:space="preserve"> </w:t>
      </w:r>
      <w:proofErr w:type="spellStart"/>
      <w:r w:rsidRPr="007C08C2">
        <w:rPr>
          <w:i/>
          <w:iCs/>
        </w:rPr>
        <w:t>sawest</w:t>
      </w:r>
      <w:proofErr w:type="spellEnd"/>
      <w:r w:rsidR="00495F56">
        <w:rPr>
          <w:i/>
          <w:iCs/>
        </w:rPr>
        <w:t xml:space="preserve"> </w:t>
      </w:r>
      <w:r w:rsidRPr="007C08C2">
        <w:rPr>
          <w:i/>
          <w:iCs/>
        </w:rPr>
        <w:t>are</w:t>
      </w:r>
      <w:r w:rsidR="00495F56">
        <w:rPr>
          <w:i/>
          <w:iCs/>
        </w:rPr>
        <w:t xml:space="preserve"> </w:t>
      </w:r>
      <w:r w:rsidRPr="007C08C2">
        <w:rPr>
          <w:i/>
          <w:iCs/>
        </w:rPr>
        <w:t>the</w:t>
      </w:r>
      <w:r w:rsidR="00495F56">
        <w:rPr>
          <w:i/>
          <w:iCs/>
        </w:rPr>
        <w:t xml:space="preserve"> </w:t>
      </w:r>
      <w:r w:rsidRPr="007C08C2">
        <w:rPr>
          <w:i/>
          <w:iCs/>
        </w:rPr>
        <w:t>seven</w:t>
      </w:r>
      <w:r w:rsidR="00495F56">
        <w:rPr>
          <w:i/>
          <w:iCs/>
        </w:rPr>
        <w:t xml:space="preserve"> </w:t>
      </w:r>
      <w:r w:rsidRPr="007C08C2">
        <w:rPr>
          <w:i/>
          <w:iCs/>
        </w:rPr>
        <w:t>churches.</w:t>
      </w:r>
    </w:p>
    <w:p w14:paraId="0A58A6AB" w14:textId="77777777" w:rsidR="007C08C2" w:rsidRPr="007C08C2" w:rsidRDefault="007C08C2" w:rsidP="007C08C2"/>
    <w:p w14:paraId="05FEB648" w14:textId="79379706" w:rsidR="007C08C2" w:rsidRPr="007C08C2" w:rsidRDefault="007C08C2" w:rsidP="007C08C2">
      <w:r w:rsidRPr="007C08C2">
        <w:t>Here</w:t>
      </w:r>
      <w:r w:rsidR="00495F56">
        <w:t xml:space="preserve"> </w:t>
      </w:r>
      <w:r w:rsidRPr="007C08C2">
        <w:t>we</w:t>
      </w:r>
      <w:r w:rsidR="00495F56">
        <w:t xml:space="preserve"> </w:t>
      </w:r>
      <w:r w:rsidRPr="007C08C2">
        <w:t>see</w:t>
      </w:r>
      <w:r w:rsidR="00495F56">
        <w:t xml:space="preserve"> </w:t>
      </w:r>
      <w:r w:rsidRPr="007C08C2">
        <w:t>stars</w:t>
      </w:r>
      <w:r w:rsidR="00495F56">
        <w:t xml:space="preserve"> </w:t>
      </w:r>
      <w:r w:rsidRPr="007C08C2">
        <w:t>as</w:t>
      </w:r>
      <w:r w:rsidR="00495F56">
        <w:t xml:space="preserve"> </w:t>
      </w:r>
      <w:r w:rsidRPr="007C08C2">
        <w:t>being</w:t>
      </w:r>
      <w:r w:rsidR="00495F56">
        <w:t xml:space="preserve"> </w:t>
      </w:r>
      <w:r w:rsidRPr="007C08C2">
        <w:t>angels.</w:t>
      </w:r>
      <w:r w:rsidR="00495F56">
        <w:t xml:space="preserve"> </w:t>
      </w:r>
      <w:r w:rsidRPr="007C08C2">
        <w:t>In</w:t>
      </w:r>
      <w:r w:rsidR="00495F56">
        <w:t xml:space="preserve"> </w:t>
      </w:r>
      <w:r w:rsidRPr="007C08C2">
        <w:t>the</w:t>
      </w:r>
      <w:r w:rsidR="00495F56">
        <w:t xml:space="preserve"> </w:t>
      </w:r>
      <w:r w:rsidRPr="007C08C2">
        <w:t>passage,</w:t>
      </w:r>
      <w:r w:rsidR="00495F56">
        <w:t xml:space="preserve"> </w:t>
      </w:r>
      <w:r w:rsidRPr="007C08C2">
        <w:t>above,</w:t>
      </w:r>
      <w:r w:rsidR="00495F56">
        <w:t xml:space="preserve"> </w:t>
      </w:r>
      <w:r w:rsidRPr="007C08C2">
        <w:t>in</w:t>
      </w:r>
      <w:r w:rsidR="00495F56">
        <w:t xml:space="preserve"> </w:t>
      </w:r>
      <w:r w:rsidRPr="007C08C2">
        <w:t>Bamidbar</w:t>
      </w:r>
      <w:r w:rsidR="00495F56">
        <w:t xml:space="preserve"> </w:t>
      </w:r>
      <w:r w:rsidRPr="007C08C2">
        <w:t>clearly</w:t>
      </w:r>
      <w:r w:rsidR="00495F56">
        <w:t xml:space="preserve"> </w:t>
      </w:r>
      <w:r w:rsidRPr="007C08C2">
        <w:t>speaks</w:t>
      </w:r>
      <w:r w:rsidR="00495F56">
        <w:t xml:space="preserve"> </w:t>
      </w:r>
      <w:r w:rsidRPr="007C08C2">
        <w:t>of</w:t>
      </w:r>
      <w:r w:rsidR="00495F56">
        <w:t xml:space="preserve"> </w:t>
      </w:r>
      <w:r w:rsidRPr="007C08C2">
        <w:t>the</w:t>
      </w:r>
      <w:r w:rsidR="00495F56">
        <w:t xml:space="preserve"> </w:t>
      </w:r>
      <w:r w:rsidRPr="007C08C2">
        <w:t>Messiah</w:t>
      </w:r>
      <w:r w:rsidR="00495F56">
        <w:t xml:space="preserve"> </w:t>
      </w:r>
      <w:r w:rsidRPr="007C08C2">
        <w:t>as</w:t>
      </w:r>
      <w:r w:rsidR="00495F56">
        <w:t xml:space="preserve"> </w:t>
      </w:r>
      <w:r w:rsidRPr="007C08C2">
        <w:t>a</w:t>
      </w:r>
      <w:r w:rsidR="00495F56">
        <w:t xml:space="preserve"> </w:t>
      </w:r>
      <w:r w:rsidRPr="007C08C2">
        <w:t>star</w:t>
      </w:r>
      <w:r w:rsidR="00495F56">
        <w:t xml:space="preserve"> </w:t>
      </w:r>
      <w:r w:rsidRPr="007C08C2">
        <w:t>that</w:t>
      </w:r>
      <w:r w:rsidR="00495F56">
        <w:t xml:space="preserve"> </w:t>
      </w:r>
      <w:r w:rsidRPr="007C08C2">
        <w:t>shoots</w:t>
      </w:r>
      <w:r w:rsidR="00495F56">
        <w:t xml:space="preserve"> </w:t>
      </w:r>
      <w:r w:rsidRPr="007C08C2">
        <w:t>forth</w:t>
      </w:r>
      <w:r w:rsidR="00495F56">
        <w:t xml:space="preserve"> </w:t>
      </w:r>
      <w:r w:rsidRPr="007C08C2">
        <w:t>from</w:t>
      </w:r>
      <w:r w:rsidR="00495F56">
        <w:t xml:space="preserve"> </w:t>
      </w:r>
      <w:r w:rsidRPr="007C08C2">
        <w:t>Jacob.</w:t>
      </w:r>
    </w:p>
    <w:p w14:paraId="17A39890" w14:textId="07A4D00B" w:rsidR="007C08C2" w:rsidRDefault="007C08C2" w:rsidP="007C08C2"/>
    <w:p w14:paraId="0B01742D" w14:textId="14830B95" w:rsidR="00FE55D9" w:rsidRDefault="00FE55D9" w:rsidP="00FE55D9">
      <w:r>
        <w:t xml:space="preserve">The connection between the planet </w:t>
      </w:r>
      <w:proofErr w:type="spellStart"/>
      <w:r>
        <w:t>Nibiru</w:t>
      </w:r>
      <w:proofErr w:type="spellEnd"/>
      <w:r>
        <w:t xml:space="preserve"> – also known as Planet X – and End of Days has been discussed with increasingly seriousness by a wide range of Jewish scholars.</w:t>
      </w:r>
    </w:p>
    <w:p w14:paraId="025FFEBE" w14:textId="77777777" w:rsidR="00FE55D9" w:rsidRDefault="00FE55D9" w:rsidP="00FE55D9"/>
    <w:p w14:paraId="58CDF66F" w14:textId="51D2869D" w:rsidR="00FE55D9" w:rsidRDefault="00FE55D9" w:rsidP="00FE55D9">
      <w:r>
        <w:t xml:space="preserve">The words of Rabbi Shimon bar Yochai, 2nd century sage and author of </w:t>
      </w:r>
      <w:proofErr w:type="spellStart"/>
      <w:r>
        <w:t>theZohar</w:t>
      </w:r>
      <w:proofErr w:type="spellEnd"/>
      <w:r>
        <w:t xml:space="preserve">. “The task is to remain in emunah during this time. We’re going to see things happening that we don’t have any way of understanding. It’s going to be things that are beyond belief. It’s going to make the Exodus from Egypt look like nothing. Every day it’s going to be worse and we’re going to forget what it was like the day before. Whoever </w:t>
      </w:r>
      <w:proofErr w:type="spellStart"/>
      <w:r>
        <w:t>hasemunah</w:t>
      </w:r>
      <w:proofErr w:type="spellEnd"/>
      <w:r>
        <w:t xml:space="preserve"> at this time will merit to see the end.”</w:t>
      </w:r>
    </w:p>
    <w:p w14:paraId="28BBC0F7" w14:textId="77777777" w:rsidR="00FE55D9" w:rsidRPr="007C08C2" w:rsidRDefault="00FE55D9" w:rsidP="007C08C2"/>
    <w:p w14:paraId="0C7E631A" w14:textId="180A49FB" w:rsidR="00583CD2" w:rsidRDefault="00202CCD" w:rsidP="00583CD2">
      <w:pPr>
        <w:pStyle w:val="Heading1"/>
      </w:pPr>
      <w:bookmarkStart w:id="10" w:name="_Toc121697039"/>
      <w:r>
        <w:lastRenderedPageBreak/>
        <w:t>Bar Kokhba – Son of a Star</w:t>
      </w:r>
      <w:bookmarkEnd w:id="10"/>
    </w:p>
    <w:p w14:paraId="621A2268" w14:textId="4EF35ECE" w:rsidR="00583CD2" w:rsidRDefault="00583CD2" w:rsidP="007C08C2"/>
    <w:p w14:paraId="6988DBE7" w14:textId="1FC77BE0" w:rsidR="00D30249" w:rsidRDefault="00D30249" w:rsidP="00D30249">
      <w:r>
        <w:t xml:space="preserve">I included this topic because I was wondering whether </w:t>
      </w:r>
      <w:r w:rsidRPr="00D30249">
        <w:t>Shimon bar Kosiba</w:t>
      </w:r>
      <w:r>
        <w:t xml:space="preserve"> was given the name “</w:t>
      </w:r>
      <w:r w:rsidRPr="00D30249">
        <w:t>bar Kokhba</w:t>
      </w:r>
      <w:r>
        <w:t>” because of the star of Bethlehem.</w:t>
      </w:r>
      <w:r w:rsidR="00C10930">
        <w:t xml:space="preserve"> Remember that at the time of Yeshua, some 50 or 60 years earlier, there were messianic expectations:</w:t>
      </w:r>
    </w:p>
    <w:p w14:paraId="42E80A2E" w14:textId="5ADB5D54" w:rsidR="00C10930" w:rsidRDefault="00C10930" w:rsidP="00D30249"/>
    <w:p w14:paraId="2C983875" w14:textId="0ABF7AC8" w:rsidR="00C10930" w:rsidRPr="00C10930" w:rsidRDefault="00C10930" w:rsidP="00C10930">
      <w:pPr>
        <w:ind w:left="288" w:right="288"/>
        <w:rPr>
          <w:i/>
          <w:iCs/>
        </w:rPr>
      </w:pPr>
      <w:r w:rsidRPr="00C10930">
        <w:rPr>
          <w:b/>
          <w:bCs/>
          <w:i/>
          <w:iCs/>
        </w:rPr>
        <w:t>Mordechai (Luke) 3:15</w:t>
      </w:r>
      <w:r w:rsidRPr="00C10930">
        <w:rPr>
          <w:i/>
          <w:iCs/>
        </w:rPr>
        <w:t xml:space="preserve"> And as the people were in </w:t>
      </w:r>
      <w:r w:rsidRPr="00C10930">
        <w:rPr>
          <w:i/>
          <w:iCs/>
          <w:color w:val="C00000"/>
        </w:rPr>
        <w:t>expectation</w:t>
      </w:r>
      <w:r w:rsidRPr="00C10930">
        <w:rPr>
          <w:i/>
          <w:iCs/>
        </w:rPr>
        <w:t xml:space="preserve">, and all men mused in their hearts of John, whether he </w:t>
      </w:r>
      <w:proofErr w:type="gramStart"/>
      <w:r w:rsidRPr="00C10930">
        <w:rPr>
          <w:i/>
          <w:iCs/>
        </w:rPr>
        <w:t>were</w:t>
      </w:r>
      <w:proofErr w:type="gramEnd"/>
      <w:r w:rsidRPr="00C10930">
        <w:rPr>
          <w:i/>
          <w:iCs/>
        </w:rPr>
        <w:t xml:space="preserve"> the </w:t>
      </w:r>
      <w:r>
        <w:rPr>
          <w:i/>
          <w:iCs/>
        </w:rPr>
        <w:t>Mashiach</w:t>
      </w:r>
      <w:r w:rsidRPr="00C10930">
        <w:rPr>
          <w:i/>
          <w:iCs/>
        </w:rPr>
        <w:t>, or not;</w:t>
      </w:r>
    </w:p>
    <w:p w14:paraId="5609460C" w14:textId="77777777" w:rsidR="00D30249" w:rsidRDefault="00D30249" w:rsidP="007C08C2"/>
    <w:p w14:paraId="36FF0723" w14:textId="765D95FD" w:rsidR="00570826" w:rsidRDefault="00EB0B3B" w:rsidP="00D30249">
      <w:r w:rsidRPr="00EB0B3B">
        <w:t>Shimon bar Kokhba</w:t>
      </w:r>
      <w:r w:rsidR="00564B53">
        <w:t xml:space="preserve"> (</w:t>
      </w:r>
      <w:r w:rsidR="00D30249">
        <w:t xml:space="preserve">born </w:t>
      </w:r>
      <w:r w:rsidR="00D30249" w:rsidRPr="00D30249">
        <w:t xml:space="preserve">Shimon bar </w:t>
      </w:r>
      <w:r w:rsidR="00564B53" w:rsidRPr="00564B53">
        <w:t>Kosiba</w:t>
      </w:r>
      <w:r w:rsidR="00A02657">
        <w:t xml:space="preserve"> - </w:t>
      </w:r>
      <w:proofErr w:type="spellStart"/>
      <w:r w:rsidR="00A02657" w:rsidRPr="00A02657">
        <w:rPr>
          <w:rtl/>
        </w:rPr>
        <w:t>שמעון</w:t>
      </w:r>
      <w:proofErr w:type="spellEnd"/>
      <w:r w:rsidR="00A02657" w:rsidRPr="00A02657">
        <w:rPr>
          <w:rtl/>
        </w:rPr>
        <w:t xml:space="preserve"> </w:t>
      </w:r>
      <w:proofErr w:type="spellStart"/>
      <w:r w:rsidR="00A02657" w:rsidRPr="00A02657">
        <w:rPr>
          <w:rtl/>
        </w:rPr>
        <w:t>בן</w:t>
      </w:r>
      <w:proofErr w:type="spellEnd"/>
      <w:r w:rsidR="00A02657" w:rsidRPr="00A02657">
        <w:rPr>
          <w:rtl/>
        </w:rPr>
        <w:t xml:space="preserve"> </w:t>
      </w:r>
      <w:proofErr w:type="spellStart"/>
      <w:r w:rsidR="00A02657" w:rsidRPr="00A02657">
        <w:rPr>
          <w:rtl/>
        </w:rPr>
        <w:t>כוסבא</w:t>
      </w:r>
      <w:proofErr w:type="spellEnd"/>
      <w:r w:rsidR="00A02657" w:rsidRPr="00A02657">
        <w:rPr>
          <w:cs/>
        </w:rPr>
        <w:t>‎</w:t>
      </w:r>
      <w:r w:rsidR="00564B53">
        <w:t>)</w:t>
      </w:r>
      <w:r w:rsidR="00A02657">
        <w:t xml:space="preserve"> - </w:t>
      </w:r>
      <w:proofErr w:type="spellStart"/>
      <w:r w:rsidR="00A02657" w:rsidRPr="00A02657">
        <w:rPr>
          <w:rtl/>
        </w:rPr>
        <w:t>שמעון</w:t>
      </w:r>
      <w:proofErr w:type="spellEnd"/>
      <w:r w:rsidR="00A02657" w:rsidRPr="00A02657">
        <w:rPr>
          <w:rtl/>
        </w:rPr>
        <w:t xml:space="preserve"> </w:t>
      </w:r>
      <w:proofErr w:type="spellStart"/>
      <w:r w:rsidR="00A02657" w:rsidRPr="00A02657">
        <w:rPr>
          <w:rtl/>
        </w:rPr>
        <w:t>בר</w:t>
      </w:r>
      <w:proofErr w:type="spellEnd"/>
      <w:r w:rsidR="00A02657" w:rsidRPr="00A02657">
        <w:rPr>
          <w:rtl/>
        </w:rPr>
        <w:t xml:space="preserve"> </w:t>
      </w:r>
      <w:proofErr w:type="spellStart"/>
      <w:r w:rsidR="00A02657" w:rsidRPr="00A02657">
        <w:rPr>
          <w:rtl/>
        </w:rPr>
        <w:t>כוכבא</w:t>
      </w:r>
      <w:proofErr w:type="spellEnd"/>
      <w:r w:rsidR="00A02657">
        <w:t>,</w:t>
      </w:r>
      <w:r w:rsidRPr="00EB0B3B">
        <w:t xml:space="preserve"> led a Jewish revolt against the Roman Empire in the years 132-135 CE.</w:t>
      </w:r>
      <w:r w:rsidR="00CE4E97">
        <w:t xml:space="preserve"> </w:t>
      </w:r>
      <w:r w:rsidR="00570826" w:rsidRPr="00570826">
        <w:t>After the failure of the revolt, the rabbinical writers referred to bar Kokhba as "S</w:t>
      </w:r>
      <w:r w:rsidR="00D30249">
        <w:t>h</w:t>
      </w:r>
      <w:r w:rsidR="00570826" w:rsidRPr="00570826">
        <w:t xml:space="preserve">imon bar </w:t>
      </w:r>
      <w:proofErr w:type="spellStart"/>
      <w:r w:rsidR="00570826" w:rsidRPr="00570826">
        <w:t>Kozeba</w:t>
      </w:r>
      <w:proofErr w:type="spellEnd"/>
      <w:r w:rsidR="00570826" w:rsidRPr="00570826">
        <w:t>" (</w:t>
      </w:r>
      <w:proofErr w:type="spellStart"/>
      <w:r w:rsidR="00570826" w:rsidRPr="00570826">
        <w:rPr>
          <w:rtl/>
        </w:rPr>
        <w:t>בר</w:t>
      </w:r>
      <w:proofErr w:type="spellEnd"/>
      <w:r w:rsidR="00570826" w:rsidRPr="00570826">
        <w:rPr>
          <w:rtl/>
        </w:rPr>
        <w:t xml:space="preserve"> </w:t>
      </w:r>
      <w:proofErr w:type="spellStart"/>
      <w:r w:rsidR="00570826" w:rsidRPr="00570826">
        <w:rPr>
          <w:rtl/>
        </w:rPr>
        <w:t>כוזיבא</w:t>
      </w:r>
      <w:proofErr w:type="spellEnd"/>
      <w:r w:rsidR="00570826" w:rsidRPr="00570826">
        <w:rPr>
          <w:cs/>
        </w:rPr>
        <w:t>‎</w:t>
      </w:r>
      <w:r w:rsidR="00570826" w:rsidRPr="00570826">
        <w:t>, or "Son of the disappointment").</w:t>
      </w:r>
    </w:p>
    <w:p w14:paraId="4C2898BD" w14:textId="77777777" w:rsidR="00570826" w:rsidRDefault="00570826" w:rsidP="00A02657"/>
    <w:p w14:paraId="4495AE10" w14:textId="70C18C19" w:rsidR="00EB0B3B" w:rsidRDefault="00CE4E97" w:rsidP="00A02657">
      <w:r w:rsidRPr="00CE4E97">
        <w:t xml:space="preserve">Beitar fell to the Romans on Tisha </w:t>
      </w:r>
      <w:proofErr w:type="spellStart"/>
      <w:r w:rsidRPr="00CE4E97">
        <w:t>B’A</w:t>
      </w:r>
      <w:r>
        <w:t>b</w:t>
      </w:r>
      <w:proofErr w:type="spellEnd"/>
      <w:r w:rsidRPr="00CE4E97">
        <w:t>, the ninth day of the month of A</w:t>
      </w:r>
      <w:r>
        <w:t>b</w:t>
      </w:r>
      <w:r w:rsidRPr="00CE4E97">
        <w:t>, in 135 CE, adding it to calamitous national tragedies of the Jewish people.</w:t>
      </w:r>
      <w:r w:rsidR="00ED4023">
        <w:rPr>
          <w:rStyle w:val="FootnoteReference"/>
        </w:rPr>
        <w:footnoteReference w:id="29"/>
      </w:r>
    </w:p>
    <w:p w14:paraId="602AB7A8" w14:textId="72A45F17" w:rsidR="00EB0B3B" w:rsidRDefault="00EB0B3B" w:rsidP="007C08C2"/>
    <w:p w14:paraId="26E0F70F" w14:textId="0F0AB1E8" w:rsidR="00C30B4E" w:rsidRDefault="00C30B4E" w:rsidP="00C30B4E">
      <w:r w:rsidRPr="00C30B4E">
        <w:t>It was Rabbi Akiva</w:t>
      </w:r>
      <w:r>
        <w:t xml:space="preserve"> </w:t>
      </w:r>
      <w:r w:rsidRPr="00C30B4E">
        <w:t>ben Joseph who ascribed to Shimon bar Kochba the famous messianic verse: “A star will shoot forth from Jacob” (Numbers 24:17). That is how he got the name “Kochba,” which means “star.” In essence, Rabbi Akiva crowned him the Messiah. Rabbi Akiva was so widely respected among the people that if he saw in Shimon messianic qualities then the people immediately elevated him to the level of the Messiah.</w:t>
      </w:r>
    </w:p>
    <w:p w14:paraId="0FF412D7" w14:textId="77777777" w:rsidR="00C30B4E" w:rsidRDefault="00C30B4E" w:rsidP="007C08C2"/>
    <w:p w14:paraId="24F23FEE" w14:textId="77777777" w:rsidR="00EF29F5" w:rsidRDefault="00202CCD" w:rsidP="007C08C2">
      <w:r w:rsidRPr="00202CCD">
        <w:t>Simeon bar Kosiba</w:t>
      </w:r>
      <w:r w:rsidR="00EF29F5">
        <w:t xml:space="preserve"> was given</w:t>
      </w:r>
      <w:r w:rsidRPr="00202CCD">
        <w:t xml:space="preserve"> </w:t>
      </w:r>
      <w:r w:rsidR="00EF29F5">
        <w:t>t</w:t>
      </w:r>
      <w:r w:rsidRPr="00202CCD">
        <w:t xml:space="preserve">he sobriquet </w:t>
      </w:r>
      <w:r w:rsidRPr="00EF29F5">
        <w:rPr>
          <w:i/>
          <w:iCs/>
        </w:rPr>
        <w:t>Bar Kokhba</w:t>
      </w:r>
      <w:r w:rsidRPr="00202CCD">
        <w:t>, “Son of a Star,” was given to him in accord with</w:t>
      </w:r>
      <w:r w:rsidR="00EF29F5">
        <w:t>:</w:t>
      </w:r>
      <w:r w:rsidRPr="00202CCD">
        <w:t xml:space="preserve"> </w:t>
      </w:r>
    </w:p>
    <w:p w14:paraId="070A548F" w14:textId="77777777" w:rsidR="00EF29F5" w:rsidRDefault="00EF29F5" w:rsidP="007C08C2"/>
    <w:p w14:paraId="3E9B3160" w14:textId="62918D7B" w:rsidR="00EF29F5" w:rsidRPr="003B02AD" w:rsidRDefault="00EF29F5" w:rsidP="003B02AD">
      <w:pPr>
        <w:ind w:left="288" w:right="288"/>
        <w:rPr>
          <w:i/>
          <w:iCs/>
        </w:rPr>
      </w:pPr>
      <w:r w:rsidRPr="003B02AD">
        <w:rPr>
          <w:b/>
          <w:bCs/>
          <w:i/>
          <w:iCs/>
        </w:rPr>
        <w:t>Bamidbar (</w:t>
      </w:r>
      <w:r w:rsidR="00202CCD" w:rsidRPr="003B02AD">
        <w:rPr>
          <w:b/>
          <w:bCs/>
          <w:i/>
          <w:iCs/>
        </w:rPr>
        <w:t>Num</w:t>
      </w:r>
      <w:r w:rsidRPr="003B02AD">
        <w:rPr>
          <w:b/>
          <w:bCs/>
          <w:i/>
          <w:iCs/>
        </w:rPr>
        <w:t>bers)</w:t>
      </w:r>
      <w:r w:rsidR="00202CCD" w:rsidRPr="003B02AD">
        <w:rPr>
          <w:b/>
          <w:bCs/>
          <w:i/>
          <w:iCs/>
        </w:rPr>
        <w:t xml:space="preserve"> 24:17</w:t>
      </w:r>
      <w:r w:rsidR="00202CCD" w:rsidRPr="003B02AD">
        <w:rPr>
          <w:i/>
          <w:iCs/>
        </w:rPr>
        <w:t xml:space="preserve"> </w:t>
      </w:r>
      <w:r w:rsidR="003B02AD" w:rsidRPr="003B02AD">
        <w:rPr>
          <w:rFonts w:hint="cs"/>
          <w:i/>
          <w:iCs/>
        </w:rPr>
        <w:t>I see him, but not now; I behold him, but not nigh; there shall step forth a star out of Jacob, and a scepter shall rise out of Israel, and shall smite through the corners of Moab, and break down all the sons of Seth.</w:t>
      </w:r>
    </w:p>
    <w:p w14:paraId="4B3A6949" w14:textId="77777777" w:rsidR="00EF29F5" w:rsidRDefault="00EF29F5" w:rsidP="007C08C2"/>
    <w:p w14:paraId="5F80449B" w14:textId="483D1183" w:rsidR="00202CCD" w:rsidRDefault="00EF29F5" w:rsidP="007C08C2">
      <w:r>
        <w:t xml:space="preserve">This was </w:t>
      </w:r>
      <w:r w:rsidR="00202CCD" w:rsidRPr="00202CCD">
        <w:t>taken to refer to the messiah.</w:t>
      </w:r>
    </w:p>
    <w:p w14:paraId="40537A55" w14:textId="77777777" w:rsidR="00202CCD" w:rsidRDefault="00202CCD" w:rsidP="007C08C2"/>
    <w:p w14:paraId="694BE164" w14:textId="73DDBA36" w:rsidR="00202CCD" w:rsidRDefault="00BC02FC" w:rsidP="00BC02FC">
      <w:r w:rsidRPr="00BC02FC">
        <w:t>Bar Kochba accused the great sage, Rabbi Elazar, of being the spy</w:t>
      </w:r>
      <w:r>
        <w:t xml:space="preserve"> that betrayed Beitar</w:t>
      </w:r>
      <w:r w:rsidRPr="00BC02FC">
        <w:t xml:space="preserve"> and executed him. He then lost the support of the rabbis completely. It eroded all chance of reconciliation. Then they began calling him, “Bar </w:t>
      </w:r>
      <w:proofErr w:type="spellStart"/>
      <w:r w:rsidRPr="00BC02FC">
        <w:t>Koziba</w:t>
      </w:r>
      <w:proofErr w:type="spellEnd"/>
      <w:r w:rsidRPr="00BC02FC">
        <w:t>,” meaning the son of a lie; a false messiah. Their hopes were dashed.</w:t>
      </w:r>
    </w:p>
    <w:p w14:paraId="240C82D9" w14:textId="77777777" w:rsidR="007C08C2" w:rsidRPr="007C08C2" w:rsidRDefault="007C08C2" w:rsidP="007C08C2"/>
    <w:p w14:paraId="0F0483D8" w14:textId="5013F5BB" w:rsidR="007C08C2" w:rsidRPr="007C08C2" w:rsidRDefault="007C08C2" w:rsidP="007C08C2">
      <w:r w:rsidRPr="007C08C2">
        <w:rPr>
          <w:i/>
          <w:iCs/>
        </w:rPr>
        <w:t>It</w:t>
      </w:r>
      <w:r w:rsidR="00495F56">
        <w:rPr>
          <w:i/>
          <w:iCs/>
        </w:rPr>
        <w:t xml:space="preserve"> </w:t>
      </w:r>
      <w:r w:rsidRPr="007C08C2">
        <w:rPr>
          <w:i/>
          <w:iCs/>
        </w:rPr>
        <w:t>was</w:t>
      </w:r>
      <w:r w:rsidR="00495F56">
        <w:rPr>
          <w:i/>
          <w:iCs/>
        </w:rPr>
        <w:t xml:space="preserve"> </w:t>
      </w:r>
      <w:r w:rsidRPr="007C08C2">
        <w:rPr>
          <w:i/>
          <w:iCs/>
        </w:rPr>
        <w:t>all</w:t>
      </w:r>
      <w:r w:rsidR="00495F56">
        <w:rPr>
          <w:i/>
          <w:iCs/>
        </w:rPr>
        <w:t xml:space="preserve"> </w:t>
      </w:r>
      <w:r w:rsidRPr="007C08C2">
        <w:rPr>
          <w:i/>
          <w:iCs/>
        </w:rPr>
        <w:t>forecast</w:t>
      </w:r>
      <w:r w:rsidR="00495F56">
        <w:rPr>
          <w:i/>
          <w:iCs/>
        </w:rPr>
        <w:t xml:space="preserve"> </w:t>
      </w:r>
      <w:r w:rsidRPr="007C08C2">
        <w:rPr>
          <w:i/>
          <w:iCs/>
        </w:rPr>
        <w:t>3,300</w:t>
      </w:r>
      <w:r w:rsidR="00495F56">
        <w:rPr>
          <w:i/>
          <w:iCs/>
        </w:rPr>
        <w:t xml:space="preserve"> </w:t>
      </w:r>
      <w:r w:rsidRPr="007C08C2">
        <w:rPr>
          <w:i/>
          <w:iCs/>
        </w:rPr>
        <w:t>years</w:t>
      </w:r>
      <w:r w:rsidR="00495F56">
        <w:rPr>
          <w:i/>
          <w:iCs/>
        </w:rPr>
        <w:t xml:space="preserve"> </w:t>
      </w:r>
      <w:r w:rsidRPr="007C08C2">
        <w:rPr>
          <w:i/>
          <w:iCs/>
        </w:rPr>
        <w:t>ago</w:t>
      </w:r>
      <w:r w:rsidR="00495F56">
        <w:rPr>
          <w:i/>
          <w:iCs/>
        </w:rPr>
        <w:t xml:space="preserve"> </w:t>
      </w:r>
      <w:r w:rsidRPr="007C08C2">
        <w:rPr>
          <w:i/>
          <w:iCs/>
        </w:rPr>
        <w:t>by</w:t>
      </w:r>
      <w:r w:rsidR="00495F56">
        <w:rPr>
          <w:i/>
          <w:iCs/>
        </w:rPr>
        <w:t xml:space="preserve"> </w:t>
      </w:r>
      <w:r w:rsidRPr="007C08C2">
        <w:rPr>
          <w:i/>
          <w:iCs/>
        </w:rPr>
        <w:t>Bilaam</w:t>
      </w:r>
      <w:r w:rsidR="00495F56">
        <w:rPr>
          <w:i/>
          <w:iCs/>
        </w:rPr>
        <w:t xml:space="preserve"> </w:t>
      </w:r>
      <w:r w:rsidRPr="007C08C2">
        <w:rPr>
          <w:i/>
          <w:iCs/>
        </w:rPr>
        <w:t>the</w:t>
      </w:r>
      <w:r w:rsidR="00495F56">
        <w:rPr>
          <w:i/>
          <w:iCs/>
        </w:rPr>
        <w:t xml:space="preserve"> </w:t>
      </w:r>
      <w:r w:rsidRPr="007C08C2">
        <w:rPr>
          <w:i/>
          <w:iCs/>
        </w:rPr>
        <w:t>gentile</w:t>
      </w:r>
      <w:r w:rsidR="00495F56">
        <w:rPr>
          <w:i/>
          <w:iCs/>
        </w:rPr>
        <w:t xml:space="preserve"> </w:t>
      </w:r>
      <w:r w:rsidRPr="007C08C2">
        <w:rPr>
          <w:i/>
          <w:iCs/>
        </w:rPr>
        <w:t>prophet</w:t>
      </w:r>
      <w:r w:rsidR="00495F56">
        <w:rPr>
          <w:i/>
          <w:iCs/>
        </w:rPr>
        <w:t xml:space="preserve"> </w:t>
      </w:r>
      <w:r w:rsidRPr="007C08C2">
        <w:rPr>
          <w:i/>
          <w:iCs/>
        </w:rPr>
        <w:t>in</w:t>
      </w:r>
      <w:r w:rsidR="00495F56">
        <w:rPr>
          <w:i/>
          <w:iCs/>
        </w:rPr>
        <w:t xml:space="preserve"> </w:t>
      </w:r>
      <w:proofErr w:type="spellStart"/>
      <w:r w:rsidRPr="007C08C2">
        <w:rPr>
          <w:i/>
          <w:iCs/>
        </w:rPr>
        <w:t>Parshas</w:t>
      </w:r>
      <w:proofErr w:type="spellEnd"/>
      <w:r w:rsidR="00495F56">
        <w:rPr>
          <w:i/>
          <w:iCs/>
        </w:rPr>
        <w:t xml:space="preserve"> </w:t>
      </w:r>
      <w:r w:rsidRPr="007C08C2">
        <w:rPr>
          <w:i/>
          <w:iCs/>
        </w:rPr>
        <w:t>Balak.</w:t>
      </w:r>
      <w:r w:rsidR="00495F56">
        <w:rPr>
          <w:i/>
          <w:iCs/>
        </w:rPr>
        <w:t xml:space="preserve"> </w:t>
      </w:r>
      <w:r w:rsidRPr="007C08C2">
        <w:rPr>
          <w:b/>
          <w:bCs/>
          <w:i/>
          <w:iCs/>
          <w:rtl/>
          <w:lang w:bidi="he-IL"/>
        </w:rPr>
        <w:t>דרך</w:t>
      </w:r>
      <w:r w:rsidR="00495F56">
        <w:rPr>
          <w:b/>
          <w:bCs/>
          <w:i/>
          <w:iCs/>
          <w:rtl/>
          <w:lang w:bidi="he-IL"/>
        </w:rPr>
        <w:t xml:space="preserve"> </w:t>
      </w:r>
      <w:r w:rsidRPr="007C08C2">
        <w:rPr>
          <w:b/>
          <w:bCs/>
          <w:i/>
          <w:iCs/>
          <w:rtl/>
          <w:lang w:bidi="he-IL"/>
        </w:rPr>
        <w:t>כוכב</w:t>
      </w:r>
      <w:r w:rsidR="00495F56">
        <w:rPr>
          <w:b/>
          <w:bCs/>
          <w:i/>
          <w:iCs/>
          <w:rtl/>
          <w:lang w:bidi="he-IL"/>
        </w:rPr>
        <w:t xml:space="preserve"> </w:t>
      </w:r>
      <w:proofErr w:type="spellStart"/>
      <w:r w:rsidRPr="007C08C2">
        <w:rPr>
          <w:b/>
          <w:bCs/>
          <w:i/>
          <w:iCs/>
          <w:rtl/>
          <w:lang w:bidi="he-IL"/>
        </w:rPr>
        <w:t>מיעקוב</w:t>
      </w:r>
      <w:proofErr w:type="spellEnd"/>
      <w:r w:rsidR="00495F56">
        <w:rPr>
          <w:b/>
          <w:bCs/>
          <w:i/>
          <w:iCs/>
        </w:rPr>
        <w:t xml:space="preserve"> </w:t>
      </w:r>
      <w:r w:rsidRPr="007C08C2">
        <w:rPr>
          <w:b/>
          <w:bCs/>
          <w:i/>
          <w:iCs/>
        </w:rPr>
        <w:t>--</w:t>
      </w:r>
      <w:r w:rsidR="00495F56">
        <w:rPr>
          <w:b/>
          <w:bCs/>
          <w:i/>
          <w:iCs/>
        </w:rPr>
        <w:t xml:space="preserve"> </w:t>
      </w:r>
      <w:r w:rsidRPr="007C08C2">
        <w:rPr>
          <w:i/>
          <w:iCs/>
        </w:rPr>
        <w:t>"When</w:t>
      </w:r>
      <w:r w:rsidR="00495F56">
        <w:rPr>
          <w:i/>
          <w:iCs/>
        </w:rPr>
        <w:t xml:space="preserve"> </w:t>
      </w:r>
      <w:r w:rsidRPr="007C08C2">
        <w:rPr>
          <w:i/>
          <w:iCs/>
        </w:rPr>
        <w:t>the</w:t>
      </w:r>
      <w:r w:rsidR="00495F56">
        <w:rPr>
          <w:i/>
          <w:iCs/>
        </w:rPr>
        <w:t xml:space="preserve"> </w:t>
      </w:r>
      <w:r w:rsidRPr="007C08C2">
        <w:rPr>
          <w:i/>
          <w:iCs/>
        </w:rPr>
        <w:t>star</w:t>
      </w:r>
      <w:r w:rsidR="00495F56">
        <w:rPr>
          <w:i/>
          <w:iCs/>
        </w:rPr>
        <w:t xml:space="preserve"> </w:t>
      </w:r>
      <w:r w:rsidRPr="007C08C2">
        <w:rPr>
          <w:i/>
          <w:iCs/>
        </w:rPr>
        <w:t>of</w:t>
      </w:r>
      <w:r w:rsidR="00495F56">
        <w:rPr>
          <w:i/>
          <w:iCs/>
        </w:rPr>
        <w:t xml:space="preserve"> </w:t>
      </w:r>
      <w:r w:rsidRPr="007C08C2">
        <w:rPr>
          <w:i/>
          <w:iCs/>
        </w:rPr>
        <w:t>Yaakov</w:t>
      </w:r>
      <w:r w:rsidR="00495F56">
        <w:rPr>
          <w:i/>
          <w:iCs/>
        </w:rPr>
        <w:t xml:space="preserve"> </w:t>
      </w:r>
      <w:r w:rsidRPr="007C08C2">
        <w:rPr>
          <w:i/>
          <w:iCs/>
        </w:rPr>
        <w:t>is</w:t>
      </w:r>
      <w:r w:rsidR="00495F56">
        <w:rPr>
          <w:i/>
          <w:iCs/>
        </w:rPr>
        <w:t xml:space="preserve"> </w:t>
      </w:r>
      <w:r w:rsidRPr="007C08C2">
        <w:rPr>
          <w:i/>
          <w:iCs/>
        </w:rPr>
        <w:t>on</w:t>
      </w:r>
      <w:r w:rsidR="00495F56">
        <w:rPr>
          <w:i/>
          <w:iCs/>
        </w:rPr>
        <w:t xml:space="preserve"> </w:t>
      </w:r>
      <w:r w:rsidRPr="007C08C2">
        <w:rPr>
          <w:i/>
          <w:iCs/>
        </w:rPr>
        <w:t>its</w:t>
      </w:r>
      <w:r w:rsidR="00495F56">
        <w:rPr>
          <w:i/>
          <w:iCs/>
        </w:rPr>
        <w:t xml:space="preserve"> </w:t>
      </w:r>
      <w:r w:rsidRPr="007C08C2">
        <w:rPr>
          <w:i/>
          <w:iCs/>
        </w:rPr>
        <w:t>pathway</w:t>
      </w:r>
      <w:r w:rsidR="00495F56">
        <w:rPr>
          <w:i/>
          <w:iCs/>
        </w:rPr>
        <w:t xml:space="preserve"> </w:t>
      </w:r>
      <w:r w:rsidRPr="007C08C2">
        <w:rPr>
          <w:i/>
          <w:iCs/>
        </w:rPr>
        <w:t>towards</w:t>
      </w:r>
      <w:r w:rsidR="00495F56">
        <w:rPr>
          <w:i/>
          <w:iCs/>
        </w:rPr>
        <w:t xml:space="preserve"> </w:t>
      </w:r>
      <w:r w:rsidRPr="007C08C2">
        <w:rPr>
          <w:i/>
          <w:iCs/>
        </w:rPr>
        <w:t>the</w:t>
      </w:r>
      <w:r w:rsidR="00495F56">
        <w:rPr>
          <w:i/>
          <w:iCs/>
        </w:rPr>
        <w:t xml:space="preserve"> </w:t>
      </w:r>
      <w:r w:rsidRPr="007C08C2">
        <w:rPr>
          <w:i/>
          <w:iCs/>
        </w:rPr>
        <w:t>earth"</w:t>
      </w:r>
      <w:r w:rsidR="00495F56">
        <w:rPr>
          <w:i/>
          <w:iCs/>
        </w:rPr>
        <w:t xml:space="preserve"> </w:t>
      </w:r>
      <w:r w:rsidRPr="007C08C2">
        <w:rPr>
          <w:i/>
          <w:iCs/>
        </w:rPr>
        <w:t>--</w:t>
      </w:r>
      <w:r w:rsidR="00495F56">
        <w:rPr>
          <w:i/>
          <w:iCs/>
        </w:rPr>
        <w:t xml:space="preserve"> </w:t>
      </w:r>
      <w:r w:rsidRPr="007C08C2">
        <w:rPr>
          <w:i/>
          <w:iCs/>
        </w:rPr>
        <w:t>is</w:t>
      </w:r>
      <w:r w:rsidR="00495F56">
        <w:rPr>
          <w:i/>
          <w:iCs/>
        </w:rPr>
        <w:t xml:space="preserve"> </w:t>
      </w:r>
      <w:r w:rsidRPr="007C08C2">
        <w:rPr>
          <w:i/>
          <w:iCs/>
        </w:rPr>
        <w:t>that</w:t>
      </w:r>
      <w:r w:rsidR="00495F56">
        <w:rPr>
          <w:i/>
          <w:iCs/>
        </w:rPr>
        <w:t xml:space="preserve"> </w:t>
      </w:r>
      <w:r w:rsidRPr="007C08C2">
        <w:rPr>
          <w:i/>
          <w:iCs/>
        </w:rPr>
        <w:t>exact</w:t>
      </w:r>
      <w:r w:rsidR="00495F56">
        <w:rPr>
          <w:i/>
          <w:iCs/>
        </w:rPr>
        <w:t xml:space="preserve"> </w:t>
      </w:r>
      <w:r w:rsidRPr="007C08C2">
        <w:rPr>
          <w:i/>
          <w:iCs/>
        </w:rPr>
        <w:t>prediction.</w:t>
      </w:r>
      <w:r w:rsidR="00495F56">
        <w:rPr>
          <w:i/>
          <w:iCs/>
        </w:rPr>
        <w:t xml:space="preserve"> </w:t>
      </w:r>
      <w:r w:rsidRPr="007C08C2">
        <w:rPr>
          <w:i/>
          <w:iCs/>
        </w:rPr>
        <w:t>When</w:t>
      </w:r>
      <w:r w:rsidR="00495F56">
        <w:rPr>
          <w:i/>
          <w:iCs/>
        </w:rPr>
        <w:t xml:space="preserve"> </w:t>
      </w:r>
      <w:r w:rsidRPr="007C08C2">
        <w:rPr>
          <w:i/>
          <w:iCs/>
        </w:rPr>
        <w:t>the</w:t>
      </w:r>
      <w:r w:rsidR="00495F56">
        <w:rPr>
          <w:i/>
          <w:iCs/>
        </w:rPr>
        <w:t xml:space="preserve"> </w:t>
      </w:r>
      <w:r w:rsidRPr="007C08C2">
        <w:rPr>
          <w:i/>
          <w:iCs/>
        </w:rPr>
        <w:t>star</w:t>
      </w:r>
      <w:r w:rsidR="00495F56">
        <w:rPr>
          <w:i/>
          <w:iCs/>
        </w:rPr>
        <w:t xml:space="preserve"> </w:t>
      </w:r>
      <w:r w:rsidRPr="007C08C2">
        <w:rPr>
          <w:i/>
          <w:iCs/>
        </w:rPr>
        <w:t>of</w:t>
      </w:r>
      <w:r w:rsidR="00495F56">
        <w:rPr>
          <w:i/>
          <w:iCs/>
        </w:rPr>
        <w:t xml:space="preserve"> </w:t>
      </w:r>
      <w:r w:rsidRPr="007C08C2">
        <w:rPr>
          <w:i/>
          <w:iCs/>
        </w:rPr>
        <w:t>Yaakov</w:t>
      </w:r>
      <w:r w:rsidR="00495F56">
        <w:rPr>
          <w:i/>
          <w:iCs/>
        </w:rPr>
        <w:t xml:space="preserve"> </w:t>
      </w:r>
      <w:r w:rsidRPr="007C08C2">
        <w:rPr>
          <w:i/>
          <w:iCs/>
        </w:rPr>
        <w:t>is</w:t>
      </w:r>
      <w:r w:rsidR="00495F56">
        <w:rPr>
          <w:i/>
          <w:iCs/>
        </w:rPr>
        <w:t xml:space="preserve"> </w:t>
      </w:r>
      <w:proofErr w:type="spellStart"/>
      <w:r w:rsidRPr="007C08C2">
        <w:rPr>
          <w:i/>
          <w:iCs/>
        </w:rPr>
        <w:t>en</w:t>
      </w:r>
      <w:proofErr w:type="spellEnd"/>
      <w:r w:rsidR="00495F56">
        <w:rPr>
          <w:i/>
          <w:iCs/>
        </w:rPr>
        <w:t xml:space="preserve"> </w:t>
      </w:r>
      <w:r w:rsidRPr="007C08C2">
        <w:rPr>
          <w:i/>
          <w:iCs/>
        </w:rPr>
        <w:t>route...then</w:t>
      </w:r>
      <w:r w:rsidR="00495F56">
        <w:rPr>
          <w:i/>
          <w:iCs/>
        </w:rPr>
        <w:t xml:space="preserve"> </w:t>
      </w:r>
      <w:r w:rsidRPr="007C08C2">
        <w:rPr>
          <w:b/>
          <w:bCs/>
          <w:i/>
          <w:iCs/>
          <w:rtl/>
          <w:lang w:bidi="he-IL"/>
        </w:rPr>
        <w:t>קם</w:t>
      </w:r>
      <w:r w:rsidR="00495F56">
        <w:rPr>
          <w:b/>
          <w:bCs/>
          <w:i/>
          <w:iCs/>
          <w:rtl/>
          <w:lang w:bidi="he-IL"/>
        </w:rPr>
        <w:t xml:space="preserve"> </w:t>
      </w:r>
      <w:r w:rsidRPr="007C08C2">
        <w:rPr>
          <w:b/>
          <w:bCs/>
          <w:i/>
          <w:iCs/>
          <w:rtl/>
          <w:lang w:bidi="he-IL"/>
        </w:rPr>
        <w:t>שבט</w:t>
      </w:r>
      <w:r w:rsidR="00495F56">
        <w:rPr>
          <w:b/>
          <w:bCs/>
          <w:i/>
          <w:iCs/>
          <w:rtl/>
          <w:lang w:bidi="he-IL"/>
        </w:rPr>
        <w:t xml:space="preserve"> </w:t>
      </w:r>
      <w:r w:rsidRPr="007C08C2">
        <w:rPr>
          <w:b/>
          <w:bCs/>
          <w:i/>
          <w:iCs/>
          <w:rtl/>
          <w:lang w:bidi="he-IL"/>
        </w:rPr>
        <w:t>מישראל</w:t>
      </w:r>
      <w:r w:rsidRPr="007C08C2">
        <w:rPr>
          <w:b/>
          <w:bCs/>
          <w:i/>
          <w:iCs/>
        </w:rPr>
        <w:t>.</w:t>
      </w:r>
      <w:r w:rsidRPr="007C08C2">
        <w:rPr>
          <w:i/>
          <w:iCs/>
        </w:rPr>
        <w:t>..</w:t>
      </w:r>
      <w:r w:rsidR="00495F56">
        <w:rPr>
          <w:i/>
          <w:iCs/>
        </w:rPr>
        <w:t xml:space="preserve"> </w:t>
      </w:r>
      <w:r w:rsidRPr="007C08C2">
        <w:rPr>
          <w:i/>
          <w:iCs/>
        </w:rPr>
        <w:t>Mashiach</w:t>
      </w:r>
      <w:r w:rsidR="00495F56">
        <w:rPr>
          <w:i/>
          <w:iCs/>
        </w:rPr>
        <w:t xml:space="preserve"> </w:t>
      </w:r>
      <w:r w:rsidRPr="007C08C2">
        <w:rPr>
          <w:i/>
          <w:iCs/>
        </w:rPr>
        <w:t>Ben</w:t>
      </w:r>
      <w:r w:rsidR="00495F56">
        <w:rPr>
          <w:i/>
          <w:iCs/>
        </w:rPr>
        <w:t xml:space="preserve"> </w:t>
      </w:r>
      <w:r w:rsidRPr="007C08C2">
        <w:rPr>
          <w:i/>
          <w:iCs/>
        </w:rPr>
        <w:t>Yoseph</w:t>
      </w:r>
      <w:r w:rsidR="00495F56">
        <w:rPr>
          <w:i/>
          <w:iCs/>
        </w:rPr>
        <w:t xml:space="preserve"> </w:t>
      </w:r>
      <w:r w:rsidRPr="007C08C2">
        <w:rPr>
          <w:i/>
          <w:iCs/>
        </w:rPr>
        <w:t>will</w:t>
      </w:r>
      <w:r w:rsidR="00495F56">
        <w:rPr>
          <w:i/>
          <w:iCs/>
        </w:rPr>
        <w:t xml:space="preserve"> </w:t>
      </w:r>
      <w:r w:rsidRPr="007C08C2">
        <w:rPr>
          <w:i/>
          <w:iCs/>
        </w:rPr>
        <w:t>rise</w:t>
      </w:r>
      <w:r w:rsidR="00495F56">
        <w:rPr>
          <w:i/>
          <w:iCs/>
        </w:rPr>
        <w:t xml:space="preserve"> </w:t>
      </w:r>
      <w:r w:rsidRPr="007C08C2">
        <w:rPr>
          <w:i/>
          <w:iCs/>
        </w:rPr>
        <w:t>up.</w:t>
      </w:r>
    </w:p>
    <w:p w14:paraId="3B42B41C" w14:textId="77777777" w:rsidR="007C08C2" w:rsidRPr="007C08C2" w:rsidRDefault="007C08C2" w:rsidP="007C08C2"/>
    <w:p w14:paraId="09046A52" w14:textId="57DAD3AB" w:rsidR="007C08C2" w:rsidRPr="007C08C2" w:rsidRDefault="007C08C2" w:rsidP="007C08C2">
      <w:r w:rsidRPr="007C08C2">
        <w:rPr>
          <w:i/>
          <w:iCs/>
          <w:noProof/>
        </w:rPr>
        <w:drawing>
          <wp:anchor distT="0" distB="0" distL="114300" distR="114300" simplePos="0" relativeHeight="251659264" behindDoc="1" locked="0" layoutInCell="1" allowOverlap="1" wp14:anchorId="444EE4F2" wp14:editId="21B1E4B8">
            <wp:simplePos x="0" y="0"/>
            <wp:positionH relativeFrom="column">
              <wp:posOffset>45720</wp:posOffset>
            </wp:positionH>
            <wp:positionV relativeFrom="paragraph">
              <wp:posOffset>369570</wp:posOffset>
            </wp:positionV>
            <wp:extent cx="472440" cy="655955"/>
            <wp:effectExtent l="0" t="0" r="3810" b="0"/>
            <wp:wrapTight wrapText="bothSides">
              <wp:wrapPolygon edited="0">
                <wp:start x="0" y="0"/>
                <wp:lineTo x="0" y="20701"/>
                <wp:lineTo x="20903" y="20701"/>
                <wp:lineTo x="20903" y="0"/>
                <wp:lineTo x="0" y="0"/>
              </wp:wrapPolygon>
            </wp:wrapTight>
            <wp:docPr id="9"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44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8C2">
        <w:rPr>
          <w:i/>
          <w:iCs/>
        </w:rPr>
        <w:t>The</w:t>
      </w:r>
      <w:r w:rsidR="00495F56">
        <w:rPr>
          <w:i/>
          <w:iCs/>
        </w:rPr>
        <w:t xml:space="preserve"> </w:t>
      </w:r>
      <w:r w:rsidRPr="007C08C2">
        <w:rPr>
          <w:i/>
          <w:iCs/>
        </w:rPr>
        <w:t>Ramak,</w:t>
      </w:r>
      <w:r w:rsidR="00495F56">
        <w:rPr>
          <w:i/>
          <w:iCs/>
        </w:rPr>
        <w:t xml:space="preserve"> </w:t>
      </w:r>
      <w:r w:rsidRPr="007C08C2">
        <w:rPr>
          <w:b/>
          <w:bCs/>
          <w:i/>
          <w:iCs/>
        </w:rPr>
        <w:t>Rabbi</w:t>
      </w:r>
      <w:r w:rsidR="00495F56">
        <w:rPr>
          <w:b/>
          <w:bCs/>
          <w:i/>
          <w:iCs/>
        </w:rPr>
        <w:t xml:space="preserve"> </w:t>
      </w:r>
      <w:r w:rsidRPr="007C08C2">
        <w:rPr>
          <w:b/>
          <w:bCs/>
          <w:i/>
          <w:iCs/>
        </w:rPr>
        <w:t>Moshe</w:t>
      </w:r>
      <w:r w:rsidR="00495F56">
        <w:rPr>
          <w:b/>
          <w:bCs/>
          <w:i/>
          <w:iCs/>
        </w:rPr>
        <w:t xml:space="preserve"> </w:t>
      </w:r>
      <w:r w:rsidRPr="007C08C2">
        <w:rPr>
          <w:b/>
          <w:bCs/>
          <w:i/>
          <w:iCs/>
        </w:rPr>
        <w:t>Cordevero</w:t>
      </w:r>
      <w:r w:rsidRPr="007C08C2">
        <w:rPr>
          <w:i/>
          <w:iCs/>
        </w:rPr>
        <w:t>,</w:t>
      </w:r>
      <w:r w:rsidR="00495F56">
        <w:rPr>
          <w:i/>
          <w:iCs/>
        </w:rPr>
        <w:t xml:space="preserve"> </w:t>
      </w:r>
      <w:r w:rsidRPr="007C08C2">
        <w:rPr>
          <w:i/>
          <w:iCs/>
        </w:rPr>
        <w:t>classically</w:t>
      </w:r>
      <w:r w:rsidR="00495F56">
        <w:rPr>
          <w:i/>
          <w:iCs/>
        </w:rPr>
        <w:t xml:space="preserve"> </w:t>
      </w:r>
      <w:r w:rsidRPr="007C08C2">
        <w:rPr>
          <w:i/>
          <w:iCs/>
        </w:rPr>
        <w:t>and</w:t>
      </w:r>
      <w:r w:rsidR="00495F56">
        <w:rPr>
          <w:i/>
          <w:iCs/>
        </w:rPr>
        <w:t xml:space="preserve"> </w:t>
      </w:r>
      <w:r w:rsidRPr="007C08C2">
        <w:rPr>
          <w:i/>
          <w:iCs/>
        </w:rPr>
        <w:t>clearly</w:t>
      </w:r>
      <w:r w:rsidR="00495F56">
        <w:rPr>
          <w:i/>
          <w:iCs/>
        </w:rPr>
        <w:t xml:space="preserve"> </w:t>
      </w:r>
      <w:r w:rsidRPr="007C08C2">
        <w:rPr>
          <w:i/>
          <w:iCs/>
        </w:rPr>
        <w:t>explains</w:t>
      </w:r>
      <w:r w:rsidR="00495F56">
        <w:rPr>
          <w:i/>
          <w:iCs/>
        </w:rPr>
        <w:t xml:space="preserve"> </w:t>
      </w:r>
      <w:r w:rsidRPr="007C08C2">
        <w:rPr>
          <w:i/>
          <w:iCs/>
        </w:rPr>
        <w:t>the</w:t>
      </w:r>
      <w:r w:rsidR="00495F56">
        <w:rPr>
          <w:i/>
          <w:iCs/>
        </w:rPr>
        <w:t xml:space="preserve"> </w:t>
      </w:r>
      <w:r w:rsidRPr="007C08C2">
        <w:rPr>
          <w:i/>
          <w:iCs/>
        </w:rPr>
        <w:t>Zohar</w:t>
      </w:r>
      <w:r w:rsidR="00495F56">
        <w:rPr>
          <w:i/>
          <w:iCs/>
        </w:rPr>
        <w:t xml:space="preserve"> </w:t>
      </w:r>
      <w:r w:rsidRPr="007C08C2">
        <w:rPr>
          <w:i/>
          <w:iCs/>
        </w:rPr>
        <w:t>on</w:t>
      </w:r>
      <w:r w:rsidR="00495F56">
        <w:rPr>
          <w:i/>
          <w:iCs/>
        </w:rPr>
        <w:t xml:space="preserve"> </w:t>
      </w:r>
      <w:r w:rsidRPr="007C08C2">
        <w:rPr>
          <w:i/>
          <w:iCs/>
        </w:rPr>
        <w:t>this</w:t>
      </w:r>
      <w:r w:rsidR="00495F56">
        <w:rPr>
          <w:i/>
          <w:iCs/>
        </w:rPr>
        <w:t xml:space="preserve"> </w:t>
      </w:r>
      <w:r w:rsidRPr="007C08C2">
        <w:rPr>
          <w:i/>
          <w:iCs/>
        </w:rPr>
        <w:t>key</w:t>
      </w:r>
      <w:r w:rsidR="00495F56">
        <w:rPr>
          <w:i/>
          <w:iCs/>
        </w:rPr>
        <w:t xml:space="preserve"> </w:t>
      </w:r>
      <w:r w:rsidRPr="007C08C2">
        <w:rPr>
          <w:i/>
          <w:iCs/>
        </w:rPr>
        <w:t>pasuk</w:t>
      </w:r>
      <w:r w:rsidR="00495F56">
        <w:rPr>
          <w:i/>
          <w:iCs/>
        </w:rPr>
        <w:t xml:space="preserve"> </w:t>
      </w:r>
      <w:r w:rsidRPr="007C08C2">
        <w:rPr>
          <w:i/>
          <w:iCs/>
        </w:rPr>
        <w:t>[</w:t>
      </w:r>
      <w:r w:rsidRPr="007C08C2">
        <w:rPr>
          <w:b/>
          <w:bCs/>
          <w:i/>
          <w:iCs/>
        </w:rPr>
        <w:t>Balak</w:t>
      </w:r>
      <w:r w:rsidR="00495F56">
        <w:rPr>
          <w:b/>
          <w:bCs/>
          <w:i/>
          <w:iCs/>
        </w:rPr>
        <w:t xml:space="preserve"> </w:t>
      </w:r>
      <w:r w:rsidRPr="007C08C2">
        <w:rPr>
          <w:b/>
          <w:bCs/>
          <w:i/>
          <w:iCs/>
        </w:rPr>
        <w:t>212b</w:t>
      </w:r>
      <w:r w:rsidRPr="007C08C2">
        <w:rPr>
          <w:i/>
          <w:iCs/>
        </w:rPr>
        <w:t>]</w:t>
      </w:r>
      <w:r w:rsidR="00495F56">
        <w:rPr>
          <w:i/>
          <w:iCs/>
        </w:rPr>
        <w:t xml:space="preserve"> </w:t>
      </w:r>
      <w:r w:rsidRPr="007C08C2">
        <w:rPr>
          <w:i/>
          <w:iCs/>
        </w:rPr>
        <w:t>in</w:t>
      </w:r>
      <w:r w:rsidR="00495F56">
        <w:rPr>
          <w:i/>
          <w:iCs/>
        </w:rPr>
        <w:t xml:space="preserve"> </w:t>
      </w:r>
      <w:r w:rsidRPr="007C08C2">
        <w:rPr>
          <w:i/>
          <w:iCs/>
        </w:rPr>
        <w:t>such</w:t>
      </w:r>
      <w:r w:rsidR="00495F56">
        <w:rPr>
          <w:i/>
          <w:iCs/>
        </w:rPr>
        <w:t xml:space="preserve"> </w:t>
      </w:r>
      <w:r w:rsidRPr="007C08C2">
        <w:rPr>
          <w:i/>
          <w:iCs/>
        </w:rPr>
        <w:t>detail</w:t>
      </w:r>
      <w:r w:rsidR="00495F56">
        <w:rPr>
          <w:i/>
          <w:iCs/>
        </w:rPr>
        <w:t xml:space="preserve"> </w:t>
      </w:r>
      <w:r w:rsidRPr="007C08C2">
        <w:rPr>
          <w:i/>
          <w:iCs/>
        </w:rPr>
        <w:t>that</w:t>
      </w:r>
      <w:r w:rsidR="00495F56">
        <w:rPr>
          <w:i/>
          <w:iCs/>
        </w:rPr>
        <w:t xml:space="preserve"> </w:t>
      </w:r>
      <w:r w:rsidRPr="007C08C2">
        <w:rPr>
          <w:i/>
          <w:iCs/>
        </w:rPr>
        <w:t>he</w:t>
      </w:r>
      <w:r w:rsidR="00495F56">
        <w:rPr>
          <w:i/>
          <w:iCs/>
        </w:rPr>
        <w:t xml:space="preserve"> </w:t>
      </w:r>
      <w:r w:rsidRPr="007C08C2">
        <w:rPr>
          <w:i/>
          <w:iCs/>
        </w:rPr>
        <w:t>even</w:t>
      </w:r>
      <w:r w:rsidR="00495F56">
        <w:rPr>
          <w:i/>
          <w:iCs/>
        </w:rPr>
        <w:t xml:space="preserve"> </w:t>
      </w:r>
      <w:r w:rsidRPr="007C08C2">
        <w:rPr>
          <w:i/>
          <w:iCs/>
        </w:rPr>
        <w:t>draws</w:t>
      </w:r>
      <w:r w:rsidR="00495F56">
        <w:rPr>
          <w:i/>
          <w:iCs/>
        </w:rPr>
        <w:t xml:space="preserve"> </w:t>
      </w:r>
      <w:r w:rsidRPr="007C08C2">
        <w:rPr>
          <w:i/>
          <w:iCs/>
        </w:rPr>
        <w:t>a</w:t>
      </w:r>
      <w:r w:rsidR="00495F56">
        <w:rPr>
          <w:i/>
          <w:iCs/>
        </w:rPr>
        <w:t xml:space="preserve"> </w:t>
      </w:r>
      <w:r w:rsidRPr="007C08C2">
        <w:rPr>
          <w:i/>
          <w:iCs/>
        </w:rPr>
        <w:t>picture</w:t>
      </w:r>
      <w:r w:rsidR="00495F56">
        <w:rPr>
          <w:i/>
          <w:iCs/>
        </w:rPr>
        <w:t xml:space="preserve"> </w:t>
      </w:r>
      <w:r w:rsidRPr="007C08C2">
        <w:rPr>
          <w:i/>
          <w:iCs/>
        </w:rPr>
        <w:t>of</w:t>
      </w:r>
      <w:r w:rsidR="00495F56">
        <w:rPr>
          <w:i/>
          <w:iCs/>
        </w:rPr>
        <w:t xml:space="preserve"> </w:t>
      </w:r>
      <w:r w:rsidRPr="007C08C2">
        <w:rPr>
          <w:i/>
          <w:iCs/>
        </w:rPr>
        <w:t>how</w:t>
      </w:r>
      <w:r w:rsidR="00495F56">
        <w:rPr>
          <w:i/>
          <w:iCs/>
        </w:rPr>
        <w:t xml:space="preserve"> </w:t>
      </w:r>
      <w:r w:rsidRPr="007C08C2">
        <w:rPr>
          <w:i/>
          <w:iCs/>
        </w:rPr>
        <w:t>the</w:t>
      </w:r>
      <w:r w:rsidR="00495F56">
        <w:rPr>
          <w:i/>
          <w:iCs/>
        </w:rPr>
        <w:t xml:space="preserve"> </w:t>
      </w:r>
      <w:r w:rsidRPr="007C08C2">
        <w:rPr>
          <w:i/>
          <w:iCs/>
        </w:rPr>
        <w:t>star</w:t>
      </w:r>
      <w:r w:rsidR="00495F56">
        <w:rPr>
          <w:i/>
          <w:iCs/>
        </w:rPr>
        <w:t xml:space="preserve"> </w:t>
      </w:r>
      <w:r w:rsidRPr="007C08C2">
        <w:rPr>
          <w:i/>
          <w:iCs/>
        </w:rPr>
        <w:t>will</w:t>
      </w:r>
      <w:r w:rsidR="00495F56">
        <w:rPr>
          <w:i/>
          <w:iCs/>
        </w:rPr>
        <w:t xml:space="preserve"> </w:t>
      </w:r>
      <w:r w:rsidRPr="007C08C2">
        <w:rPr>
          <w:i/>
          <w:iCs/>
        </w:rPr>
        <w:t>look.</w:t>
      </w:r>
      <w:r w:rsidR="00495F56">
        <w:rPr>
          <w:i/>
          <w:iCs/>
        </w:rPr>
        <w:t xml:space="preserve"> </w:t>
      </w:r>
      <w:r w:rsidRPr="007C08C2">
        <w:rPr>
          <w:i/>
          <w:iCs/>
        </w:rPr>
        <w:t>Remember</w:t>
      </w:r>
      <w:r w:rsidR="00495F56">
        <w:rPr>
          <w:i/>
          <w:iCs/>
        </w:rPr>
        <w:t xml:space="preserve"> </w:t>
      </w:r>
      <w:r w:rsidRPr="007C08C2">
        <w:rPr>
          <w:i/>
          <w:iCs/>
        </w:rPr>
        <w:t>we</w:t>
      </w:r>
      <w:r w:rsidR="00495F56">
        <w:rPr>
          <w:i/>
          <w:iCs/>
        </w:rPr>
        <w:t xml:space="preserve"> </w:t>
      </w:r>
      <w:r w:rsidRPr="007C08C2">
        <w:rPr>
          <w:i/>
          <w:iCs/>
        </w:rPr>
        <w:t>used</w:t>
      </w:r>
      <w:r w:rsidR="00495F56">
        <w:rPr>
          <w:i/>
          <w:iCs/>
        </w:rPr>
        <w:t xml:space="preserve"> </w:t>
      </w:r>
      <w:r w:rsidRPr="007C08C2">
        <w:rPr>
          <w:i/>
          <w:iCs/>
        </w:rPr>
        <w:t>to</w:t>
      </w:r>
      <w:r w:rsidR="00495F56">
        <w:rPr>
          <w:i/>
          <w:iCs/>
        </w:rPr>
        <w:t xml:space="preserve"> </w:t>
      </w:r>
      <w:r w:rsidRPr="007C08C2">
        <w:rPr>
          <w:i/>
          <w:iCs/>
        </w:rPr>
        <w:t>play</w:t>
      </w:r>
      <w:r w:rsidR="00495F56">
        <w:rPr>
          <w:i/>
          <w:iCs/>
        </w:rPr>
        <w:t xml:space="preserve"> </w:t>
      </w:r>
      <w:r w:rsidRPr="007C08C2">
        <w:rPr>
          <w:i/>
          <w:iCs/>
        </w:rPr>
        <w:t>with</w:t>
      </w:r>
      <w:r w:rsidR="00495F56">
        <w:rPr>
          <w:i/>
          <w:iCs/>
        </w:rPr>
        <w:t xml:space="preserve"> </w:t>
      </w:r>
      <w:r w:rsidRPr="007C08C2">
        <w:rPr>
          <w:i/>
          <w:iCs/>
        </w:rPr>
        <w:t>Jacks?</w:t>
      </w:r>
      <w:r w:rsidR="00495F56">
        <w:rPr>
          <w:i/>
          <w:iCs/>
        </w:rPr>
        <w:t xml:space="preserve"> </w:t>
      </w:r>
      <w:r w:rsidRPr="007C08C2">
        <w:rPr>
          <w:i/>
          <w:iCs/>
        </w:rPr>
        <w:t>That's</w:t>
      </w:r>
      <w:r w:rsidR="00495F56">
        <w:rPr>
          <w:i/>
          <w:iCs/>
        </w:rPr>
        <w:t xml:space="preserve"> </w:t>
      </w:r>
      <w:r w:rsidRPr="007C08C2">
        <w:rPr>
          <w:i/>
          <w:iCs/>
        </w:rPr>
        <w:t>precisely</w:t>
      </w:r>
      <w:r w:rsidR="00495F56">
        <w:rPr>
          <w:i/>
          <w:iCs/>
        </w:rPr>
        <w:t xml:space="preserve"> </w:t>
      </w:r>
      <w:r w:rsidRPr="007C08C2">
        <w:rPr>
          <w:i/>
          <w:iCs/>
        </w:rPr>
        <w:t>what</w:t>
      </w:r>
      <w:r w:rsidR="00495F56">
        <w:rPr>
          <w:i/>
          <w:iCs/>
        </w:rPr>
        <w:t xml:space="preserve"> </w:t>
      </w:r>
      <w:r w:rsidRPr="007C08C2">
        <w:rPr>
          <w:i/>
          <w:iCs/>
        </w:rPr>
        <w:t>he</w:t>
      </w:r>
      <w:r w:rsidR="00495F56">
        <w:rPr>
          <w:i/>
          <w:iCs/>
        </w:rPr>
        <w:t xml:space="preserve"> </w:t>
      </w:r>
      <w:r w:rsidRPr="007C08C2">
        <w:rPr>
          <w:i/>
          <w:iCs/>
        </w:rPr>
        <w:t>drew.</w:t>
      </w:r>
      <w:r w:rsidR="00495F56">
        <w:rPr>
          <w:i/>
          <w:iCs/>
        </w:rPr>
        <w:t xml:space="preserve"> </w:t>
      </w:r>
      <w:r w:rsidRPr="007C08C2">
        <w:rPr>
          <w:i/>
          <w:iCs/>
        </w:rPr>
        <w:t>A</w:t>
      </w:r>
      <w:r w:rsidR="00495F56">
        <w:rPr>
          <w:i/>
          <w:iCs/>
        </w:rPr>
        <w:t xml:space="preserve"> </w:t>
      </w:r>
      <w:r w:rsidRPr="007C08C2">
        <w:rPr>
          <w:i/>
          <w:iCs/>
        </w:rPr>
        <w:t>star</w:t>
      </w:r>
      <w:r w:rsidR="00495F56">
        <w:rPr>
          <w:i/>
          <w:iCs/>
        </w:rPr>
        <w:t xml:space="preserve"> </w:t>
      </w:r>
      <w:r w:rsidRPr="007C08C2">
        <w:rPr>
          <w:i/>
          <w:iCs/>
        </w:rPr>
        <w:t>with</w:t>
      </w:r>
      <w:r w:rsidR="00495F56">
        <w:rPr>
          <w:i/>
          <w:iCs/>
        </w:rPr>
        <w:t xml:space="preserve"> </w:t>
      </w:r>
      <w:r w:rsidRPr="007C08C2">
        <w:rPr>
          <w:i/>
          <w:iCs/>
        </w:rPr>
        <w:t>several</w:t>
      </w:r>
      <w:r w:rsidR="00495F56">
        <w:rPr>
          <w:i/>
          <w:iCs/>
        </w:rPr>
        <w:t xml:space="preserve"> </w:t>
      </w:r>
      <w:r w:rsidRPr="007C08C2">
        <w:rPr>
          <w:i/>
          <w:iCs/>
        </w:rPr>
        <w:t>smaller</w:t>
      </w:r>
      <w:r w:rsidR="00495F56">
        <w:rPr>
          <w:i/>
          <w:iCs/>
        </w:rPr>
        <w:t xml:space="preserve"> </w:t>
      </w:r>
      <w:r w:rsidRPr="007C08C2">
        <w:rPr>
          <w:i/>
          <w:iCs/>
        </w:rPr>
        <w:t>bodies</w:t>
      </w:r>
      <w:r w:rsidR="00495F56">
        <w:rPr>
          <w:i/>
          <w:iCs/>
        </w:rPr>
        <w:t xml:space="preserve"> </w:t>
      </w:r>
      <w:r w:rsidRPr="007C08C2">
        <w:rPr>
          <w:i/>
          <w:iCs/>
        </w:rPr>
        <w:t>surrounding</w:t>
      </w:r>
      <w:r w:rsidR="00495F56">
        <w:rPr>
          <w:i/>
          <w:iCs/>
        </w:rPr>
        <w:t xml:space="preserve"> </w:t>
      </w:r>
      <w:r w:rsidRPr="007C08C2">
        <w:rPr>
          <w:i/>
          <w:iCs/>
        </w:rPr>
        <w:t>it</w:t>
      </w:r>
      <w:r w:rsidR="00495F56">
        <w:rPr>
          <w:i/>
          <w:iCs/>
        </w:rPr>
        <w:t xml:space="preserve"> </w:t>
      </w:r>
      <w:r w:rsidRPr="007C08C2">
        <w:rPr>
          <w:i/>
          <w:iCs/>
        </w:rPr>
        <w:t>with</w:t>
      </w:r>
      <w:r w:rsidR="00495F56">
        <w:rPr>
          <w:i/>
          <w:iCs/>
        </w:rPr>
        <w:t xml:space="preserve"> </w:t>
      </w:r>
      <w:r w:rsidRPr="007C08C2">
        <w:rPr>
          <w:i/>
          <w:iCs/>
        </w:rPr>
        <w:t>70</w:t>
      </w:r>
      <w:r w:rsidR="00495F56">
        <w:rPr>
          <w:i/>
          <w:iCs/>
        </w:rPr>
        <w:t xml:space="preserve"> </w:t>
      </w:r>
      <w:r w:rsidRPr="007C08C2">
        <w:rPr>
          <w:i/>
          <w:iCs/>
        </w:rPr>
        <w:t>rays</w:t>
      </w:r>
      <w:r w:rsidR="00495F56">
        <w:rPr>
          <w:i/>
          <w:iCs/>
        </w:rPr>
        <w:t xml:space="preserve"> </w:t>
      </w:r>
      <w:r w:rsidRPr="007C08C2">
        <w:rPr>
          <w:i/>
          <w:iCs/>
        </w:rPr>
        <w:t>of</w:t>
      </w:r>
      <w:r w:rsidR="00495F56">
        <w:rPr>
          <w:i/>
          <w:iCs/>
        </w:rPr>
        <w:t xml:space="preserve"> </w:t>
      </w:r>
      <w:r w:rsidRPr="007C08C2">
        <w:rPr>
          <w:i/>
          <w:iCs/>
        </w:rPr>
        <w:t>light</w:t>
      </w:r>
      <w:r w:rsidR="00495F56">
        <w:rPr>
          <w:i/>
          <w:iCs/>
        </w:rPr>
        <w:t xml:space="preserve"> </w:t>
      </w:r>
      <w:r w:rsidRPr="007C08C2">
        <w:rPr>
          <w:i/>
          <w:iCs/>
        </w:rPr>
        <w:t>streaming</w:t>
      </w:r>
      <w:r w:rsidR="00495F56">
        <w:rPr>
          <w:i/>
          <w:iCs/>
        </w:rPr>
        <w:t xml:space="preserve"> </w:t>
      </w:r>
      <w:r w:rsidRPr="007C08C2">
        <w:rPr>
          <w:i/>
          <w:iCs/>
        </w:rPr>
        <w:t>out</w:t>
      </w:r>
      <w:r w:rsidR="00495F56">
        <w:rPr>
          <w:i/>
          <w:iCs/>
        </w:rPr>
        <w:t xml:space="preserve"> </w:t>
      </w:r>
      <w:r w:rsidRPr="007C08C2">
        <w:rPr>
          <w:i/>
          <w:iCs/>
        </w:rPr>
        <w:t>of</w:t>
      </w:r>
      <w:r w:rsidR="00495F56">
        <w:rPr>
          <w:i/>
          <w:iCs/>
        </w:rPr>
        <w:t xml:space="preserve"> </w:t>
      </w:r>
      <w:r w:rsidRPr="007C08C2">
        <w:rPr>
          <w:i/>
          <w:iCs/>
        </w:rPr>
        <w:t>[</w:t>
      </w:r>
      <w:proofErr w:type="spellStart"/>
      <w:r w:rsidRPr="007C08C2">
        <w:rPr>
          <w:i/>
          <w:iCs/>
        </w:rPr>
        <w:t>Nibiru</w:t>
      </w:r>
      <w:proofErr w:type="spellEnd"/>
      <w:r w:rsidRPr="007C08C2">
        <w:rPr>
          <w:i/>
          <w:iCs/>
        </w:rPr>
        <w:t>]</w:t>
      </w:r>
      <w:r w:rsidR="00495F56">
        <w:rPr>
          <w:i/>
          <w:iCs/>
        </w:rPr>
        <w:t xml:space="preserve"> </w:t>
      </w:r>
      <w:r w:rsidRPr="007C08C2">
        <w:rPr>
          <w:i/>
          <w:iCs/>
        </w:rPr>
        <w:t>connecting</w:t>
      </w:r>
      <w:r w:rsidR="00495F56">
        <w:rPr>
          <w:i/>
          <w:iCs/>
        </w:rPr>
        <w:t xml:space="preserve"> </w:t>
      </w:r>
      <w:r w:rsidRPr="007C08C2">
        <w:rPr>
          <w:i/>
          <w:iCs/>
        </w:rPr>
        <w:t>itself</w:t>
      </w:r>
      <w:r w:rsidR="00495F56">
        <w:rPr>
          <w:i/>
          <w:iCs/>
        </w:rPr>
        <w:t xml:space="preserve"> </w:t>
      </w:r>
      <w:r w:rsidRPr="007C08C2">
        <w:rPr>
          <w:i/>
          <w:iCs/>
        </w:rPr>
        <w:t>to</w:t>
      </w:r>
      <w:r w:rsidR="00495F56">
        <w:rPr>
          <w:i/>
          <w:iCs/>
        </w:rPr>
        <w:t xml:space="preserve"> </w:t>
      </w:r>
      <w:r w:rsidRPr="007C08C2">
        <w:rPr>
          <w:i/>
          <w:iCs/>
        </w:rPr>
        <w:t>each</w:t>
      </w:r>
      <w:r w:rsidR="00495F56">
        <w:rPr>
          <w:i/>
          <w:iCs/>
        </w:rPr>
        <w:t xml:space="preserve"> </w:t>
      </w:r>
      <w:r w:rsidRPr="007C08C2">
        <w:rPr>
          <w:i/>
          <w:iCs/>
        </w:rPr>
        <w:t>body</w:t>
      </w:r>
      <w:r w:rsidR="00495F56">
        <w:rPr>
          <w:i/>
          <w:iCs/>
        </w:rPr>
        <w:t xml:space="preserve"> </w:t>
      </w:r>
      <w:r w:rsidRPr="007C08C2">
        <w:rPr>
          <w:i/>
          <w:iCs/>
        </w:rPr>
        <w:t>surrounding</w:t>
      </w:r>
      <w:r w:rsidR="00495F56">
        <w:rPr>
          <w:i/>
          <w:iCs/>
        </w:rPr>
        <w:t xml:space="preserve"> </w:t>
      </w:r>
      <w:r w:rsidRPr="007C08C2">
        <w:rPr>
          <w:i/>
          <w:iCs/>
        </w:rPr>
        <w:t>the</w:t>
      </w:r>
      <w:r w:rsidR="00495F56">
        <w:rPr>
          <w:i/>
          <w:iCs/>
        </w:rPr>
        <w:t xml:space="preserve"> </w:t>
      </w:r>
      <w:r w:rsidRPr="007C08C2">
        <w:rPr>
          <w:i/>
          <w:iCs/>
        </w:rPr>
        <w:t>star.</w:t>
      </w:r>
      <w:r w:rsidR="00495F56">
        <w:rPr>
          <w:i/>
          <w:iCs/>
        </w:rPr>
        <w:t xml:space="preserve"> </w:t>
      </w:r>
    </w:p>
    <w:p w14:paraId="096F7E98" w14:textId="77777777" w:rsidR="007C08C2" w:rsidRPr="007C08C2" w:rsidRDefault="007C08C2" w:rsidP="007C08C2"/>
    <w:p w14:paraId="1558468B" w14:textId="62A470F4" w:rsidR="007C08C2" w:rsidRDefault="007C08C2" w:rsidP="007C08C2">
      <w:pPr>
        <w:rPr>
          <w:i/>
          <w:iCs/>
        </w:rPr>
      </w:pPr>
      <w:r w:rsidRPr="007C08C2">
        <w:rPr>
          <w:i/>
          <w:iCs/>
        </w:rPr>
        <w:t>This</w:t>
      </w:r>
      <w:r w:rsidR="00495F56">
        <w:rPr>
          <w:i/>
          <w:iCs/>
        </w:rPr>
        <w:t xml:space="preserve"> </w:t>
      </w:r>
      <w:r w:rsidRPr="007C08C2">
        <w:rPr>
          <w:i/>
          <w:iCs/>
        </w:rPr>
        <w:t>display</w:t>
      </w:r>
      <w:r w:rsidR="00495F56">
        <w:rPr>
          <w:i/>
          <w:iCs/>
        </w:rPr>
        <w:t xml:space="preserve"> </w:t>
      </w:r>
      <w:r w:rsidRPr="007C08C2">
        <w:rPr>
          <w:i/>
          <w:iCs/>
        </w:rPr>
        <w:t>will</w:t>
      </w:r>
      <w:r w:rsidR="00495F56">
        <w:rPr>
          <w:i/>
          <w:iCs/>
        </w:rPr>
        <w:t xml:space="preserve"> </w:t>
      </w:r>
      <w:r w:rsidRPr="007C08C2">
        <w:rPr>
          <w:i/>
          <w:iCs/>
        </w:rPr>
        <w:t>be</w:t>
      </w:r>
      <w:r w:rsidR="00495F56">
        <w:rPr>
          <w:i/>
          <w:iCs/>
        </w:rPr>
        <w:t xml:space="preserve"> </w:t>
      </w:r>
      <w:r w:rsidRPr="007C08C2">
        <w:rPr>
          <w:i/>
          <w:iCs/>
        </w:rPr>
        <w:t>seen</w:t>
      </w:r>
      <w:r w:rsidR="00495F56">
        <w:rPr>
          <w:i/>
          <w:iCs/>
        </w:rPr>
        <w:t xml:space="preserve"> </w:t>
      </w:r>
      <w:r w:rsidRPr="007C08C2">
        <w:rPr>
          <w:i/>
          <w:iCs/>
        </w:rPr>
        <w:t>above</w:t>
      </w:r>
      <w:r w:rsidR="00495F56">
        <w:rPr>
          <w:i/>
          <w:iCs/>
        </w:rPr>
        <w:t xml:space="preserve"> </w:t>
      </w:r>
      <w:r w:rsidRPr="007C08C2">
        <w:rPr>
          <w:i/>
          <w:iCs/>
        </w:rPr>
        <w:t>the</w:t>
      </w:r>
      <w:r w:rsidR="00495F56">
        <w:rPr>
          <w:i/>
          <w:iCs/>
        </w:rPr>
        <w:t xml:space="preserve"> </w:t>
      </w:r>
      <w:r w:rsidRPr="007C08C2">
        <w:rPr>
          <w:i/>
          <w:iCs/>
        </w:rPr>
        <w:t>earth</w:t>
      </w:r>
      <w:r w:rsidR="00495F56">
        <w:rPr>
          <w:i/>
          <w:iCs/>
        </w:rPr>
        <w:t xml:space="preserve"> </w:t>
      </w:r>
      <w:r w:rsidRPr="007C08C2">
        <w:rPr>
          <w:i/>
          <w:iCs/>
        </w:rPr>
        <w:t>when</w:t>
      </w:r>
      <w:r w:rsidR="00495F56">
        <w:rPr>
          <w:i/>
          <w:iCs/>
        </w:rPr>
        <w:t xml:space="preserve"> </w:t>
      </w:r>
      <w:r w:rsidRPr="007C08C2">
        <w:rPr>
          <w:i/>
          <w:iCs/>
        </w:rPr>
        <w:t>he</w:t>
      </w:r>
      <w:r w:rsidR="00495F56">
        <w:rPr>
          <w:i/>
          <w:iCs/>
        </w:rPr>
        <w:t xml:space="preserve"> </w:t>
      </w:r>
      <w:r w:rsidRPr="007C08C2">
        <w:rPr>
          <w:i/>
          <w:iCs/>
        </w:rPr>
        <w:t>states</w:t>
      </w:r>
      <w:r w:rsidR="00495F56">
        <w:rPr>
          <w:i/>
          <w:iCs/>
        </w:rPr>
        <w:t xml:space="preserve"> </w:t>
      </w:r>
      <w:r w:rsidRPr="007C08C2">
        <w:rPr>
          <w:i/>
          <w:iCs/>
        </w:rPr>
        <w:t>that</w:t>
      </w:r>
      <w:r w:rsidR="00495F56">
        <w:rPr>
          <w:i/>
          <w:iCs/>
        </w:rPr>
        <w:t xml:space="preserve"> </w:t>
      </w:r>
      <w:r w:rsidRPr="007C08C2">
        <w:rPr>
          <w:i/>
          <w:iCs/>
        </w:rPr>
        <w:t>all</w:t>
      </w:r>
      <w:r w:rsidR="00495F56">
        <w:rPr>
          <w:i/>
          <w:iCs/>
        </w:rPr>
        <w:t xml:space="preserve"> </w:t>
      </w:r>
      <w:r w:rsidRPr="007C08C2">
        <w:rPr>
          <w:i/>
          <w:iCs/>
        </w:rPr>
        <w:t>will</w:t>
      </w:r>
      <w:r w:rsidR="00495F56">
        <w:rPr>
          <w:i/>
          <w:iCs/>
        </w:rPr>
        <w:t xml:space="preserve"> </w:t>
      </w:r>
      <w:r w:rsidRPr="007C08C2">
        <w:rPr>
          <w:i/>
          <w:iCs/>
        </w:rPr>
        <w:t>marvel</w:t>
      </w:r>
      <w:r w:rsidR="00495F56">
        <w:rPr>
          <w:i/>
          <w:iCs/>
        </w:rPr>
        <w:t xml:space="preserve"> </w:t>
      </w:r>
      <w:r w:rsidRPr="007C08C2">
        <w:rPr>
          <w:i/>
          <w:iCs/>
        </w:rPr>
        <w:t>at</w:t>
      </w:r>
      <w:r w:rsidR="00495F56">
        <w:rPr>
          <w:i/>
          <w:iCs/>
        </w:rPr>
        <w:t xml:space="preserve"> </w:t>
      </w:r>
      <w:r w:rsidRPr="007C08C2">
        <w:rPr>
          <w:i/>
          <w:iCs/>
        </w:rPr>
        <w:t>the</w:t>
      </w:r>
      <w:r w:rsidR="00495F56">
        <w:rPr>
          <w:i/>
          <w:iCs/>
        </w:rPr>
        <w:t xml:space="preserve"> </w:t>
      </w:r>
      <w:r w:rsidRPr="007C08C2">
        <w:rPr>
          <w:i/>
          <w:iCs/>
        </w:rPr>
        <w:t>following</w:t>
      </w:r>
      <w:r w:rsidR="00495F56">
        <w:rPr>
          <w:i/>
          <w:iCs/>
        </w:rPr>
        <w:t xml:space="preserve"> </w:t>
      </w:r>
      <w:r w:rsidRPr="007C08C2">
        <w:rPr>
          <w:i/>
          <w:iCs/>
        </w:rPr>
        <w:t>event:</w:t>
      </w:r>
      <w:r w:rsidR="00495F56">
        <w:rPr>
          <w:i/>
          <w:iCs/>
        </w:rPr>
        <w:t xml:space="preserve"> </w:t>
      </w:r>
      <w:r w:rsidRPr="007C08C2">
        <w:rPr>
          <w:i/>
          <w:iCs/>
        </w:rPr>
        <w:t>The</w:t>
      </w:r>
      <w:r w:rsidR="00495F56">
        <w:rPr>
          <w:i/>
          <w:iCs/>
        </w:rPr>
        <w:t xml:space="preserve"> </w:t>
      </w:r>
      <w:r w:rsidRPr="007C08C2">
        <w:rPr>
          <w:i/>
          <w:iCs/>
        </w:rPr>
        <w:t>rays</w:t>
      </w:r>
      <w:r w:rsidR="00495F56">
        <w:rPr>
          <w:i/>
          <w:iCs/>
        </w:rPr>
        <w:t xml:space="preserve"> </w:t>
      </w:r>
      <w:r w:rsidRPr="007C08C2">
        <w:rPr>
          <w:i/>
          <w:iCs/>
        </w:rPr>
        <w:t>of</w:t>
      </w:r>
      <w:r w:rsidR="00495F56">
        <w:rPr>
          <w:i/>
          <w:iCs/>
        </w:rPr>
        <w:t xml:space="preserve"> </w:t>
      </w:r>
      <w:r w:rsidRPr="007C08C2">
        <w:rPr>
          <w:i/>
          <w:iCs/>
        </w:rPr>
        <w:t>light</w:t>
      </w:r>
      <w:r w:rsidR="00495F56">
        <w:rPr>
          <w:i/>
          <w:iCs/>
        </w:rPr>
        <w:t xml:space="preserve"> </w:t>
      </w:r>
      <w:r w:rsidRPr="007C08C2">
        <w:rPr>
          <w:i/>
          <w:iCs/>
        </w:rPr>
        <w:t>will</w:t>
      </w:r>
      <w:r w:rsidR="00495F56">
        <w:rPr>
          <w:i/>
          <w:iCs/>
        </w:rPr>
        <w:t xml:space="preserve"> </w:t>
      </w:r>
      <w:r w:rsidRPr="007C08C2">
        <w:rPr>
          <w:i/>
          <w:iCs/>
        </w:rPr>
        <w:t>gradually</w:t>
      </w:r>
      <w:r w:rsidR="00495F56">
        <w:rPr>
          <w:i/>
          <w:iCs/>
        </w:rPr>
        <w:t xml:space="preserve"> </w:t>
      </w:r>
      <w:r w:rsidRPr="007C08C2">
        <w:rPr>
          <w:i/>
          <w:iCs/>
        </w:rPr>
        <w:t>[over</w:t>
      </w:r>
      <w:r w:rsidR="00495F56">
        <w:rPr>
          <w:i/>
          <w:iCs/>
        </w:rPr>
        <w:t xml:space="preserve"> </w:t>
      </w:r>
      <w:r w:rsidRPr="007C08C2">
        <w:rPr>
          <w:i/>
          <w:iCs/>
        </w:rPr>
        <w:t>70</w:t>
      </w:r>
      <w:r w:rsidR="00495F56">
        <w:rPr>
          <w:i/>
          <w:iCs/>
        </w:rPr>
        <w:t xml:space="preserve"> </w:t>
      </w:r>
      <w:r w:rsidRPr="007C08C2">
        <w:rPr>
          <w:i/>
          <w:iCs/>
        </w:rPr>
        <w:t>days]</w:t>
      </w:r>
      <w:r w:rsidR="00495F56">
        <w:rPr>
          <w:i/>
          <w:iCs/>
        </w:rPr>
        <w:t xml:space="preserve"> </w:t>
      </w:r>
      <w:r w:rsidRPr="007C08C2">
        <w:rPr>
          <w:i/>
          <w:iCs/>
        </w:rPr>
        <w:t>swallow</w:t>
      </w:r>
      <w:r w:rsidR="00495F56">
        <w:rPr>
          <w:i/>
          <w:iCs/>
        </w:rPr>
        <w:t xml:space="preserve"> </w:t>
      </w:r>
      <w:r w:rsidRPr="007C08C2">
        <w:rPr>
          <w:i/>
          <w:iCs/>
        </w:rPr>
        <w:t>each</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seven</w:t>
      </w:r>
      <w:r w:rsidR="00495F56">
        <w:rPr>
          <w:i/>
          <w:iCs/>
        </w:rPr>
        <w:t xml:space="preserve"> </w:t>
      </w:r>
      <w:r w:rsidRPr="007C08C2">
        <w:rPr>
          <w:i/>
          <w:iCs/>
        </w:rPr>
        <w:t>smaller</w:t>
      </w:r>
      <w:r w:rsidR="00495F56">
        <w:rPr>
          <w:i/>
          <w:iCs/>
        </w:rPr>
        <w:t xml:space="preserve"> </w:t>
      </w:r>
      <w:r w:rsidRPr="007C08C2">
        <w:rPr>
          <w:i/>
          <w:iCs/>
        </w:rPr>
        <w:t>bodies</w:t>
      </w:r>
      <w:r w:rsidR="00495F56">
        <w:rPr>
          <w:i/>
          <w:iCs/>
        </w:rPr>
        <w:t xml:space="preserve"> </w:t>
      </w:r>
      <w:r w:rsidRPr="007C08C2">
        <w:rPr>
          <w:i/>
          <w:iCs/>
        </w:rPr>
        <w:t>that</w:t>
      </w:r>
      <w:r w:rsidR="00495F56">
        <w:rPr>
          <w:i/>
          <w:iCs/>
        </w:rPr>
        <w:t xml:space="preserve"> </w:t>
      </w:r>
      <w:r w:rsidRPr="007C08C2">
        <w:rPr>
          <w:i/>
          <w:iCs/>
        </w:rPr>
        <w:t>will</w:t>
      </w:r>
      <w:r w:rsidR="00495F56">
        <w:rPr>
          <w:i/>
          <w:iCs/>
        </w:rPr>
        <w:t xml:space="preserve"> </w:t>
      </w:r>
      <w:r w:rsidRPr="007C08C2">
        <w:rPr>
          <w:i/>
          <w:iCs/>
        </w:rPr>
        <w:t>be</w:t>
      </w:r>
      <w:r w:rsidR="00495F56">
        <w:rPr>
          <w:i/>
          <w:iCs/>
        </w:rPr>
        <w:t xml:space="preserve"> </w:t>
      </w:r>
      <w:r w:rsidRPr="007C08C2">
        <w:rPr>
          <w:i/>
          <w:iCs/>
        </w:rPr>
        <w:t>absorbed</w:t>
      </w:r>
      <w:r w:rsidR="00495F56">
        <w:rPr>
          <w:i/>
          <w:iCs/>
        </w:rPr>
        <w:t xml:space="preserve"> </w:t>
      </w:r>
      <w:r w:rsidRPr="007C08C2">
        <w:rPr>
          <w:i/>
          <w:iCs/>
        </w:rPr>
        <w:t>into</w:t>
      </w:r>
      <w:r w:rsidR="00495F56">
        <w:rPr>
          <w:i/>
          <w:iCs/>
        </w:rPr>
        <w:t xml:space="preserve"> </w:t>
      </w:r>
      <w:r w:rsidRPr="007C08C2">
        <w:rPr>
          <w:i/>
          <w:iCs/>
        </w:rPr>
        <w:t>this</w:t>
      </w:r>
      <w:r w:rsidR="00495F56">
        <w:rPr>
          <w:i/>
          <w:iCs/>
        </w:rPr>
        <w:t xml:space="preserve"> </w:t>
      </w:r>
      <w:r w:rsidRPr="007C08C2">
        <w:rPr>
          <w:i/>
          <w:iCs/>
        </w:rPr>
        <w:t>Star</w:t>
      </w:r>
      <w:r w:rsidR="00495F56">
        <w:rPr>
          <w:i/>
          <w:iCs/>
        </w:rPr>
        <w:t xml:space="preserve"> </w:t>
      </w:r>
      <w:r w:rsidRPr="007C08C2">
        <w:rPr>
          <w:i/>
          <w:iCs/>
        </w:rPr>
        <w:t>[I</w:t>
      </w:r>
      <w:r w:rsidR="00495F56">
        <w:rPr>
          <w:i/>
          <w:iCs/>
        </w:rPr>
        <w:t xml:space="preserve"> </w:t>
      </w:r>
      <w:r w:rsidRPr="007C08C2">
        <w:rPr>
          <w:i/>
          <w:iCs/>
        </w:rPr>
        <w:t>believe</w:t>
      </w:r>
      <w:r w:rsidR="00495F56">
        <w:rPr>
          <w:i/>
          <w:iCs/>
        </w:rPr>
        <w:t xml:space="preserve"> </w:t>
      </w:r>
      <w:r w:rsidRPr="007C08C2">
        <w:rPr>
          <w:i/>
          <w:iCs/>
        </w:rPr>
        <w:t>this</w:t>
      </w:r>
      <w:r w:rsidR="00495F56">
        <w:rPr>
          <w:i/>
          <w:iCs/>
        </w:rPr>
        <w:t xml:space="preserve"> </w:t>
      </w:r>
      <w:r w:rsidRPr="007C08C2">
        <w:rPr>
          <w:i/>
          <w:iCs/>
        </w:rPr>
        <w:t>represents</w:t>
      </w:r>
      <w:r w:rsidR="00495F56">
        <w:rPr>
          <w:i/>
          <w:iCs/>
        </w:rPr>
        <w:t xml:space="preserve"> </w:t>
      </w:r>
      <w:r w:rsidRPr="007C08C2">
        <w:rPr>
          <w:i/>
          <w:iCs/>
        </w:rPr>
        <w:t>the</w:t>
      </w:r>
      <w:r w:rsidR="00495F56">
        <w:rPr>
          <w:i/>
          <w:iCs/>
        </w:rPr>
        <w:t xml:space="preserve"> </w:t>
      </w:r>
      <w:r w:rsidRPr="007C08C2">
        <w:rPr>
          <w:i/>
          <w:iCs/>
        </w:rPr>
        <w:t>seven</w:t>
      </w:r>
      <w:r w:rsidR="00495F56">
        <w:rPr>
          <w:i/>
          <w:iCs/>
        </w:rPr>
        <w:t xml:space="preserve"> </w:t>
      </w:r>
      <w:r w:rsidRPr="007C08C2">
        <w:rPr>
          <w:i/>
          <w:iCs/>
        </w:rPr>
        <w:t>continents].</w:t>
      </w:r>
      <w:r w:rsidR="00495F56">
        <w:rPr>
          <w:i/>
          <w:iCs/>
        </w:rPr>
        <w:t xml:space="preserve"> </w:t>
      </w:r>
    </w:p>
    <w:p w14:paraId="598E2D10" w14:textId="77777777" w:rsidR="00442281" w:rsidRPr="007C08C2" w:rsidRDefault="00442281" w:rsidP="007C08C2"/>
    <w:p w14:paraId="7696F43F" w14:textId="4B834434" w:rsidR="007C08C2" w:rsidRPr="007C08C2" w:rsidRDefault="007C08C2" w:rsidP="007C08C2">
      <w:r w:rsidRPr="007C08C2">
        <w:rPr>
          <w:i/>
          <w:iCs/>
        </w:rPr>
        <w:t>The</w:t>
      </w:r>
      <w:r w:rsidR="00495F56">
        <w:rPr>
          <w:i/>
          <w:iCs/>
        </w:rPr>
        <w:t xml:space="preserve"> </w:t>
      </w:r>
      <w:r w:rsidRPr="007C08C2">
        <w:rPr>
          <w:i/>
          <w:iCs/>
        </w:rPr>
        <w:t>whole</w:t>
      </w:r>
      <w:r w:rsidR="00495F56">
        <w:rPr>
          <w:i/>
          <w:iCs/>
        </w:rPr>
        <w:t xml:space="preserve"> </w:t>
      </w:r>
      <w:r w:rsidRPr="007C08C2">
        <w:rPr>
          <w:i/>
          <w:iCs/>
        </w:rPr>
        <w:t>world</w:t>
      </w:r>
      <w:r w:rsidR="00495F56">
        <w:rPr>
          <w:i/>
          <w:iCs/>
        </w:rPr>
        <w:t xml:space="preserve"> </w:t>
      </w:r>
      <w:r w:rsidRPr="007C08C2">
        <w:rPr>
          <w:i/>
          <w:iCs/>
        </w:rPr>
        <w:t>will</w:t>
      </w:r>
      <w:r w:rsidR="00495F56">
        <w:rPr>
          <w:i/>
          <w:iCs/>
        </w:rPr>
        <w:t xml:space="preserve"> </w:t>
      </w:r>
      <w:r w:rsidRPr="007C08C2">
        <w:rPr>
          <w:i/>
          <w:iCs/>
        </w:rPr>
        <w:t>see</w:t>
      </w:r>
      <w:r w:rsidR="00495F56">
        <w:rPr>
          <w:i/>
          <w:iCs/>
        </w:rPr>
        <w:t xml:space="preserve"> </w:t>
      </w:r>
      <w:r w:rsidRPr="007C08C2">
        <w:rPr>
          <w:i/>
          <w:iCs/>
        </w:rPr>
        <w:t>this</w:t>
      </w:r>
      <w:r w:rsidR="00495F56">
        <w:rPr>
          <w:i/>
          <w:iCs/>
        </w:rPr>
        <w:t xml:space="preserve"> </w:t>
      </w:r>
      <w:r w:rsidRPr="007C08C2">
        <w:rPr>
          <w:i/>
          <w:iCs/>
        </w:rPr>
        <w:t>happen</w:t>
      </w:r>
      <w:r w:rsidR="00495F56">
        <w:rPr>
          <w:i/>
          <w:iCs/>
        </w:rPr>
        <w:t xml:space="preserve"> </w:t>
      </w:r>
      <w:r w:rsidRPr="007C08C2">
        <w:rPr>
          <w:i/>
          <w:iCs/>
        </w:rPr>
        <w:t>and</w:t>
      </w:r>
      <w:r w:rsidR="00495F56">
        <w:rPr>
          <w:i/>
          <w:iCs/>
        </w:rPr>
        <w:t xml:space="preserve"> </w:t>
      </w:r>
      <w:r w:rsidRPr="007C08C2">
        <w:rPr>
          <w:i/>
          <w:iCs/>
        </w:rPr>
        <w:t>will</w:t>
      </w:r>
      <w:r w:rsidR="00495F56">
        <w:rPr>
          <w:i/>
          <w:iCs/>
        </w:rPr>
        <w:t xml:space="preserve"> </w:t>
      </w:r>
      <w:r w:rsidRPr="007C08C2">
        <w:rPr>
          <w:i/>
          <w:iCs/>
        </w:rPr>
        <w:t>indeed</w:t>
      </w:r>
      <w:r w:rsidR="00495F56">
        <w:rPr>
          <w:i/>
          <w:iCs/>
        </w:rPr>
        <w:t xml:space="preserve"> </w:t>
      </w:r>
      <w:r w:rsidRPr="007C08C2">
        <w:rPr>
          <w:i/>
          <w:iCs/>
        </w:rPr>
        <w:t>panic</w:t>
      </w:r>
      <w:r w:rsidR="00495F56">
        <w:rPr>
          <w:i/>
          <w:iCs/>
        </w:rPr>
        <w:t xml:space="preserve"> </w:t>
      </w:r>
      <w:r w:rsidRPr="007C08C2">
        <w:rPr>
          <w:i/>
          <w:iCs/>
        </w:rPr>
        <w:t>but</w:t>
      </w:r>
      <w:r w:rsidR="00495F56">
        <w:rPr>
          <w:i/>
          <w:iCs/>
        </w:rPr>
        <w:t xml:space="preserve"> </w:t>
      </w:r>
      <w:r w:rsidRPr="007C08C2">
        <w:rPr>
          <w:i/>
          <w:iCs/>
        </w:rPr>
        <w:t>know</w:t>
      </w:r>
      <w:r w:rsidR="00495F56">
        <w:rPr>
          <w:i/>
          <w:iCs/>
        </w:rPr>
        <w:t xml:space="preserve"> </w:t>
      </w:r>
      <w:r w:rsidRPr="007C08C2">
        <w:rPr>
          <w:i/>
          <w:iCs/>
        </w:rPr>
        <w:t>this</w:t>
      </w:r>
      <w:r w:rsidR="00495F56">
        <w:rPr>
          <w:i/>
          <w:iCs/>
        </w:rPr>
        <w:t xml:space="preserve"> </w:t>
      </w:r>
      <w:r w:rsidRPr="007C08C2">
        <w:rPr>
          <w:i/>
          <w:iCs/>
        </w:rPr>
        <w:t>is</w:t>
      </w:r>
      <w:r w:rsidR="00495F56">
        <w:rPr>
          <w:i/>
          <w:iCs/>
        </w:rPr>
        <w:t xml:space="preserve"> </w:t>
      </w:r>
      <w:r w:rsidRPr="007C08C2">
        <w:rPr>
          <w:i/>
          <w:iCs/>
        </w:rPr>
        <w:t>from</w:t>
      </w:r>
      <w:r w:rsidR="00495F56">
        <w:rPr>
          <w:i/>
          <w:iCs/>
        </w:rPr>
        <w:t xml:space="preserve"> </w:t>
      </w:r>
      <w:r w:rsidRPr="007C08C2">
        <w:rPr>
          <w:i/>
          <w:iCs/>
        </w:rPr>
        <w:t>Hashem</w:t>
      </w:r>
      <w:r w:rsidR="00495F56">
        <w:rPr>
          <w:i/>
          <w:iCs/>
        </w:rPr>
        <w:t xml:space="preserve"> </w:t>
      </w:r>
      <w:r w:rsidRPr="007C08C2">
        <w:rPr>
          <w:i/>
          <w:iCs/>
        </w:rPr>
        <w:t>who</w:t>
      </w:r>
      <w:r w:rsidR="00495F56">
        <w:rPr>
          <w:i/>
          <w:iCs/>
        </w:rPr>
        <w:t xml:space="preserve"> </w:t>
      </w:r>
      <w:r w:rsidRPr="007C08C2">
        <w:rPr>
          <w:i/>
          <w:iCs/>
        </w:rPr>
        <w:t>is</w:t>
      </w:r>
      <w:r w:rsidR="00495F56">
        <w:rPr>
          <w:i/>
          <w:iCs/>
        </w:rPr>
        <w:t xml:space="preserve"> </w:t>
      </w:r>
      <w:r w:rsidRPr="007C08C2">
        <w:rPr>
          <w:i/>
          <w:iCs/>
        </w:rPr>
        <w:t>arranging</w:t>
      </w:r>
      <w:r w:rsidR="00495F56">
        <w:rPr>
          <w:i/>
          <w:iCs/>
        </w:rPr>
        <w:t xml:space="preserve"> </w:t>
      </w:r>
      <w:r w:rsidRPr="007C08C2">
        <w:rPr>
          <w:i/>
          <w:iCs/>
        </w:rPr>
        <w:t>this</w:t>
      </w:r>
      <w:r w:rsidR="00495F56">
        <w:rPr>
          <w:i/>
          <w:iCs/>
        </w:rPr>
        <w:t xml:space="preserve"> </w:t>
      </w:r>
      <w:r w:rsidRPr="007C08C2">
        <w:rPr>
          <w:i/>
          <w:iCs/>
        </w:rPr>
        <w:t>display</w:t>
      </w:r>
      <w:r w:rsidR="00495F56">
        <w:rPr>
          <w:i/>
          <w:iCs/>
        </w:rPr>
        <w:t xml:space="preserve"> </w:t>
      </w:r>
      <w:r w:rsidRPr="007C08C2">
        <w:rPr>
          <w:i/>
          <w:iCs/>
        </w:rPr>
        <w:t>because</w:t>
      </w:r>
      <w:r w:rsidR="00495F56">
        <w:rPr>
          <w:i/>
          <w:iCs/>
        </w:rPr>
        <w:t xml:space="preserve"> </w:t>
      </w:r>
      <w:r w:rsidRPr="007C08C2">
        <w:rPr>
          <w:i/>
          <w:iCs/>
        </w:rPr>
        <w:t>of</w:t>
      </w:r>
      <w:r w:rsidR="00495F56">
        <w:rPr>
          <w:i/>
          <w:iCs/>
        </w:rPr>
        <w:t xml:space="preserve"> </w:t>
      </w:r>
      <w:r w:rsidRPr="007C08C2">
        <w:rPr>
          <w:i/>
          <w:iCs/>
        </w:rPr>
        <w:t>us</w:t>
      </w:r>
      <w:r w:rsidR="00495F56">
        <w:rPr>
          <w:i/>
          <w:iCs/>
        </w:rPr>
        <w:t xml:space="preserve"> </w:t>
      </w:r>
      <w:r w:rsidRPr="007C08C2">
        <w:rPr>
          <w:i/>
          <w:iCs/>
        </w:rPr>
        <w:t>-</w:t>
      </w:r>
      <w:r w:rsidR="00495F56">
        <w:rPr>
          <w:i/>
          <w:iCs/>
        </w:rPr>
        <w:t xml:space="preserve"> </w:t>
      </w:r>
      <w:r w:rsidRPr="007C08C2">
        <w:rPr>
          <w:i/>
          <w:iCs/>
        </w:rPr>
        <w:t>Yaakov</w:t>
      </w:r>
      <w:r w:rsidR="00495F56">
        <w:rPr>
          <w:i/>
          <w:iCs/>
        </w:rPr>
        <w:t xml:space="preserve"> </w:t>
      </w:r>
      <w:r w:rsidRPr="007C08C2">
        <w:rPr>
          <w:i/>
          <w:iCs/>
        </w:rPr>
        <w:t>[Yisroel]</w:t>
      </w:r>
      <w:r w:rsidR="00495F56">
        <w:rPr>
          <w:i/>
          <w:iCs/>
        </w:rPr>
        <w:t xml:space="preserve"> </w:t>
      </w:r>
      <w:r w:rsidRPr="007C08C2">
        <w:rPr>
          <w:i/>
          <w:iCs/>
        </w:rPr>
        <w:t>since</w:t>
      </w:r>
      <w:r w:rsidR="00495F56">
        <w:rPr>
          <w:i/>
          <w:iCs/>
        </w:rPr>
        <w:t xml:space="preserve"> </w:t>
      </w:r>
      <w:r w:rsidRPr="007C08C2">
        <w:rPr>
          <w:i/>
          <w:iCs/>
        </w:rPr>
        <w:t>he</w:t>
      </w:r>
      <w:r w:rsidR="00495F56">
        <w:rPr>
          <w:i/>
          <w:iCs/>
        </w:rPr>
        <w:t xml:space="preserve"> </w:t>
      </w:r>
      <w:r w:rsidRPr="007C08C2">
        <w:rPr>
          <w:i/>
          <w:iCs/>
        </w:rPr>
        <w:t>had</w:t>
      </w:r>
      <w:r w:rsidR="00495F56">
        <w:rPr>
          <w:i/>
          <w:iCs/>
        </w:rPr>
        <w:t xml:space="preserve"> </w:t>
      </w:r>
      <w:r w:rsidRPr="007C08C2">
        <w:rPr>
          <w:i/>
          <w:iCs/>
        </w:rPr>
        <w:t>a</w:t>
      </w:r>
      <w:r w:rsidR="00495F56">
        <w:rPr>
          <w:i/>
          <w:iCs/>
        </w:rPr>
        <w:t xml:space="preserve"> </w:t>
      </w:r>
      <w:r w:rsidRPr="007C08C2">
        <w:rPr>
          <w:i/>
          <w:iCs/>
        </w:rPr>
        <w:t>family</w:t>
      </w:r>
      <w:r w:rsidR="00495F56">
        <w:rPr>
          <w:i/>
          <w:iCs/>
        </w:rPr>
        <w:t xml:space="preserve"> </w:t>
      </w:r>
      <w:r w:rsidRPr="007C08C2">
        <w:rPr>
          <w:i/>
          <w:iCs/>
        </w:rPr>
        <w:t>of</w:t>
      </w:r>
      <w:r w:rsidR="00495F56">
        <w:rPr>
          <w:i/>
          <w:iCs/>
        </w:rPr>
        <w:t xml:space="preserve"> </w:t>
      </w:r>
      <w:r w:rsidRPr="007C08C2">
        <w:rPr>
          <w:i/>
          <w:iCs/>
        </w:rPr>
        <w:t>70</w:t>
      </w:r>
      <w:r w:rsidR="00495F56">
        <w:rPr>
          <w:i/>
          <w:iCs/>
        </w:rPr>
        <w:t xml:space="preserve"> </w:t>
      </w:r>
      <w:r w:rsidRPr="007C08C2">
        <w:rPr>
          <w:i/>
          <w:iCs/>
        </w:rPr>
        <w:t>vs.</w:t>
      </w:r>
      <w:r w:rsidR="00495F56">
        <w:rPr>
          <w:i/>
          <w:iCs/>
        </w:rPr>
        <w:t xml:space="preserve"> </w:t>
      </w:r>
      <w:r w:rsidRPr="007C08C2">
        <w:rPr>
          <w:i/>
          <w:iCs/>
        </w:rPr>
        <w:t>the</w:t>
      </w:r>
      <w:r w:rsidR="00495F56">
        <w:rPr>
          <w:i/>
          <w:iCs/>
        </w:rPr>
        <w:t xml:space="preserve"> </w:t>
      </w:r>
      <w:r w:rsidRPr="007C08C2">
        <w:rPr>
          <w:i/>
          <w:iCs/>
        </w:rPr>
        <w:t>70</w:t>
      </w:r>
      <w:r w:rsidR="00495F56">
        <w:rPr>
          <w:i/>
          <w:iCs/>
        </w:rPr>
        <w:t xml:space="preserve"> </w:t>
      </w:r>
      <w:r w:rsidRPr="007C08C2">
        <w:rPr>
          <w:i/>
          <w:iCs/>
        </w:rPr>
        <w:t>nations</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world.</w:t>
      </w:r>
      <w:r w:rsidR="00495F56">
        <w:rPr>
          <w:i/>
          <w:iCs/>
        </w:rPr>
        <w:t xml:space="preserve"> </w:t>
      </w:r>
    </w:p>
    <w:p w14:paraId="1825061B" w14:textId="77777777" w:rsidR="007C08C2" w:rsidRPr="007C08C2" w:rsidRDefault="007C08C2" w:rsidP="007C08C2"/>
    <w:p w14:paraId="5F67FEF7" w14:textId="69203B56" w:rsidR="007C08C2" w:rsidRPr="007C08C2" w:rsidRDefault="007C08C2" w:rsidP="007C08C2">
      <w:r w:rsidRPr="007C08C2">
        <w:rPr>
          <w:i/>
          <w:iCs/>
        </w:rPr>
        <w:t>I</w:t>
      </w:r>
      <w:r w:rsidR="00495F56">
        <w:rPr>
          <w:i/>
          <w:iCs/>
        </w:rPr>
        <w:t xml:space="preserve"> </w:t>
      </w:r>
      <w:r w:rsidRPr="007C08C2">
        <w:rPr>
          <w:i/>
          <w:iCs/>
        </w:rPr>
        <w:t>believe</w:t>
      </w:r>
      <w:r w:rsidR="00495F56">
        <w:rPr>
          <w:i/>
          <w:iCs/>
        </w:rPr>
        <w:t xml:space="preserve"> </w:t>
      </w:r>
      <w:r w:rsidRPr="007C08C2">
        <w:rPr>
          <w:i/>
          <w:iCs/>
        </w:rPr>
        <w:t>scientists</w:t>
      </w:r>
      <w:r w:rsidR="00495F56">
        <w:rPr>
          <w:i/>
          <w:iCs/>
        </w:rPr>
        <w:t xml:space="preserve"> </w:t>
      </w:r>
      <w:r w:rsidRPr="007C08C2">
        <w:rPr>
          <w:i/>
          <w:iCs/>
        </w:rPr>
        <w:t>and</w:t>
      </w:r>
      <w:r w:rsidR="00495F56">
        <w:rPr>
          <w:i/>
          <w:iCs/>
        </w:rPr>
        <w:t xml:space="preserve"> </w:t>
      </w:r>
      <w:r w:rsidRPr="007C08C2">
        <w:rPr>
          <w:i/>
          <w:iCs/>
        </w:rPr>
        <w:t>astrologers</w:t>
      </w:r>
      <w:r w:rsidR="00495F56">
        <w:rPr>
          <w:i/>
          <w:iCs/>
        </w:rPr>
        <w:t xml:space="preserve"> </w:t>
      </w:r>
      <w:r w:rsidRPr="007C08C2">
        <w:rPr>
          <w:i/>
          <w:iCs/>
        </w:rPr>
        <w:t>may</w:t>
      </w:r>
      <w:r w:rsidR="00495F56">
        <w:rPr>
          <w:i/>
          <w:iCs/>
        </w:rPr>
        <w:t xml:space="preserve"> </w:t>
      </w:r>
      <w:r w:rsidRPr="007C08C2">
        <w:rPr>
          <w:i/>
          <w:iCs/>
        </w:rPr>
        <w:t>attempt</w:t>
      </w:r>
      <w:r w:rsidR="00495F56">
        <w:rPr>
          <w:i/>
          <w:iCs/>
        </w:rPr>
        <w:t xml:space="preserve"> </w:t>
      </w:r>
      <w:r w:rsidRPr="007C08C2">
        <w:rPr>
          <w:i/>
          <w:iCs/>
        </w:rPr>
        <w:t>to</w:t>
      </w:r>
      <w:r w:rsidR="00495F56">
        <w:rPr>
          <w:i/>
          <w:iCs/>
        </w:rPr>
        <w:t xml:space="preserve"> </w:t>
      </w:r>
      <w:r w:rsidRPr="007C08C2">
        <w:rPr>
          <w:i/>
          <w:iCs/>
        </w:rPr>
        <w:t>explain</w:t>
      </w:r>
      <w:r w:rsidR="00495F56">
        <w:rPr>
          <w:i/>
          <w:iCs/>
        </w:rPr>
        <w:t xml:space="preserve"> </w:t>
      </w:r>
      <w:r w:rsidRPr="007C08C2">
        <w:rPr>
          <w:i/>
          <w:iCs/>
        </w:rPr>
        <w:t>it</w:t>
      </w:r>
      <w:r w:rsidR="00495F56">
        <w:rPr>
          <w:i/>
          <w:iCs/>
        </w:rPr>
        <w:t xml:space="preserve"> </w:t>
      </w:r>
      <w:r w:rsidRPr="007C08C2">
        <w:rPr>
          <w:i/>
          <w:iCs/>
        </w:rPr>
        <w:t>away</w:t>
      </w:r>
      <w:r w:rsidR="00495F56">
        <w:rPr>
          <w:i/>
          <w:iCs/>
        </w:rPr>
        <w:t xml:space="preserve"> </w:t>
      </w:r>
      <w:r w:rsidRPr="007C08C2">
        <w:rPr>
          <w:i/>
          <w:iCs/>
        </w:rPr>
        <w:t>as</w:t>
      </w:r>
      <w:r w:rsidR="00495F56">
        <w:rPr>
          <w:i/>
          <w:iCs/>
        </w:rPr>
        <w:t xml:space="preserve"> </w:t>
      </w:r>
      <w:r w:rsidRPr="007C08C2">
        <w:rPr>
          <w:i/>
          <w:iCs/>
        </w:rPr>
        <w:t>a</w:t>
      </w:r>
      <w:r w:rsidR="00495F56">
        <w:rPr>
          <w:i/>
          <w:iCs/>
        </w:rPr>
        <w:t xml:space="preserve"> </w:t>
      </w:r>
      <w:proofErr w:type="gramStart"/>
      <w:r w:rsidRPr="007C08C2">
        <w:rPr>
          <w:i/>
          <w:iCs/>
        </w:rPr>
        <w:t>"natural</w:t>
      </w:r>
      <w:r w:rsidR="00495F56">
        <w:rPr>
          <w:i/>
          <w:iCs/>
        </w:rPr>
        <w:t xml:space="preserve"> </w:t>
      </w:r>
      <w:r w:rsidRPr="007C08C2">
        <w:rPr>
          <w:i/>
          <w:iCs/>
        </w:rPr>
        <w:t>phenomena"</w:t>
      </w:r>
      <w:proofErr w:type="gramEnd"/>
      <w:r w:rsidR="00495F56">
        <w:rPr>
          <w:i/>
          <w:iCs/>
        </w:rPr>
        <w:t xml:space="preserve"> </w:t>
      </w:r>
      <w:r w:rsidRPr="007C08C2">
        <w:rPr>
          <w:i/>
          <w:iCs/>
        </w:rPr>
        <w:t>saying</w:t>
      </w:r>
      <w:r w:rsidR="00495F56">
        <w:rPr>
          <w:i/>
          <w:iCs/>
        </w:rPr>
        <w:t xml:space="preserve"> </w:t>
      </w:r>
      <w:r w:rsidRPr="007C08C2">
        <w:rPr>
          <w:i/>
          <w:iCs/>
        </w:rPr>
        <w:t>it</w:t>
      </w:r>
      <w:r w:rsidR="00495F56">
        <w:rPr>
          <w:i/>
          <w:iCs/>
        </w:rPr>
        <w:t xml:space="preserve"> </w:t>
      </w:r>
      <w:r w:rsidRPr="007C08C2">
        <w:rPr>
          <w:i/>
          <w:iCs/>
        </w:rPr>
        <w:t>is</w:t>
      </w:r>
      <w:r w:rsidR="00495F56">
        <w:rPr>
          <w:i/>
          <w:iCs/>
        </w:rPr>
        <w:t xml:space="preserve"> </w:t>
      </w:r>
      <w:r w:rsidRPr="007C08C2">
        <w:rPr>
          <w:i/>
          <w:iCs/>
        </w:rPr>
        <w:t>either</w:t>
      </w:r>
      <w:r w:rsidR="00495F56">
        <w:rPr>
          <w:i/>
          <w:iCs/>
        </w:rPr>
        <w:t xml:space="preserve"> </w:t>
      </w:r>
      <w:r w:rsidRPr="007C08C2">
        <w:rPr>
          <w:i/>
          <w:iCs/>
        </w:rPr>
        <w:t>turning</w:t>
      </w:r>
      <w:r w:rsidR="00495F56">
        <w:rPr>
          <w:i/>
          <w:iCs/>
        </w:rPr>
        <w:t xml:space="preserve"> </w:t>
      </w:r>
      <w:r w:rsidRPr="007C08C2">
        <w:rPr>
          <w:i/>
          <w:iCs/>
        </w:rPr>
        <w:t>into</w:t>
      </w:r>
      <w:r w:rsidR="00495F56">
        <w:rPr>
          <w:i/>
          <w:iCs/>
        </w:rPr>
        <w:t xml:space="preserve"> </w:t>
      </w:r>
      <w:r w:rsidRPr="007C08C2">
        <w:rPr>
          <w:i/>
          <w:iCs/>
        </w:rPr>
        <w:t>a</w:t>
      </w:r>
      <w:r w:rsidR="00495F56">
        <w:rPr>
          <w:i/>
          <w:iCs/>
        </w:rPr>
        <w:t xml:space="preserve"> </w:t>
      </w:r>
      <w:r w:rsidRPr="007C08C2">
        <w:rPr>
          <w:i/>
          <w:iCs/>
        </w:rPr>
        <w:t>black</w:t>
      </w:r>
      <w:r w:rsidR="00495F56">
        <w:rPr>
          <w:i/>
          <w:iCs/>
        </w:rPr>
        <w:t xml:space="preserve"> </w:t>
      </w:r>
      <w:r w:rsidRPr="007C08C2">
        <w:rPr>
          <w:i/>
          <w:iCs/>
        </w:rPr>
        <w:t>hole</w:t>
      </w:r>
      <w:r w:rsidR="00495F56">
        <w:rPr>
          <w:i/>
          <w:iCs/>
        </w:rPr>
        <w:t xml:space="preserve"> </w:t>
      </w:r>
      <w:r w:rsidRPr="007C08C2">
        <w:rPr>
          <w:i/>
          <w:iCs/>
        </w:rPr>
        <w:t>or</w:t>
      </w:r>
      <w:r w:rsidR="00495F56">
        <w:rPr>
          <w:i/>
          <w:iCs/>
        </w:rPr>
        <w:t xml:space="preserve"> </w:t>
      </w:r>
      <w:r w:rsidRPr="007C08C2">
        <w:rPr>
          <w:i/>
          <w:iCs/>
        </w:rPr>
        <w:t>going</w:t>
      </w:r>
      <w:r w:rsidR="00495F56">
        <w:rPr>
          <w:i/>
          <w:iCs/>
        </w:rPr>
        <w:t xml:space="preserve"> </w:t>
      </w:r>
      <w:r w:rsidRPr="007C08C2">
        <w:rPr>
          <w:i/>
          <w:iCs/>
        </w:rPr>
        <w:t>supernova</w:t>
      </w:r>
      <w:r w:rsidR="00495F56">
        <w:rPr>
          <w:i/>
          <w:iCs/>
        </w:rPr>
        <w:t xml:space="preserve"> </w:t>
      </w:r>
      <w:r w:rsidRPr="007C08C2">
        <w:rPr>
          <w:i/>
          <w:iCs/>
        </w:rPr>
        <w:t>-</w:t>
      </w:r>
      <w:r w:rsidR="00495F56">
        <w:rPr>
          <w:i/>
          <w:iCs/>
        </w:rPr>
        <w:t xml:space="preserve"> </w:t>
      </w:r>
      <w:r w:rsidRPr="007C08C2">
        <w:rPr>
          <w:i/>
          <w:iCs/>
        </w:rPr>
        <w:t>but</w:t>
      </w:r>
      <w:r w:rsidR="00495F56">
        <w:rPr>
          <w:i/>
          <w:iCs/>
        </w:rPr>
        <w:t xml:space="preserve"> </w:t>
      </w:r>
      <w:r w:rsidRPr="007C08C2">
        <w:rPr>
          <w:i/>
          <w:iCs/>
        </w:rPr>
        <w:t>they</w:t>
      </w:r>
      <w:r w:rsidR="00495F56">
        <w:rPr>
          <w:i/>
          <w:iCs/>
        </w:rPr>
        <w:t xml:space="preserve"> </w:t>
      </w:r>
      <w:r w:rsidRPr="007C08C2">
        <w:rPr>
          <w:i/>
          <w:iCs/>
        </w:rPr>
        <w:t>will</w:t>
      </w:r>
      <w:r w:rsidR="00495F56">
        <w:rPr>
          <w:i/>
          <w:iCs/>
        </w:rPr>
        <w:t xml:space="preserve"> </w:t>
      </w:r>
      <w:r w:rsidRPr="007C08C2">
        <w:rPr>
          <w:i/>
          <w:iCs/>
        </w:rPr>
        <w:t>try</w:t>
      </w:r>
      <w:r w:rsidR="00495F56">
        <w:rPr>
          <w:i/>
          <w:iCs/>
        </w:rPr>
        <w:t xml:space="preserve"> </w:t>
      </w:r>
      <w:r w:rsidRPr="007C08C2">
        <w:rPr>
          <w:i/>
          <w:iCs/>
        </w:rPr>
        <w:t>to</w:t>
      </w:r>
      <w:r w:rsidR="00495F56">
        <w:rPr>
          <w:i/>
          <w:iCs/>
        </w:rPr>
        <w:t xml:space="preserve"> </w:t>
      </w:r>
      <w:r w:rsidRPr="007C08C2">
        <w:rPr>
          <w:i/>
          <w:iCs/>
        </w:rPr>
        <w:t>explain</w:t>
      </w:r>
      <w:r w:rsidR="00495F56">
        <w:rPr>
          <w:i/>
          <w:iCs/>
        </w:rPr>
        <w:t xml:space="preserve"> </w:t>
      </w:r>
      <w:r w:rsidRPr="007C08C2">
        <w:rPr>
          <w:i/>
          <w:iCs/>
        </w:rPr>
        <w:t>it</w:t>
      </w:r>
      <w:r w:rsidR="00495F56">
        <w:rPr>
          <w:i/>
          <w:iCs/>
        </w:rPr>
        <w:t xml:space="preserve"> </w:t>
      </w:r>
      <w:r w:rsidRPr="007C08C2">
        <w:rPr>
          <w:i/>
          <w:iCs/>
        </w:rPr>
        <w:t>away</w:t>
      </w:r>
      <w:r w:rsidR="00495F56">
        <w:rPr>
          <w:i/>
          <w:iCs/>
        </w:rPr>
        <w:t xml:space="preserve"> </w:t>
      </w:r>
      <w:r w:rsidRPr="007C08C2">
        <w:rPr>
          <w:i/>
          <w:iCs/>
        </w:rPr>
        <w:t>when</w:t>
      </w:r>
      <w:r w:rsidR="00495F56">
        <w:rPr>
          <w:i/>
          <w:iCs/>
        </w:rPr>
        <w:t xml:space="preserve"> </w:t>
      </w:r>
      <w:r w:rsidRPr="007C08C2">
        <w:rPr>
          <w:i/>
          <w:iCs/>
        </w:rPr>
        <w:t>it</w:t>
      </w:r>
      <w:r w:rsidR="00495F56">
        <w:rPr>
          <w:i/>
          <w:iCs/>
        </w:rPr>
        <w:t xml:space="preserve"> </w:t>
      </w:r>
      <w:r w:rsidRPr="007C08C2">
        <w:rPr>
          <w:i/>
          <w:iCs/>
        </w:rPr>
        <w:t>is</w:t>
      </w:r>
      <w:r w:rsidR="00495F56">
        <w:rPr>
          <w:i/>
          <w:iCs/>
        </w:rPr>
        <w:t xml:space="preserve"> </w:t>
      </w:r>
      <w:r w:rsidRPr="007C08C2">
        <w:rPr>
          <w:i/>
          <w:iCs/>
        </w:rPr>
        <w:t>anything</w:t>
      </w:r>
      <w:r w:rsidR="00495F56">
        <w:rPr>
          <w:i/>
          <w:iCs/>
        </w:rPr>
        <w:t xml:space="preserve"> </w:t>
      </w:r>
      <w:r w:rsidRPr="007C08C2">
        <w:rPr>
          <w:i/>
          <w:iCs/>
        </w:rPr>
        <w:t>but</w:t>
      </w:r>
      <w:r w:rsidR="00495F56">
        <w:rPr>
          <w:i/>
          <w:iCs/>
        </w:rPr>
        <w:t xml:space="preserve"> </w:t>
      </w:r>
      <w:r w:rsidRPr="007C08C2">
        <w:rPr>
          <w:i/>
          <w:iCs/>
        </w:rPr>
        <w:t>a</w:t>
      </w:r>
      <w:r w:rsidR="00495F56">
        <w:rPr>
          <w:i/>
          <w:iCs/>
        </w:rPr>
        <w:t xml:space="preserve"> </w:t>
      </w:r>
      <w:r w:rsidRPr="007C08C2">
        <w:rPr>
          <w:i/>
          <w:iCs/>
        </w:rPr>
        <w:t>"natural</w:t>
      </w:r>
      <w:r w:rsidR="00495F56">
        <w:rPr>
          <w:i/>
          <w:iCs/>
        </w:rPr>
        <w:t xml:space="preserve"> </w:t>
      </w:r>
      <w:r w:rsidRPr="007C08C2">
        <w:rPr>
          <w:i/>
          <w:iCs/>
        </w:rPr>
        <w:t>"</w:t>
      </w:r>
      <w:r w:rsidR="00495F56">
        <w:rPr>
          <w:i/>
          <w:iCs/>
        </w:rPr>
        <w:t xml:space="preserve"> </w:t>
      </w:r>
      <w:r w:rsidRPr="007C08C2">
        <w:rPr>
          <w:i/>
          <w:iCs/>
        </w:rPr>
        <w:t>occurrence.</w:t>
      </w:r>
      <w:r w:rsidR="00495F56">
        <w:rPr>
          <w:i/>
          <w:iCs/>
        </w:rPr>
        <w:t xml:space="preserve"> </w:t>
      </w:r>
    </w:p>
    <w:p w14:paraId="33AD3CAC" w14:textId="77777777" w:rsidR="007C08C2" w:rsidRPr="007C08C2" w:rsidRDefault="007C08C2" w:rsidP="007C08C2"/>
    <w:p w14:paraId="17FD5E64" w14:textId="6FA994EC" w:rsidR="007C08C2" w:rsidRPr="007C08C2" w:rsidRDefault="007C08C2" w:rsidP="007C08C2">
      <w:r w:rsidRPr="007C08C2">
        <w:rPr>
          <w:i/>
          <w:iCs/>
        </w:rPr>
        <w:t>Immediately</w:t>
      </w:r>
      <w:r w:rsidR="00495F56">
        <w:rPr>
          <w:i/>
          <w:iCs/>
        </w:rPr>
        <w:t xml:space="preserve"> </w:t>
      </w:r>
      <w:r w:rsidRPr="007C08C2">
        <w:rPr>
          <w:i/>
          <w:iCs/>
        </w:rPr>
        <w:t>after</w:t>
      </w:r>
      <w:r w:rsidR="00495F56">
        <w:rPr>
          <w:i/>
          <w:iCs/>
        </w:rPr>
        <w:t xml:space="preserve"> </w:t>
      </w:r>
      <w:r w:rsidRPr="007C08C2">
        <w:rPr>
          <w:i/>
          <w:iCs/>
        </w:rPr>
        <w:t>this</w:t>
      </w:r>
      <w:r w:rsidR="00495F56">
        <w:rPr>
          <w:i/>
          <w:iCs/>
        </w:rPr>
        <w:t xml:space="preserve"> </w:t>
      </w:r>
      <w:r w:rsidRPr="007C08C2">
        <w:rPr>
          <w:i/>
          <w:iCs/>
        </w:rPr>
        <w:t>they</w:t>
      </w:r>
      <w:r w:rsidR="00495F56">
        <w:rPr>
          <w:i/>
          <w:iCs/>
        </w:rPr>
        <w:t xml:space="preserve"> </w:t>
      </w:r>
      <w:r w:rsidRPr="007C08C2">
        <w:rPr>
          <w:i/>
          <w:iCs/>
        </w:rPr>
        <w:t>will</w:t>
      </w:r>
      <w:r w:rsidR="00495F56">
        <w:rPr>
          <w:i/>
          <w:iCs/>
        </w:rPr>
        <w:t xml:space="preserve"> </w:t>
      </w:r>
      <w:r w:rsidRPr="007C08C2">
        <w:rPr>
          <w:i/>
          <w:iCs/>
        </w:rPr>
        <w:t>be</w:t>
      </w:r>
      <w:r w:rsidR="00495F56">
        <w:rPr>
          <w:i/>
          <w:iCs/>
        </w:rPr>
        <w:t xml:space="preserve"> </w:t>
      </w:r>
      <w:r w:rsidRPr="007C08C2">
        <w:rPr>
          <w:i/>
          <w:iCs/>
        </w:rPr>
        <w:t>overcome</w:t>
      </w:r>
      <w:r w:rsidR="00495F56">
        <w:rPr>
          <w:i/>
          <w:iCs/>
        </w:rPr>
        <w:t xml:space="preserve"> </w:t>
      </w:r>
      <w:r w:rsidRPr="007C08C2">
        <w:rPr>
          <w:i/>
          <w:iCs/>
        </w:rPr>
        <w:t>by</w:t>
      </w:r>
      <w:r w:rsidR="00495F56">
        <w:rPr>
          <w:i/>
          <w:iCs/>
        </w:rPr>
        <w:t xml:space="preserve"> </w:t>
      </w:r>
      <w:r w:rsidRPr="007C08C2">
        <w:rPr>
          <w:i/>
          <w:iCs/>
        </w:rPr>
        <w:t>Mashiach</w:t>
      </w:r>
      <w:r w:rsidR="00495F56">
        <w:rPr>
          <w:i/>
          <w:iCs/>
        </w:rPr>
        <w:t xml:space="preserve"> </w:t>
      </w:r>
      <w:r w:rsidRPr="007C08C2">
        <w:rPr>
          <w:i/>
          <w:iCs/>
        </w:rPr>
        <w:t>--</w:t>
      </w:r>
      <w:r w:rsidR="00495F56">
        <w:rPr>
          <w:i/>
          <w:iCs/>
        </w:rPr>
        <w:t xml:space="preserve"> </w:t>
      </w:r>
      <w:r w:rsidRPr="007C08C2">
        <w:rPr>
          <w:i/>
          <w:iCs/>
        </w:rPr>
        <w:t>the</w:t>
      </w:r>
      <w:r w:rsidR="00495F56">
        <w:rPr>
          <w:i/>
          <w:iCs/>
        </w:rPr>
        <w:t xml:space="preserve"> </w:t>
      </w:r>
      <w:r w:rsidRPr="007C08C2">
        <w:rPr>
          <w:i/>
          <w:iCs/>
        </w:rPr>
        <w:t>True</w:t>
      </w:r>
      <w:r w:rsidR="00495F56">
        <w:rPr>
          <w:i/>
          <w:iCs/>
        </w:rPr>
        <w:t xml:space="preserve"> </w:t>
      </w:r>
      <w:r w:rsidRPr="007C08C2">
        <w:rPr>
          <w:i/>
          <w:iCs/>
        </w:rPr>
        <w:t>Star</w:t>
      </w:r>
      <w:r w:rsidR="00495F56">
        <w:rPr>
          <w:i/>
          <w:iCs/>
        </w:rPr>
        <w:t xml:space="preserve"> </w:t>
      </w:r>
      <w:r w:rsidRPr="007C08C2">
        <w:rPr>
          <w:i/>
          <w:iCs/>
        </w:rPr>
        <w:t>after</w:t>
      </w:r>
      <w:r w:rsidR="00495F56">
        <w:rPr>
          <w:i/>
          <w:iCs/>
        </w:rPr>
        <w:t xml:space="preserve"> </w:t>
      </w:r>
      <w:r w:rsidRPr="007C08C2">
        <w:rPr>
          <w:i/>
          <w:iCs/>
        </w:rPr>
        <w:t>the</w:t>
      </w:r>
      <w:r w:rsidR="00495F56">
        <w:rPr>
          <w:i/>
          <w:iCs/>
        </w:rPr>
        <w:t xml:space="preserve"> </w:t>
      </w:r>
      <w:r w:rsidRPr="007C08C2">
        <w:rPr>
          <w:i/>
          <w:iCs/>
        </w:rPr>
        <w:t>70</w:t>
      </w:r>
      <w:r w:rsidR="00495F56">
        <w:rPr>
          <w:i/>
          <w:iCs/>
        </w:rPr>
        <w:t xml:space="preserve"> </w:t>
      </w:r>
      <w:r w:rsidRPr="007C08C2">
        <w:rPr>
          <w:i/>
          <w:iCs/>
        </w:rPr>
        <w:t>days</w:t>
      </w:r>
      <w:r w:rsidR="00495F56">
        <w:rPr>
          <w:i/>
          <w:iCs/>
        </w:rPr>
        <w:t xml:space="preserve"> </w:t>
      </w:r>
      <w:r w:rsidRPr="007C08C2">
        <w:rPr>
          <w:i/>
          <w:iCs/>
        </w:rPr>
        <w:t>of</w:t>
      </w:r>
      <w:r w:rsidR="00495F56">
        <w:rPr>
          <w:i/>
          <w:iCs/>
        </w:rPr>
        <w:t xml:space="preserve"> </w:t>
      </w:r>
      <w:r w:rsidRPr="007C08C2">
        <w:rPr>
          <w:i/>
          <w:iCs/>
        </w:rPr>
        <w:t>viewing</w:t>
      </w:r>
      <w:r w:rsidR="00495F56">
        <w:rPr>
          <w:i/>
          <w:iCs/>
        </w:rPr>
        <w:t xml:space="preserve"> </w:t>
      </w:r>
      <w:r w:rsidRPr="007C08C2">
        <w:rPr>
          <w:i/>
          <w:iCs/>
        </w:rPr>
        <w:t>this</w:t>
      </w:r>
      <w:r w:rsidR="00495F56">
        <w:rPr>
          <w:i/>
          <w:iCs/>
        </w:rPr>
        <w:t xml:space="preserve"> </w:t>
      </w:r>
      <w:r w:rsidRPr="007C08C2">
        <w:rPr>
          <w:i/>
          <w:iCs/>
        </w:rPr>
        <w:t>heavenly</w:t>
      </w:r>
      <w:r w:rsidR="00495F56">
        <w:rPr>
          <w:i/>
          <w:iCs/>
        </w:rPr>
        <w:t xml:space="preserve"> </w:t>
      </w:r>
      <w:r w:rsidRPr="007C08C2">
        <w:rPr>
          <w:i/>
          <w:iCs/>
        </w:rPr>
        <w:t>display.</w:t>
      </w:r>
      <w:r w:rsidR="00495F56">
        <w:rPr>
          <w:i/>
          <w:iCs/>
        </w:rPr>
        <w:t xml:space="preserve"> </w:t>
      </w:r>
    </w:p>
    <w:p w14:paraId="6E1AD5E0" w14:textId="77777777" w:rsidR="007C08C2" w:rsidRPr="007C08C2" w:rsidRDefault="007C08C2" w:rsidP="007C08C2"/>
    <w:p w14:paraId="168BF162" w14:textId="629DFB23" w:rsidR="007C08C2" w:rsidRPr="007C08C2" w:rsidRDefault="007C08C2" w:rsidP="007C08C2">
      <w:r w:rsidRPr="007C08C2">
        <w:rPr>
          <w:i/>
          <w:iCs/>
        </w:rPr>
        <w:lastRenderedPageBreak/>
        <w:t>The</w:t>
      </w:r>
      <w:r w:rsidR="00495F56">
        <w:rPr>
          <w:i/>
          <w:iCs/>
        </w:rPr>
        <w:t xml:space="preserve"> </w:t>
      </w:r>
      <w:r w:rsidRPr="007C08C2">
        <w:rPr>
          <w:i/>
          <w:iCs/>
        </w:rPr>
        <w:t>Ramak</w:t>
      </w:r>
      <w:r w:rsidR="00495F56">
        <w:rPr>
          <w:i/>
          <w:iCs/>
        </w:rPr>
        <w:t xml:space="preserve"> </w:t>
      </w:r>
      <w:r w:rsidRPr="007C08C2">
        <w:rPr>
          <w:i/>
          <w:iCs/>
        </w:rPr>
        <w:t>even</w:t>
      </w:r>
      <w:r w:rsidR="00495F56">
        <w:rPr>
          <w:i/>
          <w:iCs/>
        </w:rPr>
        <w:t xml:space="preserve"> </w:t>
      </w:r>
      <w:r w:rsidRPr="007C08C2">
        <w:rPr>
          <w:i/>
          <w:iCs/>
        </w:rPr>
        <w:t>gives</w:t>
      </w:r>
      <w:r w:rsidR="00495F56">
        <w:rPr>
          <w:i/>
          <w:iCs/>
        </w:rPr>
        <w:t xml:space="preserve"> </w:t>
      </w:r>
      <w:r w:rsidRPr="007C08C2">
        <w:rPr>
          <w:i/>
          <w:iCs/>
        </w:rPr>
        <w:t>the</w:t>
      </w:r>
      <w:r w:rsidR="00495F56">
        <w:rPr>
          <w:i/>
          <w:iCs/>
        </w:rPr>
        <w:t xml:space="preserve"> </w:t>
      </w:r>
      <w:r w:rsidRPr="007C08C2">
        <w:rPr>
          <w:i/>
          <w:iCs/>
        </w:rPr>
        <w:t>date:</w:t>
      </w:r>
      <w:r w:rsidR="00495F56">
        <w:rPr>
          <w:i/>
          <w:iCs/>
        </w:rPr>
        <w:t xml:space="preserve"> </w:t>
      </w:r>
      <w:r w:rsidRPr="007C08C2">
        <w:rPr>
          <w:i/>
          <w:iCs/>
        </w:rPr>
        <w:t>the</w:t>
      </w:r>
      <w:r w:rsidR="00495F56">
        <w:rPr>
          <w:i/>
          <w:iCs/>
        </w:rPr>
        <w:t xml:space="preserve"> </w:t>
      </w:r>
      <w:r w:rsidRPr="007C08C2">
        <w:rPr>
          <w:b/>
          <w:bCs/>
          <w:i/>
          <w:iCs/>
        </w:rPr>
        <w:t>25th</w:t>
      </w:r>
      <w:r w:rsidR="00495F56">
        <w:rPr>
          <w:b/>
          <w:bCs/>
          <w:i/>
          <w:iCs/>
        </w:rPr>
        <w:t xml:space="preserve"> </w:t>
      </w:r>
      <w:r w:rsidRPr="007C08C2">
        <w:rPr>
          <w:b/>
          <w:bCs/>
          <w:i/>
          <w:iCs/>
        </w:rPr>
        <w:t>day</w:t>
      </w:r>
      <w:r w:rsidR="00495F56">
        <w:rPr>
          <w:b/>
          <w:bCs/>
          <w:i/>
          <w:iCs/>
        </w:rPr>
        <w:t xml:space="preserve"> </w:t>
      </w:r>
      <w:r w:rsidRPr="007C08C2">
        <w:rPr>
          <w:b/>
          <w:bCs/>
          <w:i/>
          <w:iCs/>
        </w:rPr>
        <w:t>of</w:t>
      </w:r>
      <w:r w:rsidR="00495F56">
        <w:rPr>
          <w:b/>
          <w:bCs/>
          <w:i/>
          <w:iCs/>
        </w:rPr>
        <w:t xml:space="preserve"> </w:t>
      </w:r>
      <w:r w:rsidRPr="007C08C2">
        <w:rPr>
          <w:b/>
          <w:bCs/>
          <w:i/>
          <w:iCs/>
        </w:rPr>
        <w:t>the</w:t>
      </w:r>
      <w:r w:rsidR="00495F56">
        <w:rPr>
          <w:b/>
          <w:bCs/>
          <w:i/>
          <w:iCs/>
        </w:rPr>
        <w:t xml:space="preserve"> </w:t>
      </w:r>
      <w:r w:rsidRPr="007C08C2">
        <w:rPr>
          <w:b/>
          <w:bCs/>
          <w:i/>
          <w:iCs/>
        </w:rPr>
        <w:t>six</w:t>
      </w:r>
      <w:r w:rsidR="00495F56">
        <w:rPr>
          <w:b/>
          <w:bCs/>
          <w:i/>
          <w:iCs/>
        </w:rPr>
        <w:t xml:space="preserve"> </w:t>
      </w:r>
      <w:r w:rsidRPr="007C08C2">
        <w:rPr>
          <w:b/>
          <w:bCs/>
          <w:i/>
          <w:iCs/>
        </w:rPr>
        <w:t>month</w:t>
      </w:r>
      <w:r w:rsidR="00495F56">
        <w:rPr>
          <w:i/>
          <w:iCs/>
        </w:rPr>
        <w:t xml:space="preserve"> </w:t>
      </w:r>
      <w:r w:rsidRPr="007C08C2">
        <w:rPr>
          <w:i/>
          <w:iCs/>
        </w:rPr>
        <w:t>-</w:t>
      </w:r>
      <w:r w:rsidR="00495F56">
        <w:rPr>
          <w:i/>
          <w:iCs/>
        </w:rPr>
        <w:t xml:space="preserve">  </w:t>
      </w:r>
      <w:hyperlink r:id="rId22" w:tgtFrame="_blank" w:history="1">
        <w:r w:rsidRPr="007C08C2">
          <w:rPr>
            <w:i/>
            <w:iCs/>
            <w:color w:val="3366CC"/>
            <w:rtl/>
            <w:lang w:bidi="he-IL"/>
          </w:rPr>
          <w:t>כה׳</w:t>
        </w:r>
        <w:r w:rsidR="00495F56">
          <w:rPr>
            <w:i/>
            <w:iCs/>
            <w:color w:val="3366CC"/>
            <w:rtl/>
            <w:lang w:bidi="he-IL"/>
          </w:rPr>
          <w:t xml:space="preserve"> </w:t>
        </w:r>
        <w:r w:rsidRPr="007C08C2">
          <w:rPr>
            <w:i/>
            <w:iCs/>
            <w:color w:val="3366CC"/>
            <w:rtl/>
            <w:lang w:bidi="he-IL"/>
          </w:rPr>
          <w:t>אלול</w:t>
        </w:r>
        <w:r w:rsidR="00495F56">
          <w:rPr>
            <w:i/>
            <w:iCs/>
            <w:color w:val="3366CC"/>
            <w:lang w:bidi="he-IL"/>
          </w:rPr>
          <w:t xml:space="preserve"> </w:t>
        </w:r>
      </w:hyperlink>
      <w:r w:rsidR="00495F56">
        <w:rPr>
          <w:i/>
          <w:iCs/>
        </w:rPr>
        <w:t xml:space="preserve"> </w:t>
      </w:r>
      <w:r w:rsidRPr="007C08C2">
        <w:rPr>
          <w:i/>
          <w:iCs/>
        </w:rPr>
        <w:t>[</w:t>
      </w:r>
      <w:r w:rsidRPr="007C08C2">
        <w:rPr>
          <w:b/>
          <w:bCs/>
          <w:i/>
          <w:iCs/>
        </w:rPr>
        <w:t>Elul</w:t>
      </w:r>
      <w:r w:rsidR="00495F56">
        <w:rPr>
          <w:b/>
          <w:bCs/>
          <w:i/>
          <w:iCs/>
        </w:rPr>
        <w:t xml:space="preserve"> </w:t>
      </w:r>
      <w:r w:rsidRPr="007C08C2">
        <w:rPr>
          <w:b/>
          <w:bCs/>
          <w:i/>
          <w:iCs/>
        </w:rPr>
        <w:t>25</w:t>
      </w:r>
      <w:r w:rsidR="00495F56">
        <w:rPr>
          <w:i/>
          <w:iCs/>
        </w:rPr>
        <w:t xml:space="preserve"> </w:t>
      </w:r>
      <w:r w:rsidRPr="007C08C2">
        <w:rPr>
          <w:i/>
          <w:iCs/>
        </w:rPr>
        <w:t>-</w:t>
      </w:r>
      <w:r w:rsidR="00495F56">
        <w:rPr>
          <w:i/>
          <w:iCs/>
        </w:rPr>
        <w:t xml:space="preserve">  </w:t>
      </w:r>
      <w:r w:rsidRPr="007C08C2">
        <w:rPr>
          <w:i/>
          <w:iCs/>
        </w:rPr>
        <w:t>since</w:t>
      </w:r>
      <w:r w:rsidR="00495F56">
        <w:rPr>
          <w:i/>
          <w:iCs/>
        </w:rPr>
        <w:t xml:space="preserve"> </w:t>
      </w:r>
      <w:r w:rsidRPr="007C08C2">
        <w:rPr>
          <w:i/>
          <w:iCs/>
        </w:rPr>
        <w:t>that</w:t>
      </w:r>
      <w:r w:rsidR="00495F56">
        <w:rPr>
          <w:i/>
          <w:iCs/>
        </w:rPr>
        <w:t xml:space="preserve"> </w:t>
      </w:r>
      <w:r w:rsidRPr="007C08C2">
        <w:rPr>
          <w:i/>
          <w:iCs/>
        </w:rPr>
        <w:t>was</w:t>
      </w:r>
      <w:r w:rsidR="00495F56">
        <w:rPr>
          <w:i/>
          <w:iCs/>
        </w:rPr>
        <w:t xml:space="preserve"> </w:t>
      </w:r>
      <w:r w:rsidRPr="007C08C2">
        <w:rPr>
          <w:i/>
          <w:iCs/>
        </w:rPr>
        <w:t>the</w:t>
      </w:r>
      <w:r w:rsidR="00495F56">
        <w:rPr>
          <w:i/>
          <w:iCs/>
        </w:rPr>
        <w:t xml:space="preserve"> </w:t>
      </w:r>
      <w:r w:rsidRPr="007C08C2">
        <w:rPr>
          <w:i/>
          <w:iCs/>
        </w:rPr>
        <w:t>date</w:t>
      </w:r>
      <w:r w:rsidR="00495F56">
        <w:rPr>
          <w:i/>
          <w:iCs/>
        </w:rPr>
        <w:t xml:space="preserve"> </w:t>
      </w:r>
      <w:r w:rsidRPr="007C08C2">
        <w:rPr>
          <w:i/>
          <w:iCs/>
        </w:rPr>
        <w:t>of</w:t>
      </w:r>
      <w:r w:rsidR="00495F56">
        <w:rPr>
          <w:i/>
          <w:iCs/>
        </w:rPr>
        <w:t xml:space="preserve"> </w:t>
      </w:r>
      <w:r w:rsidRPr="007C08C2">
        <w:rPr>
          <w:i/>
          <w:iCs/>
        </w:rPr>
        <w:t>creation,</w:t>
      </w:r>
      <w:r w:rsidR="00495F56">
        <w:rPr>
          <w:i/>
          <w:iCs/>
        </w:rPr>
        <w:t xml:space="preserve"> </w:t>
      </w:r>
      <w:r w:rsidRPr="007C08C2">
        <w:rPr>
          <w:i/>
          <w:iCs/>
        </w:rPr>
        <w:t>so</w:t>
      </w:r>
      <w:r w:rsidR="00495F56">
        <w:rPr>
          <w:i/>
          <w:iCs/>
        </w:rPr>
        <w:t xml:space="preserve"> </w:t>
      </w:r>
      <w:r w:rsidRPr="007C08C2">
        <w:rPr>
          <w:i/>
          <w:iCs/>
        </w:rPr>
        <w:t>HASHEM</w:t>
      </w:r>
      <w:r w:rsidR="00495F56">
        <w:rPr>
          <w:i/>
          <w:iCs/>
        </w:rPr>
        <w:t xml:space="preserve"> </w:t>
      </w:r>
      <w:r w:rsidRPr="007C08C2">
        <w:rPr>
          <w:i/>
          <w:iCs/>
        </w:rPr>
        <w:t>will</w:t>
      </w:r>
      <w:r w:rsidR="00495F56">
        <w:rPr>
          <w:i/>
          <w:iCs/>
        </w:rPr>
        <w:t xml:space="preserve"> </w:t>
      </w:r>
      <w:r w:rsidRPr="007C08C2">
        <w:rPr>
          <w:i/>
          <w:iCs/>
        </w:rPr>
        <w:t>begin</w:t>
      </w:r>
      <w:r w:rsidR="00495F56">
        <w:rPr>
          <w:i/>
          <w:iCs/>
        </w:rPr>
        <w:t xml:space="preserve"> </w:t>
      </w:r>
      <w:r w:rsidRPr="007C08C2">
        <w:rPr>
          <w:i/>
          <w:iCs/>
        </w:rPr>
        <w:t>this</w:t>
      </w:r>
      <w:r w:rsidR="00495F56">
        <w:rPr>
          <w:i/>
          <w:iCs/>
        </w:rPr>
        <w:t xml:space="preserve"> </w:t>
      </w:r>
      <w:r w:rsidRPr="007C08C2">
        <w:rPr>
          <w:i/>
          <w:iCs/>
        </w:rPr>
        <w:t>display</w:t>
      </w:r>
      <w:r w:rsidR="00495F56">
        <w:rPr>
          <w:i/>
          <w:iCs/>
        </w:rPr>
        <w:t xml:space="preserve"> </w:t>
      </w:r>
      <w:r w:rsidRPr="007C08C2">
        <w:rPr>
          <w:i/>
          <w:iCs/>
        </w:rPr>
        <w:t>just</w:t>
      </w:r>
      <w:r w:rsidR="00495F56">
        <w:rPr>
          <w:i/>
          <w:iCs/>
        </w:rPr>
        <w:t xml:space="preserve"> </w:t>
      </w:r>
      <w:r w:rsidRPr="007C08C2">
        <w:rPr>
          <w:i/>
          <w:iCs/>
        </w:rPr>
        <w:t>prior</w:t>
      </w:r>
      <w:r w:rsidR="00495F56">
        <w:rPr>
          <w:i/>
          <w:iCs/>
        </w:rPr>
        <w:t xml:space="preserve"> </w:t>
      </w:r>
      <w:r w:rsidRPr="007C08C2">
        <w:rPr>
          <w:i/>
          <w:iCs/>
        </w:rPr>
        <w:t>to</w:t>
      </w:r>
      <w:r w:rsidR="00495F56">
        <w:rPr>
          <w:i/>
          <w:iCs/>
        </w:rPr>
        <w:t xml:space="preserve"> </w:t>
      </w:r>
      <w:r w:rsidRPr="007C08C2">
        <w:rPr>
          <w:i/>
          <w:iCs/>
        </w:rPr>
        <w:t>a</w:t>
      </w:r>
      <w:r w:rsidR="00495F56">
        <w:rPr>
          <w:i/>
          <w:iCs/>
        </w:rPr>
        <w:t xml:space="preserve"> </w:t>
      </w:r>
      <w:proofErr w:type="spellStart"/>
      <w:r w:rsidRPr="007C08C2">
        <w:rPr>
          <w:i/>
          <w:iCs/>
        </w:rPr>
        <w:t>briah</w:t>
      </w:r>
      <w:proofErr w:type="spellEnd"/>
      <w:r w:rsidR="00495F56">
        <w:rPr>
          <w:i/>
          <w:iCs/>
        </w:rPr>
        <w:t xml:space="preserve"> </w:t>
      </w:r>
      <w:proofErr w:type="spellStart"/>
      <w:r w:rsidRPr="007C08C2">
        <w:rPr>
          <w:i/>
          <w:iCs/>
        </w:rPr>
        <w:t>chadasha</w:t>
      </w:r>
      <w:proofErr w:type="spellEnd"/>
      <w:r w:rsidR="00495F56">
        <w:rPr>
          <w:i/>
          <w:iCs/>
        </w:rPr>
        <w:t xml:space="preserve"> </w:t>
      </w:r>
      <w:r w:rsidRPr="007C08C2">
        <w:rPr>
          <w:i/>
          <w:iCs/>
        </w:rPr>
        <w:t>-</w:t>
      </w:r>
      <w:r w:rsidR="00495F56">
        <w:rPr>
          <w:i/>
          <w:iCs/>
        </w:rPr>
        <w:t xml:space="preserve"> </w:t>
      </w:r>
      <w:r w:rsidRPr="007C08C2">
        <w:rPr>
          <w:i/>
          <w:iCs/>
        </w:rPr>
        <w:t>new</w:t>
      </w:r>
      <w:r w:rsidR="00495F56">
        <w:rPr>
          <w:i/>
          <w:iCs/>
        </w:rPr>
        <w:t xml:space="preserve"> </w:t>
      </w:r>
      <w:r w:rsidRPr="007C08C2">
        <w:rPr>
          <w:i/>
          <w:iCs/>
        </w:rPr>
        <w:t>creation</w:t>
      </w:r>
      <w:r w:rsidR="00495F56">
        <w:rPr>
          <w:i/>
          <w:iCs/>
        </w:rPr>
        <w:t xml:space="preserve"> </w:t>
      </w:r>
      <w:r w:rsidRPr="007C08C2">
        <w:rPr>
          <w:i/>
          <w:iCs/>
        </w:rPr>
        <w:t>coming.''</w:t>
      </w:r>
    </w:p>
    <w:bookmarkEnd w:id="6"/>
    <w:p w14:paraId="11B7EB96" w14:textId="494B45D2" w:rsidR="007C08C2" w:rsidRDefault="007C08C2" w:rsidP="007C08C2"/>
    <w:p w14:paraId="67C27136" w14:textId="37EACDC3" w:rsidR="00A00B15" w:rsidRDefault="00A00B15" w:rsidP="007C08C2"/>
    <w:p w14:paraId="47CFD42F" w14:textId="77777777" w:rsidR="00A00B15" w:rsidRDefault="00A00B15" w:rsidP="00A00B15">
      <w:pPr>
        <w:jc w:val="center"/>
        <w:rPr>
          <w:b/>
          <w:bCs/>
        </w:rPr>
      </w:pPr>
      <w:r w:rsidRPr="00A00B15">
        <w:rPr>
          <w:b/>
          <w:bCs/>
        </w:rPr>
        <w:t xml:space="preserve">Maimonides’ Mishneh Torah, </w:t>
      </w:r>
    </w:p>
    <w:p w14:paraId="2DF1999B" w14:textId="7471AB91" w:rsidR="00A00B15" w:rsidRPr="00A00B15" w:rsidRDefault="00A00B15" w:rsidP="00A00B15">
      <w:pPr>
        <w:jc w:val="center"/>
        <w:rPr>
          <w:b/>
          <w:bCs/>
        </w:rPr>
      </w:pPr>
      <w:r w:rsidRPr="00A00B15">
        <w:rPr>
          <w:b/>
          <w:bCs/>
        </w:rPr>
        <w:t>Laws of Kings 11–12</w:t>
      </w:r>
    </w:p>
    <w:p w14:paraId="45E470B4" w14:textId="0C558A79" w:rsidR="00A00B15" w:rsidRDefault="00A00B15" w:rsidP="007C08C2"/>
    <w:p w14:paraId="17566E1C" w14:textId="77777777" w:rsidR="00A00B15" w:rsidRDefault="00A00B15" w:rsidP="00A00B15">
      <w:r>
        <w:t>There shall shoot forth a star out of Jacob . . . (24:17)</w:t>
      </w:r>
    </w:p>
    <w:p w14:paraId="69CAF772" w14:textId="77777777" w:rsidR="00A00B15" w:rsidRDefault="00A00B15" w:rsidP="00A00B15"/>
    <w:p w14:paraId="2A83B100" w14:textId="60CFAC24" w:rsidR="00A00B15" w:rsidRDefault="00A00B15" w:rsidP="00A00B15">
      <w:r>
        <w:t xml:space="preserve">The </w:t>
      </w:r>
      <w:proofErr w:type="spellStart"/>
      <w:r>
        <w:t>melech</w:t>
      </w:r>
      <w:proofErr w:type="spellEnd"/>
      <w:r>
        <w:t xml:space="preserve"> ha</w:t>
      </w:r>
      <w:r w:rsidR="00D659D5">
        <w:t>Mashiach</w:t>
      </w:r>
      <w:r>
        <w:t xml:space="preserve"> (“anointed king”) is destined to arise and restore the kingdom of David to its glory of old, to its original sovereignty. He will build the Holy Temple and gather the dispersed of Israel. In his times, all the laws of the Torah will be reinstated as before; the sacrifices will be offered, the Sabbatical year and the Jubilee year instituted as outlined in the Torah.</w:t>
      </w:r>
    </w:p>
    <w:p w14:paraId="192A05A6" w14:textId="77777777" w:rsidR="00A00B15" w:rsidRDefault="00A00B15" w:rsidP="00A00B15"/>
    <w:p w14:paraId="7C277111" w14:textId="4EE37CFB" w:rsidR="00A00B15" w:rsidRDefault="00A00B15" w:rsidP="00A00B15">
      <w:r>
        <w:t>Whoever does not believe in him or does not anticipate his coming, denies not only the other prophets but also the Torah and Moses. For the Torah testifies about him: “G‑d shall return your captivity. . . . He will return and gather you from all the nations amongst whom the L‑</w:t>
      </w:r>
      <w:proofErr w:type="spellStart"/>
      <w:r>
        <w:t>rd</w:t>
      </w:r>
      <w:proofErr w:type="spellEnd"/>
      <w:r>
        <w:t xml:space="preserve"> your G‑d has scattered you. If your outcasts shall be at the ends of the heavens, from there will the L‑</w:t>
      </w:r>
      <w:proofErr w:type="spellStart"/>
      <w:r>
        <w:t>rd</w:t>
      </w:r>
      <w:proofErr w:type="spellEnd"/>
      <w:r>
        <w:t xml:space="preserve"> your G‑d gather you, from there He will take you. . . . G‑d will bring you to the Land . . .” (Deuteronomy 30:3–5). These explicit words of the Torah encapsulate all that has been said (concerning </w:t>
      </w:r>
      <w:r w:rsidR="00D659D5">
        <w:t>Mashiach</w:t>
      </w:r>
      <w:r>
        <w:t>) by the prophets.</w:t>
      </w:r>
    </w:p>
    <w:p w14:paraId="1029891F" w14:textId="77777777" w:rsidR="00A00B15" w:rsidRDefault="00A00B15" w:rsidP="00A00B15"/>
    <w:p w14:paraId="2871B41D" w14:textId="1038A8F8" w:rsidR="009314C2" w:rsidRDefault="00A00B15" w:rsidP="00A00B15">
      <w:proofErr w:type="gramStart"/>
      <w:r>
        <w:t>Also</w:t>
      </w:r>
      <w:proofErr w:type="gramEnd"/>
      <w:r>
        <w:t xml:space="preserve"> in the story of Balaam is it spoken of, and there it is prophesied on, the two “anointed ones”: the first </w:t>
      </w:r>
      <w:r w:rsidR="00D659D5">
        <w:t>Mashiach</w:t>
      </w:r>
      <w:r>
        <w:t xml:space="preserve">, who is David, who saved Israel from its enemies; and the last </w:t>
      </w:r>
      <w:r w:rsidR="00D659D5">
        <w:t>Mashiach</w:t>
      </w:r>
      <w:r>
        <w:t xml:space="preserve">, who shall be of his descendants, who will save Israel in the end [of the exile]. There he says: </w:t>
      </w:r>
    </w:p>
    <w:p w14:paraId="090B3825" w14:textId="77777777" w:rsidR="009314C2" w:rsidRDefault="009314C2" w:rsidP="00A00B15"/>
    <w:p w14:paraId="7875C625" w14:textId="77777777" w:rsidR="009314C2" w:rsidRDefault="00A00B15" w:rsidP="00A00B15">
      <w:r>
        <w:t xml:space="preserve">“I see him, but not now”—this is David; </w:t>
      </w:r>
    </w:p>
    <w:p w14:paraId="724D2AB8" w14:textId="77777777" w:rsidR="009314C2" w:rsidRDefault="009314C2" w:rsidP="00A00B15"/>
    <w:p w14:paraId="50A7217B" w14:textId="02F47DB2" w:rsidR="009314C2" w:rsidRDefault="00A00B15" w:rsidP="00A00B15">
      <w:r>
        <w:t>“I behold him, but he is not near”—this is the King M</w:t>
      </w:r>
      <w:r w:rsidR="009314C2">
        <w:t>a</w:t>
      </w:r>
      <w:r>
        <w:t xml:space="preserve">shiach; </w:t>
      </w:r>
    </w:p>
    <w:p w14:paraId="71E33EE8" w14:textId="77777777" w:rsidR="009314C2" w:rsidRDefault="009314C2" w:rsidP="00A00B15"/>
    <w:p w14:paraId="63D6F329" w14:textId="77777777" w:rsidR="009314C2" w:rsidRDefault="00A00B15" w:rsidP="00A00B15">
      <w:r>
        <w:t xml:space="preserve">“There shall shoot forth a star out of Jacob”—this is David; </w:t>
      </w:r>
    </w:p>
    <w:p w14:paraId="251D0CE7" w14:textId="77777777" w:rsidR="009314C2" w:rsidRDefault="009314C2" w:rsidP="00A00B15"/>
    <w:p w14:paraId="6B9DC28D" w14:textId="77777777" w:rsidR="009314C2" w:rsidRDefault="00A00B15" w:rsidP="00A00B15">
      <w:r>
        <w:t>“And a scepter shall rise out of Israel”—this is the King M</w:t>
      </w:r>
      <w:r w:rsidR="009314C2">
        <w:t>a</w:t>
      </w:r>
      <w:r>
        <w:t xml:space="preserve">shiach; </w:t>
      </w:r>
    </w:p>
    <w:p w14:paraId="3C4CB8AC" w14:textId="77777777" w:rsidR="009314C2" w:rsidRDefault="009314C2" w:rsidP="00A00B15"/>
    <w:p w14:paraId="788E32F7" w14:textId="77777777" w:rsidR="009314C2" w:rsidRDefault="00A00B15" w:rsidP="00A00B15">
      <w:r>
        <w:t xml:space="preserve">“And shall smite the corners of Moab”—this is David, as it is written (II Samuel 8:2), “He smote Moab, and he measured them with a line”; </w:t>
      </w:r>
    </w:p>
    <w:p w14:paraId="5B0F081E" w14:textId="77777777" w:rsidR="009314C2" w:rsidRDefault="009314C2" w:rsidP="00A00B15"/>
    <w:p w14:paraId="247E2C20" w14:textId="13FC12AC" w:rsidR="00A00B15" w:rsidRDefault="00A00B15" w:rsidP="00A00B15">
      <w:r>
        <w:t>“And rule over all the children of Seth”—this is the King M</w:t>
      </w:r>
      <w:r w:rsidR="009314C2">
        <w:t>a</w:t>
      </w:r>
      <w:r>
        <w:t>shiach, as it is written (Zachariah 9:10), “And his dominion shall be from sea to sea” . . .</w:t>
      </w:r>
    </w:p>
    <w:p w14:paraId="176F9481" w14:textId="77777777" w:rsidR="00A00B15" w:rsidRDefault="00A00B15" w:rsidP="00A00B15"/>
    <w:p w14:paraId="2EA0DA47" w14:textId="4E29E5D6" w:rsidR="00A00B15" w:rsidRDefault="00A00B15" w:rsidP="00A00B15">
      <w:r>
        <w:t xml:space="preserve">As for the books of the prophets, one need not cite references [to </w:t>
      </w:r>
      <w:r w:rsidR="00D659D5">
        <w:t>Mashiach</w:t>
      </w:r>
      <w:r>
        <w:t>], for all the books are full of this . . .</w:t>
      </w:r>
    </w:p>
    <w:p w14:paraId="6BE29F38" w14:textId="77777777" w:rsidR="00A00B15" w:rsidRDefault="00A00B15" w:rsidP="00A00B15"/>
    <w:p w14:paraId="700327D8" w14:textId="0EC8148F" w:rsidR="00A00B15" w:rsidRDefault="00A00B15" w:rsidP="00A00B15">
      <w:r>
        <w:t xml:space="preserve">If there arises a king from the house of David, who studies the Torah and fulfills its precepts . . . who will prevail upon all of Israel to follow it and repair its breaches, and will wage the battles of G‑d—he is presumed to be </w:t>
      </w:r>
      <w:r w:rsidR="00D659D5">
        <w:t>Mashiach</w:t>
      </w:r>
      <w:r>
        <w:t xml:space="preserve">. If he did so and was successful, and he built the Holy Temple on its site and gathered the dispersed of Israel—he is certainly </w:t>
      </w:r>
      <w:r w:rsidR="00D659D5">
        <w:t>Mashiach</w:t>
      </w:r>
      <w:r>
        <w:t>. He will correct the entire world to serve G‑d together, as is written (Zephaniah 3:9): “For then I shall turn to the nations a pure tongue, that all shall call upon the name of G‑d to serve Him as one” . . .</w:t>
      </w:r>
    </w:p>
    <w:p w14:paraId="441C7717" w14:textId="77777777" w:rsidR="00A00B15" w:rsidRDefault="00A00B15" w:rsidP="00A00B15"/>
    <w:p w14:paraId="13117D4F" w14:textId="47EE199E" w:rsidR="00A00B15" w:rsidRDefault="00A00B15" w:rsidP="00A00B15">
      <w:r>
        <w:t xml:space="preserve">The sages and the prophets did not crave the era of </w:t>
      </w:r>
      <w:r w:rsidR="00D659D5">
        <w:t>Mashiach</w:t>
      </w:r>
      <w:r>
        <w:t xml:space="preserve"> in order to rule over the world . . . or to eat, drink and rejoice; but only so that they be free for Torah and its wisdom, and be rid of any oppressor and disrupter . . .</w:t>
      </w:r>
    </w:p>
    <w:p w14:paraId="2100EBE9" w14:textId="77777777" w:rsidR="00A00B15" w:rsidRDefault="00A00B15" w:rsidP="00A00B15"/>
    <w:p w14:paraId="3B670391" w14:textId="77777777" w:rsidR="00A00B15" w:rsidRDefault="00A00B15" w:rsidP="00A00B15">
      <w:r>
        <w:t>At that time there will be no hunger or war, no jealousy or rivalry. For the good will be plentiful, and all delicacies available as dust. The entire occupation of the world will be only to know G‑d. . . . Israel will be of great wisdom; they will perceive the esoteric truths and comprehend their Creator’s wisdom as is the capacity of man. As it is written (Isaiah 11:9): “For the earth shall be filled with the knowledge of G‑d, as the waters cover the sea.”</w:t>
      </w:r>
    </w:p>
    <w:p w14:paraId="7A0094CF" w14:textId="77777777" w:rsidR="00A00B15" w:rsidRDefault="00A00B15" w:rsidP="00A00B15"/>
    <w:p w14:paraId="6CEDBFD3" w14:textId="77777777" w:rsidR="007C08C2" w:rsidRPr="007C08C2" w:rsidRDefault="007C08C2" w:rsidP="007C08C2"/>
    <w:p w14:paraId="77E4E0E2" w14:textId="0A0F8F58" w:rsidR="007C08C2" w:rsidRPr="007C08C2" w:rsidRDefault="007C08C2" w:rsidP="00E05B1A">
      <w:pPr>
        <w:pStyle w:val="Heading1"/>
      </w:pPr>
      <w:bookmarkStart w:id="11" w:name="_Toc121697040"/>
      <w:r w:rsidRPr="007C08C2">
        <w:t>The</w:t>
      </w:r>
      <w:r w:rsidR="00495F56">
        <w:t xml:space="preserve"> </w:t>
      </w:r>
      <w:r w:rsidRPr="007C08C2">
        <w:t>Star</w:t>
      </w:r>
      <w:r w:rsidR="00495F56">
        <w:t xml:space="preserve"> </w:t>
      </w:r>
      <w:r w:rsidRPr="007C08C2">
        <w:t>of</w:t>
      </w:r>
      <w:r w:rsidR="00495F56">
        <w:t xml:space="preserve"> </w:t>
      </w:r>
      <w:r w:rsidRPr="007C08C2">
        <w:t>Avraham</w:t>
      </w:r>
      <w:bookmarkEnd w:id="11"/>
    </w:p>
    <w:p w14:paraId="22943936" w14:textId="77777777" w:rsidR="007C08C2" w:rsidRPr="007C08C2" w:rsidRDefault="007C08C2" w:rsidP="007C08C2"/>
    <w:p w14:paraId="2B6390E1" w14:textId="589B1E6A" w:rsidR="007C08C2" w:rsidRPr="007C08C2" w:rsidRDefault="007C08C2" w:rsidP="007C08C2">
      <w:r w:rsidRPr="007C08C2">
        <w:t>In</w:t>
      </w:r>
      <w:r w:rsidR="00495F56">
        <w:t xml:space="preserve"> </w:t>
      </w:r>
      <w:r w:rsidRPr="007C08C2">
        <w:t>the</w:t>
      </w:r>
      <w:r w:rsidR="00495F56">
        <w:t xml:space="preserve"> </w:t>
      </w:r>
      <w:r w:rsidRPr="007C08C2">
        <w:t>year</w:t>
      </w:r>
      <w:r w:rsidR="00495F56">
        <w:t xml:space="preserve"> </w:t>
      </w:r>
      <w:r w:rsidRPr="007C08C2">
        <w:t>of</w:t>
      </w:r>
      <w:r w:rsidR="00495F56">
        <w:t xml:space="preserve"> </w:t>
      </w:r>
      <w:r w:rsidRPr="007C08C2">
        <w:t>Avraham’s</w:t>
      </w:r>
      <w:r w:rsidR="00495F56">
        <w:t xml:space="preserve"> </w:t>
      </w:r>
      <w:r w:rsidRPr="007C08C2">
        <w:t>birth,</w:t>
      </w:r>
      <w:r w:rsidR="00495F56">
        <w:t xml:space="preserve"> </w:t>
      </w:r>
      <w:r w:rsidRPr="007C08C2">
        <w:t>according</w:t>
      </w:r>
      <w:r w:rsidR="00495F56">
        <w:t xml:space="preserve"> </w:t>
      </w:r>
      <w:r w:rsidRPr="007C08C2">
        <w:t>to</w:t>
      </w:r>
      <w:r w:rsidR="00495F56">
        <w:t xml:space="preserve"> </w:t>
      </w:r>
      <w:r w:rsidRPr="007C08C2">
        <w:t>tradition,</w:t>
      </w:r>
      <w:r w:rsidR="00495F56">
        <w:t xml:space="preserve"> </w:t>
      </w:r>
      <w:r w:rsidRPr="007C08C2">
        <w:t>knowledge</w:t>
      </w:r>
      <w:r w:rsidR="00495F56">
        <w:t xml:space="preserve"> </w:t>
      </w:r>
      <w:r w:rsidRPr="007C08C2">
        <w:t>of</w:t>
      </w:r>
      <w:r w:rsidR="00495F56">
        <w:t xml:space="preserve"> </w:t>
      </w:r>
      <w:r w:rsidRPr="007C08C2">
        <w:t>HaShem</w:t>
      </w:r>
      <w:r w:rsidR="00495F56">
        <w:t xml:space="preserve"> </w:t>
      </w:r>
      <w:r w:rsidRPr="007C08C2">
        <w:t>was</w:t>
      </w:r>
      <w:r w:rsidR="00495F56">
        <w:t xml:space="preserve"> </w:t>
      </w:r>
      <w:r w:rsidRPr="007C08C2">
        <w:t>scarce</w:t>
      </w:r>
      <w:r w:rsidR="00495F56">
        <w:t xml:space="preserve"> </w:t>
      </w:r>
      <w:r w:rsidRPr="007C08C2">
        <w:t>among</w:t>
      </w:r>
      <w:r w:rsidR="00495F56">
        <w:t xml:space="preserve"> </w:t>
      </w:r>
      <w:r w:rsidRPr="007C08C2">
        <w:t>men,</w:t>
      </w:r>
      <w:r w:rsidR="00495F56">
        <w:t xml:space="preserve"> </w:t>
      </w:r>
      <w:r w:rsidRPr="007C08C2">
        <w:t>and</w:t>
      </w:r>
      <w:r w:rsidR="00495F56">
        <w:t xml:space="preserve"> </w:t>
      </w:r>
      <w:r w:rsidRPr="007C08C2">
        <w:t>certain</w:t>
      </w:r>
      <w:r w:rsidR="00495F56">
        <w:t xml:space="preserve"> </w:t>
      </w:r>
      <w:r w:rsidRPr="007C08C2">
        <w:t>forces</w:t>
      </w:r>
      <w:r w:rsidR="00495F56">
        <w:t xml:space="preserve"> </w:t>
      </w:r>
      <w:r w:rsidRPr="007C08C2">
        <w:t>in</w:t>
      </w:r>
      <w:r w:rsidR="00495F56">
        <w:t xml:space="preserve"> </w:t>
      </w:r>
      <w:r w:rsidRPr="007C08C2">
        <w:t>the</w:t>
      </w:r>
      <w:r w:rsidR="00495F56">
        <w:t xml:space="preserve"> </w:t>
      </w:r>
      <w:r w:rsidRPr="007C08C2">
        <w:t>Near</w:t>
      </w:r>
      <w:r w:rsidR="00495F56">
        <w:t xml:space="preserve"> </w:t>
      </w:r>
      <w:r w:rsidRPr="007C08C2">
        <w:t>East</w:t>
      </w:r>
      <w:r w:rsidR="00495F56">
        <w:t xml:space="preserve"> </w:t>
      </w:r>
      <w:r w:rsidRPr="007C08C2">
        <w:t>wished</w:t>
      </w:r>
      <w:r w:rsidR="00495F56">
        <w:t xml:space="preserve"> </w:t>
      </w:r>
      <w:r w:rsidRPr="007C08C2">
        <w:t>to</w:t>
      </w:r>
      <w:r w:rsidR="00495F56">
        <w:t xml:space="preserve"> </w:t>
      </w:r>
      <w:r w:rsidRPr="007C08C2">
        <w:lastRenderedPageBreak/>
        <w:t>keep</w:t>
      </w:r>
      <w:r w:rsidR="00495F56">
        <w:t xml:space="preserve"> </w:t>
      </w:r>
      <w:r w:rsidRPr="007C08C2">
        <w:t>things</w:t>
      </w:r>
      <w:r w:rsidR="00495F56">
        <w:t xml:space="preserve"> </w:t>
      </w:r>
      <w:r w:rsidRPr="007C08C2">
        <w:t>that</w:t>
      </w:r>
      <w:r w:rsidR="00495F56">
        <w:t xml:space="preserve"> </w:t>
      </w:r>
      <w:r w:rsidRPr="007C08C2">
        <w:t>way.</w:t>
      </w:r>
      <w:r w:rsidR="00495F56">
        <w:t xml:space="preserve"> </w:t>
      </w:r>
      <w:r w:rsidRPr="007C08C2">
        <w:t>Stories</w:t>
      </w:r>
      <w:r w:rsidR="00495F56">
        <w:t xml:space="preserve"> </w:t>
      </w:r>
      <w:r w:rsidRPr="007C08C2">
        <w:t>collected</w:t>
      </w:r>
      <w:r w:rsidR="00495F56">
        <w:t xml:space="preserve"> </w:t>
      </w:r>
      <w:r w:rsidRPr="007C08C2">
        <w:t>in</w:t>
      </w:r>
      <w:r w:rsidR="00495F56">
        <w:t xml:space="preserve"> </w:t>
      </w:r>
      <w:r w:rsidRPr="007C08C2">
        <w:t>medieval</w:t>
      </w:r>
      <w:r w:rsidR="00495F56">
        <w:t xml:space="preserve"> </w:t>
      </w:r>
      <w:r w:rsidRPr="007C08C2">
        <w:t>times,</w:t>
      </w:r>
      <w:r w:rsidR="00495F56">
        <w:t xml:space="preserve"> </w:t>
      </w:r>
      <w:r w:rsidRPr="007C08C2">
        <w:t>later</w:t>
      </w:r>
      <w:r w:rsidR="00495F56">
        <w:t xml:space="preserve"> </w:t>
      </w:r>
      <w:r w:rsidRPr="007C08C2">
        <w:t>published</w:t>
      </w:r>
      <w:r w:rsidR="00495F56">
        <w:t xml:space="preserve"> </w:t>
      </w:r>
      <w:r w:rsidRPr="007C08C2">
        <w:t>under</w:t>
      </w:r>
      <w:r w:rsidR="00495F56">
        <w:t xml:space="preserve"> </w:t>
      </w:r>
      <w:r w:rsidRPr="007C08C2">
        <w:t>the</w:t>
      </w:r>
      <w:r w:rsidR="00495F56">
        <w:t xml:space="preserve"> </w:t>
      </w:r>
      <w:r w:rsidRPr="007C08C2">
        <w:t>title</w:t>
      </w:r>
      <w:r w:rsidR="00495F56">
        <w:t xml:space="preserve"> </w:t>
      </w:r>
      <w:proofErr w:type="spellStart"/>
      <w:r w:rsidRPr="007C08C2">
        <w:t>Ma'asei</w:t>
      </w:r>
      <w:proofErr w:type="spellEnd"/>
      <w:r w:rsidR="00495F56">
        <w:t xml:space="preserve"> </w:t>
      </w:r>
      <w:r w:rsidRPr="007C08C2">
        <w:t>Avraham</w:t>
      </w:r>
      <w:r w:rsidR="00495F56">
        <w:t xml:space="preserve"> </w:t>
      </w:r>
      <w:r w:rsidRPr="007C08C2">
        <w:t>Avinu</w:t>
      </w:r>
      <w:r w:rsidR="00495F56">
        <w:t xml:space="preserve"> </w:t>
      </w:r>
      <w:r w:rsidRPr="007C08C2">
        <w:t>(“Deeds</w:t>
      </w:r>
      <w:r w:rsidR="00495F56">
        <w:t xml:space="preserve"> </w:t>
      </w:r>
      <w:r w:rsidRPr="007C08C2">
        <w:t>of</w:t>
      </w:r>
      <w:r w:rsidR="00495F56">
        <w:t xml:space="preserve"> </w:t>
      </w:r>
      <w:r w:rsidRPr="007C08C2">
        <w:t>Abraham</w:t>
      </w:r>
      <w:r w:rsidR="00495F56">
        <w:t xml:space="preserve"> </w:t>
      </w:r>
      <w:r w:rsidRPr="007C08C2">
        <w:t>Our</w:t>
      </w:r>
      <w:r w:rsidR="00495F56">
        <w:t xml:space="preserve"> </w:t>
      </w:r>
      <w:r w:rsidRPr="007C08C2">
        <w:t>Father”),</w:t>
      </w:r>
      <w:r w:rsidR="00495F56">
        <w:t xml:space="preserve"> </w:t>
      </w:r>
      <w:r w:rsidRPr="007C08C2">
        <w:t>recall</w:t>
      </w:r>
      <w:r w:rsidR="00495F56">
        <w:t xml:space="preserve"> </w:t>
      </w:r>
      <w:r w:rsidRPr="007C08C2">
        <w:t>his</w:t>
      </w:r>
      <w:r w:rsidR="00495F56">
        <w:t xml:space="preserve"> </w:t>
      </w:r>
      <w:r w:rsidRPr="007C08C2">
        <w:t>birth</w:t>
      </w:r>
      <w:r w:rsidR="00495F56">
        <w:t xml:space="preserve"> </w:t>
      </w:r>
      <w:r w:rsidRPr="007C08C2">
        <w:t>as</w:t>
      </w:r>
      <w:r w:rsidR="00495F56">
        <w:t xml:space="preserve"> </w:t>
      </w:r>
      <w:r w:rsidRPr="007C08C2">
        <w:t>being</w:t>
      </w:r>
      <w:r w:rsidR="00495F56">
        <w:t xml:space="preserve"> </w:t>
      </w:r>
      <w:r w:rsidRPr="007C08C2">
        <w:t>marked</w:t>
      </w:r>
      <w:r w:rsidR="00495F56">
        <w:t xml:space="preserve"> </w:t>
      </w:r>
      <w:r w:rsidRPr="007C08C2">
        <w:t>by</w:t>
      </w:r>
      <w:r w:rsidR="00495F56">
        <w:t xml:space="preserve"> </w:t>
      </w:r>
      <w:r w:rsidRPr="007C08C2">
        <w:t>a</w:t>
      </w:r>
      <w:r w:rsidR="00495F56">
        <w:t xml:space="preserve"> </w:t>
      </w:r>
      <w:r w:rsidRPr="007C08C2">
        <w:t>star</w:t>
      </w:r>
      <w:r w:rsidR="00495F56">
        <w:t xml:space="preserve"> </w:t>
      </w:r>
      <w:r w:rsidRPr="007C08C2">
        <w:t>rising</w:t>
      </w:r>
      <w:r w:rsidR="00495F56">
        <w:t xml:space="preserve"> </w:t>
      </w:r>
      <w:r w:rsidRPr="007C08C2">
        <w:t>in</w:t>
      </w:r>
      <w:r w:rsidR="00495F56">
        <w:t xml:space="preserve"> </w:t>
      </w:r>
      <w:r w:rsidRPr="007C08C2">
        <w:t>the</w:t>
      </w:r>
      <w:r w:rsidR="00495F56">
        <w:t xml:space="preserve"> </w:t>
      </w:r>
      <w:r w:rsidRPr="007C08C2">
        <w:t>east,</w:t>
      </w:r>
      <w:r w:rsidR="00495F56">
        <w:t xml:space="preserve"> </w:t>
      </w:r>
      <w:r w:rsidRPr="007C08C2">
        <w:t>consuming</w:t>
      </w:r>
      <w:r w:rsidR="00495F56">
        <w:t xml:space="preserve"> </w:t>
      </w:r>
      <w:r w:rsidRPr="007C08C2">
        <w:t>other</w:t>
      </w:r>
      <w:r w:rsidR="00495F56">
        <w:t xml:space="preserve"> </w:t>
      </w:r>
      <w:r w:rsidRPr="007C08C2">
        <w:t>stars.</w:t>
      </w:r>
      <w:r w:rsidRPr="007C08C2">
        <w:rPr>
          <w:sz w:val="20"/>
          <w:vertAlign w:val="superscript"/>
        </w:rPr>
        <w:footnoteReference w:id="30"/>
      </w:r>
    </w:p>
    <w:p w14:paraId="25B9CD6C" w14:textId="77777777" w:rsidR="007C08C2" w:rsidRPr="007C08C2" w:rsidRDefault="007C08C2" w:rsidP="007C08C2"/>
    <w:p w14:paraId="640A7F39" w14:textId="60F2B3F3" w:rsidR="007C08C2" w:rsidRPr="007C08C2" w:rsidRDefault="007C08C2" w:rsidP="007C08C2">
      <w:r w:rsidRPr="007C08C2">
        <w:t>When</w:t>
      </w:r>
      <w:r w:rsidR="00495F56">
        <w:t xml:space="preserve"> </w:t>
      </w:r>
      <w:r w:rsidRPr="007C08C2">
        <w:t>Abraham</w:t>
      </w:r>
      <w:r w:rsidR="00495F56">
        <w:t xml:space="preserve"> </w:t>
      </w:r>
      <w:r w:rsidRPr="007C08C2">
        <w:t>was</w:t>
      </w:r>
      <w:r w:rsidR="00495F56">
        <w:t xml:space="preserve"> </w:t>
      </w:r>
      <w:r w:rsidRPr="007C08C2">
        <w:t>born</w:t>
      </w:r>
    </w:p>
    <w:p w14:paraId="01BFA97E" w14:textId="293AAB37" w:rsidR="007C08C2" w:rsidRPr="007C08C2" w:rsidRDefault="007C08C2" w:rsidP="007C08C2">
      <w:r w:rsidRPr="007C08C2">
        <w:t>a</w:t>
      </w:r>
      <w:r w:rsidR="00495F56">
        <w:t xml:space="preserve"> </w:t>
      </w:r>
      <w:r w:rsidRPr="007C08C2">
        <w:t>star</w:t>
      </w:r>
      <w:r w:rsidR="00495F56">
        <w:t xml:space="preserve"> </w:t>
      </w:r>
      <w:r w:rsidRPr="007C08C2">
        <w:t>rose</w:t>
      </w:r>
      <w:r w:rsidR="00495F56">
        <w:t xml:space="preserve"> </w:t>
      </w:r>
      <w:r w:rsidRPr="007C08C2">
        <w:t>in</w:t>
      </w:r>
      <w:r w:rsidR="00495F56">
        <w:t xml:space="preserve"> </w:t>
      </w:r>
      <w:r w:rsidRPr="007C08C2">
        <w:t>the</w:t>
      </w:r>
      <w:r w:rsidR="00495F56">
        <w:t xml:space="preserve"> </w:t>
      </w:r>
      <w:r w:rsidRPr="007C08C2">
        <w:t>east</w:t>
      </w:r>
    </w:p>
    <w:p w14:paraId="30D5FCF3" w14:textId="2F86633C" w:rsidR="007C08C2" w:rsidRPr="007C08C2" w:rsidRDefault="007C08C2" w:rsidP="007C08C2">
      <w:r w:rsidRPr="007C08C2">
        <w:t>swallowed</w:t>
      </w:r>
      <w:r w:rsidR="00495F56">
        <w:t xml:space="preserve"> </w:t>
      </w:r>
      <w:r w:rsidRPr="007C08C2">
        <w:t>the</w:t>
      </w:r>
      <w:r w:rsidR="00495F56">
        <w:t xml:space="preserve"> </w:t>
      </w:r>
      <w:r w:rsidRPr="007C08C2">
        <w:t>four</w:t>
      </w:r>
      <w:r w:rsidR="00495F56">
        <w:t xml:space="preserve"> </w:t>
      </w:r>
      <w:r w:rsidRPr="007C08C2">
        <w:t>stars</w:t>
      </w:r>
      <w:r w:rsidR="00495F56">
        <w:t xml:space="preserve"> </w:t>
      </w:r>
      <w:r w:rsidRPr="007C08C2">
        <w:t>of</w:t>
      </w:r>
      <w:r w:rsidR="00495F56">
        <w:t xml:space="preserve"> </w:t>
      </w:r>
      <w:r w:rsidRPr="007C08C2">
        <w:t>the</w:t>
      </w:r>
      <w:r w:rsidR="00495F56">
        <w:t xml:space="preserve"> </w:t>
      </w:r>
      <w:r w:rsidRPr="007C08C2">
        <w:t>four</w:t>
      </w:r>
      <w:r w:rsidR="00495F56">
        <w:t xml:space="preserve"> </w:t>
      </w:r>
      <w:r w:rsidRPr="007C08C2">
        <w:t>winds</w:t>
      </w:r>
      <w:r w:rsidR="00495F56">
        <w:t xml:space="preserve"> </w:t>
      </w:r>
      <w:r w:rsidRPr="007C08C2">
        <w:t>of</w:t>
      </w:r>
      <w:r w:rsidR="00495F56">
        <w:t xml:space="preserve"> </w:t>
      </w:r>
      <w:r w:rsidRPr="007C08C2">
        <w:t>heaven</w:t>
      </w:r>
      <w:r w:rsidR="00495F56">
        <w:t xml:space="preserve"> </w:t>
      </w:r>
      <w:r w:rsidRPr="007C08C2">
        <w:t>–</w:t>
      </w:r>
    </w:p>
    <w:p w14:paraId="1C55B645" w14:textId="77777777" w:rsidR="007C08C2" w:rsidRPr="007C08C2" w:rsidRDefault="007C08C2" w:rsidP="007C08C2"/>
    <w:p w14:paraId="1F3E4431" w14:textId="415BD7F0" w:rsidR="007C08C2" w:rsidRPr="007C08C2" w:rsidRDefault="007C08C2" w:rsidP="007C08C2">
      <w:r w:rsidRPr="007C08C2">
        <w:t>to</w:t>
      </w:r>
      <w:r w:rsidR="00495F56">
        <w:t xml:space="preserve"> </w:t>
      </w:r>
      <w:r w:rsidRPr="007C08C2">
        <w:t>the</w:t>
      </w:r>
      <w:r w:rsidR="00495F56">
        <w:t xml:space="preserve"> </w:t>
      </w:r>
      <w:r w:rsidRPr="007C08C2">
        <w:t>east</w:t>
      </w:r>
    </w:p>
    <w:p w14:paraId="32CADE73" w14:textId="774B9D8F" w:rsidR="007C08C2" w:rsidRPr="007C08C2" w:rsidRDefault="007C08C2" w:rsidP="007C08C2">
      <w:r w:rsidRPr="007C08C2">
        <w:t>to</w:t>
      </w:r>
      <w:r w:rsidR="00495F56">
        <w:t xml:space="preserve"> </w:t>
      </w:r>
      <w:r w:rsidRPr="007C08C2">
        <w:t>the</w:t>
      </w:r>
      <w:r w:rsidR="00495F56">
        <w:t xml:space="preserve"> </w:t>
      </w:r>
      <w:r w:rsidRPr="007C08C2">
        <w:t>north</w:t>
      </w:r>
    </w:p>
    <w:p w14:paraId="2BC4A2AB" w14:textId="398B99B2" w:rsidR="007C08C2" w:rsidRPr="007C08C2" w:rsidRDefault="007C08C2" w:rsidP="007C08C2">
      <w:r w:rsidRPr="007C08C2">
        <w:t>to</w:t>
      </w:r>
      <w:r w:rsidR="00495F56">
        <w:t xml:space="preserve"> </w:t>
      </w:r>
      <w:r w:rsidRPr="007C08C2">
        <w:t>the</w:t>
      </w:r>
      <w:r w:rsidR="00495F56">
        <w:t xml:space="preserve"> </w:t>
      </w:r>
      <w:r w:rsidRPr="007C08C2">
        <w:t>west</w:t>
      </w:r>
    </w:p>
    <w:p w14:paraId="31A13923" w14:textId="1294A7D5" w:rsidR="007C08C2" w:rsidRPr="007C08C2" w:rsidRDefault="007C08C2" w:rsidP="007C08C2">
      <w:r w:rsidRPr="007C08C2">
        <w:t>to</w:t>
      </w:r>
      <w:r w:rsidR="00495F56">
        <w:t xml:space="preserve"> </w:t>
      </w:r>
      <w:r w:rsidRPr="007C08C2">
        <w:t>the</w:t>
      </w:r>
      <w:r w:rsidR="00495F56">
        <w:t xml:space="preserve"> </w:t>
      </w:r>
      <w:r w:rsidRPr="007C08C2">
        <w:t>south</w:t>
      </w:r>
    </w:p>
    <w:p w14:paraId="1119C457" w14:textId="77777777" w:rsidR="007C08C2" w:rsidRPr="007C08C2" w:rsidRDefault="007C08C2" w:rsidP="007C08C2"/>
    <w:p w14:paraId="248E022B" w14:textId="0A68B642" w:rsidR="007C08C2" w:rsidRPr="007C08C2" w:rsidRDefault="007C08C2" w:rsidP="007C08C2">
      <w:r w:rsidRPr="007C08C2">
        <w:t>Avraham’s</w:t>
      </w:r>
      <w:r w:rsidR="00495F56">
        <w:t xml:space="preserve"> </w:t>
      </w:r>
      <w:r w:rsidRPr="007C08C2">
        <w:t>star</w:t>
      </w:r>
    </w:p>
    <w:p w14:paraId="76F5E6D0" w14:textId="5760C005" w:rsidR="007C08C2" w:rsidRPr="007C08C2" w:rsidRDefault="007C08C2" w:rsidP="007C08C2">
      <w:r w:rsidRPr="007C08C2">
        <w:t>a</w:t>
      </w:r>
      <w:r w:rsidR="00495F56">
        <w:t xml:space="preserve"> </w:t>
      </w:r>
      <w:r w:rsidRPr="007C08C2">
        <w:t>star</w:t>
      </w:r>
      <w:r w:rsidR="00495F56">
        <w:t xml:space="preserve"> </w:t>
      </w:r>
      <w:r w:rsidRPr="007C08C2">
        <w:t>of</w:t>
      </w:r>
      <w:r w:rsidR="00495F56">
        <w:t xml:space="preserve"> </w:t>
      </w:r>
      <w:r w:rsidRPr="007C08C2">
        <w:t>the</w:t>
      </w:r>
      <w:r w:rsidR="00495F56">
        <w:t xml:space="preserve"> </w:t>
      </w:r>
      <w:r w:rsidRPr="007C08C2">
        <w:t>east</w:t>
      </w:r>
    </w:p>
    <w:p w14:paraId="52A4A66F" w14:textId="3F3026CD" w:rsidR="007C08C2" w:rsidRPr="007C08C2" w:rsidRDefault="007C08C2" w:rsidP="007C08C2">
      <w:r w:rsidRPr="007C08C2">
        <w:t>swallowed</w:t>
      </w:r>
      <w:r w:rsidR="00495F56">
        <w:t xml:space="preserve"> </w:t>
      </w:r>
      <w:r w:rsidRPr="007C08C2">
        <w:t>the</w:t>
      </w:r>
      <w:r w:rsidR="00495F56">
        <w:t xml:space="preserve"> </w:t>
      </w:r>
      <w:r w:rsidRPr="007C08C2">
        <w:t>four</w:t>
      </w:r>
      <w:r w:rsidR="00495F56">
        <w:t xml:space="preserve"> </w:t>
      </w:r>
      <w:r w:rsidRPr="007C08C2">
        <w:t>directions.</w:t>
      </w:r>
    </w:p>
    <w:p w14:paraId="1191C752" w14:textId="77777777" w:rsidR="007C08C2" w:rsidRPr="007C08C2" w:rsidRDefault="007C08C2" w:rsidP="007C08C2"/>
    <w:p w14:paraId="209843D9" w14:textId="6D246FE5" w:rsidR="007C08C2" w:rsidRPr="007C08C2" w:rsidRDefault="007C08C2" w:rsidP="007C08C2">
      <w:r w:rsidRPr="007C08C2">
        <w:t>There</w:t>
      </w:r>
      <w:r w:rsidR="00495F56">
        <w:t xml:space="preserve"> </w:t>
      </w:r>
      <w:r w:rsidRPr="007C08C2">
        <w:t>is</w:t>
      </w:r>
      <w:r w:rsidR="00495F56">
        <w:t xml:space="preserve"> </w:t>
      </w:r>
      <w:r w:rsidRPr="007C08C2">
        <w:t>a</w:t>
      </w:r>
      <w:r w:rsidR="00495F56">
        <w:t xml:space="preserve"> </w:t>
      </w:r>
      <w:r w:rsidRPr="007C08C2">
        <w:t>tradition</w:t>
      </w:r>
      <w:r w:rsidR="00495F56">
        <w:t xml:space="preserve"> </w:t>
      </w:r>
      <w:r w:rsidRPr="007C08C2">
        <w:t>regarding</w:t>
      </w:r>
      <w:r w:rsidR="00495F56">
        <w:t xml:space="preserve"> </w:t>
      </w:r>
      <w:r w:rsidRPr="007C08C2">
        <w:t>Abraham,</w:t>
      </w:r>
      <w:r w:rsidR="00495F56">
        <w:t xml:space="preserve"> </w:t>
      </w:r>
      <w:r w:rsidRPr="007C08C2">
        <w:t>that</w:t>
      </w:r>
      <w:r w:rsidR="00495F56">
        <w:t xml:space="preserve"> </w:t>
      </w:r>
      <w:r w:rsidRPr="007C08C2">
        <w:t>at</w:t>
      </w:r>
      <w:r w:rsidR="00495F56">
        <w:t xml:space="preserve"> </w:t>
      </w:r>
      <w:r w:rsidRPr="007C08C2">
        <w:t>his</w:t>
      </w:r>
      <w:r w:rsidR="00495F56">
        <w:t xml:space="preserve"> </w:t>
      </w:r>
      <w:r w:rsidRPr="007C08C2">
        <w:t>birth,</w:t>
      </w:r>
      <w:r w:rsidR="00495F56">
        <w:t xml:space="preserve"> </w:t>
      </w:r>
      <w:r w:rsidRPr="007C08C2">
        <w:t>there</w:t>
      </w:r>
      <w:r w:rsidR="00495F56">
        <w:t xml:space="preserve"> </w:t>
      </w:r>
      <w:r w:rsidRPr="007C08C2">
        <w:t>was</w:t>
      </w:r>
      <w:r w:rsidR="00495F56">
        <w:t xml:space="preserve"> </w:t>
      </w:r>
      <w:r w:rsidRPr="007C08C2">
        <w:t>a</w:t>
      </w:r>
      <w:r w:rsidR="00495F56">
        <w:t xml:space="preserve"> </w:t>
      </w:r>
      <w:r w:rsidRPr="007C08C2">
        <w:t>star</w:t>
      </w:r>
      <w:r w:rsidR="00495F56">
        <w:t xml:space="preserve"> </w:t>
      </w:r>
      <w:r w:rsidRPr="007C08C2">
        <w:t>in</w:t>
      </w:r>
      <w:r w:rsidR="00495F56">
        <w:t xml:space="preserve"> </w:t>
      </w:r>
      <w:r w:rsidRPr="007C08C2">
        <w:t>the</w:t>
      </w:r>
      <w:r w:rsidR="00495F56">
        <w:t xml:space="preserve"> </w:t>
      </w:r>
      <w:r w:rsidRPr="007C08C2">
        <w:t>East…</w:t>
      </w:r>
    </w:p>
    <w:p w14:paraId="0C6F9202" w14:textId="77777777" w:rsidR="007C08C2" w:rsidRPr="007C08C2" w:rsidRDefault="007C08C2" w:rsidP="007C08C2">
      <w:pPr>
        <w:rPr>
          <w:b/>
          <w:bCs/>
        </w:rPr>
      </w:pPr>
    </w:p>
    <w:p w14:paraId="2F4116B7" w14:textId="34419FAF" w:rsidR="007C08C2" w:rsidRPr="007C08C2" w:rsidRDefault="007C08C2" w:rsidP="007C08C2">
      <w:pPr>
        <w:ind w:left="288" w:right="288"/>
        <w:rPr>
          <w:b/>
          <w:bCs/>
          <w:i/>
          <w:iCs/>
        </w:rPr>
      </w:pPr>
      <w:r w:rsidRPr="007C08C2">
        <w:rPr>
          <w:b/>
          <w:bCs/>
          <w:i/>
          <w:iCs/>
        </w:rPr>
        <w:t>Beit</w:t>
      </w:r>
      <w:r w:rsidR="00495F56">
        <w:rPr>
          <w:b/>
          <w:bCs/>
          <w:i/>
          <w:iCs/>
        </w:rPr>
        <w:t xml:space="preserve"> </w:t>
      </w:r>
      <w:r w:rsidRPr="007C08C2">
        <w:rPr>
          <w:b/>
          <w:bCs/>
          <w:i/>
          <w:iCs/>
        </w:rPr>
        <w:t>HaMidrash</w:t>
      </w:r>
      <w:r w:rsidR="00495F56">
        <w:rPr>
          <w:b/>
          <w:bCs/>
          <w:i/>
          <w:iCs/>
        </w:rPr>
        <w:t xml:space="preserve"> </w:t>
      </w:r>
      <w:r w:rsidRPr="007C08C2">
        <w:rPr>
          <w:b/>
          <w:bCs/>
          <w:i/>
          <w:iCs/>
        </w:rPr>
        <w:t>2:118-196</w:t>
      </w:r>
      <w:r w:rsidR="00495F56">
        <w:rPr>
          <w:i/>
          <w:iCs/>
        </w:rPr>
        <w:t xml:space="preserve"> </w:t>
      </w:r>
      <w:r w:rsidRPr="007C08C2">
        <w:rPr>
          <w:i/>
          <w:iCs/>
          <w:color w:val="C00000"/>
        </w:rPr>
        <w:t>When</w:t>
      </w:r>
      <w:r w:rsidR="00495F56">
        <w:rPr>
          <w:i/>
          <w:iCs/>
          <w:color w:val="C00000"/>
        </w:rPr>
        <w:t xml:space="preserve"> </w:t>
      </w:r>
      <w:r w:rsidRPr="007C08C2">
        <w:rPr>
          <w:i/>
          <w:iCs/>
          <w:color w:val="C00000"/>
        </w:rPr>
        <w:t>our</w:t>
      </w:r>
      <w:r w:rsidR="00495F56">
        <w:rPr>
          <w:i/>
          <w:iCs/>
          <w:color w:val="C00000"/>
        </w:rPr>
        <w:t xml:space="preserve"> </w:t>
      </w:r>
      <w:r w:rsidRPr="007C08C2">
        <w:rPr>
          <w:i/>
          <w:iCs/>
          <w:color w:val="C00000"/>
        </w:rPr>
        <w:t>father</w:t>
      </w:r>
      <w:r w:rsidR="00495F56">
        <w:rPr>
          <w:i/>
          <w:iCs/>
          <w:color w:val="C00000"/>
        </w:rPr>
        <w:t xml:space="preserve"> </w:t>
      </w:r>
      <w:r w:rsidRPr="007C08C2">
        <w:rPr>
          <w:i/>
          <w:iCs/>
          <w:color w:val="C00000"/>
        </w:rPr>
        <w:t>Abraham</w:t>
      </w:r>
      <w:r w:rsidR="00495F56">
        <w:rPr>
          <w:i/>
          <w:iCs/>
          <w:color w:val="C00000"/>
        </w:rPr>
        <w:t xml:space="preserve"> </w:t>
      </w:r>
      <w:r w:rsidRPr="007C08C2">
        <w:rPr>
          <w:i/>
          <w:iCs/>
          <w:color w:val="C00000"/>
        </w:rPr>
        <w:t>was</w:t>
      </w:r>
      <w:r w:rsidR="00495F56">
        <w:rPr>
          <w:i/>
          <w:iCs/>
          <w:color w:val="C00000"/>
        </w:rPr>
        <w:t xml:space="preserve"> </w:t>
      </w:r>
      <w:r w:rsidRPr="007C08C2">
        <w:rPr>
          <w:i/>
          <w:iCs/>
          <w:color w:val="C00000"/>
        </w:rPr>
        <w:t>born,</w:t>
      </w:r>
      <w:r w:rsidR="00495F56">
        <w:rPr>
          <w:i/>
          <w:iCs/>
          <w:color w:val="C00000"/>
        </w:rPr>
        <w:t xml:space="preserve"> </w:t>
      </w:r>
      <w:r w:rsidRPr="007C08C2">
        <w:rPr>
          <w:i/>
          <w:iCs/>
          <w:color w:val="C00000"/>
        </w:rPr>
        <w:t>a</w:t>
      </w:r>
      <w:r w:rsidR="00495F56">
        <w:rPr>
          <w:i/>
          <w:iCs/>
          <w:color w:val="C00000"/>
        </w:rPr>
        <w:t xml:space="preserve"> </w:t>
      </w:r>
      <w:r w:rsidRPr="007C08C2">
        <w:rPr>
          <w:i/>
          <w:iCs/>
          <w:color w:val="C00000"/>
        </w:rPr>
        <w:t>star</w:t>
      </w:r>
      <w:r w:rsidR="00495F56">
        <w:rPr>
          <w:i/>
          <w:iCs/>
          <w:color w:val="C00000"/>
        </w:rPr>
        <w:t xml:space="preserve"> </w:t>
      </w:r>
      <w:r w:rsidRPr="007C08C2">
        <w:rPr>
          <w:i/>
          <w:iCs/>
          <w:color w:val="C00000"/>
        </w:rPr>
        <w:t>rose</w:t>
      </w:r>
      <w:r w:rsidR="00495F56">
        <w:rPr>
          <w:i/>
          <w:iCs/>
          <w:color w:val="C00000"/>
        </w:rPr>
        <w:t xml:space="preserve"> </w:t>
      </w:r>
      <w:r w:rsidRPr="007C08C2">
        <w:rPr>
          <w:i/>
          <w:iCs/>
          <w:color w:val="C00000"/>
        </w:rPr>
        <w:t>in</w:t>
      </w:r>
      <w:r w:rsidR="00495F56">
        <w:rPr>
          <w:i/>
          <w:iCs/>
          <w:color w:val="C00000"/>
        </w:rPr>
        <w:t xml:space="preserve"> </w:t>
      </w:r>
      <w:r w:rsidRPr="007C08C2">
        <w:rPr>
          <w:i/>
          <w:iCs/>
          <w:color w:val="C00000"/>
        </w:rPr>
        <w:t>the</w:t>
      </w:r>
      <w:r w:rsidR="00495F56">
        <w:rPr>
          <w:i/>
          <w:iCs/>
          <w:color w:val="C00000"/>
        </w:rPr>
        <w:t xml:space="preserve"> </w:t>
      </w:r>
      <w:r w:rsidRPr="007C08C2">
        <w:rPr>
          <w:i/>
          <w:iCs/>
          <w:color w:val="C00000"/>
        </w:rPr>
        <w:t>east</w:t>
      </w:r>
      <w:r w:rsidR="00495F56">
        <w:rPr>
          <w:i/>
          <w:iCs/>
          <w:color w:val="C00000"/>
        </w:rPr>
        <w:t xml:space="preserve"> </w:t>
      </w:r>
      <w:r w:rsidRPr="007C08C2">
        <w:rPr>
          <w:i/>
          <w:iCs/>
        </w:rPr>
        <w:t>and</w:t>
      </w:r>
      <w:r w:rsidR="00495F56">
        <w:rPr>
          <w:i/>
          <w:iCs/>
        </w:rPr>
        <w:t xml:space="preserve"> </w:t>
      </w:r>
      <w:r w:rsidRPr="007C08C2">
        <w:rPr>
          <w:i/>
          <w:iCs/>
        </w:rPr>
        <w:t>swallowed</w:t>
      </w:r>
      <w:r w:rsidR="00495F56">
        <w:rPr>
          <w:i/>
          <w:iCs/>
        </w:rPr>
        <w:t xml:space="preserve"> </w:t>
      </w:r>
      <w:r w:rsidRPr="007C08C2">
        <w:rPr>
          <w:i/>
          <w:iCs/>
        </w:rPr>
        <w:t>four</w:t>
      </w:r>
      <w:r w:rsidR="00495F56">
        <w:rPr>
          <w:i/>
          <w:iCs/>
        </w:rPr>
        <w:t xml:space="preserve"> </w:t>
      </w:r>
      <w:r w:rsidRPr="007C08C2">
        <w:rPr>
          <w:i/>
          <w:iCs/>
        </w:rPr>
        <w:t>stars</w:t>
      </w:r>
      <w:r w:rsidR="00495F56">
        <w:rPr>
          <w:i/>
          <w:iCs/>
        </w:rPr>
        <w:t xml:space="preserve"> </w:t>
      </w:r>
      <w:r w:rsidRPr="007C08C2">
        <w:rPr>
          <w:i/>
          <w:iCs/>
        </w:rPr>
        <w:t>in</w:t>
      </w:r>
      <w:r w:rsidR="00495F56">
        <w:rPr>
          <w:i/>
          <w:iCs/>
        </w:rPr>
        <w:t xml:space="preserve"> </w:t>
      </w:r>
      <w:r w:rsidRPr="007C08C2">
        <w:rPr>
          <w:i/>
          <w:iCs/>
        </w:rPr>
        <w:t>the</w:t>
      </w:r>
      <w:r w:rsidR="00495F56">
        <w:rPr>
          <w:i/>
          <w:iCs/>
        </w:rPr>
        <w:t xml:space="preserve"> </w:t>
      </w:r>
      <w:r w:rsidRPr="007C08C2">
        <w:rPr>
          <w:i/>
          <w:iCs/>
        </w:rPr>
        <w:t>four</w:t>
      </w:r>
      <w:r w:rsidR="00495F56">
        <w:rPr>
          <w:i/>
          <w:iCs/>
        </w:rPr>
        <w:t xml:space="preserve"> </w:t>
      </w:r>
      <w:r w:rsidRPr="007C08C2">
        <w:rPr>
          <w:i/>
          <w:iCs/>
        </w:rPr>
        <w:t>corners</w:t>
      </w:r>
      <w:r w:rsidR="00495F56">
        <w:rPr>
          <w:i/>
          <w:iCs/>
        </w:rPr>
        <w:t xml:space="preserve"> </w:t>
      </w:r>
      <w:r w:rsidRPr="007C08C2">
        <w:rPr>
          <w:i/>
          <w:iCs/>
        </w:rPr>
        <w:t>of</w:t>
      </w:r>
      <w:r w:rsidR="00495F56">
        <w:rPr>
          <w:i/>
          <w:iCs/>
        </w:rPr>
        <w:t xml:space="preserve"> </w:t>
      </w:r>
      <w:r w:rsidRPr="007C08C2">
        <w:rPr>
          <w:i/>
          <w:iCs/>
        </w:rPr>
        <w:t>heaven.</w:t>
      </w:r>
      <w:r w:rsidR="00495F56">
        <w:rPr>
          <w:i/>
          <w:iCs/>
        </w:rPr>
        <w:t xml:space="preserve"> </w:t>
      </w:r>
      <w:r w:rsidRPr="007C08C2">
        <w:rPr>
          <w:i/>
          <w:iCs/>
        </w:rPr>
        <w:t>Nimrod’s</w:t>
      </w:r>
      <w:r w:rsidR="00495F56">
        <w:rPr>
          <w:i/>
          <w:iCs/>
        </w:rPr>
        <w:t xml:space="preserve"> </w:t>
      </w:r>
      <w:r w:rsidRPr="007C08C2">
        <w:rPr>
          <w:i/>
          <w:iCs/>
        </w:rPr>
        <w:t>wizards</w:t>
      </w:r>
      <w:r w:rsidR="00495F56">
        <w:rPr>
          <w:i/>
          <w:iCs/>
        </w:rPr>
        <w:t xml:space="preserve"> </w:t>
      </w:r>
      <w:r w:rsidRPr="007C08C2">
        <w:rPr>
          <w:i/>
          <w:iCs/>
        </w:rPr>
        <w:t>said</w:t>
      </w:r>
      <w:r w:rsidR="00495F56">
        <w:rPr>
          <w:i/>
          <w:iCs/>
        </w:rPr>
        <w:t xml:space="preserve"> </w:t>
      </w:r>
      <w:r w:rsidRPr="007C08C2">
        <w:rPr>
          <w:i/>
          <w:iCs/>
        </w:rPr>
        <w:t>to</w:t>
      </w:r>
      <w:r w:rsidR="00495F56">
        <w:rPr>
          <w:i/>
          <w:iCs/>
        </w:rPr>
        <w:t xml:space="preserve"> </w:t>
      </w:r>
      <w:r w:rsidRPr="007C08C2">
        <w:rPr>
          <w:i/>
          <w:iCs/>
        </w:rPr>
        <w:t>him:</w:t>
      </w:r>
      <w:r w:rsidR="00495F56">
        <w:rPr>
          <w:i/>
          <w:iCs/>
        </w:rPr>
        <w:t xml:space="preserve"> </w:t>
      </w:r>
      <w:r w:rsidRPr="007C08C2">
        <w:rPr>
          <w:i/>
          <w:iCs/>
        </w:rPr>
        <w:t>To</w:t>
      </w:r>
      <w:r w:rsidR="00495F56">
        <w:rPr>
          <w:i/>
          <w:iCs/>
        </w:rPr>
        <w:t xml:space="preserve"> </w:t>
      </w:r>
      <w:r w:rsidRPr="007C08C2">
        <w:rPr>
          <w:i/>
          <w:iCs/>
        </w:rPr>
        <w:t>Terah,</w:t>
      </w:r>
      <w:r w:rsidR="00495F56">
        <w:rPr>
          <w:i/>
          <w:iCs/>
        </w:rPr>
        <w:t xml:space="preserve"> </w:t>
      </w:r>
      <w:r w:rsidRPr="007C08C2">
        <w:rPr>
          <w:i/>
          <w:iCs/>
        </w:rPr>
        <w:t>at</w:t>
      </w:r>
      <w:r w:rsidR="00495F56">
        <w:rPr>
          <w:i/>
          <w:iCs/>
        </w:rPr>
        <w:t xml:space="preserve"> </w:t>
      </w:r>
      <w:r w:rsidRPr="007C08C2">
        <w:rPr>
          <w:i/>
          <w:iCs/>
        </w:rPr>
        <w:t>this</w:t>
      </w:r>
      <w:r w:rsidR="00495F56">
        <w:rPr>
          <w:i/>
          <w:iCs/>
        </w:rPr>
        <w:t xml:space="preserve"> </w:t>
      </w:r>
      <w:r w:rsidRPr="007C08C2">
        <w:rPr>
          <w:i/>
          <w:iCs/>
        </w:rPr>
        <w:t>hour,</w:t>
      </w:r>
      <w:r w:rsidR="00495F56">
        <w:rPr>
          <w:i/>
          <w:iCs/>
        </w:rPr>
        <w:t xml:space="preserve"> </w:t>
      </w:r>
      <w:r w:rsidRPr="007C08C2">
        <w:rPr>
          <w:i/>
          <w:iCs/>
        </w:rPr>
        <w:t>a</w:t>
      </w:r>
      <w:r w:rsidR="00495F56">
        <w:rPr>
          <w:i/>
          <w:iCs/>
        </w:rPr>
        <w:t xml:space="preserve"> </w:t>
      </w:r>
      <w:r w:rsidRPr="007C08C2">
        <w:rPr>
          <w:i/>
          <w:iCs/>
        </w:rPr>
        <w:t>son</w:t>
      </w:r>
      <w:r w:rsidR="00495F56">
        <w:rPr>
          <w:i/>
          <w:iCs/>
        </w:rPr>
        <w:t xml:space="preserve"> </w:t>
      </w:r>
      <w:r w:rsidRPr="007C08C2">
        <w:rPr>
          <w:i/>
          <w:iCs/>
        </w:rPr>
        <w:t>has</w:t>
      </w:r>
      <w:r w:rsidR="00495F56">
        <w:rPr>
          <w:i/>
          <w:iCs/>
        </w:rPr>
        <w:t xml:space="preserve"> </w:t>
      </w:r>
      <w:r w:rsidRPr="007C08C2">
        <w:rPr>
          <w:i/>
          <w:iCs/>
        </w:rPr>
        <w:t>been</w:t>
      </w:r>
      <w:r w:rsidR="00495F56">
        <w:rPr>
          <w:i/>
          <w:iCs/>
        </w:rPr>
        <w:t xml:space="preserve"> </w:t>
      </w:r>
      <w:r w:rsidRPr="007C08C2">
        <w:rPr>
          <w:i/>
          <w:iCs/>
        </w:rPr>
        <w:t>born,</w:t>
      </w:r>
      <w:r w:rsidR="00495F56">
        <w:rPr>
          <w:i/>
          <w:iCs/>
        </w:rPr>
        <w:t xml:space="preserve"> </w:t>
      </w:r>
      <w:r w:rsidRPr="007C08C2">
        <w:rPr>
          <w:i/>
          <w:iCs/>
        </w:rPr>
        <w:t>out</w:t>
      </w:r>
      <w:r w:rsidR="00495F56">
        <w:rPr>
          <w:i/>
          <w:iCs/>
        </w:rPr>
        <w:t xml:space="preserve"> </w:t>
      </w:r>
      <w:r w:rsidRPr="007C08C2">
        <w:rPr>
          <w:i/>
          <w:iCs/>
        </w:rPr>
        <w:t>of</w:t>
      </w:r>
      <w:r w:rsidR="00495F56">
        <w:rPr>
          <w:i/>
          <w:iCs/>
        </w:rPr>
        <w:t xml:space="preserve"> </w:t>
      </w:r>
      <w:r w:rsidRPr="007C08C2">
        <w:rPr>
          <w:i/>
          <w:iCs/>
        </w:rPr>
        <w:t>whom</w:t>
      </w:r>
      <w:r w:rsidR="00495F56">
        <w:rPr>
          <w:i/>
          <w:iCs/>
        </w:rPr>
        <w:t xml:space="preserve"> </w:t>
      </w:r>
      <w:r w:rsidRPr="007C08C2">
        <w:rPr>
          <w:i/>
          <w:iCs/>
        </w:rPr>
        <w:t>will</w:t>
      </w:r>
      <w:r w:rsidR="00495F56">
        <w:rPr>
          <w:i/>
          <w:iCs/>
        </w:rPr>
        <w:t xml:space="preserve"> </w:t>
      </w:r>
      <w:r w:rsidRPr="007C08C2">
        <w:rPr>
          <w:i/>
          <w:iCs/>
        </w:rPr>
        <w:t>issue</w:t>
      </w:r>
      <w:r w:rsidR="00495F56">
        <w:rPr>
          <w:i/>
          <w:iCs/>
        </w:rPr>
        <w:t xml:space="preserve"> </w:t>
      </w:r>
      <w:r w:rsidRPr="007C08C2">
        <w:rPr>
          <w:i/>
          <w:iCs/>
        </w:rPr>
        <w:t>a</w:t>
      </w:r>
      <w:r w:rsidR="00495F56">
        <w:rPr>
          <w:i/>
          <w:iCs/>
        </w:rPr>
        <w:t xml:space="preserve"> </w:t>
      </w:r>
      <w:r w:rsidRPr="007C08C2">
        <w:rPr>
          <w:i/>
          <w:iCs/>
        </w:rPr>
        <w:t>people</w:t>
      </w:r>
      <w:r w:rsidR="00495F56">
        <w:rPr>
          <w:i/>
          <w:iCs/>
        </w:rPr>
        <w:t xml:space="preserve"> </w:t>
      </w:r>
      <w:r w:rsidRPr="007C08C2">
        <w:rPr>
          <w:i/>
          <w:iCs/>
        </w:rPr>
        <w:t>destined</w:t>
      </w:r>
      <w:r w:rsidR="00495F56">
        <w:rPr>
          <w:i/>
          <w:iCs/>
        </w:rPr>
        <w:t xml:space="preserve"> </w:t>
      </w:r>
      <w:r w:rsidRPr="007C08C2">
        <w:rPr>
          <w:i/>
          <w:iCs/>
        </w:rPr>
        <w:t>to</w:t>
      </w:r>
      <w:r w:rsidR="00495F56">
        <w:rPr>
          <w:i/>
          <w:iCs/>
        </w:rPr>
        <w:t xml:space="preserve"> </w:t>
      </w:r>
      <w:r w:rsidRPr="007C08C2">
        <w:rPr>
          <w:i/>
          <w:iCs/>
        </w:rPr>
        <w:t>inherit</w:t>
      </w:r>
      <w:r w:rsidR="00495F56">
        <w:rPr>
          <w:i/>
          <w:iCs/>
        </w:rPr>
        <w:t xml:space="preserve"> </w:t>
      </w:r>
      <w:r w:rsidRPr="007C08C2">
        <w:rPr>
          <w:i/>
          <w:iCs/>
        </w:rPr>
        <w:t>this</w:t>
      </w:r>
      <w:r w:rsidR="00495F56">
        <w:rPr>
          <w:i/>
          <w:iCs/>
        </w:rPr>
        <w:t xml:space="preserve"> </w:t>
      </w:r>
      <w:r w:rsidRPr="007C08C2">
        <w:rPr>
          <w:i/>
          <w:iCs/>
        </w:rPr>
        <w:t>world</w:t>
      </w:r>
      <w:r w:rsidR="00495F56">
        <w:rPr>
          <w:i/>
          <w:iCs/>
        </w:rPr>
        <w:t xml:space="preserve"> </w:t>
      </w:r>
      <w:r w:rsidRPr="007C08C2">
        <w:rPr>
          <w:i/>
          <w:iCs/>
        </w:rPr>
        <w:t>and</w:t>
      </w:r>
      <w:r w:rsidR="00495F56">
        <w:rPr>
          <w:i/>
          <w:iCs/>
        </w:rPr>
        <w:t xml:space="preserve"> </w:t>
      </w:r>
      <w:r w:rsidRPr="007C08C2">
        <w:rPr>
          <w:i/>
          <w:iCs/>
        </w:rPr>
        <w:t>the</w:t>
      </w:r>
      <w:r w:rsidR="00495F56">
        <w:rPr>
          <w:i/>
          <w:iCs/>
        </w:rPr>
        <w:t xml:space="preserve"> </w:t>
      </w:r>
      <w:r w:rsidRPr="007C08C2">
        <w:rPr>
          <w:i/>
          <w:iCs/>
        </w:rPr>
        <w:t>world-to-come.</w:t>
      </w:r>
      <w:r w:rsidR="00495F56">
        <w:rPr>
          <w:i/>
          <w:iCs/>
        </w:rPr>
        <w:t xml:space="preserve"> </w:t>
      </w:r>
      <w:r w:rsidRPr="007C08C2">
        <w:rPr>
          <w:i/>
          <w:iCs/>
        </w:rPr>
        <w:t>With</w:t>
      </w:r>
      <w:r w:rsidR="00495F56">
        <w:rPr>
          <w:i/>
          <w:iCs/>
        </w:rPr>
        <w:t xml:space="preserve"> </w:t>
      </w:r>
      <w:r w:rsidRPr="007C08C2">
        <w:rPr>
          <w:i/>
          <w:iCs/>
        </w:rPr>
        <w:t>your</w:t>
      </w:r>
      <w:r w:rsidR="00495F56">
        <w:rPr>
          <w:i/>
          <w:iCs/>
        </w:rPr>
        <w:t xml:space="preserve"> </w:t>
      </w:r>
      <w:r w:rsidRPr="007C08C2">
        <w:rPr>
          <w:i/>
          <w:iCs/>
        </w:rPr>
        <w:t>permission,</w:t>
      </w:r>
      <w:r w:rsidR="00495F56">
        <w:rPr>
          <w:i/>
          <w:iCs/>
        </w:rPr>
        <w:t xml:space="preserve"> </w:t>
      </w:r>
      <w:r w:rsidRPr="007C08C2">
        <w:rPr>
          <w:i/>
          <w:iCs/>
        </w:rPr>
        <w:t>let</w:t>
      </w:r>
      <w:r w:rsidR="00495F56">
        <w:rPr>
          <w:i/>
          <w:iCs/>
        </w:rPr>
        <w:t xml:space="preserve"> </w:t>
      </w:r>
      <w:r w:rsidRPr="007C08C2">
        <w:rPr>
          <w:i/>
          <w:iCs/>
        </w:rPr>
        <w:t>his</w:t>
      </w:r>
      <w:r w:rsidR="00495F56">
        <w:rPr>
          <w:i/>
          <w:iCs/>
        </w:rPr>
        <w:t xml:space="preserve"> </w:t>
      </w:r>
      <w:r w:rsidRPr="007C08C2">
        <w:rPr>
          <w:i/>
          <w:iCs/>
        </w:rPr>
        <w:t>father</w:t>
      </w:r>
      <w:r w:rsidR="00495F56">
        <w:rPr>
          <w:i/>
          <w:iCs/>
        </w:rPr>
        <w:t xml:space="preserve"> </w:t>
      </w:r>
      <w:r w:rsidRPr="007C08C2">
        <w:rPr>
          <w:i/>
          <w:iCs/>
        </w:rPr>
        <w:t>be</w:t>
      </w:r>
      <w:r w:rsidR="00495F56">
        <w:rPr>
          <w:i/>
          <w:iCs/>
        </w:rPr>
        <w:t xml:space="preserve"> </w:t>
      </w:r>
      <w:r w:rsidRPr="007C08C2">
        <w:rPr>
          <w:i/>
          <w:iCs/>
        </w:rPr>
        <w:t>given</w:t>
      </w:r>
      <w:r w:rsidR="00495F56">
        <w:rPr>
          <w:i/>
          <w:iCs/>
        </w:rPr>
        <w:t xml:space="preserve"> </w:t>
      </w:r>
      <w:r w:rsidRPr="007C08C2">
        <w:rPr>
          <w:i/>
          <w:iCs/>
        </w:rPr>
        <w:t>a</w:t>
      </w:r>
      <w:r w:rsidR="00495F56">
        <w:rPr>
          <w:i/>
          <w:iCs/>
        </w:rPr>
        <w:t xml:space="preserve"> </w:t>
      </w:r>
      <w:r w:rsidRPr="007C08C2">
        <w:rPr>
          <w:i/>
          <w:iCs/>
        </w:rPr>
        <w:t>house</w:t>
      </w:r>
      <w:r w:rsidR="00495F56">
        <w:rPr>
          <w:i/>
          <w:iCs/>
        </w:rPr>
        <w:t xml:space="preserve"> </w:t>
      </w:r>
      <w:r w:rsidRPr="007C08C2">
        <w:rPr>
          <w:i/>
          <w:iCs/>
        </w:rPr>
        <w:t>full</w:t>
      </w:r>
      <w:r w:rsidR="00495F56">
        <w:rPr>
          <w:i/>
          <w:iCs/>
        </w:rPr>
        <w:t xml:space="preserve"> </w:t>
      </w:r>
      <w:r w:rsidRPr="007C08C2">
        <w:rPr>
          <w:i/>
          <w:iCs/>
        </w:rPr>
        <w:t>of</w:t>
      </w:r>
      <w:r w:rsidR="00495F56">
        <w:rPr>
          <w:i/>
          <w:iCs/>
        </w:rPr>
        <w:t xml:space="preserve"> </w:t>
      </w:r>
      <w:r w:rsidRPr="007C08C2">
        <w:rPr>
          <w:i/>
          <w:iCs/>
        </w:rPr>
        <w:t>silver</w:t>
      </w:r>
      <w:r w:rsidR="00495F56">
        <w:rPr>
          <w:i/>
          <w:iCs/>
        </w:rPr>
        <w:t xml:space="preserve"> </w:t>
      </w:r>
      <w:r w:rsidRPr="007C08C2">
        <w:rPr>
          <w:i/>
          <w:iCs/>
        </w:rPr>
        <w:t>and</w:t>
      </w:r>
      <w:r w:rsidR="00495F56">
        <w:rPr>
          <w:i/>
          <w:iCs/>
        </w:rPr>
        <w:t xml:space="preserve"> </w:t>
      </w:r>
      <w:r w:rsidRPr="007C08C2">
        <w:rPr>
          <w:i/>
          <w:iCs/>
        </w:rPr>
        <w:t>gold,</w:t>
      </w:r>
      <w:r w:rsidR="00495F56">
        <w:rPr>
          <w:i/>
          <w:iCs/>
        </w:rPr>
        <w:t xml:space="preserve"> </w:t>
      </w:r>
      <w:r w:rsidRPr="007C08C2">
        <w:rPr>
          <w:i/>
          <w:iCs/>
        </w:rPr>
        <w:t>on</w:t>
      </w:r>
      <w:r w:rsidR="00495F56">
        <w:rPr>
          <w:i/>
          <w:iCs/>
        </w:rPr>
        <w:t xml:space="preserve"> </w:t>
      </w:r>
      <w:r w:rsidRPr="007C08C2">
        <w:rPr>
          <w:i/>
          <w:iCs/>
        </w:rPr>
        <w:t>condition</w:t>
      </w:r>
      <w:r w:rsidR="00495F56">
        <w:rPr>
          <w:i/>
          <w:iCs/>
        </w:rPr>
        <w:t xml:space="preserve"> </w:t>
      </w:r>
      <w:r w:rsidRPr="007C08C2">
        <w:rPr>
          <w:i/>
          <w:iCs/>
        </w:rPr>
        <w:t>that</w:t>
      </w:r>
      <w:r w:rsidR="00495F56">
        <w:rPr>
          <w:i/>
          <w:iCs/>
        </w:rPr>
        <w:t xml:space="preserve"> </w:t>
      </w:r>
      <w:r w:rsidRPr="007C08C2">
        <w:rPr>
          <w:i/>
          <w:iCs/>
        </w:rPr>
        <w:t>his</w:t>
      </w:r>
      <w:r w:rsidR="00495F56">
        <w:rPr>
          <w:i/>
          <w:iCs/>
        </w:rPr>
        <w:t xml:space="preserve"> </w:t>
      </w:r>
      <w:r w:rsidRPr="007C08C2">
        <w:rPr>
          <w:i/>
          <w:iCs/>
        </w:rPr>
        <w:t>newly</w:t>
      </w:r>
      <w:r w:rsidR="00495F56">
        <w:rPr>
          <w:i/>
          <w:iCs/>
        </w:rPr>
        <w:t xml:space="preserve"> </w:t>
      </w:r>
      <w:r w:rsidRPr="007C08C2">
        <w:rPr>
          <w:i/>
          <w:iCs/>
        </w:rPr>
        <w:t>born</w:t>
      </w:r>
      <w:r w:rsidR="00495F56">
        <w:rPr>
          <w:i/>
          <w:iCs/>
        </w:rPr>
        <w:t xml:space="preserve"> </w:t>
      </w:r>
      <w:r w:rsidRPr="007C08C2">
        <w:rPr>
          <w:i/>
          <w:iCs/>
        </w:rPr>
        <w:t>son</w:t>
      </w:r>
      <w:r w:rsidR="00495F56">
        <w:rPr>
          <w:i/>
          <w:iCs/>
        </w:rPr>
        <w:t xml:space="preserve"> </w:t>
      </w:r>
      <w:r w:rsidRPr="007C08C2">
        <w:rPr>
          <w:i/>
          <w:iCs/>
        </w:rPr>
        <w:t>be</w:t>
      </w:r>
      <w:r w:rsidR="00495F56">
        <w:rPr>
          <w:i/>
          <w:iCs/>
        </w:rPr>
        <w:t xml:space="preserve"> </w:t>
      </w:r>
      <w:r w:rsidRPr="007C08C2">
        <w:rPr>
          <w:i/>
          <w:iCs/>
        </w:rPr>
        <w:t>slain.</w:t>
      </w:r>
      <w:r w:rsidRPr="007C08C2">
        <w:rPr>
          <w:i/>
          <w:iCs/>
          <w:sz w:val="20"/>
          <w:vertAlign w:val="superscript"/>
        </w:rPr>
        <w:footnoteReference w:id="31"/>
      </w:r>
    </w:p>
    <w:p w14:paraId="6F1148F6" w14:textId="77777777" w:rsidR="007C08C2" w:rsidRPr="007C08C2" w:rsidRDefault="007C08C2" w:rsidP="007C08C2"/>
    <w:p w14:paraId="05290772" w14:textId="6FA0F468" w:rsidR="007C08C2" w:rsidRPr="007C08C2" w:rsidRDefault="007C08C2" w:rsidP="007C08C2">
      <w:r w:rsidRPr="007C08C2">
        <w:t>For</w:t>
      </w:r>
      <w:r w:rsidR="00495F56">
        <w:t xml:space="preserve"> </w:t>
      </w:r>
      <w:r w:rsidRPr="007C08C2">
        <w:t>twenty</w:t>
      </w:r>
      <w:r w:rsidR="00495F56">
        <w:t xml:space="preserve"> </w:t>
      </w:r>
      <w:r w:rsidRPr="007C08C2">
        <w:t>centuries</w:t>
      </w:r>
      <w:r w:rsidR="00495F56">
        <w:t xml:space="preserve"> </w:t>
      </w:r>
      <w:r w:rsidRPr="007C08C2">
        <w:t>darkness</w:t>
      </w:r>
      <w:r w:rsidR="00495F56">
        <w:t xml:space="preserve"> </w:t>
      </w:r>
      <w:r w:rsidRPr="007C08C2">
        <w:t>and</w:t>
      </w:r>
      <w:r w:rsidR="00495F56">
        <w:t xml:space="preserve"> </w:t>
      </w:r>
      <w:r w:rsidRPr="007C08C2">
        <w:t>desolation</w:t>
      </w:r>
      <w:r w:rsidR="00495F56">
        <w:t xml:space="preserve"> </w:t>
      </w:r>
      <w:r w:rsidRPr="007C08C2">
        <w:t>enveloped</w:t>
      </w:r>
      <w:r w:rsidR="00495F56">
        <w:t xml:space="preserve"> </w:t>
      </w:r>
      <w:r w:rsidRPr="007C08C2">
        <w:t>the</w:t>
      </w:r>
      <w:r w:rsidR="00495F56">
        <w:t xml:space="preserve"> </w:t>
      </w:r>
      <w:r w:rsidRPr="007C08C2">
        <w:t>earth,</w:t>
      </w:r>
      <w:r w:rsidR="00495F56">
        <w:t xml:space="preserve">  </w:t>
      </w:r>
      <w:r w:rsidRPr="007C08C2">
        <w:t>when</w:t>
      </w:r>
      <w:r w:rsidR="00495F56">
        <w:t xml:space="preserve"> </w:t>
      </w:r>
      <w:r w:rsidRPr="007C08C2">
        <w:t>the</w:t>
      </w:r>
      <w:r w:rsidR="00495F56">
        <w:t xml:space="preserve"> </w:t>
      </w:r>
      <w:r w:rsidRPr="007C08C2">
        <w:t>star</w:t>
      </w:r>
      <w:r w:rsidR="00495F56">
        <w:t xml:space="preserve"> </w:t>
      </w:r>
      <w:r w:rsidRPr="007C08C2">
        <w:t>of</w:t>
      </w:r>
      <w:r w:rsidR="00495F56">
        <w:t xml:space="preserve"> </w:t>
      </w:r>
      <w:r w:rsidRPr="007C08C2">
        <w:t>Avraham</w:t>
      </w:r>
      <w:r w:rsidR="00495F56">
        <w:t xml:space="preserve"> </w:t>
      </w:r>
      <w:r w:rsidRPr="007C08C2">
        <w:t>shone</w:t>
      </w:r>
      <w:r w:rsidR="00495F56">
        <w:t xml:space="preserve"> </w:t>
      </w:r>
      <w:r w:rsidRPr="007C08C2">
        <w:t>forth</w:t>
      </w:r>
      <w:r w:rsidR="00495F56">
        <w:t xml:space="preserve"> </w:t>
      </w:r>
      <w:r w:rsidRPr="007C08C2">
        <w:t>from</w:t>
      </w:r>
      <w:r w:rsidR="00495F56">
        <w:t xml:space="preserve"> </w:t>
      </w:r>
      <w:r w:rsidRPr="007C08C2">
        <w:t>the</w:t>
      </w:r>
      <w:r w:rsidR="00495F56">
        <w:t xml:space="preserve"> </w:t>
      </w:r>
      <w:r w:rsidRPr="007C08C2">
        <w:t>East.</w:t>
      </w:r>
      <w:r w:rsidR="00495F56">
        <w:t xml:space="preserve"> </w:t>
      </w:r>
      <w:r w:rsidRPr="007C08C2">
        <w:t>Who</w:t>
      </w:r>
      <w:r w:rsidR="00495F56">
        <w:t xml:space="preserve"> </w:t>
      </w:r>
      <w:r w:rsidRPr="007C08C2">
        <w:t>can</w:t>
      </w:r>
      <w:r w:rsidR="00495F56">
        <w:t xml:space="preserve"> </w:t>
      </w:r>
      <w:r w:rsidRPr="007C08C2">
        <w:t>appraise</w:t>
      </w:r>
      <w:r w:rsidR="00495F56">
        <w:t xml:space="preserve"> </w:t>
      </w:r>
      <w:r w:rsidRPr="007C08C2">
        <w:t>the</w:t>
      </w:r>
      <w:r w:rsidR="00495F56">
        <w:t xml:space="preserve"> </w:t>
      </w:r>
      <w:r w:rsidRPr="007C08C2">
        <w:t>extent</w:t>
      </w:r>
      <w:r w:rsidR="00495F56">
        <w:t xml:space="preserve"> </w:t>
      </w:r>
      <w:r w:rsidRPr="007C08C2">
        <w:t>of</w:t>
      </w:r>
      <w:r w:rsidR="00495F56">
        <w:t xml:space="preserve"> </w:t>
      </w:r>
      <w:r w:rsidRPr="007C08C2">
        <w:t>his</w:t>
      </w:r>
      <w:r w:rsidR="00495F56">
        <w:t xml:space="preserve"> </w:t>
      </w:r>
      <w:r w:rsidRPr="007C08C2">
        <w:t>merits?</w:t>
      </w:r>
      <w:r w:rsidR="00495F56">
        <w:t xml:space="preserve"> </w:t>
      </w:r>
    </w:p>
    <w:p w14:paraId="120F607B" w14:textId="77777777" w:rsidR="007C08C2" w:rsidRPr="007C08C2" w:rsidRDefault="007C08C2" w:rsidP="007C08C2"/>
    <w:p w14:paraId="3E1E3C85" w14:textId="1D5DBB11" w:rsidR="007C08C2" w:rsidRDefault="007C08C2" w:rsidP="007C08C2">
      <w:r w:rsidRPr="007C08C2">
        <w:t>The</w:t>
      </w:r>
      <w:r w:rsidR="00495F56">
        <w:t xml:space="preserve"> </w:t>
      </w:r>
      <w:r w:rsidRPr="007C08C2">
        <w:t>night</w:t>
      </w:r>
      <w:r w:rsidR="00495F56">
        <w:t xml:space="preserve"> </w:t>
      </w:r>
      <w:r w:rsidRPr="007C08C2">
        <w:t>before</w:t>
      </w:r>
      <w:r w:rsidR="00495F56">
        <w:t xml:space="preserve"> </w:t>
      </w:r>
      <w:r w:rsidRPr="007C08C2">
        <w:t>Abram</w:t>
      </w:r>
      <w:r w:rsidR="00495F56">
        <w:t xml:space="preserve"> </w:t>
      </w:r>
      <w:r w:rsidRPr="007C08C2">
        <w:t>was</w:t>
      </w:r>
      <w:r w:rsidR="00495F56">
        <w:t xml:space="preserve"> </w:t>
      </w:r>
      <w:r w:rsidRPr="007C08C2">
        <w:t>born,</w:t>
      </w:r>
      <w:r w:rsidR="00495F56">
        <w:t xml:space="preserve"> </w:t>
      </w:r>
      <w:r w:rsidRPr="007C08C2">
        <w:t>Nimrod’s</w:t>
      </w:r>
      <w:r w:rsidR="00495F56">
        <w:t xml:space="preserve"> </w:t>
      </w:r>
      <w:r w:rsidRPr="007C08C2">
        <w:t>astrologers</w:t>
      </w:r>
      <w:r w:rsidR="00495F56">
        <w:t xml:space="preserve"> </w:t>
      </w:r>
      <w:r w:rsidRPr="007C08C2">
        <w:t>were</w:t>
      </w:r>
      <w:r w:rsidR="00495F56">
        <w:t xml:space="preserve"> </w:t>
      </w:r>
      <w:r w:rsidRPr="007C08C2">
        <w:t>gathered</w:t>
      </w:r>
      <w:r w:rsidR="00495F56">
        <w:t xml:space="preserve"> </w:t>
      </w:r>
      <w:r w:rsidRPr="007C08C2">
        <w:t>at</w:t>
      </w:r>
      <w:r w:rsidR="00495F56">
        <w:t xml:space="preserve"> </w:t>
      </w:r>
      <w:r w:rsidRPr="007C08C2">
        <w:t>Terah’s</w:t>
      </w:r>
      <w:r w:rsidR="00495F56">
        <w:t xml:space="preserve"> </w:t>
      </w:r>
      <w:r w:rsidRPr="007C08C2">
        <w:t>house.</w:t>
      </w:r>
      <w:r w:rsidR="00495F56">
        <w:t xml:space="preserve"> </w:t>
      </w:r>
      <w:r w:rsidRPr="007C08C2">
        <w:t>Looking</w:t>
      </w:r>
      <w:r w:rsidR="00495F56">
        <w:t xml:space="preserve"> </w:t>
      </w:r>
      <w:r w:rsidRPr="007C08C2">
        <w:t>out</w:t>
      </w:r>
      <w:r w:rsidR="00495F56">
        <w:t xml:space="preserve"> </w:t>
      </w:r>
      <w:r w:rsidRPr="007C08C2">
        <w:t>into</w:t>
      </w:r>
      <w:r w:rsidR="00495F56">
        <w:t xml:space="preserve"> </w:t>
      </w:r>
      <w:r w:rsidRPr="007C08C2">
        <w:t>the</w:t>
      </w:r>
      <w:r w:rsidR="00495F56">
        <w:t xml:space="preserve"> </w:t>
      </w:r>
      <w:r w:rsidRPr="007C08C2">
        <w:t>night</w:t>
      </w:r>
      <w:r w:rsidR="00495F56">
        <w:t xml:space="preserve"> </w:t>
      </w:r>
      <w:r w:rsidRPr="007C08C2">
        <w:t>sky,</w:t>
      </w:r>
      <w:r w:rsidR="00495F56">
        <w:t xml:space="preserve"> </w:t>
      </w:r>
      <w:r w:rsidRPr="007C08C2">
        <w:t>they</w:t>
      </w:r>
      <w:r w:rsidR="00495F56">
        <w:t xml:space="preserve"> </w:t>
      </w:r>
      <w:r w:rsidRPr="007C08C2">
        <w:t>read</w:t>
      </w:r>
      <w:r w:rsidR="00495F56">
        <w:t xml:space="preserve"> </w:t>
      </w:r>
      <w:r w:rsidRPr="007C08C2">
        <w:t>in</w:t>
      </w:r>
      <w:r w:rsidR="00495F56">
        <w:t xml:space="preserve"> </w:t>
      </w:r>
      <w:r w:rsidRPr="007C08C2">
        <w:t>the</w:t>
      </w:r>
      <w:r w:rsidR="00495F56">
        <w:t xml:space="preserve"> </w:t>
      </w:r>
      <w:r w:rsidRPr="007C08C2">
        <w:t>constellation</w:t>
      </w:r>
      <w:r w:rsidR="00495F56">
        <w:t xml:space="preserve"> </w:t>
      </w:r>
      <w:r w:rsidRPr="007C08C2">
        <w:t>of</w:t>
      </w:r>
      <w:r w:rsidR="00495F56">
        <w:t xml:space="preserve"> </w:t>
      </w:r>
      <w:r w:rsidRPr="007C08C2">
        <w:t>the</w:t>
      </w:r>
      <w:r w:rsidR="00495F56">
        <w:t xml:space="preserve"> </w:t>
      </w:r>
      <w:r w:rsidRPr="007C08C2">
        <w:t>stars</w:t>
      </w:r>
      <w:r w:rsidR="00495F56">
        <w:t xml:space="preserve"> </w:t>
      </w:r>
      <w:r w:rsidRPr="007C08C2">
        <w:t>that</w:t>
      </w:r>
      <w:r w:rsidR="00495F56">
        <w:t xml:space="preserve"> </w:t>
      </w:r>
      <w:r w:rsidRPr="007C08C2">
        <w:t>the</w:t>
      </w:r>
      <w:r w:rsidR="00495F56">
        <w:t xml:space="preserve"> </w:t>
      </w:r>
      <w:r w:rsidRPr="007C08C2">
        <w:t>newly</w:t>
      </w:r>
      <w:r w:rsidR="00495F56">
        <w:t xml:space="preserve"> </w:t>
      </w:r>
      <w:r w:rsidRPr="007C08C2">
        <w:t>born</w:t>
      </w:r>
      <w:r w:rsidR="00495F56">
        <w:t xml:space="preserve"> </w:t>
      </w:r>
      <w:r w:rsidRPr="007C08C2">
        <w:t>child</w:t>
      </w:r>
      <w:r w:rsidR="00495F56">
        <w:t xml:space="preserve"> </w:t>
      </w:r>
      <w:r w:rsidRPr="007C08C2">
        <w:t>was</w:t>
      </w:r>
      <w:r w:rsidR="00495F56">
        <w:t xml:space="preserve"> </w:t>
      </w:r>
      <w:r w:rsidRPr="007C08C2">
        <w:t>to</w:t>
      </w:r>
      <w:r w:rsidR="00495F56">
        <w:t xml:space="preserve"> </w:t>
      </w:r>
      <w:r w:rsidRPr="007C08C2">
        <w:t>become</w:t>
      </w:r>
      <w:r w:rsidR="00495F56">
        <w:t xml:space="preserve"> </w:t>
      </w:r>
      <w:r w:rsidRPr="007C08C2">
        <w:t>the</w:t>
      </w:r>
      <w:r w:rsidR="00495F56">
        <w:t xml:space="preserve"> </w:t>
      </w:r>
      <w:r w:rsidRPr="007C08C2">
        <w:t>chief</w:t>
      </w:r>
      <w:r w:rsidR="00495F56">
        <w:t xml:space="preserve"> </w:t>
      </w:r>
      <w:r w:rsidRPr="007C08C2">
        <w:t>and</w:t>
      </w:r>
      <w:r w:rsidR="00495F56">
        <w:t xml:space="preserve"> </w:t>
      </w:r>
      <w:r w:rsidRPr="007C08C2">
        <w:t>the</w:t>
      </w:r>
      <w:r w:rsidR="00495F56">
        <w:t xml:space="preserve"> </w:t>
      </w:r>
      <w:r w:rsidRPr="007C08C2">
        <w:t>father</w:t>
      </w:r>
      <w:r w:rsidR="00495F56">
        <w:t xml:space="preserve"> </w:t>
      </w:r>
      <w:r w:rsidRPr="007C08C2">
        <w:t>of</w:t>
      </w:r>
      <w:r w:rsidR="00495F56">
        <w:t xml:space="preserve"> </w:t>
      </w:r>
      <w:r w:rsidRPr="007C08C2">
        <w:t>a</w:t>
      </w:r>
      <w:r w:rsidR="00495F56">
        <w:t xml:space="preserve"> </w:t>
      </w:r>
      <w:r w:rsidRPr="007C08C2">
        <w:t>mighty</w:t>
      </w:r>
      <w:r w:rsidR="00495F56">
        <w:t xml:space="preserve"> </w:t>
      </w:r>
      <w:r w:rsidRPr="007C08C2">
        <w:t>nation.</w:t>
      </w:r>
      <w:r w:rsidR="00495F56">
        <w:t xml:space="preserve"> </w:t>
      </w:r>
      <w:r w:rsidRPr="007C08C2">
        <w:t>This</w:t>
      </w:r>
      <w:r w:rsidR="00495F56">
        <w:t xml:space="preserve"> </w:t>
      </w:r>
      <w:r w:rsidRPr="007C08C2">
        <w:t>discovery</w:t>
      </w:r>
      <w:r w:rsidR="00495F56">
        <w:t xml:space="preserve"> </w:t>
      </w:r>
      <w:r w:rsidRPr="007C08C2">
        <w:t>was</w:t>
      </w:r>
      <w:r w:rsidR="00495F56">
        <w:t xml:space="preserve"> </w:t>
      </w:r>
      <w:r w:rsidRPr="007C08C2">
        <w:t>communicated</w:t>
      </w:r>
      <w:r w:rsidR="00495F56">
        <w:t xml:space="preserve"> </w:t>
      </w:r>
      <w:r w:rsidRPr="007C08C2">
        <w:t>to</w:t>
      </w:r>
      <w:r w:rsidR="00495F56">
        <w:t xml:space="preserve"> </w:t>
      </w:r>
      <w:r w:rsidRPr="007C08C2">
        <w:t>Nimrod,</w:t>
      </w:r>
      <w:r w:rsidR="00495F56">
        <w:t xml:space="preserve"> </w:t>
      </w:r>
      <w:r w:rsidRPr="007C08C2">
        <w:t>who</w:t>
      </w:r>
      <w:r w:rsidR="00495F56">
        <w:t xml:space="preserve"> </w:t>
      </w:r>
      <w:r w:rsidRPr="007C08C2">
        <w:t>became</w:t>
      </w:r>
      <w:r w:rsidR="00495F56">
        <w:t xml:space="preserve"> </w:t>
      </w:r>
      <w:r w:rsidRPr="007C08C2">
        <w:t>afraid</w:t>
      </w:r>
      <w:r w:rsidR="00495F56">
        <w:t xml:space="preserve"> </w:t>
      </w:r>
      <w:r w:rsidRPr="007C08C2">
        <w:t>that</w:t>
      </w:r>
      <w:r w:rsidR="00495F56">
        <w:t xml:space="preserve"> </w:t>
      </w:r>
      <w:r w:rsidRPr="007C08C2">
        <w:t>the</w:t>
      </w:r>
      <w:r w:rsidR="00495F56">
        <w:t xml:space="preserve"> </w:t>
      </w:r>
      <w:r w:rsidRPr="007C08C2">
        <w:t>new</w:t>
      </w:r>
      <w:r w:rsidR="00495F56">
        <w:t xml:space="preserve"> </w:t>
      </w:r>
      <w:r w:rsidRPr="007C08C2">
        <w:t>star</w:t>
      </w:r>
      <w:r w:rsidR="00495F56">
        <w:t xml:space="preserve"> </w:t>
      </w:r>
      <w:r w:rsidRPr="007C08C2">
        <w:t>might</w:t>
      </w:r>
      <w:r w:rsidR="00495F56">
        <w:t xml:space="preserve"> </w:t>
      </w:r>
      <w:r w:rsidRPr="007C08C2">
        <w:t>darken</w:t>
      </w:r>
      <w:r w:rsidR="00495F56">
        <w:t xml:space="preserve"> </w:t>
      </w:r>
      <w:r w:rsidRPr="007C08C2">
        <w:t>his</w:t>
      </w:r>
      <w:r w:rsidR="00495F56">
        <w:t xml:space="preserve"> </w:t>
      </w:r>
      <w:r w:rsidRPr="007C08C2">
        <w:t>own.</w:t>
      </w:r>
      <w:r w:rsidRPr="007C08C2">
        <w:rPr>
          <w:sz w:val="20"/>
          <w:vertAlign w:val="superscript"/>
        </w:rPr>
        <w:footnoteReference w:id="32"/>
      </w:r>
    </w:p>
    <w:p w14:paraId="2FDE35D9" w14:textId="7AC481EC" w:rsidR="00A61C12" w:rsidRDefault="00A61C12" w:rsidP="007C08C2"/>
    <w:p w14:paraId="5FB92E7F" w14:textId="6405F85E" w:rsidR="00A61C12" w:rsidRDefault="00A61C12" w:rsidP="007C08C2">
      <w:r>
        <w:t>Sefer HaYashar also tells us about this star:</w:t>
      </w:r>
    </w:p>
    <w:p w14:paraId="541627C2" w14:textId="71000FBF" w:rsidR="00A61C12" w:rsidRDefault="00A61C12" w:rsidP="007C08C2"/>
    <w:p w14:paraId="2A68FD29" w14:textId="310CB3C3" w:rsidR="00A61C12" w:rsidRPr="00A61C12" w:rsidRDefault="00A61C12" w:rsidP="00A64EBC">
      <w:pPr>
        <w:ind w:left="288"/>
        <w:rPr>
          <w:i/>
          <w:iCs/>
        </w:rPr>
      </w:pPr>
      <w:r w:rsidRPr="00A61C12">
        <w:rPr>
          <w:i/>
          <w:iCs/>
        </w:rPr>
        <w:t xml:space="preserve">And in the night that Abram was born, all the servants of Terah and all the wise men and the </w:t>
      </w:r>
      <w:r w:rsidRPr="00A61C12">
        <w:rPr>
          <w:i/>
          <w:iCs/>
          <w:cs/>
        </w:rPr>
        <w:t>‎</w:t>
      </w:r>
      <w:r w:rsidRPr="00A61C12">
        <w:rPr>
          <w:i/>
          <w:iCs/>
        </w:rPr>
        <w:t xml:space="preserve">astrologers of Nimrod came, and they ate and drank in the house of Terah and they were </w:t>
      </w:r>
      <w:r w:rsidRPr="00A61C12">
        <w:rPr>
          <w:i/>
          <w:iCs/>
          <w:cs/>
        </w:rPr>
        <w:t>‎</w:t>
      </w:r>
      <w:r w:rsidRPr="00A61C12">
        <w:rPr>
          <w:i/>
          <w:iCs/>
        </w:rPr>
        <w:t xml:space="preserve">greatly rejoiced all night. And when the wise men and the astrologers left Terah's </w:t>
      </w:r>
      <w:proofErr w:type="gramStart"/>
      <w:r w:rsidRPr="00A61C12">
        <w:rPr>
          <w:i/>
          <w:iCs/>
        </w:rPr>
        <w:t>house</w:t>
      </w:r>
      <w:proofErr w:type="gramEnd"/>
      <w:r w:rsidRPr="00A61C12">
        <w:rPr>
          <w:i/>
          <w:iCs/>
        </w:rPr>
        <w:t xml:space="preserve"> they </w:t>
      </w:r>
      <w:r w:rsidRPr="00A61C12">
        <w:rPr>
          <w:i/>
          <w:iCs/>
          <w:cs/>
        </w:rPr>
        <w:t>‎</w:t>
      </w:r>
      <w:r w:rsidRPr="00A61C12">
        <w:rPr>
          <w:i/>
          <w:iCs/>
        </w:rPr>
        <w:t xml:space="preserve">lifted up their eyes unto heaven on that night to observe the stars; and </w:t>
      </w:r>
      <w:r w:rsidRPr="00A64EBC">
        <w:rPr>
          <w:b/>
          <w:bCs/>
          <w:i/>
          <w:iCs/>
        </w:rPr>
        <w:t xml:space="preserve">behold a very large </w:t>
      </w:r>
      <w:r w:rsidRPr="00A64EBC">
        <w:rPr>
          <w:b/>
          <w:bCs/>
          <w:i/>
          <w:iCs/>
          <w:cs/>
        </w:rPr>
        <w:t>‎</w:t>
      </w:r>
      <w:r w:rsidRPr="00A64EBC">
        <w:rPr>
          <w:b/>
          <w:bCs/>
          <w:i/>
          <w:iCs/>
        </w:rPr>
        <w:t xml:space="preserve">star came from the rising of the sun and ran about in the heavens and swallowed up four stars </w:t>
      </w:r>
      <w:r w:rsidRPr="00A64EBC">
        <w:rPr>
          <w:b/>
          <w:bCs/>
          <w:i/>
          <w:iCs/>
          <w:cs/>
        </w:rPr>
        <w:t>‎</w:t>
      </w:r>
      <w:r w:rsidRPr="00A64EBC">
        <w:rPr>
          <w:b/>
          <w:bCs/>
          <w:i/>
          <w:iCs/>
        </w:rPr>
        <w:t>from the four winds of heaven</w:t>
      </w:r>
      <w:r w:rsidRPr="00A61C12">
        <w:rPr>
          <w:i/>
          <w:iCs/>
        </w:rPr>
        <w:t xml:space="preserve">. And the wise men and the astrologers were greatly astonished </w:t>
      </w:r>
      <w:r w:rsidRPr="00A61C12">
        <w:rPr>
          <w:i/>
          <w:iCs/>
          <w:cs/>
        </w:rPr>
        <w:t>‎</w:t>
      </w:r>
      <w:r w:rsidRPr="00A61C12">
        <w:rPr>
          <w:i/>
          <w:iCs/>
        </w:rPr>
        <w:t xml:space="preserve">at that spectacle, and the wise men reflected over the matter and they knew its meaning at </w:t>
      </w:r>
      <w:r w:rsidRPr="00A61C12">
        <w:rPr>
          <w:i/>
          <w:iCs/>
          <w:cs/>
        </w:rPr>
        <w:t>‎</w:t>
      </w:r>
      <w:r w:rsidRPr="00A61C12">
        <w:rPr>
          <w:i/>
          <w:iCs/>
        </w:rPr>
        <w:t xml:space="preserve">once. And they said to each other: This cannot be otherwise but in reference to the child that </w:t>
      </w:r>
      <w:r w:rsidRPr="00A61C12">
        <w:rPr>
          <w:i/>
          <w:iCs/>
          <w:cs/>
        </w:rPr>
        <w:t>‎</w:t>
      </w:r>
      <w:r w:rsidRPr="00A61C12">
        <w:rPr>
          <w:i/>
          <w:iCs/>
        </w:rPr>
        <w:t xml:space="preserve">was born unto Terah, that he will be great and that he will be increased and exceedingly </w:t>
      </w:r>
      <w:r w:rsidRPr="00A61C12">
        <w:rPr>
          <w:i/>
          <w:iCs/>
          <w:cs/>
        </w:rPr>
        <w:t>‎</w:t>
      </w:r>
      <w:r w:rsidRPr="00A61C12">
        <w:rPr>
          <w:i/>
          <w:iCs/>
        </w:rPr>
        <w:t xml:space="preserve">multiplied, and that he will inherit all the earth, he and his children forever, and that he and his </w:t>
      </w:r>
      <w:r w:rsidRPr="00A61C12">
        <w:rPr>
          <w:i/>
          <w:iCs/>
          <w:cs/>
        </w:rPr>
        <w:t>‎</w:t>
      </w:r>
      <w:r w:rsidRPr="00A61C12">
        <w:rPr>
          <w:i/>
          <w:iCs/>
        </w:rPr>
        <w:t>seed will slay great kings and possess themselves of their lands.</w:t>
      </w:r>
    </w:p>
    <w:p w14:paraId="4F5902E6" w14:textId="24D12133" w:rsidR="00A61C12" w:rsidRDefault="00A61C12" w:rsidP="007C08C2"/>
    <w:p w14:paraId="05F36DBC" w14:textId="4836D822" w:rsidR="00A61C12" w:rsidRPr="00A61C12" w:rsidRDefault="00A61C12" w:rsidP="00A64EBC">
      <w:pPr>
        <w:ind w:left="288"/>
        <w:rPr>
          <w:i/>
          <w:iCs/>
        </w:rPr>
      </w:pPr>
      <w:r w:rsidRPr="00A61C12">
        <w:rPr>
          <w:i/>
          <w:iCs/>
        </w:rPr>
        <w:t xml:space="preserve">And all the wise men, and all </w:t>
      </w:r>
      <w:r w:rsidRPr="00A61C12">
        <w:rPr>
          <w:i/>
          <w:iCs/>
          <w:cs/>
        </w:rPr>
        <w:t>‎</w:t>
      </w:r>
      <w:r w:rsidRPr="00A61C12">
        <w:rPr>
          <w:i/>
          <w:iCs/>
        </w:rPr>
        <w:t xml:space="preserve">the astrologers, went quietly to their homes that night. And in the </w:t>
      </w:r>
      <w:proofErr w:type="gramStart"/>
      <w:r w:rsidRPr="00A61C12">
        <w:rPr>
          <w:i/>
          <w:iCs/>
        </w:rPr>
        <w:t>morning</w:t>
      </w:r>
      <w:proofErr w:type="gramEnd"/>
      <w:r w:rsidRPr="00A61C12">
        <w:rPr>
          <w:i/>
          <w:iCs/>
        </w:rPr>
        <w:t xml:space="preserve"> they arose, and all </w:t>
      </w:r>
      <w:r w:rsidRPr="00A61C12">
        <w:rPr>
          <w:i/>
          <w:iCs/>
          <w:cs/>
        </w:rPr>
        <w:t>‎</w:t>
      </w:r>
      <w:r w:rsidRPr="00A61C12">
        <w:rPr>
          <w:i/>
          <w:iCs/>
        </w:rPr>
        <w:t xml:space="preserve">the wise men and all the astrologers assembled in the house appointed for their meetings, </w:t>
      </w:r>
      <w:r w:rsidRPr="00A61C12">
        <w:rPr>
          <w:i/>
          <w:iCs/>
          <w:cs/>
        </w:rPr>
        <w:t>‎</w:t>
      </w:r>
      <w:r w:rsidRPr="00A61C12">
        <w:rPr>
          <w:i/>
          <w:iCs/>
        </w:rPr>
        <w:t xml:space="preserve">and they spoke among themselves saying: Behold the sight we have seen last night is not </w:t>
      </w:r>
      <w:r w:rsidRPr="00A61C12">
        <w:rPr>
          <w:i/>
          <w:iCs/>
          <w:cs/>
        </w:rPr>
        <w:t>‎</w:t>
      </w:r>
      <w:r w:rsidRPr="00A61C12">
        <w:rPr>
          <w:i/>
          <w:iCs/>
        </w:rPr>
        <w:t xml:space="preserve">known, and it hath not been communicated unto the king. And now if the king should come to </w:t>
      </w:r>
      <w:r w:rsidRPr="00A61C12">
        <w:rPr>
          <w:i/>
          <w:iCs/>
          <w:cs/>
        </w:rPr>
        <w:t>‎</w:t>
      </w:r>
      <w:r w:rsidRPr="00A61C12">
        <w:rPr>
          <w:i/>
          <w:iCs/>
        </w:rPr>
        <w:t xml:space="preserve">the knowledge of that matter at some future time, then he will say unto us: Why have ye </w:t>
      </w:r>
      <w:r w:rsidRPr="00A61C12">
        <w:rPr>
          <w:i/>
          <w:iCs/>
          <w:cs/>
        </w:rPr>
        <w:t>‎</w:t>
      </w:r>
      <w:r w:rsidRPr="00A61C12">
        <w:rPr>
          <w:i/>
          <w:iCs/>
        </w:rPr>
        <w:t xml:space="preserve">withheld from me all those things? and all of us will have to die on that account. And now </w:t>
      </w:r>
      <w:r w:rsidRPr="00A61C12">
        <w:rPr>
          <w:i/>
          <w:iCs/>
          <w:cs/>
        </w:rPr>
        <w:t>‎</w:t>
      </w:r>
      <w:r w:rsidRPr="00A61C12">
        <w:rPr>
          <w:i/>
          <w:iCs/>
        </w:rPr>
        <w:t xml:space="preserve">come and let us impart to the king all about the sight we have seen last night, as well as its </w:t>
      </w:r>
      <w:r w:rsidRPr="00A61C12">
        <w:rPr>
          <w:i/>
          <w:iCs/>
          <w:cs/>
        </w:rPr>
        <w:t>‎</w:t>
      </w:r>
      <w:r w:rsidRPr="00A61C12">
        <w:rPr>
          <w:i/>
          <w:iCs/>
        </w:rPr>
        <w:t xml:space="preserve">interpretation, so that we may be free of all responsibility. And they did accordingly, and they </w:t>
      </w:r>
      <w:r w:rsidRPr="00A61C12">
        <w:rPr>
          <w:i/>
          <w:iCs/>
          <w:cs/>
        </w:rPr>
        <w:t>‎</w:t>
      </w:r>
      <w:r w:rsidRPr="00A61C12">
        <w:rPr>
          <w:i/>
          <w:iCs/>
        </w:rPr>
        <w:t xml:space="preserve">went unto the king, and coming unto his presence, they bowed down before him to the </w:t>
      </w:r>
      <w:r w:rsidRPr="00A61C12">
        <w:rPr>
          <w:i/>
          <w:iCs/>
          <w:cs/>
        </w:rPr>
        <w:t>‎</w:t>
      </w:r>
      <w:r w:rsidRPr="00A61C12">
        <w:rPr>
          <w:i/>
          <w:iCs/>
        </w:rPr>
        <w:t xml:space="preserve">ground and </w:t>
      </w:r>
      <w:r w:rsidRPr="00A61C12">
        <w:rPr>
          <w:i/>
          <w:iCs/>
        </w:rPr>
        <w:lastRenderedPageBreak/>
        <w:t>saluted him saying: May the king live, may the king live!</w:t>
      </w:r>
    </w:p>
    <w:p w14:paraId="7B0E6B16" w14:textId="732F29EB" w:rsidR="00A61C12" w:rsidRDefault="00A61C12" w:rsidP="00A61C12"/>
    <w:p w14:paraId="7368112E" w14:textId="70B06CBC" w:rsidR="00A61C12" w:rsidRPr="00A61C12" w:rsidRDefault="00A61C12" w:rsidP="00A64EBC">
      <w:pPr>
        <w:ind w:left="288"/>
        <w:rPr>
          <w:i/>
          <w:iCs/>
        </w:rPr>
      </w:pPr>
      <w:r w:rsidRPr="00A61C12">
        <w:rPr>
          <w:i/>
          <w:iCs/>
        </w:rPr>
        <w:t xml:space="preserve">We have been informed </w:t>
      </w:r>
      <w:r w:rsidRPr="00A61C12">
        <w:rPr>
          <w:i/>
          <w:iCs/>
          <w:cs/>
        </w:rPr>
        <w:t>‎</w:t>
      </w:r>
      <w:r w:rsidRPr="00A61C12">
        <w:rPr>
          <w:i/>
          <w:iCs/>
        </w:rPr>
        <w:t xml:space="preserve">that a son hath been born unto Terah thy chief commander, and we went unto his house last </w:t>
      </w:r>
      <w:r w:rsidRPr="00A61C12">
        <w:rPr>
          <w:i/>
          <w:iCs/>
          <w:cs/>
        </w:rPr>
        <w:t>‎</w:t>
      </w:r>
      <w:r w:rsidRPr="00A61C12">
        <w:rPr>
          <w:i/>
          <w:iCs/>
        </w:rPr>
        <w:t xml:space="preserve">night, and we were eating and drinking and rejoicing in his house all night. And when we, thy </w:t>
      </w:r>
      <w:r w:rsidRPr="00A61C12">
        <w:rPr>
          <w:i/>
          <w:iCs/>
          <w:cs/>
        </w:rPr>
        <w:t>‎</w:t>
      </w:r>
      <w:r w:rsidRPr="00A61C12">
        <w:rPr>
          <w:i/>
          <w:iCs/>
        </w:rPr>
        <w:t xml:space="preserve">servants, departed from the house of Terah, so that each of us should go to his home for the </w:t>
      </w:r>
      <w:r w:rsidRPr="00A61C12">
        <w:rPr>
          <w:i/>
          <w:iCs/>
          <w:cs/>
        </w:rPr>
        <w:t>‎</w:t>
      </w:r>
      <w:r w:rsidRPr="00A61C12">
        <w:rPr>
          <w:i/>
          <w:iCs/>
        </w:rPr>
        <w:t xml:space="preserve">rest of the night, we lifted up our eyes towards heaven and beheld </w:t>
      </w:r>
      <w:r w:rsidRPr="00A64EBC">
        <w:rPr>
          <w:b/>
          <w:bCs/>
          <w:i/>
          <w:iCs/>
        </w:rPr>
        <w:t xml:space="preserve">a very great star coming </w:t>
      </w:r>
      <w:r w:rsidRPr="00A64EBC">
        <w:rPr>
          <w:b/>
          <w:bCs/>
          <w:i/>
          <w:iCs/>
          <w:cs/>
        </w:rPr>
        <w:t>‎</w:t>
      </w:r>
      <w:r w:rsidRPr="00A64EBC">
        <w:rPr>
          <w:b/>
          <w:bCs/>
          <w:i/>
          <w:iCs/>
        </w:rPr>
        <w:t xml:space="preserve">from the side of the rising of the sun in a very swift course, and it swallowed up four great </w:t>
      </w:r>
      <w:r w:rsidRPr="00A64EBC">
        <w:rPr>
          <w:b/>
          <w:bCs/>
          <w:i/>
          <w:iCs/>
          <w:cs/>
        </w:rPr>
        <w:t>‎</w:t>
      </w:r>
      <w:r w:rsidRPr="00A64EBC">
        <w:rPr>
          <w:b/>
          <w:bCs/>
          <w:i/>
          <w:iCs/>
        </w:rPr>
        <w:t>stars</w:t>
      </w:r>
      <w:r w:rsidRPr="00A61C12">
        <w:rPr>
          <w:i/>
          <w:iCs/>
        </w:rPr>
        <w:t xml:space="preserve"> from the four winds of the heaven. And we, thy servants, were greatly astonished at that </w:t>
      </w:r>
      <w:r w:rsidRPr="00A61C12">
        <w:rPr>
          <w:i/>
          <w:iCs/>
          <w:cs/>
        </w:rPr>
        <w:t>‎</w:t>
      </w:r>
      <w:r w:rsidRPr="00A61C12">
        <w:rPr>
          <w:i/>
          <w:iCs/>
        </w:rPr>
        <w:t xml:space="preserve">strange sight which we have seen, and we were greatly terrified thereat. And we passed our </w:t>
      </w:r>
      <w:r w:rsidRPr="00A61C12">
        <w:rPr>
          <w:i/>
          <w:iCs/>
          <w:cs/>
        </w:rPr>
        <w:t>‎</w:t>
      </w:r>
      <w:r w:rsidRPr="00A61C12">
        <w:rPr>
          <w:i/>
          <w:iCs/>
        </w:rPr>
        <w:t xml:space="preserve">judgment over that strange phenomenon, and we discovered in our wisdom the </w:t>
      </w:r>
      <w:r w:rsidRPr="00A61C12">
        <w:rPr>
          <w:i/>
          <w:iCs/>
          <w:cs/>
        </w:rPr>
        <w:t>‎</w:t>
      </w:r>
      <w:r w:rsidRPr="00A61C12">
        <w:rPr>
          <w:i/>
          <w:iCs/>
        </w:rPr>
        <w:t xml:space="preserve">interpretation of that spectacle in its correctness. For this all was seen on account of the child </w:t>
      </w:r>
      <w:r w:rsidRPr="00A61C12">
        <w:rPr>
          <w:i/>
          <w:iCs/>
          <w:cs/>
        </w:rPr>
        <w:t>‎</w:t>
      </w:r>
      <w:r w:rsidRPr="00A61C12">
        <w:rPr>
          <w:i/>
          <w:iCs/>
        </w:rPr>
        <w:t xml:space="preserve">which was born unto Terah, meaning, that he would become great and very numerous, and </w:t>
      </w:r>
      <w:r w:rsidRPr="00A61C12">
        <w:rPr>
          <w:i/>
          <w:iCs/>
          <w:cs/>
        </w:rPr>
        <w:t>‎</w:t>
      </w:r>
      <w:r w:rsidRPr="00A61C12">
        <w:rPr>
          <w:i/>
          <w:iCs/>
        </w:rPr>
        <w:t xml:space="preserve">powerful, and that he would slay all the kings and inherit their lands, he and his children and </w:t>
      </w:r>
      <w:r w:rsidRPr="00A61C12">
        <w:rPr>
          <w:i/>
          <w:iCs/>
          <w:cs/>
        </w:rPr>
        <w:t>‎</w:t>
      </w:r>
      <w:r w:rsidRPr="00A61C12">
        <w:rPr>
          <w:i/>
          <w:iCs/>
        </w:rPr>
        <w:t xml:space="preserve">his seed forever. And now, oh king our lord, we have informed thee correctly of what we have </w:t>
      </w:r>
      <w:r w:rsidRPr="00A61C12">
        <w:rPr>
          <w:i/>
          <w:iCs/>
          <w:cs/>
        </w:rPr>
        <w:t>‎</w:t>
      </w:r>
      <w:r w:rsidRPr="00A61C12">
        <w:rPr>
          <w:i/>
          <w:iCs/>
        </w:rPr>
        <w:t xml:space="preserve">seen concerning that child, and if it so please the king we would say, that the king give unto </w:t>
      </w:r>
      <w:r w:rsidRPr="00A61C12">
        <w:rPr>
          <w:i/>
          <w:iCs/>
          <w:cs/>
        </w:rPr>
        <w:t>‎</w:t>
      </w:r>
      <w:r w:rsidRPr="00A61C12">
        <w:rPr>
          <w:i/>
          <w:iCs/>
        </w:rPr>
        <w:t xml:space="preserve">Terah the value of that child, and we will slay him ere he grows up and increases in the land, to </w:t>
      </w:r>
      <w:r w:rsidRPr="00A61C12">
        <w:rPr>
          <w:i/>
          <w:iCs/>
          <w:cs/>
        </w:rPr>
        <w:t>‎</w:t>
      </w:r>
      <w:r w:rsidRPr="00A61C12">
        <w:rPr>
          <w:i/>
          <w:iCs/>
        </w:rPr>
        <w:t xml:space="preserve">bring about the great evil, whereby we are all to be driven from the earth, and we, and our </w:t>
      </w:r>
      <w:r w:rsidRPr="00A61C12">
        <w:rPr>
          <w:i/>
          <w:iCs/>
          <w:cs/>
        </w:rPr>
        <w:t>‎</w:t>
      </w:r>
      <w:r w:rsidRPr="00A61C12">
        <w:rPr>
          <w:i/>
          <w:iCs/>
        </w:rPr>
        <w:t xml:space="preserve">children, and our seed perish through his wickedness. </w:t>
      </w:r>
      <w:r w:rsidRPr="00A61C12">
        <w:rPr>
          <w:i/>
          <w:iCs/>
          <w:cs/>
        </w:rPr>
        <w:t>‎</w:t>
      </w:r>
    </w:p>
    <w:p w14:paraId="47222B56" w14:textId="04E5569E" w:rsidR="009C774F" w:rsidRDefault="009C774F" w:rsidP="007C08C2"/>
    <w:p w14:paraId="791C77E4" w14:textId="7A7C7109" w:rsidR="009C774F" w:rsidRPr="009C774F" w:rsidRDefault="009C774F" w:rsidP="009C774F">
      <w:r w:rsidRPr="009C774F">
        <w:t>The children of Israel are likened to stars: </w:t>
      </w:r>
    </w:p>
    <w:p w14:paraId="46CB1E36" w14:textId="77777777" w:rsidR="009C774F" w:rsidRDefault="009C774F" w:rsidP="009C774F">
      <w:pPr>
        <w:rPr>
          <w:i/>
          <w:iCs/>
        </w:rPr>
      </w:pPr>
    </w:p>
    <w:p w14:paraId="6D388CBD" w14:textId="0BE95FB2" w:rsidR="009C774F" w:rsidRPr="007C08C2" w:rsidRDefault="009C774F" w:rsidP="00571B86">
      <w:pPr>
        <w:ind w:left="288" w:right="288"/>
      </w:pPr>
      <w:r>
        <w:rPr>
          <w:b/>
          <w:bCs/>
          <w:i/>
          <w:iCs/>
        </w:rPr>
        <w:t>Bereshit (</w:t>
      </w:r>
      <w:r w:rsidRPr="009C774F">
        <w:rPr>
          <w:b/>
          <w:bCs/>
          <w:i/>
          <w:iCs/>
        </w:rPr>
        <w:t>Genesis</w:t>
      </w:r>
      <w:r>
        <w:rPr>
          <w:b/>
          <w:bCs/>
          <w:i/>
          <w:iCs/>
        </w:rPr>
        <w:t>)</w:t>
      </w:r>
      <w:r w:rsidRPr="009C774F">
        <w:rPr>
          <w:b/>
          <w:bCs/>
          <w:i/>
          <w:iCs/>
        </w:rPr>
        <w:t xml:space="preserve"> 15:5-6</w:t>
      </w:r>
      <w:r w:rsidRPr="009C774F">
        <w:rPr>
          <w:i/>
          <w:iCs/>
        </w:rPr>
        <w:t xml:space="preserve"> And he brought him outside and said, “Look toward heaven, and number the stars, if you are able to number them.” Then he said to him, “So shall your offspring be.” And he believed HaShem, and he counted it to him as righteousness</w:t>
      </w:r>
      <w:r>
        <w:rPr>
          <w:i/>
          <w:iCs/>
        </w:rPr>
        <w:t>.</w:t>
      </w:r>
    </w:p>
    <w:p w14:paraId="2904A132" w14:textId="16BF9CD0" w:rsidR="007C08C2" w:rsidRDefault="007C08C2" w:rsidP="007C08C2"/>
    <w:p w14:paraId="6CDAF852" w14:textId="77777777" w:rsidR="00571B86" w:rsidRDefault="00571B86" w:rsidP="007C08C2">
      <w:r w:rsidRPr="00571B86">
        <w:t xml:space="preserve">Though twinkling stars appear small, they are blazing sources of immense power. Deuteronomy says: </w:t>
      </w:r>
    </w:p>
    <w:p w14:paraId="5B0F781C" w14:textId="77777777" w:rsidR="00571B86" w:rsidRDefault="00571B86" w:rsidP="007C08C2"/>
    <w:p w14:paraId="4FEF82F2" w14:textId="0C060CA1" w:rsidR="00571B86" w:rsidRPr="00571B86" w:rsidRDefault="00571B86" w:rsidP="00571B86">
      <w:pPr>
        <w:ind w:left="288" w:right="288"/>
        <w:rPr>
          <w:i/>
          <w:iCs/>
        </w:rPr>
      </w:pPr>
      <w:proofErr w:type="spellStart"/>
      <w:r w:rsidRPr="00571B86">
        <w:rPr>
          <w:b/>
          <w:bCs/>
          <w:i/>
          <w:iCs/>
        </w:rPr>
        <w:t>Debarim</w:t>
      </w:r>
      <w:proofErr w:type="spellEnd"/>
      <w:r w:rsidRPr="00571B86">
        <w:rPr>
          <w:b/>
          <w:bCs/>
          <w:i/>
          <w:iCs/>
        </w:rPr>
        <w:t xml:space="preserve"> (Deuteronomy) 1:10</w:t>
      </w:r>
      <w:r w:rsidRPr="00571B86">
        <w:rPr>
          <w:i/>
          <w:iCs/>
        </w:rPr>
        <w:t xml:space="preserve"> HaShem your God has multiplied you, and behold, you are this day as the stars of the sky for multitude.</w:t>
      </w:r>
    </w:p>
    <w:p w14:paraId="5B506D88" w14:textId="4C12564C" w:rsidR="00571B86" w:rsidRDefault="00571B86" w:rsidP="007C08C2"/>
    <w:p w14:paraId="7685797F" w14:textId="73ED2912" w:rsidR="00571B86" w:rsidRPr="007C08C2" w:rsidRDefault="00571B86" w:rsidP="00571B86">
      <w:r w:rsidRPr="00571B86">
        <w:rPr>
          <w:b/>
          <w:bCs/>
        </w:rPr>
        <w:t>Rashi on Deuteronomy 1:10</w:t>
      </w:r>
      <w:r w:rsidRPr="00571B86">
        <w:t>: “But were they ( the Israelites ) on that day as ( many as ) the stars of the heavens? Were they not only six hundred thousand? What, then, is [the meaning of] “And, behold, you are today…?” [It means]-Behold, you are compared to the sun, [signifying that you will] exist forever as do the sun, the moon, and the stars (cf. Sifrei).”</w:t>
      </w:r>
    </w:p>
    <w:p w14:paraId="31A8BDB4" w14:textId="77777777" w:rsidR="007C08C2" w:rsidRPr="007C08C2" w:rsidRDefault="007C08C2" w:rsidP="007C08C2"/>
    <w:p w14:paraId="31826142" w14:textId="308B03A3" w:rsidR="007C08C2" w:rsidRPr="007C08C2" w:rsidRDefault="007C08C2" w:rsidP="007C08C2">
      <w:r w:rsidRPr="007C08C2">
        <w:t>According</w:t>
      </w:r>
      <w:r w:rsidR="00495F56">
        <w:t xml:space="preserve"> </w:t>
      </w:r>
      <w:r w:rsidRPr="007C08C2">
        <w:t>to</w:t>
      </w:r>
      <w:r w:rsidR="00495F56">
        <w:t xml:space="preserve"> </w:t>
      </w:r>
      <w:r w:rsidRPr="007C08C2">
        <w:t>Rashi,</w:t>
      </w:r>
      <w:r w:rsidR="00495F56">
        <w:t xml:space="preserve"> </w:t>
      </w:r>
      <w:r w:rsidRPr="007C08C2">
        <w:t>R’</w:t>
      </w:r>
      <w:r w:rsidR="00495F56">
        <w:t xml:space="preserve"> </w:t>
      </w:r>
      <w:r w:rsidRPr="007C08C2">
        <w:t>Shlomo</w:t>
      </w:r>
      <w:r w:rsidR="00495F56">
        <w:t xml:space="preserve"> </w:t>
      </w:r>
      <w:r w:rsidRPr="007C08C2">
        <w:t>Yitzhaki,</w:t>
      </w:r>
      <w:r w:rsidR="00495F56">
        <w:t xml:space="preserve"> </w:t>
      </w:r>
      <w:r w:rsidRPr="007C08C2">
        <w:t>R’</w:t>
      </w:r>
      <w:r w:rsidR="00495F56">
        <w:t xml:space="preserve"> </w:t>
      </w:r>
      <w:r w:rsidRPr="007C08C2">
        <w:t>HaShem</w:t>
      </w:r>
      <w:r w:rsidR="00495F56">
        <w:t xml:space="preserve"> </w:t>
      </w:r>
      <w:r w:rsidRPr="007C08C2">
        <w:t>lifted</w:t>
      </w:r>
      <w:r w:rsidR="00495F56">
        <w:t xml:space="preserve"> </w:t>
      </w:r>
      <w:r w:rsidRPr="007C08C2">
        <w:t>up</w:t>
      </w:r>
      <w:r w:rsidR="00495F56">
        <w:t xml:space="preserve"> </w:t>
      </w:r>
      <w:r w:rsidRPr="007C08C2">
        <w:t>Abraham</w:t>
      </w:r>
      <w:r w:rsidR="00495F56">
        <w:t xml:space="preserve"> </w:t>
      </w:r>
      <w:r w:rsidRPr="007C08C2">
        <w:t>above</w:t>
      </w:r>
      <w:r w:rsidR="00495F56">
        <w:t xml:space="preserve"> </w:t>
      </w:r>
      <w:r w:rsidRPr="007C08C2">
        <w:t>the</w:t>
      </w:r>
      <w:r w:rsidR="00495F56">
        <w:t xml:space="preserve"> </w:t>
      </w:r>
      <w:r w:rsidRPr="007C08C2">
        <w:t>stars,</w:t>
      </w:r>
      <w:r w:rsidR="00495F56">
        <w:t xml:space="preserve"> </w:t>
      </w:r>
      <w:r w:rsidRPr="007C08C2">
        <w:t>and</w:t>
      </w:r>
      <w:r w:rsidR="00495F56">
        <w:t xml:space="preserve"> </w:t>
      </w:r>
      <w:r w:rsidRPr="007C08C2">
        <w:t>told</w:t>
      </w:r>
      <w:r w:rsidR="00495F56">
        <w:t xml:space="preserve"> </w:t>
      </w:r>
      <w:r w:rsidRPr="007C08C2">
        <w:t>him</w:t>
      </w:r>
      <w:r w:rsidR="00495F56">
        <w:t xml:space="preserve"> </w:t>
      </w:r>
      <w:r w:rsidRPr="007C08C2">
        <w:t>to</w:t>
      </w:r>
      <w:r w:rsidR="00495F56">
        <w:t xml:space="preserve"> </w:t>
      </w:r>
      <w:r w:rsidRPr="007C08C2">
        <w:t>look</w:t>
      </w:r>
      <w:r w:rsidR="00495F56">
        <w:t xml:space="preserve"> </w:t>
      </w:r>
      <w:r w:rsidRPr="007C08C2">
        <w:t>down</w:t>
      </w:r>
      <w:r w:rsidR="00495F56">
        <w:t xml:space="preserve"> </w:t>
      </w:r>
      <w:r w:rsidRPr="007C08C2">
        <w:t>on</w:t>
      </w:r>
      <w:r w:rsidR="00495F56">
        <w:t xml:space="preserve"> </w:t>
      </w:r>
      <w:r w:rsidRPr="007C08C2">
        <w:t>them:</w:t>
      </w:r>
    </w:p>
    <w:p w14:paraId="71D9E3A9" w14:textId="77777777" w:rsidR="007C08C2" w:rsidRPr="007C08C2" w:rsidRDefault="007C08C2" w:rsidP="007C08C2"/>
    <w:p w14:paraId="4EFFBD8F" w14:textId="0E19FB0F" w:rsidR="007C08C2" w:rsidRPr="007C08C2" w:rsidRDefault="007C08C2" w:rsidP="007C08C2">
      <w:pPr>
        <w:ind w:left="288" w:right="288"/>
        <w:rPr>
          <w:i/>
          <w:iCs/>
        </w:rPr>
      </w:pPr>
      <w:r w:rsidRPr="007C08C2">
        <w:rPr>
          <w:b/>
          <w:bCs/>
          <w:i/>
          <w:iCs/>
        </w:rPr>
        <w:t>Midrash</w:t>
      </w:r>
      <w:r w:rsidR="00495F56">
        <w:rPr>
          <w:b/>
          <w:bCs/>
          <w:i/>
          <w:iCs/>
        </w:rPr>
        <w:t xml:space="preserve"> </w:t>
      </w:r>
      <w:r w:rsidRPr="007C08C2">
        <w:rPr>
          <w:b/>
          <w:bCs/>
          <w:i/>
          <w:iCs/>
        </w:rPr>
        <w:t>Rabbah</w:t>
      </w:r>
      <w:r w:rsidR="00495F56">
        <w:rPr>
          <w:b/>
          <w:bCs/>
          <w:i/>
          <w:iCs/>
        </w:rPr>
        <w:t xml:space="preserve"> </w:t>
      </w:r>
      <w:r w:rsidRPr="007C08C2">
        <w:rPr>
          <w:b/>
          <w:bCs/>
          <w:i/>
          <w:iCs/>
        </w:rPr>
        <w:t>-</w:t>
      </w:r>
      <w:r w:rsidR="00495F56">
        <w:rPr>
          <w:b/>
          <w:bCs/>
          <w:i/>
          <w:iCs/>
        </w:rPr>
        <w:t xml:space="preserve"> </w:t>
      </w:r>
      <w:r w:rsidRPr="007C08C2">
        <w:rPr>
          <w:b/>
          <w:bCs/>
          <w:i/>
          <w:iCs/>
        </w:rPr>
        <w:t>Genesis</w:t>
      </w:r>
      <w:r w:rsidR="00495F56">
        <w:rPr>
          <w:b/>
          <w:bCs/>
          <w:i/>
          <w:iCs/>
        </w:rPr>
        <w:t xml:space="preserve"> </w:t>
      </w:r>
      <w:r w:rsidRPr="007C08C2">
        <w:rPr>
          <w:b/>
          <w:bCs/>
          <w:i/>
          <w:iCs/>
        </w:rPr>
        <w:t>XLIV:12</w:t>
      </w:r>
      <w:r w:rsidR="00495F56">
        <w:rPr>
          <w:i/>
          <w:iCs/>
        </w:rPr>
        <w:t xml:space="preserve"> </w:t>
      </w:r>
      <w:r w:rsidRPr="007C08C2">
        <w:rPr>
          <w:i/>
          <w:iCs/>
        </w:rPr>
        <w:t>AND</w:t>
      </w:r>
      <w:r w:rsidR="00495F56">
        <w:rPr>
          <w:i/>
          <w:iCs/>
        </w:rPr>
        <w:t xml:space="preserve"> </w:t>
      </w:r>
      <w:r w:rsidRPr="007C08C2">
        <w:rPr>
          <w:i/>
          <w:iCs/>
        </w:rPr>
        <w:t>HE</w:t>
      </w:r>
      <w:r w:rsidR="00495F56">
        <w:rPr>
          <w:i/>
          <w:iCs/>
        </w:rPr>
        <w:t xml:space="preserve"> </w:t>
      </w:r>
      <w:r w:rsidRPr="007C08C2">
        <w:rPr>
          <w:i/>
          <w:iCs/>
        </w:rPr>
        <w:t>BROUGHT</w:t>
      </w:r>
      <w:r w:rsidR="00495F56">
        <w:rPr>
          <w:i/>
          <w:iCs/>
        </w:rPr>
        <w:t xml:space="preserve"> </w:t>
      </w:r>
      <w:r w:rsidRPr="007C08C2">
        <w:rPr>
          <w:i/>
          <w:iCs/>
        </w:rPr>
        <w:t>HIM</w:t>
      </w:r>
      <w:r w:rsidR="00495F56">
        <w:rPr>
          <w:i/>
          <w:iCs/>
        </w:rPr>
        <w:t xml:space="preserve"> </w:t>
      </w:r>
      <w:r w:rsidRPr="007C08C2">
        <w:rPr>
          <w:i/>
          <w:iCs/>
        </w:rPr>
        <w:t>FORTH</w:t>
      </w:r>
      <w:r w:rsidR="00495F56">
        <w:rPr>
          <w:i/>
          <w:iCs/>
        </w:rPr>
        <w:t xml:space="preserve"> </w:t>
      </w:r>
      <w:r w:rsidRPr="007C08C2">
        <w:rPr>
          <w:i/>
          <w:iCs/>
        </w:rPr>
        <w:t>WITHOUT-</w:t>
      </w:r>
      <w:r w:rsidR="00495F56">
        <w:rPr>
          <w:i/>
          <w:iCs/>
        </w:rPr>
        <w:t xml:space="preserve"> </w:t>
      </w:r>
      <w:r w:rsidRPr="007C08C2">
        <w:rPr>
          <w:i/>
          <w:iCs/>
        </w:rPr>
        <w:t>HA</w:t>
      </w:r>
      <w:r w:rsidR="00495F56">
        <w:rPr>
          <w:i/>
          <w:iCs/>
        </w:rPr>
        <w:t xml:space="preserve"> </w:t>
      </w:r>
      <w:r w:rsidRPr="007C08C2">
        <w:rPr>
          <w:i/>
          <w:iCs/>
        </w:rPr>
        <w:t>-</w:t>
      </w:r>
      <w:r w:rsidR="00495F56">
        <w:rPr>
          <w:i/>
          <w:iCs/>
        </w:rPr>
        <w:t xml:space="preserve"> </w:t>
      </w:r>
      <w:r w:rsidRPr="007C08C2">
        <w:rPr>
          <w:i/>
          <w:iCs/>
        </w:rPr>
        <w:t>HUZAH</w:t>
      </w:r>
      <w:r w:rsidR="00495F56">
        <w:rPr>
          <w:i/>
          <w:iCs/>
        </w:rPr>
        <w:t xml:space="preserve"> </w:t>
      </w:r>
      <w:r w:rsidRPr="007C08C2">
        <w:rPr>
          <w:i/>
          <w:iCs/>
        </w:rPr>
        <w:t>(XV,</w:t>
      </w:r>
      <w:r w:rsidR="00495F56">
        <w:rPr>
          <w:i/>
          <w:iCs/>
        </w:rPr>
        <w:t xml:space="preserve"> </w:t>
      </w:r>
      <w:r w:rsidRPr="007C08C2">
        <w:rPr>
          <w:i/>
          <w:iCs/>
        </w:rPr>
        <w:t>5).</w:t>
      </w:r>
      <w:r w:rsidR="00495F56">
        <w:rPr>
          <w:i/>
          <w:iCs/>
        </w:rPr>
        <w:t xml:space="preserve"> </w:t>
      </w:r>
      <w:r w:rsidRPr="007C08C2">
        <w:rPr>
          <w:i/>
          <w:iCs/>
        </w:rPr>
        <w:t>R.</w:t>
      </w:r>
      <w:r w:rsidR="00495F56">
        <w:rPr>
          <w:i/>
          <w:iCs/>
        </w:rPr>
        <w:t xml:space="preserve"> </w:t>
      </w:r>
      <w:r w:rsidRPr="007C08C2">
        <w:rPr>
          <w:i/>
          <w:iCs/>
        </w:rPr>
        <w:t>Joshua</w:t>
      </w:r>
      <w:r w:rsidR="00495F56">
        <w:rPr>
          <w:i/>
          <w:iCs/>
        </w:rPr>
        <w:t xml:space="preserve"> </w:t>
      </w:r>
      <w:r w:rsidRPr="007C08C2">
        <w:rPr>
          <w:i/>
          <w:iCs/>
        </w:rPr>
        <w:t>said</w:t>
      </w:r>
      <w:r w:rsidR="00495F56">
        <w:rPr>
          <w:i/>
          <w:iCs/>
        </w:rPr>
        <w:t xml:space="preserve"> </w:t>
      </w:r>
      <w:r w:rsidRPr="007C08C2">
        <w:rPr>
          <w:i/>
          <w:iCs/>
        </w:rPr>
        <w:t>in</w:t>
      </w:r>
      <w:r w:rsidR="00495F56">
        <w:rPr>
          <w:i/>
          <w:iCs/>
        </w:rPr>
        <w:t xml:space="preserve"> </w:t>
      </w:r>
      <w:r w:rsidRPr="007C08C2">
        <w:rPr>
          <w:i/>
          <w:iCs/>
        </w:rPr>
        <w:t>R.</w:t>
      </w:r>
      <w:r w:rsidR="00495F56">
        <w:rPr>
          <w:i/>
          <w:iCs/>
        </w:rPr>
        <w:t xml:space="preserve"> </w:t>
      </w:r>
      <w:r w:rsidRPr="007C08C2">
        <w:rPr>
          <w:i/>
          <w:iCs/>
        </w:rPr>
        <w:t>Levi's</w:t>
      </w:r>
      <w:r w:rsidR="00495F56">
        <w:rPr>
          <w:i/>
          <w:iCs/>
        </w:rPr>
        <w:t xml:space="preserve"> </w:t>
      </w:r>
      <w:r w:rsidRPr="007C08C2">
        <w:rPr>
          <w:i/>
          <w:iCs/>
        </w:rPr>
        <w:t>name:</w:t>
      </w:r>
      <w:r w:rsidR="00495F56">
        <w:rPr>
          <w:i/>
          <w:iCs/>
        </w:rPr>
        <w:t xml:space="preserve"> </w:t>
      </w:r>
      <w:r w:rsidRPr="007C08C2">
        <w:rPr>
          <w:i/>
          <w:iCs/>
        </w:rPr>
        <w:t>Did</w:t>
      </w:r>
      <w:r w:rsidR="00495F56">
        <w:rPr>
          <w:i/>
          <w:iCs/>
        </w:rPr>
        <w:t xml:space="preserve"> </w:t>
      </w:r>
      <w:r w:rsidRPr="007C08C2">
        <w:rPr>
          <w:i/>
          <w:iCs/>
        </w:rPr>
        <w:t>He</w:t>
      </w:r>
      <w:r w:rsidR="00495F56">
        <w:rPr>
          <w:i/>
          <w:iCs/>
        </w:rPr>
        <w:t xml:space="preserve"> </w:t>
      </w:r>
      <w:r w:rsidRPr="007C08C2">
        <w:rPr>
          <w:i/>
          <w:iCs/>
        </w:rPr>
        <w:t>then</w:t>
      </w:r>
      <w:r w:rsidR="00495F56">
        <w:rPr>
          <w:i/>
          <w:iCs/>
        </w:rPr>
        <w:t xml:space="preserve"> </w:t>
      </w:r>
      <w:r w:rsidRPr="007C08C2">
        <w:rPr>
          <w:i/>
          <w:iCs/>
        </w:rPr>
        <w:t>lead</w:t>
      </w:r>
      <w:r w:rsidR="00495F56">
        <w:rPr>
          <w:i/>
          <w:iCs/>
        </w:rPr>
        <w:t xml:space="preserve"> </w:t>
      </w:r>
      <w:r w:rsidRPr="007C08C2">
        <w:rPr>
          <w:i/>
          <w:iCs/>
        </w:rPr>
        <w:t>him</w:t>
      </w:r>
      <w:r w:rsidR="00495F56">
        <w:rPr>
          <w:i/>
          <w:iCs/>
        </w:rPr>
        <w:t xml:space="preserve"> </w:t>
      </w:r>
      <w:r w:rsidRPr="007C08C2">
        <w:rPr>
          <w:i/>
          <w:iCs/>
        </w:rPr>
        <w:t>forth</w:t>
      </w:r>
      <w:r w:rsidR="00495F56">
        <w:rPr>
          <w:i/>
          <w:iCs/>
        </w:rPr>
        <w:t xml:space="preserve"> </w:t>
      </w:r>
      <w:r w:rsidRPr="007C08C2">
        <w:rPr>
          <w:i/>
          <w:iCs/>
        </w:rPr>
        <w:t>without</w:t>
      </w:r>
      <w:r w:rsidR="00495F56">
        <w:rPr>
          <w:i/>
          <w:iCs/>
        </w:rPr>
        <w:t xml:space="preserve"> </w:t>
      </w:r>
      <w:r w:rsidRPr="007C08C2">
        <w:rPr>
          <w:i/>
          <w:iCs/>
        </w:rPr>
        <w:t>the</w:t>
      </w:r>
      <w:r w:rsidR="00495F56">
        <w:rPr>
          <w:i/>
          <w:iCs/>
        </w:rPr>
        <w:t xml:space="preserve"> </w:t>
      </w:r>
      <w:r w:rsidRPr="007C08C2">
        <w:rPr>
          <w:i/>
          <w:iCs/>
        </w:rPr>
        <w:t>world,</w:t>
      </w:r>
      <w:r w:rsidR="00495F56">
        <w:rPr>
          <w:i/>
          <w:iCs/>
        </w:rPr>
        <w:t xml:space="preserve"> </w:t>
      </w:r>
      <w:r w:rsidRPr="007C08C2">
        <w:rPr>
          <w:i/>
          <w:iCs/>
        </w:rPr>
        <w:t>that</w:t>
      </w:r>
      <w:r w:rsidR="00495F56">
        <w:rPr>
          <w:i/>
          <w:iCs/>
        </w:rPr>
        <w:t xml:space="preserve"> </w:t>
      </w:r>
      <w:r w:rsidRPr="007C08C2">
        <w:rPr>
          <w:i/>
          <w:iCs/>
        </w:rPr>
        <w:t>it</w:t>
      </w:r>
      <w:r w:rsidR="00495F56">
        <w:rPr>
          <w:i/>
          <w:iCs/>
        </w:rPr>
        <w:t xml:space="preserve"> </w:t>
      </w:r>
      <w:r w:rsidRPr="007C08C2">
        <w:rPr>
          <w:i/>
          <w:iCs/>
        </w:rPr>
        <w:t>says,</w:t>
      </w:r>
      <w:r w:rsidR="00495F56">
        <w:rPr>
          <w:i/>
          <w:iCs/>
        </w:rPr>
        <w:t xml:space="preserve"> </w:t>
      </w:r>
      <w:r w:rsidRPr="007C08C2">
        <w:rPr>
          <w:i/>
          <w:iCs/>
        </w:rPr>
        <w:t>AND</w:t>
      </w:r>
      <w:r w:rsidR="00495F56">
        <w:rPr>
          <w:i/>
          <w:iCs/>
        </w:rPr>
        <w:t xml:space="preserve"> </w:t>
      </w:r>
      <w:r w:rsidRPr="007C08C2">
        <w:rPr>
          <w:i/>
          <w:iCs/>
        </w:rPr>
        <w:t>HE</w:t>
      </w:r>
      <w:r w:rsidR="00495F56">
        <w:rPr>
          <w:i/>
          <w:iCs/>
        </w:rPr>
        <w:t xml:space="preserve"> </w:t>
      </w:r>
      <w:r w:rsidRPr="007C08C2">
        <w:rPr>
          <w:i/>
          <w:iCs/>
        </w:rPr>
        <w:t>BROUGHT</w:t>
      </w:r>
      <w:r w:rsidR="00495F56">
        <w:rPr>
          <w:i/>
          <w:iCs/>
        </w:rPr>
        <w:t xml:space="preserve"> </w:t>
      </w:r>
      <w:r w:rsidRPr="007C08C2">
        <w:rPr>
          <w:i/>
          <w:iCs/>
        </w:rPr>
        <w:t>HIM</w:t>
      </w:r>
      <w:r w:rsidR="00495F56">
        <w:rPr>
          <w:i/>
          <w:iCs/>
        </w:rPr>
        <w:t xml:space="preserve"> </w:t>
      </w:r>
      <w:r w:rsidRPr="007C08C2">
        <w:rPr>
          <w:i/>
          <w:iCs/>
        </w:rPr>
        <w:t>FORTH</w:t>
      </w:r>
      <w:r w:rsidR="00495F56">
        <w:rPr>
          <w:i/>
          <w:iCs/>
        </w:rPr>
        <w:t xml:space="preserve"> </w:t>
      </w:r>
      <w:r w:rsidRPr="007C08C2">
        <w:rPr>
          <w:i/>
          <w:iCs/>
        </w:rPr>
        <w:t>WITHOUT?</w:t>
      </w:r>
      <w:r w:rsidR="00495F56">
        <w:rPr>
          <w:i/>
          <w:iCs/>
        </w:rPr>
        <w:t xml:space="preserve"> </w:t>
      </w:r>
      <w:r w:rsidRPr="007C08C2">
        <w:rPr>
          <w:i/>
          <w:iCs/>
        </w:rPr>
        <w:t>It</w:t>
      </w:r>
      <w:r w:rsidR="00495F56">
        <w:rPr>
          <w:i/>
          <w:iCs/>
        </w:rPr>
        <w:t xml:space="preserve"> </w:t>
      </w:r>
      <w:r w:rsidRPr="007C08C2">
        <w:rPr>
          <w:i/>
          <w:iCs/>
        </w:rPr>
        <w:t>means,</w:t>
      </w:r>
      <w:r w:rsidR="00495F56">
        <w:rPr>
          <w:i/>
          <w:iCs/>
        </w:rPr>
        <w:t xml:space="preserve"> </w:t>
      </w:r>
      <w:r w:rsidRPr="007C08C2">
        <w:rPr>
          <w:i/>
          <w:iCs/>
        </w:rPr>
        <w:t>however,</w:t>
      </w:r>
      <w:r w:rsidR="00495F56">
        <w:rPr>
          <w:i/>
          <w:iCs/>
        </w:rPr>
        <w:t xml:space="preserve"> </w:t>
      </w:r>
      <w:r w:rsidRPr="007C08C2">
        <w:rPr>
          <w:i/>
          <w:iCs/>
        </w:rPr>
        <w:t>that</w:t>
      </w:r>
      <w:r w:rsidR="00495F56">
        <w:rPr>
          <w:i/>
          <w:iCs/>
        </w:rPr>
        <w:t xml:space="preserve"> </w:t>
      </w:r>
      <w:r w:rsidRPr="007C08C2">
        <w:rPr>
          <w:i/>
          <w:iCs/>
        </w:rPr>
        <w:t>He</w:t>
      </w:r>
      <w:r w:rsidR="00495F56">
        <w:rPr>
          <w:i/>
          <w:iCs/>
        </w:rPr>
        <w:t xml:space="preserve"> </w:t>
      </w:r>
      <w:r w:rsidRPr="007C08C2">
        <w:rPr>
          <w:i/>
          <w:iCs/>
        </w:rPr>
        <w:t>showed</w:t>
      </w:r>
      <w:r w:rsidR="00495F56">
        <w:rPr>
          <w:i/>
          <w:iCs/>
        </w:rPr>
        <w:t xml:space="preserve"> </w:t>
      </w:r>
      <w:r w:rsidRPr="007C08C2">
        <w:rPr>
          <w:i/>
          <w:iCs/>
        </w:rPr>
        <w:t>him</w:t>
      </w:r>
      <w:r w:rsidR="00495F56">
        <w:rPr>
          <w:i/>
          <w:iCs/>
        </w:rPr>
        <w:t xml:space="preserve"> </w:t>
      </w:r>
      <w:r w:rsidRPr="007C08C2">
        <w:rPr>
          <w:i/>
          <w:iCs/>
        </w:rPr>
        <w:t>the</w:t>
      </w:r>
      <w:r w:rsidR="00495F56">
        <w:rPr>
          <w:i/>
          <w:iCs/>
        </w:rPr>
        <w:t xml:space="preserve"> </w:t>
      </w:r>
      <w:r w:rsidRPr="007C08C2">
        <w:rPr>
          <w:i/>
          <w:iCs/>
        </w:rPr>
        <w:t>streets</w:t>
      </w:r>
      <w:r w:rsidR="00495F56">
        <w:rPr>
          <w:i/>
          <w:iCs/>
        </w:rPr>
        <w:t xml:space="preserve"> </w:t>
      </w:r>
      <w:r w:rsidRPr="007C08C2">
        <w:rPr>
          <w:i/>
          <w:iCs/>
        </w:rPr>
        <w:t>of</w:t>
      </w:r>
      <w:r w:rsidR="00495F56">
        <w:rPr>
          <w:i/>
          <w:iCs/>
        </w:rPr>
        <w:t xml:space="preserve"> </w:t>
      </w:r>
      <w:r w:rsidRPr="007C08C2">
        <w:rPr>
          <w:i/>
          <w:iCs/>
        </w:rPr>
        <w:t>heaven,</w:t>
      </w:r>
      <w:r w:rsidR="00495F56">
        <w:rPr>
          <w:i/>
          <w:iCs/>
        </w:rPr>
        <w:t xml:space="preserve"> </w:t>
      </w:r>
      <w:r w:rsidRPr="007C08C2">
        <w:rPr>
          <w:i/>
          <w:iCs/>
        </w:rPr>
        <w:t>as</w:t>
      </w:r>
      <w:r w:rsidR="00495F56">
        <w:rPr>
          <w:i/>
          <w:iCs/>
        </w:rPr>
        <w:t xml:space="preserve"> </w:t>
      </w:r>
      <w:r w:rsidRPr="007C08C2">
        <w:rPr>
          <w:i/>
          <w:iCs/>
        </w:rPr>
        <w:t>you</w:t>
      </w:r>
      <w:r w:rsidR="00495F56">
        <w:rPr>
          <w:i/>
          <w:iCs/>
        </w:rPr>
        <w:t xml:space="preserve"> </w:t>
      </w:r>
      <w:r w:rsidRPr="007C08C2">
        <w:rPr>
          <w:i/>
          <w:iCs/>
        </w:rPr>
        <w:t>read,</w:t>
      </w:r>
      <w:r w:rsidR="00495F56">
        <w:rPr>
          <w:i/>
          <w:iCs/>
        </w:rPr>
        <w:t xml:space="preserve"> </w:t>
      </w:r>
      <w:r w:rsidRPr="007C08C2">
        <w:rPr>
          <w:i/>
          <w:iCs/>
        </w:rPr>
        <w:t>While</w:t>
      </w:r>
      <w:r w:rsidR="00495F56">
        <w:rPr>
          <w:i/>
          <w:iCs/>
        </w:rPr>
        <w:t xml:space="preserve"> </w:t>
      </w:r>
      <w:r w:rsidRPr="007C08C2">
        <w:rPr>
          <w:i/>
          <w:iCs/>
        </w:rPr>
        <w:t>as</w:t>
      </w:r>
      <w:r w:rsidR="00495F56">
        <w:rPr>
          <w:i/>
          <w:iCs/>
        </w:rPr>
        <w:t xml:space="preserve"> </w:t>
      </w:r>
      <w:r w:rsidRPr="007C08C2">
        <w:rPr>
          <w:i/>
          <w:iCs/>
        </w:rPr>
        <w:t>yet</w:t>
      </w:r>
      <w:r w:rsidR="00495F56">
        <w:rPr>
          <w:i/>
          <w:iCs/>
        </w:rPr>
        <w:t xml:space="preserve"> </w:t>
      </w:r>
      <w:r w:rsidRPr="007C08C2">
        <w:rPr>
          <w:i/>
          <w:iCs/>
        </w:rPr>
        <w:t>He</w:t>
      </w:r>
      <w:r w:rsidR="00495F56">
        <w:rPr>
          <w:i/>
          <w:iCs/>
        </w:rPr>
        <w:t xml:space="preserve"> </w:t>
      </w:r>
      <w:r w:rsidRPr="007C08C2">
        <w:rPr>
          <w:i/>
          <w:iCs/>
        </w:rPr>
        <w:t>had</w:t>
      </w:r>
      <w:r w:rsidR="00495F56">
        <w:rPr>
          <w:i/>
          <w:iCs/>
        </w:rPr>
        <w:t xml:space="preserve"> </w:t>
      </w:r>
      <w:r w:rsidRPr="007C08C2">
        <w:rPr>
          <w:i/>
          <w:iCs/>
        </w:rPr>
        <w:t>not</w:t>
      </w:r>
      <w:r w:rsidR="00495F56">
        <w:rPr>
          <w:i/>
          <w:iCs/>
        </w:rPr>
        <w:t xml:space="preserve"> </w:t>
      </w:r>
      <w:r w:rsidRPr="007C08C2">
        <w:rPr>
          <w:i/>
          <w:iCs/>
        </w:rPr>
        <w:t>made</w:t>
      </w:r>
      <w:r w:rsidR="00495F56">
        <w:rPr>
          <w:i/>
          <w:iCs/>
        </w:rPr>
        <w:t xml:space="preserve"> </w:t>
      </w:r>
      <w:r w:rsidRPr="007C08C2">
        <w:rPr>
          <w:i/>
          <w:iCs/>
        </w:rPr>
        <w:t>the</w:t>
      </w:r>
      <w:r w:rsidR="00495F56">
        <w:rPr>
          <w:i/>
          <w:iCs/>
        </w:rPr>
        <w:t xml:space="preserve"> </w:t>
      </w:r>
      <w:r w:rsidRPr="007C08C2">
        <w:rPr>
          <w:i/>
          <w:iCs/>
        </w:rPr>
        <w:t>earth,</w:t>
      </w:r>
      <w:r w:rsidR="00495F56">
        <w:rPr>
          <w:i/>
          <w:iCs/>
        </w:rPr>
        <w:t xml:space="preserve"> </w:t>
      </w:r>
      <w:r w:rsidRPr="007C08C2">
        <w:rPr>
          <w:i/>
          <w:iCs/>
        </w:rPr>
        <w:t>nor</w:t>
      </w:r>
      <w:r w:rsidR="00495F56">
        <w:rPr>
          <w:i/>
          <w:iCs/>
        </w:rPr>
        <w:t xml:space="preserve"> </w:t>
      </w:r>
      <w:r w:rsidRPr="007C08C2">
        <w:rPr>
          <w:i/>
          <w:iCs/>
        </w:rPr>
        <w:t>the</w:t>
      </w:r>
      <w:r w:rsidR="00495F56">
        <w:rPr>
          <w:i/>
          <w:iCs/>
        </w:rPr>
        <w:t xml:space="preserve"> </w:t>
      </w:r>
      <w:r w:rsidRPr="007C08C2">
        <w:rPr>
          <w:i/>
          <w:iCs/>
        </w:rPr>
        <w:t>outer</w:t>
      </w:r>
      <w:r w:rsidR="00495F56">
        <w:rPr>
          <w:i/>
          <w:iCs/>
        </w:rPr>
        <w:t xml:space="preserve"> </w:t>
      </w:r>
      <w:r w:rsidRPr="007C08C2">
        <w:rPr>
          <w:i/>
          <w:iCs/>
        </w:rPr>
        <w:t>spaces-</w:t>
      </w:r>
      <w:proofErr w:type="spellStart"/>
      <w:r w:rsidRPr="007C08C2">
        <w:rPr>
          <w:i/>
          <w:iCs/>
        </w:rPr>
        <w:t>huzoth</w:t>
      </w:r>
      <w:proofErr w:type="spellEnd"/>
      <w:r w:rsidRPr="007C08C2">
        <w:rPr>
          <w:i/>
          <w:iCs/>
        </w:rPr>
        <w:t>.</w:t>
      </w:r>
      <w:r w:rsidRPr="007C08C2">
        <w:rPr>
          <w:i/>
          <w:iCs/>
          <w:sz w:val="20"/>
          <w:vertAlign w:val="superscript"/>
        </w:rPr>
        <w:footnoteReference w:id="33"/>
      </w:r>
      <w:r w:rsidR="00495F56">
        <w:rPr>
          <w:i/>
          <w:iCs/>
        </w:rPr>
        <w:t xml:space="preserve"> </w:t>
      </w:r>
      <w:r w:rsidRPr="007C08C2">
        <w:rPr>
          <w:i/>
          <w:iCs/>
          <w:sz w:val="20"/>
          <w:vertAlign w:val="superscript"/>
        </w:rPr>
        <w:footnoteReference w:id="34"/>
      </w:r>
      <w:r w:rsidR="00495F56">
        <w:rPr>
          <w:i/>
          <w:iCs/>
        </w:rPr>
        <w:t xml:space="preserve"> </w:t>
      </w:r>
      <w:r w:rsidRPr="007C08C2">
        <w:rPr>
          <w:i/>
          <w:iCs/>
        </w:rPr>
        <w:t>R.</w:t>
      </w:r>
      <w:r w:rsidR="00495F56">
        <w:rPr>
          <w:i/>
          <w:iCs/>
        </w:rPr>
        <w:t xml:space="preserve"> </w:t>
      </w:r>
      <w:r w:rsidRPr="007C08C2">
        <w:rPr>
          <w:i/>
          <w:iCs/>
        </w:rPr>
        <w:t>Judah</w:t>
      </w:r>
      <w:r w:rsidR="00495F56">
        <w:rPr>
          <w:i/>
          <w:iCs/>
        </w:rPr>
        <w:t xml:space="preserve"> </w:t>
      </w:r>
      <w:r w:rsidRPr="007C08C2">
        <w:rPr>
          <w:i/>
          <w:iCs/>
        </w:rPr>
        <w:t>b.</w:t>
      </w:r>
      <w:r w:rsidR="00495F56">
        <w:rPr>
          <w:i/>
          <w:iCs/>
        </w:rPr>
        <w:t xml:space="preserve"> </w:t>
      </w:r>
      <w:r w:rsidRPr="007C08C2">
        <w:rPr>
          <w:i/>
          <w:iCs/>
        </w:rPr>
        <w:t>R.</w:t>
      </w:r>
      <w:r w:rsidR="00495F56">
        <w:rPr>
          <w:i/>
          <w:iCs/>
        </w:rPr>
        <w:t xml:space="preserve"> </w:t>
      </w:r>
      <w:r w:rsidRPr="007C08C2">
        <w:rPr>
          <w:i/>
          <w:iCs/>
        </w:rPr>
        <w:t>Simon</w:t>
      </w:r>
      <w:r w:rsidR="00495F56">
        <w:rPr>
          <w:i/>
          <w:iCs/>
        </w:rPr>
        <w:t xml:space="preserve"> </w:t>
      </w:r>
      <w:r w:rsidRPr="007C08C2">
        <w:rPr>
          <w:i/>
          <w:iCs/>
        </w:rPr>
        <w:t>said</w:t>
      </w:r>
      <w:r w:rsidR="00495F56">
        <w:rPr>
          <w:i/>
          <w:iCs/>
        </w:rPr>
        <w:t xml:space="preserve"> </w:t>
      </w:r>
      <w:r w:rsidRPr="007C08C2">
        <w:rPr>
          <w:i/>
          <w:iCs/>
        </w:rPr>
        <w:t>in</w:t>
      </w:r>
      <w:r w:rsidR="00495F56">
        <w:rPr>
          <w:i/>
          <w:iCs/>
        </w:rPr>
        <w:t xml:space="preserve"> </w:t>
      </w:r>
      <w:r w:rsidRPr="007C08C2">
        <w:rPr>
          <w:i/>
          <w:iCs/>
        </w:rPr>
        <w:t>R.</w:t>
      </w:r>
      <w:r w:rsidR="00495F56">
        <w:rPr>
          <w:i/>
          <w:iCs/>
        </w:rPr>
        <w:t xml:space="preserve"> </w:t>
      </w:r>
      <w:r w:rsidRPr="007C08C2">
        <w:rPr>
          <w:i/>
          <w:iCs/>
        </w:rPr>
        <w:t>Johanan's</w:t>
      </w:r>
      <w:r w:rsidR="00495F56">
        <w:rPr>
          <w:i/>
          <w:iCs/>
        </w:rPr>
        <w:t xml:space="preserve"> </w:t>
      </w:r>
      <w:r w:rsidRPr="007C08C2">
        <w:rPr>
          <w:i/>
          <w:iCs/>
        </w:rPr>
        <w:t>name:</w:t>
      </w:r>
      <w:r w:rsidR="00495F56">
        <w:rPr>
          <w:i/>
          <w:iCs/>
        </w:rPr>
        <w:t xml:space="preserve"> </w:t>
      </w:r>
      <w:r w:rsidRPr="007C08C2">
        <w:rPr>
          <w:i/>
          <w:iCs/>
        </w:rPr>
        <w:t>He</w:t>
      </w:r>
      <w:r w:rsidR="00495F56">
        <w:rPr>
          <w:i/>
          <w:iCs/>
        </w:rPr>
        <w:t xml:space="preserve"> </w:t>
      </w:r>
      <w:r w:rsidRPr="007C08C2">
        <w:rPr>
          <w:i/>
          <w:iCs/>
        </w:rPr>
        <w:t>lifted</w:t>
      </w:r>
      <w:r w:rsidR="00495F56">
        <w:rPr>
          <w:i/>
          <w:iCs/>
        </w:rPr>
        <w:t xml:space="preserve"> </w:t>
      </w:r>
      <w:r w:rsidRPr="007C08C2">
        <w:rPr>
          <w:i/>
          <w:iCs/>
        </w:rPr>
        <w:t>him</w:t>
      </w:r>
      <w:r w:rsidR="00495F56">
        <w:rPr>
          <w:i/>
          <w:iCs/>
        </w:rPr>
        <w:t xml:space="preserve"> </w:t>
      </w:r>
      <w:r w:rsidRPr="007C08C2">
        <w:rPr>
          <w:i/>
          <w:iCs/>
        </w:rPr>
        <w:t>up</w:t>
      </w:r>
      <w:r w:rsidR="00495F56">
        <w:rPr>
          <w:i/>
          <w:iCs/>
        </w:rPr>
        <w:t xml:space="preserve"> </w:t>
      </w:r>
      <w:r w:rsidRPr="007C08C2">
        <w:rPr>
          <w:i/>
          <w:iCs/>
        </w:rPr>
        <w:t>above</w:t>
      </w:r>
      <w:r w:rsidR="00495F56">
        <w:rPr>
          <w:i/>
          <w:iCs/>
        </w:rPr>
        <w:t xml:space="preserve"> </w:t>
      </w:r>
      <w:r w:rsidRPr="007C08C2">
        <w:rPr>
          <w:i/>
          <w:iCs/>
        </w:rPr>
        <w:t>the</w:t>
      </w:r>
      <w:r w:rsidR="00495F56">
        <w:rPr>
          <w:i/>
          <w:iCs/>
        </w:rPr>
        <w:t xml:space="preserve"> </w:t>
      </w:r>
      <w:r w:rsidRPr="007C08C2">
        <w:rPr>
          <w:i/>
          <w:iCs/>
        </w:rPr>
        <w:t>vault</w:t>
      </w:r>
      <w:r w:rsidR="00495F56">
        <w:rPr>
          <w:i/>
          <w:iCs/>
        </w:rPr>
        <w:t xml:space="preserve"> </w:t>
      </w:r>
      <w:r w:rsidRPr="007C08C2">
        <w:rPr>
          <w:i/>
          <w:iCs/>
        </w:rPr>
        <w:t>of</w:t>
      </w:r>
      <w:r w:rsidR="00495F56">
        <w:rPr>
          <w:i/>
          <w:iCs/>
        </w:rPr>
        <w:t xml:space="preserve"> </w:t>
      </w:r>
      <w:r w:rsidRPr="007C08C2">
        <w:rPr>
          <w:i/>
          <w:iCs/>
        </w:rPr>
        <w:t>heaven;</w:t>
      </w:r>
      <w:r w:rsidR="00495F56">
        <w:rPr>
          <w:i/>
          <w:iCs/>
        </w:rPr>
        <w:t xml:space="preserve"> </w:t>
      </w:r>
      <w:r w:rsidRPr="007C08C2">
        <w:rPr>
          <w:i/>
          <w:iCs/>
        </w:rPr>
        <w:t>hence</w:t>
      </w:r>
      <w:r w:rsidR="00495F56">
        <w:rPr>
          <w:i/>
          <w:iCs/>
        </w:rPr>
        <w:t xml:space="preserve"> </w:t>
      </w:r>
      <w:r w:rsidRPr="007C08C2">
        <w:rPr>
          <w:i/>
          <w:iCs/>
        </w:rPr>
        <w:t>He</w:t>
      </w:r>
      <w:r w:rsidR="00495F56">
        <w:rPr>
          <w:i/>
          <w:iCs/>
        </w:rPr>
        <w:t xml:space="preserve"> </w:t>
      </w:r>
      <w:r w:rsidRPr="007C08C2">
        <w:rPr>
          <w:i/>
          <w:iCs/>
        </w:rPr>
        <w:t>says</w:t>
      </w:r>
      <w:r w:rsidR="00495F56">
        <w:rPr>
          <w:i/>
          <w:iCs/>
        </w:rPr>
        <w:t xml:space="preserve"> </w:t>
      </w:r>
      <w:r w:rsidRPr="007C08C2">
        <w:rPr>
          <w:i/>
          <w:iCs/>
        </w:rPr>
        <w:t>to</w:t>
      </w:r>
      <w:r w:rsidR="00495F56">
        <w:rPr>
          <w:i/>
          <w:iCs/>
        </w:rPr>
        <w:t xml:space="preserve"> </w:t>
      </w:r>
      <w:r w:rsidRPr="007C08C2">
        <w:rPr>
          <w:i/>
          <w:iCs/>
        </w:rPr>
        <w:t>him,</w:t>
      </w:r>
      <w:r w:rsidR="00495F56">
        <w:rPr>
          <w:i/>
          <w:iCs/>
        </w:rPr>
        <w:t xml:space="preserve"> </w:t>
      </w:r>
      <w:r w:rsidRPr="007C08C2">
        <w:rPr>
          <w:i/>
          <w:iCs/>
        </w:rPr>
        <w:t>LOOK</w:t>
      </w:r>
      <w:r w:rsidR="00495F56">
        <w:rPr>
          <w:i/>
          <w:iCs/>
        </w:rPr>
        <w:t xml:space="preserve"> </w:t>
      </w:r>
      <w:r w:rsidRPr="007C08C2">
        <w:rPr>
          <w:i/>
          <w:iCs/>
        </w:rPr>
        <w:t>(HABBET)</w:t>
      </w:r>
      <w:r w:rsidR="00495F56">
        <w:rPr>
          <w:i/>
          <w:iCs/>
        </w:rPr>
        <w:t xml:space="preserve"> </w:t>
      </w:r>
      <w:r w:rsidRPr="007C08C2">
        <w:rPr>
          <w:i/>
          <w:iCs/>
        </w:rPr>
        <w:t>NOW</w:t>
      </w:r>
      <w:r w:rsidR="00495F56">
        <w:rPr>
          <w:i/>
          <w:iCs/>
        </w:rPr>
        <w:t xml:space="preserve"> </w:t>
      </w:r>
      <w:r w:rsidRPr="007C08C2">
        <w:rPr>
          <w:i/>
          <w:iCs/>
        </w:rPr>
        <w:t>TOWARD</w:t>
      </w:r>
      <w:r w:rsidR="00495F56">
        <w:rPr>
          <w:i/>
          <w:iCs/>
        </w:rPr>
        <w:t xml:space="preserve"> </w:t>
      </w:r>
      <w:r w:rsidRPr="007C08C2">
        <w:rPr>
          <w:i/>
          <w:iCs/>
        </w:rPr>
        <w:t>HEAVEN,</w:t>
      </w:r>
      <w:r w:rsidR="00495F56">
        <w:rPr>
          <w:i/>
          <w:iCs/>
        </w:rPr>
        <w:t xml:space="preserve"> </w:t>
      </w:r>
      <w:r w:rsidRPr="007C08C2">
        <w:rPr>
          <w:i/>
          <w:iCs/>
        </w:rPr>
        <w:t>HABBET</w:t>
      </w:r>
      <w:r w:rsidR="00495F56">
        <w:rPr>
          <w:i/>
          <w:iCs/>
        </w:rPr>
        <w:t xml:space="preserve"> </w:t>
      </w:r>
      <w:r w:rsidRPr="007C08C2">
        <w:rPr>
          <w:i/>
          <w:iCs/>
        </w:rPr>
        <w:t>signifying</w:t>
      </w:r>
      <w:r w:rsidR="00495F56">
        <w:rPr>
          <w:i/>
          <w:iCs/>
        </w:rPr>
        <w:t xml:space="preserve"> </w:t>
      </w:r>
      <w:r w:rsidRPr="007C08C2">
        <w:rPr>
          <w:i/>
          <w:iCs/>
        </w:rPr>
        <w:t>to</w:t>
      </w:r>
      <w:r w:rsidR="00495F56">
        <w:rPr>
          <w:i/>
          <w:iCs/>
        </w:rPr>
        <w:t xml:space="preserve"> </w:t>
      </w:r>
      <w:r w:rsidRPr="007C08C2">
        <w:rPr>
          <w:i/>
          <w:iCs/>
        </w:rPr>
        <w:t>look</w:t>
      </w:r>
      <w:r w:rsidR="00495F56">
        <w:rPr>
          <w:i/>
          <w:iCs/>
        </w:rPr>
        <w:t xml:space="preserve"> </w:t>
      </w:r>
      <w:r w:rsidRPr="007C08C2">
        <w:rPr>
          <w:i/>
          <w:iCs/>
        </w:rPr>
        <w:t>down</w:t>
      </w:r>
      <w:r w:rsidR="00495F56">
        <w:rPr>
          <w:i/>
          <w:iCs/>
        </w:rPr>
        <w:t xml:space="preserve"> </w:t>
      </w:r>
      <w:r w:rsidRPr="007C08C2">
        <w:rPr>
          <w:i/>
          <w:iCs/>
        </w:rPr>
        <w:t>from</w:t>
      </w:r>
      <w:r w:rsidR="00495F56">
        <w:rPr>
          <w:i/>
          <w:iCs/>
        </w:rPr>
        <w:t xml:space="preserve"> </w:t>
      </w:r>
      <w:r w:rsidRPr="007C08C2">
        <w:rPr>
          <w:i/>
          <w:iCs/>
        </w:rPr>
        <w:t>above.</w:t>
      </w:r>
      <w:r w:rsidRPr="007C08C2">
        <w:rPr>
          <w:i/>
          <w:iCs/>
          <w:sz w:val="20"/>
          <w:vertAlign w:val="superscript"/>
        </w:rPr>
        <w:footnoteReference w:id="35"/>
      </w:r>
    </w:p>
    <w:p w14:paraId="4417F7D5" w14:textId="77777777" w:rsidR="007C08C2" w:rsidRPr="007C08C2" w:rsidRDefault="007C08C2" w:rsidP="007C08C2"/>
    <w:p w14:paraId="668B7AE5" w14:textId="11E919D0" w:rsidR="007C08C2" w:rsidRPr="007C08C2" w:rsidRDefault="007C08C2" w:rsidP="007C08C2">
      <w:r w:rsidRPr="007C08C2">
        <w:t>Rashi</w:t>
      </w:r>
      <w:r w:rsidR="00495F56">
        <w:t xml:space="preserve"> </w:t>
      </w:r>
      <w:r w:rsidRPr="007C08C2">
        <w:t>on</w:t>
      </w:r>
      <w:r w:rsidR="00495F56">
        <w:t xml:space="preserve"> </w:t>
      </w:r>
      <w:r w:rsidRPr="007C08C2">
        <w:t>Genesis</w:t>
      </w:r>
      <w:r w:rsidR="00495F56">
        <w:t xml:space="preserve"> </w:t>
      </w:r>
      <w:r w:rsidRPr="007C08C2">
        <w:t>15:5</w:t>
      </w:r>
      <w:r w:rsidR="00495F56">
        <w:t xml:space="preserve"> </w:t>
      </w:r>
      <w:r w:rsidRPr="007C08C2">
        <w:rPr>
          <w:b/>
          <w:bCs/>
        </w:rPr>
        <w:t>And</w:t>
      </w:r>
      <w:r w:rsidR="00495F56">
        <w:rPr>
          <w:b/>
          <w:bCs/>
        </w:rPr>
        <w:t xml:space="preserve"> </w:t>
      </w:r>
      <w:r w:rsidRPr="007C08C2">
        <w:rPr>
          <w:b/>
          <w:bCs/>
        </w:rPr>
        <w:t>He</w:t>
      </w:r>
      <w:r w:rsidR="00495F56">
        <w:rPr>
          <w:b/>
          <w:bCs/>
        </w:rPr>
        <w:t xml:space="preserve"> </w:t>
      </w:r>
      <w:r w:rsidRPr="007C08C2">
        <w:rPr>
          <w:b/>
          <w:bCs/>
        </w:rPr>
        <w:t>took</w:t>
      </w:r>
      <w:r w:rsidR="00495F56">
        <w:rPr>
          <w:b/>
          <w:bCs/>
        </w:rPr>
        <w:t xml:space="preserve"> </w:t>
      </w:r>
      <w:r w:rsidRPr="007C08C2">
        <w:rPr>
          <w:b/>
          <w:bCs/>
        </w:rPr>
        <w:t>him</w:t>
      </w:r>
      <w:r w:rsidR="00495F56">
        <w:rPr>
          <w:b/>
          <w:bCs/>
        </w:rPr>
        <w:t xml:space="preserve"> </w:t>
      </w:r>
      <w:r w:rsidRPr="007C08C2">
        <w:rPr>
          <w:b/>
          <w:bCs/>
        </w:rPr>
        <w:t>outside:</w:t>
      </w:r>
      <w:r w:rsidR="00495F56">
        <w:rPr>
          <w:b/>
          <w:bCs/>
        </w:rPr>
        <w:t xml:space="preserve"> </w:t>
      </w:r>
      <w:r w:rsidRPr="007C08C2">
        <w:t>According</w:t>
      </w:r>
      <w:r w:rsidR="00495F56">
        <w:t xml:space="preserve"> </w:t>
      </w:r>
      <w:r w:rsidRPr="007C08C2">
        <w:t>to</w:t>
      </w:r>
      <w:r w:rsidR="00495F56">
        <w:t xml:space="preserve"> </w:t>
      </w:r>
      <w:r w:rsidRPr="007C08C2">
        <w:t>its</w:t>
      </w:r>
      <w:r w:rsidR="00495F56">
        <w:t xml:space="preserve"> </w:t>
      </w:r>
      <w:r w:rsidRPr="007C08C2">
        <w:t>simple</w:t>
      </w:r>
      <w:r w:rsidR="00495F56">
        <w:t xml:space="preserve"> </w:t>
      </w:r>
      <w:r w:rsidRPr="007C08C2">
        <w:t>meaning:</w:t>
      </w:r>
      <w:r w:rsidR="00495F56">
        <w:t xml:space="preserve"> </w:t>
      </w:r>
      <w:r w:rsidRPr="007C08C2">
        <w:t>He</w:t>
      </w:r>
      <w:r w:rsidR="00495F56">
        <w:t xml:space="preserve"> </w:t>
      </w:r>
      <w:r w:rsidRPr="007C08C2">
        <w:t>took</w:t>
      </w:r>
      <w:r w:rsidR="00495F56">
        <w:t xml:space="preserve"> </w:t>
      </w:r>
      <w:r w:rsidRPr="007C08C2">
        <w:t>him</w:t>
      </w:r>
      <w:r w:rsidR="00495F56">
        <w:t xml:space="preserve"> </w:t>
      </w:r>
      <w:r w:rsidRPr="007C08C2">
        <w:t>out</w:t>
      </w:r>
      <w:r w:rsidR="00495F56">
        <w:t xml:space="preserve"> </w:t>
      </w:r>
      <w:r w:rsidRPr="007C08C2">
        <w:t>of</w:t>
      </w:r>
      <w:r w:rsidR="00495F56">
        <w:t xml:space="preserve"> </w:t>
      </w:r>
      <w:r w:rsidRPr="007C08C2">
        <w:t>his</w:t>
      </w:r>
      <w:r w:rsidR="00495F56">
        <w:t xml:space="preserve"> </w:t>
      </w:r>
      <w:r w:rsidRPr="007C08C2">
        <w:t>tent,</w:t>
      </w:r>
      <w:r w:rsidR="00495F56">
        <w:t xml:space="preserve"> </w:t>
      </w:r>
      <w:r w:rsidRPr="007C08C2">
        <w:t>outdoors,</w:t>
      </w:r>
      <w:r w:rsidR="00495F56">
        <w:t xml:space="preserve"> </w:t>
      </w:r>
      <w:r w:rsidRPr="007C08C2">
        <w:t>to</w:t>
      </w:r>
      <w:r w:rsidR="00495F56">
        <w:t xml:space="preserve"> </w:t>
      </w:r>
      <w:r w:rsidRPr="007C08C2">
        <w:t>see</w:t>
      </w:r>
      <w:r w:rsidR="00495F56">
        <w:t xml:space="preserve"> </w:t>
      </w:r>
      <w:r w:rsidRPr="007C08C2">
        <w:t>the</w:t>
      </w:r>
      <w:r w:rsidR="00495F56">
        <w:t xml:space="preserve"> </w:t>
      </w:r>
      <w:r w:rsidRPr="007C08C2">
        <w:t>stars.</w:t>
      </w:r>
      <w:r w:rsidR="00495F56">
        <w:t xml:space="preserve"> </w:t>
      </w:r>
      <w:r w:rsidRPr="007C08C2">
        <w:t>But</w:t>
      </w:r>
      <w:r w:rsidR="00495F56">
        <w:t xml:space="preserve"> </w:t>
      </w:r>
      <w:r w:rsidRPr="007C08C2">
        <w:t>according</w:t>
      </w:r>
      <w:r w:rsidR="00495F56">
        <w:t xml:space="preserve"> </w:t>
      </w:r>
      <w:r w:rsidRPr="007C08C2">
        <w:t>to</w:t>
      </w:r>
      <w:r w:rsidR="00495F56">
        <w:t xml:space="preserve"> </w:t>
      </w:r>
      <w:r w:rsidRPr="007C08C2">
        <w:t>its</w:t>
      </w:r>
      <w:r w:rsidR="00495F56">
        <w:t xml:space="preserve"> </w:t>
      </w:r>
      <w:r w:rsidRPr="007C08C2">
        <w:t>midrashic</w:t>
      </w:r>
      <w:r w:rsidR="00495F56">
        <w:t xml:space="preserve"> </w:t>
      </w:r>
      <w:r w:rsidRPr="007C08C2">
        <w:t>interpretation,</w:t>
      </w:r>
      <w:r w:rsidR="00495F56">
        <w:t xml:space="preserve"> </w:t>
      </w:r>
      <w:r w:rsidRPr="007C08C2">
        <w:t>He</w:t>
      </w:r>
      <w:r w:rsidR="00495F56">
        <w:t xml:space="preserve"> </w:t>
      </w:r>
      <w:r w:rsidRPr="007C08C2">
        <w:t>said</w:t>
      </w:r>
      <w:r w:rsidR="00495F56">
        <w:t xml:space="preserve"> </w:t>
      </w:r>
      <w:r w:rsidRPr="007C08C2">
        <w:t>to</w:t>
      </w:r>
      <w:r w:rsidR="00495F56">
        <w:t xml:space="preserve"> </w:t>
      </w:r>
      <w:r w:rsidRPr="007C08C2">
        <w:t>him,</w:t>
      </w:r>
      <w:r w:rsidR="00495F56">
        <w:t xml:space="preserve"> </w:t>
      </w:r>
      <w:r w:rsidRPr="007C08C2">
        <w:t>“Go</w:t>
      </w:r>
      <w:r w:rsidR="00495F56">
        <w:t xml:space="preserve"> </w:t>
      </w:r>
      <w:r w:rsidRPr="007C08C2">
        <w:t>out</w:t>
      </w:r>
      <w:r w:rsidR="00495F56">
        <w:t xml:space="preserve"> </w:t>
      </w:r>
      <w:r w:rsidRPr="007C08C2">
        <w:t>of</w:t>
      </w:r>
      <w:r w:rsidR="00495F56">
        <w:t xml:space="preserve"> </w:t>
      </w:r>
      <w:r w:rsidRPr="007C08C2">
        <w:t>your</w:t>
      </w:r>
      <w:r w:rsidR="00495F56">
        <w:t xml:space="preserve"> </w:t>
      </w:r>
      <w:r w:rsidRPr="007C08C2">
        <w:t>astrology,”</w:t>
      </w:r>
      <w:r w:rsidR="00495F56">
        <w:t xml:space="preserve"> </w:t>
      </w:r>
      <w:r w:rsidRPr="007C08C2">
        <w:t>for</w:t>
      </w:r>
      <w:r w:rsidR="00495F56">
        <w:t xml:space="preserve"> </w:t>
      </w:r>
      <w:r w:rsidRPr="007C08C2">
        <w:t>you</w:t>
      </w:r>
      <w:r w:rsidR="00495F56">
        <w:t xml:space="preserve"> </w:t>
      </w:r>
      <w:r w:rsidRPr="007C08C2">
        <w:t>have</w:t>
      </w:r>
      <w:r w:rsidR="00495F56">
        <w:t xml:space="preserve"> </w:t>
      </w:r>
      <w:r w:rsidRPr="007C08C2">
        <w:t>seen</w:t>
      </w:r>
      <w:r w:rsidR="00495F56">
        <w:t xml:space="preserve"> </w:t>
      </w:r>
      <w:r w:rsidRPr="007C08C2">
        <w:t>in</w:t>
      </w:r>
      <w:r w:rsidR="00495F56">
        <w:t xml:space="preserve"> </w:t>
      </w:r>
      <w:r w:rsidRPr="007C08C2">
        <w:t>the</w:t>
      </w:r>
      <w:r w:rsidR="00495F56">
        <w:t xml:space="preserve"> </w:t>
      </w:r>
      <w:r w:rsidRPr="007C08C2">
        <w:t>signs</w:t>
      </w:r>
      <w:r w:rsidR="00495F56">
        <w:t xml:space="preserve"> </w:t>
      </w:r>
      <w:r w:rsidRPr="007C08C2">
        <w:t>of</w:t>
      </w:r>
      <w:r w:rsidR="00495F56">
        <w:t xml:space="preserve"> </w:t>
      </w:r>
      <w:r w:rsidRPr="007C08C2">
        <w:t>the</w:t>
      </w:r>
      <w:r w:rsidR="00495F56">
        <w:t xml:space="preserve"> </w:t>
      </w:r>
      <w:r w:rsidRPr="007C08C2">
        <w:t>zodiac</w:t>
      </w:r>
      <w:r w:rsidR="00495F56">
        <w:t xml:space="preserve"> </w:t>
      </w:r>
      <w:r w:rsidRPr="007C08C2">
        <w:t>that</w:t>
      </w:r>
      <w:r w:rsidR="00495F56">
        <w:t xml:space="preserve"> </w:t>
      </w:r>
      <w:r w:rsidRPr="007C08C2">
        <w:t>you</w:t>
      </w:r>
      <w:r w:rsidR="00495F56">
        <w:t xml:space="preserve"> </w:t>
      </w:r>
      <w:r w:rsidRPr="007C08C2">
        <w:t>are</w:t>
      </w:r>
      <w:r w:rsidR="00495F56">
        <w:t xml:space="preserve"> </w:t>
      </w:r>
      <w:r w:rsidRPr="007C08C2">
        <w:t>not</w:t>
      </w:r>
      <w:r w:rsidR="00495F56">
        <w:t xml:space="preserve"> </w:t>
      </w:r>
      <w:r w:rsidRPr="007C08C2">
        <w:t>destined</w:t>
      </w:r>
      <w:r w:rsidR="00495F56">
        <w:t xml:space="preserve"> </w:t>
      </w:r>
      <w:r w:rsidRPr="007C08C2">
        <w:t>to</w:t>
      </w:r>
      <w:r w:rsidR="00495F56">
        <w:t xml:space="preserve"> </w:t>
      </w:r>
      <w:r w:rsidRPr="007C08C2">
        <w:t>have</w:t>
      </w:r>
      <w:r w:rsidR="00495F56">
        <w:t xml:space="preserve"> </w:t>
      </w:r>
      <w:r w:rsidRPr="007C08C2">
        <w:t>a</w:t>
      </w:r>
      <w:r w:rsidR="00495F56">
        <w:t xml:space="preserve"> </w:t>
      </w:r>
      <w:r w:rsidRPr="007C08C2">
        <w:t>son.</w:t>
      </w:r>
      <w:r w:rsidR="00495F56">
        <w:t xml:space="preserve"> </w:t>
      </w:r>
      <w:r w:rsidRPr="007C08C2">
        <w:t>Indeed,</w:t>
      </w:r>
      <w:r w:rsidR="00495F56">
        <w:t xml:space="preserve"> </w:t>
      </w:r>
      <w:r w:rsidRPr="007C08C2">
        <w:t>Abram</w:t>
      </w:r>
      <w:r w:rsidR="00495F56">
        <w:t xml:space="preserve"> </w:t>
      </w:r>
      <w:r w:rsidRPr="007C08C2">
        <w:t>will</w:t>
      </w:r>
      <w:r w:rsidR="00495F56">
        <w:t xml:space="preserve"> </w:t>
      </w:r>
      <w:r w:rsidRPr="007C08C2">
        <w:t>have</w:t>
      </w:r>
      <w:r w:rsidR="00495F56">
        <w:t xml:space="preserve"> </w:t>
      </w:r>
      <w:r w:rsidRPr="007C08C2">
        <w:t>no</w:t>
      </w:r>
      <w:r w:rsidR="00495F56">
        <w:t xml:space="preserve"> </w:t>
      </w:r>
      <w:r w:rsidRPr="007C08C2">
        <w:t>son,</w:t>
      </w:r>
      <w:r w:rsidR="00495F56">
        <w:t xml:space="preserve"> </w:t>
      </w:r>
      <w:r w:rsidRPr="007C08C2">
        <w:t>but</w:t>
      </w:r>
      <w:r w:rsidR="00495F56">
        <w:t xml:space="preserve"> </w:t>
      </w:r>
      <w:r w:rsidRPr="007C08C2">
        <w:t>Abraham</w:t>
      </w:r>
      <w:r w:rsidR="00495F56">
        <w:t xml:space="preserve"> </w:t>
      </w:r>
      <w:r w:rsidRPr="007C08C2">
        <w:t>will</w:t>
      </w:r>
      <w:r w:rsidR="00495F56">
        <w:t xml:space="preserve"> </w:t>
      </w:r>
      <w:r w:rsidRPr="007C08C2">
        <w:t>have</w:t>
      </w:r>
      <w:r w:rsidR="00495F56">
        <w:t xml:space="preserve"> </w:t>
      </w:r>
      <w:r w:rsidRPr="007C08C2">
        <w:t>a</w:t>
      </w:r>
      <w:r w:rsidR="00495F56">
        <w:t xml:space="preserve"> </w:t>
      </w:r>
      <w:r w:rsidRPr="007C08C2">
        <w:t>son.</w:t>
      </w:r>
      <w:r w:rsidR="00495F56">
        <w:t xml:space="preserve"> </w:t>
      </w:r>
      <w:r w:rsidRPr="007C08C2">
        <w:t>Similarly,</w:t>
      </w:r>
      <w:r w:rsidR="00495F56">
        <w:t xml:space="preserve"> </w:t>
      </w:r>
      <w:r w:rsidRPr="007C08C2">
        <w:t>Sarai</w:t>
      </w:r>
      <w:r w:rsidR="00495F56">
        <w:t xml:space="preserve"> </w:t>
      </w:r>
      <w:r w:rsidRPr="007C08C2">
        <w:t>will</w:t>
      </w:r>
      <w:r w:rsidR="00495F56">
        <w:t xml:space="preserve"> </w:t>
      </w:r>
      <w:r w:rsidRPr="007C08C2">
        <w:t>not</w:t>
      </w:r>
      <w:r w:rsidR="00495F56">
        <w:t xml:space="preserve"> </w:t>
      </w:r>
      <w:r w:rsidRPr="007C08C2">
        <w:t>give</w:t>
      </w:r>
      <w:r w:rsidR="00495F56">
        <w:t xml:space="preserve"> </w:t>
      </w:r>
      <w:r w:rsidRPr="007C08C2">
        <w:t>birth,</w:t>
      </w:r>
      <w:r w:rsidR="00495F56">
        <w:t xml:space="preserve"> </w:t>
      </w:r>
      <w:r w:rsidRPr="007C08C2">
        <w:t>but</w:t>
      </w:r>
      <w:r w:rsidR="00495F56">
        <w:t xml:space="preserve"> </w:t>
      </w:r>
      <w:r w:rsidRPr="007C08C2">
        <w:t>Sarah</w:t>
      </w:r>
      <w:r w:rsidR="00495F56">
        <w:t xml:space="preserve"> </w:t>
      </w:r>
      <w:r w:rsidRPr="007C08C2">
        <w:t>will</w:t>
      </w:r>
      <w:r w:rsidR="00495F56">
        <w:t xml:space="preserve"> </w:t>
      </w:r>
      <w:r w:rsidRPr="007C08C2">
        <w:t>give</w:t>
      </w:r>
      <w:r w:rsidR="00495F56">
        <w:t xml:space="preserve"> </w:t>
      </w:r>
      <w:r w:rsidRPr="007C08C2">
        <w:t>birth.</w:t>
      </w:r>
      <w:r w:rsidR="00495F56">
        <w:t xml:space="preserve"> </w:t>
      </w:r>
      <w:r w:rsidRPr="007C08C2">
        <w:t>I</w:t>
      </w:r>
      <w:r w:rsidR="00495F56">
        <w:t xml:space="preserve"> </w:t>
      </w:r>
      <w:r w:rsidRPr="007C08C2">
        <w:t>will</w:t>
      </w:r>
      <w:r w:rsidR="00495F56">
        <w:t xml:space="preserve"> </w:t>
      </w:r>
      <w:r w:rsidRPr="007C08C2">
        <w:t>give</w:t>
      </w:r>
      <w:r w:rsidR="00495F56">
        <w:t xml:space="preserve"> </w:t>
      </w:r>
      <w:r w:rsidRPr="007C08C2">
        <w:t>you</w:t>
      </w:r>
      <w:r w:rsidR="00495F56">
        <w:t xml:space="preserve"> </w:t>
      </w:r>
      <w:r w:rsidRPr="007C08C2">
        <w:t>another</w:t>
      </w:r>
      <w:r w:rsidR="00495F56">
        <w:t xml:space="preserve"> </w:t>
      </w:r>
      <w:r w:rsidRPr="007C08C2">
        <w:t>name,</w:t>
      </w:r>
      <w:r w:rsidR="00495F56">
        <w:t xml:space="preserve"> </w:t>
      </w:r>
      <w:r w:rsidRPr="007C08C2">
        <w:lastRenderedPageBreak/>
        <w:t>and</w:t>
      </w:r>
      <w:r w:rsidR="00495F56">
        <w:t xml:space="preserve"> </w:t>
      </w:r>
      <w:r w:rsidRPr="007C08C2">
        <w:t>your</w:t>
      </w:r>
      <w:r w:rsidR="00495F56">
        <w:t xml:space="preserve"> </w:t>
      </w:r>
      <w:r w:rsidRPr="007C08C2">
        <w:t>destiny</w:t>
      </w:r>
      <w:r w:rsidR="00495F56">
        <w:t xml:space="preserve"> </w:t>
      </w:r>
      <w:r w:rsidRPr="007C08C2">
        <w:t>will</w:t>
      </w:r>
      <w:r w:rsidR="00495F56">
        <w:t xml:space="preserve"> </w:t>
      </w:r>
      <w:r w:rsidRPr="007C08C2">
        <w:t>change.</w:t>
      </w:r>
      <w:r w:rsidRPr="007C08C2">
        <w:rPr>
          <w:sz w:val="20"/>
          <w:vertAlign w:val="superscript"/>
        </w:rPr>
        <w:footnoteReference w:id="36"/>
      </w:r>
      <w:r w:rsidR="00495F56">
        <w:t xml:space="preserve"> </w:t>
      </w:r>
      <w:r w:rsidRPr="007C08C2">
        <w:t>Another</w:t>
      </w:r>
      <w:r w:rsidR="00495F56">
        <w:t xml:space="preserve"> </w:t>
      </w:r>
      <w:r w:rsidRPr="007C08C2">
        <w:t>explanation:</w:t>
      </w:r>
      <w:r w:rsidR="00495F56">
        <w:t xml:space="preserve"> </w:t>
      </w:r>
      <w:r w:rsidRPr="007C08C2">
        <w:t>He</w:t>
      </w:r>
      <w:r w:rsidR="00495F56">
        <w:t xml:space="preserve"> </w:t>
      </w:r>
      <w:r w:rsidRPr="007C08C2">
        <w:t>took</w:t>
      </w:r>
      <w:r w:rsidR="00495F56">
        <w:t xml:space="preserve"> </w:t>
      </w:r>
      <w:r w:rsidRPr="007C08C2">
        <w:t>him</w:t>
      </w:r>
      <w:r w:rsidR="00495F56">
        <w:t xml:space="preserve"> </w:t>
      </w:r>
      <w:r w:rsidRPr="007C08C2">
        <w:t>out</w:t>
      </w:r>
      <w:r w:rsidR="00495F56">
        <w:t xml:space="preserve"> </w:t>
      </w:r>
      <w:r w:rsidRPr="007C08C2">
        <w:t>of</w:t>
      </w:r>
      <w:r w:rsidR="00495F56">
        <w:t xml:space="preserve"> </w:t>
      </w:r>
      <w:r w:rsidRPr="007C08C2">
        <w:t>the</w:t>
      </w:r>
      <w:r w:rsidR="00495F56">
        <w:t xml:space="preserve"> </w:t>
      </w:r>
      <w:r w:rsidRPr="007C08C2">
        <w:t>terrestrial</w:t>
      </w:r>
      <w:r w:rsidR="00495F56">
        <w:t xml:space="preserve"> </w:t>
      </w:r>
      <w:r w:rsidRPr="007C08C2">
        <w:t>sphere</w:t>
      </w:r>
      <w:r w:rsidR="00495F56">
        <w:t xml:space="preserve"> </w:t>
      </w:r>
      <w:r w:rsidRPr="007C08C2">
        <w:t>and</w:t>
      </w:r>
      <w:r w:rsidR="00495F56">
        <w:t xml:space="preserve"> </w:t>
      </w:r>
      <w:r w:rsidRPr="007C08C2">
        <w:t>lifted</w:t>
      </w:r>
      <w:r w:rsidR="00495F56">
        <w:t xml:space="preserve"> </w:t>
      </w:r>
      <w:r w:rsidRPr="007C08C2">
        <w:t>him</w:t>
      </w:r>
      <w:r w:rsidR="00495F56">
        <w:t xml:space="preserve"> </w:t>
      </w:r>
      <w:r w:rsidRPr="007C08C2">
        <w:t>above</w:t>
      </w:r>
      <w:r w:rsidR="00495F56">
        <w:t xml:space="preserve"> </w:t>
      </w:r>
      <w:r w:rsidRPr="007C08C2">
        <w:t>the</w:t>
      </w:r>
      <w:r w:rsidR="00495F56">
        <w:t xml:space="preserve"> </w:t>
      </w:r>
      <w:r w:rsidRPr="007C08C2">
        <w:t>stars.</w:t>
      </w:r>
      <w:r w:rsidR="00495F56">
        <w:t xml:space="preserve"> </w:t>
      </w:r>
      <w:r w:rsidRPr="007C08C2">
        <w:t>This</w:t>
      </w:r>
      <w:r w:rsidR="00495F56">
        <w:t xml:space="preserve"> </w:t>
      </w:r>
      <w:r w:rsidRPr="007C08C2">
        <w:t>explains</w:t>
      </w:r>
      <w:r w:rsidR="00495F56">
        <w:t xml:space="preserve"> </w:t>
      </w:r>
      <w:r w:rsidRPr="007C08C2">
        <w:t>the</w:t>
      </w:r>
      <w:r w:rsidR="00495F56">
        <w:t xml:space="preserve"> </w:t>
      </w:r>
      <w:r w:rsidRPr="007C08C2">
        <w:t>expression</w:t>
      </w:r>
      <w:r w:rsidR="00495F56">
        <w:t xml:space="preserve"> </w:t>
      </w:r>
      <w:r w:rsidRPr="007C08C2">
        <w:t>of</w:t>
      </w:r>
      <w:r w:rsidR="00495F56">
        <w:t xml:space="preserve"> </w:t>
      </w:r>
      <w:proofErr w:type="spellStart"/>
      <w:r w:rsidRPr="007C08C2">
        <w:rPr>
          <w:rtl/>
        </w:rPr>
        <w:t>הַב</w:t>
      </w:r>
      <w:proofErr w:type="spellEnd"/>
      <w:r w:rsidRPr="007C08C2">
        <w:rPr>
          <w:rtl/>
        </w:rPr>
        <w:t>ָּ</w:t>
      </w:r>
      <w:proofErr w:type="spellStart"/>
      <w:r w:rsidRPr="007C08C2">
        <w:rPr>
          <w:rtl/>
        </w:rPr>
        <w:t>טָה</w:t>
      </w:r>
      <w:proofErr w:type="spellEnd"/>
      <w:r w:rsidRPr="007C08C2">
        <w:t>,</w:t>
      </w:r>
      <w:r w:rsidR="00495F56">
        <w:t xml:space="preserve"> </w:t>
      </w:r>
      <w:r w:rsidRPr="007C08C2">
        <w:t>looking</w:t>
      </w:r>
      <w:r w:rsidR="00495F56">
        <w:t xml:space="preserve"> </w:t>
      </w:r>
      <w:r w:rsidRPr="007C08C2">
        <w:t>down</w:t>
      </w:r>
      <w:r w:rsidR="00495F56">
        <w:t xml:space="preserve"> </w:t>
      </w:r>
      <w:r w:rsidRPr="007C08C2">
        <w:t>from</w:t>
      </w:r>
      <w:r w:rsidR="00495F56">
        <w:t xml:space="preserve"> </w:t>
      </w:r>
      <w:r w:rsidRPr="007C08C2">
        <w:t>above.</w:t>
      </w:r>
      <w:r w:rsidRPr="007C08C2">
        <w:rPr>
          <w:sz w:val="20"/>
          <w:vertAlign w:val="superscript"/>
        </w:rPr>
        <w:footnoteReference w:id="37"/>
      </w:r>
    </w:p>
    <w:p w14:paraId="0FF69F33" w14:textId="77777777" w:rsidR="007C08C2" w:rsidRPr="007C08C2" w:rsidRDefault="007C08C2" w:rsidP="007C08C2"/>
    <w:p w14:paraId="0346329C" w14:textId="77777777" w:rsidR="007C08C2" w:rsidRPr="007C08C2" w:rsidRDefault="007C08C2" w:rsidP="007C08C2"/>
    <w:p w14:paraId="37103E4C" w14:textId="12F8DE8B" w:rsidR="007C08C2" w:rsidRPr="007C08C2" w:rsidRDefault="007C08C2" w:rsidP="007C08C2">
      <w:pPr>
        <w:rPr>
          <w:i/>
          <w:iCs/>
        </w:rPr>
      </w:pPr>
      <w:r w:rsidRPr="007C08C2">
        <w:rPr>
          <w:b/>
          <w:bCs/>
          <w:i/>
          <w:iCs/>
        </w:rPr>
        <w:t>Midrash</w:t>
      </w:r>
      <w:r w:rsidR="00495F56">
        <w:rPr>
          <w:b/>
          <w:bCs/>
          <w:i/>
          <w:iCs/>
        </w:rPr>
        <w:t xml:space="preserve"> </w:t>
      </w:r>
      <w:r w:rsidRPr="007C08C2">
        <w:rPr>
          <w:b/>
          <w:bCs/>
          <w:i/>
          <w:iCs/>
        </w:rPr>
        <w:t>Rabbah</w:t>
      </w:r>
      <w:r w:rsidR="00495F56">
        <w:rPr>
          <w:b/>
          <w:bCs/>
          <w:i/>
          <w:iCs/>
        </w:rPr>
        <w:t xml:space="preserve"> </w:t>
      </w:r>
      <w:r w:rsidRPr="007C08C2">
        <w:rPr>
          <w:b/>
          <w:bCs/>
          <w:i/>
          <w:iCs/>
        </w:rPr>
        <w:t>-</w:t>
      </w:r>
      <w:r w:rsidR="00495F56">
        <w:rPr>
          <w:b/>
          <w:bCs/>
          <w:i/>
          <w:iCs/>
        </w:rPr>
        <w:t xml:space="preserve"> </w:t>
      </w:r>
      <w:r w:rsidRPr="007C08C2">
        <w:rPr>
          <w:b/>
          <w:bCs/>
          <w:i/>
          <w:iCs/>
        </w:rPr>
        <w:t>Numbers</w:t>
      </w:r>
      <w:r w:rsidR="00495F56">
        <w:rPr>
          <w:b/>
          <w:bCs/>
          <w:i/>
          <w:iCs/>
        </w:rPr>
        <w:t xml:space="preserve"> </w:t>
      </w:r>
      <w:r w:rsidRPr="007C08C2">
        <w:rPr>
          <w:b/>
          <w:bCs/>
          <w:i/>
          <w:iCs/>
        </w:rPr>
        <w:t>II:14</w:t>
      </w:r>
      <w:r w:rsidR="00495F56">
        <w:rPr>
          <w:i/>
          <w:iCs/>
        </w:rPr>
        <w:t xml:space="preserve"> </w:t>
      </w:r>
      <w:r w:rsidRPr="007C08C2">
        <w:rPr>
          <w:i/>
          <w:iCs/>
        </w:rPr>
        <w:t>‘Which</w:t>
      </w:r>
      <w:r w:rsidR="00495F56">
        <w:rPr>
          <w:i/>
          <w:iCs/>
        </w:rPr>
        <w:t xml:space="preserve"> </w:t>
      </w:r>
      <w:r w:rsidRPr="007C08C2">
        <w:rPr>
          <w:i/>
          <w:iCs/>
        </w:rPr>
        <w:t>cannot</w:t>
      </w:r>
      <w:r w:rsidR="00495F56">
        <w:rPr>
          <w:i/>
          <w:iCs/>
        </w:rPr>
        <w:t xml:space="preserve"> </w:t>
      </w:r>
      <w:r w:rsidRPr="007C08C2">
        <w:rPr>
          <w:i/>
          <w:iCs/>
        </w:rPr>
        <w:t>be</w:t>
      </w:r>
      <w:r w:rsidR="00495F56">
        <w:rPr>
          <w:i/>
          <w:iCs/>
        </w:rPr>
        <w:t xml:space="preserve"> </w:t>
      </w:r>
      <w:r w:rsidRPr="007C08C2">
        <w:rPr>
          <w:i/>
          <w:iCs/>
        </w:rPr>
        <w:t>measured</w:t>
      </w:r>
      <w:r w:rsidR="00495F56">
        <w:rPr>
          <w:i/>
          <w:iCs/>
        </w:rPr>
        <w:t xml:space="preserve"> </w:t>
      </w:r>
      <w:r w:rsidRPr="007C08C2">
        <w:rPr>
          <w:i/>
          <w:iCs/>
        </w:rPr>
        <w:t>nor</w:t>
      </w:r>
      <w:r w:rsidR="00495F56">
        <w:rPr>
          <w:i/>
          <w:iCs/>
        </w:rPr>
        <w:t xml:space="preserve"> </w:t>
      </w:r>
      <w:r w:rsidRPr="007C08C2">
        <w:rPr>
          <w:i/>
          <w:iCs/>
        </w:rPr>
        <w:t>numbered.’</w:t>
      </w:r>
      <w:r w:rsidR="00495F56">
        <w:rPr>
          <w:i/>
          <w:iCs/>
        </w:rPr>
        <w:t xml:space="preserve"> </w:t>
      </w:r>
      <w:r w:rsidRPr="007C08C2">
        <w:rPr>
          <w:i/>
          <w:iCs/>
        </w:rPr>
        <w:t>Having</w:t>
      </w:r>
      <w:r w:rsidR="00495F56">
        <w:rPr>
          <w:i/>
          <w:iCs/>
        </w:rPr>
        <w:t xml:space="preserve"> </w:t>
      </w:r>
      <w:r w:rsidRPr="007C08C2">
        <w:rPr>
          <w:i/>
          <w:iCs/>
        </w:rPr>
        <w:t>fixed</w:t>
      </w:r>
      <w:r w:rsidR="00495F56">
        <w:rPr>
          <w:i/>
          <w:iCs/>
        </w:rPr>
        <w:t xml:space="preserve"> </w:t>
      </w:r>
      <w:r w:rsidRPr="007C08C2">
        <w:rPr>
          <w:i/>
          <w:iCs/>
        </w:rPr>
        <w:t>a</w:t>
      </w:r>
      <w:r w:rsidR="00495F56">
        <w:rPr>
          <w:i/>
          <w:iCs/>
        </w:rPr>
        <w:t xml:space="preserve"> </w:t>
      </w:r>
      <w:r w:rsidRPr="007C08C2">
        <w:rPr>
          <w:i/>
          <w:iCs/>
        </w:rPr>
        <w:t>limit</w:t>
      </w:r>
      <w:r w:rsidR="00495F56">
        <w:rPr>
          <w:i/>
          <w:iCs/>
        </w:rPr>
        <w:t xml:space="preserve"> </w:t>
      </w:r>
      <w:r w:rsidRPr="007C08C2">
        <w:rPr>
          <w:i/>
          <w:iCs/>
        </w:rPr>
        <w:t>by</w:t>
      </w:r>
      <w:r w:rsidR="00495F56">
        <w:rPr>
          <w:i/>
          <w:iCs/>
        </w:rPr>
        <w:t xml:space="preserve"> </w:t>
      </w:r>
      <w:r w:rsidRPr="007C08C2">
        <w:rPr>
          <w:i/>
          <w:iCs/>
        </w:rPr>
        <w:t>saying,</w:t>
      </w:r>
      <w:r w:rsidR="00495F56">
        <w:rPr>
          <w:i/>
          <w:iCs/>
        </w:rPr>
        <w:t xml:space="preserve"> </w:t>
      </w:r>
      <w:r w:rsidRPr="007C08C2">
        <w:rPr>
          <w:i/>
          <w:iCs/>
        </w:rPr>
        <w:t>‘And</w:t>
      </w:r>
      <w:r w:rsidR="00495F56">
        <w:rPr>
          <w:i/>
          <w:iCs/>
        </w:rPr>
        <w:t xml:space="preserve"> </w:t>
      </w:r>
      <w:r w:rsidRPr="007C08C2">
        <w:rPr>
          <w:i/>
          <w:iCs/>
        </w:rPr>
        <w:t>the</w:t>
      </w:r>
      <w:r w:rsidR="00495F56">
        <w:rPr>
          <w:i/>
          <w:iCs/>
        </w:rPr>
        <w:t xml:space="preserve"> </w:t>
      </w:r>
      <w:r w:rsidRPr="007C08C2">
        <w:rPr>
          <w:i/>
          <w:iCs/>
        </w:rPr>
        <w:t>number...</w:t>
      </w:r>
      <w:r w:rsidR="00495F56">
        <w:rPr>
          <w:i/>
          <w:iCs/>
        </w:rPr>
        <w:t xml:space="preserve"> </w:t>
      </w:r>
      <w:r w:rsidRPr="007C08C2">
        <w:rPr>
          <w:i/>
          <w:iCs/>
        </w:rPr>
        <w:t>shall</w:t>
      </w:r>
      <w:r w:rsidR="00495F56">
        <w:rPr>
          <w:i/>
          <w:iCs/>
        </w:rPr>
        <w:t xml:space="preserve"> </w:t>
      </w:r>
      <w:r w:rsidRPr="007C08C2">
        <w:rPr>
          <w:i/>
          <w:iCs/>
        </w:rPr>
        <w:t>be,’</w:t>
      </w:r>
      <w:r w:rsidR="00495F56">
        <w:rPr>
          <w:i/>
          <w:iCs/>
        </w:rPr>
        <w:t xml:space="preserve"> </w:t>
      </w:r>
      <w:r w:rsidRPr="007C08C2">
        <w:rPr>
          <w:i/>
          <w:iCs/>
        </w:rPr>
        <w:t>why</w:t>
      </w:r>
      <w:r w:rsidR="00495F56">
        <w:rPr>
          <w:i/>
          <w:iCs/>
        </w:rPr>
        <w:t xml:space="preserve"> </w:t>
      </w:r>
      <w:r w:rsidRPr="007C08C2">
        <w:rPr>
          <w:i/>
          <w:iCs/>
        </w:rPr>
        <w:t>does</w:t>
      </w:r>
      <w:r w:rsidR="00495F56">
        <w:rPr>
          <w:i/>
          <w:iCs/>
        </w:rPr>
        <w:t xml:space="preserve"> </w:t>
      </w:r>
      <w:r w:rsidRPr="007C08C2">
        <w:rPr>
          <w:i/>
          <w:iCs/>
        </w:rPr>
        <w:t>the</w:t>
      </w:r>
      <w:r w:rsidR="00495F56">
        <w:rPr>
          <w:i/>
          <w:iCs/>
        </w:rPr>
        <w:t xml:space="preserve"> </w:t>
      </w:r>
      <w:r w:rsidRPr="007C08C2">
        <w:rPr>
          <w:i/>
          <w:iCs/>
        </w:rPr>
        <w:t>prophet</w:t>
      </w:r>
      <w:r w:rsidR="00495F56">
        <w:rPr>
          <w:i/>
          <w:iCs/>
        </w:rPr>
        <w:t xml:space="preserve"> </w:t>
      </w:r>
      <w:r w:rsidRPr="007C08C2">
        <w:rPr>
          <w:i/>
          <w:iCs/>
        </w:rPr>
        <w:t>at</w:t>
      </w:r>
      <w:r w:rsidR="00495F56">
        <w:rPr>
          <w:i/>
          <w:iCs/>
        </w:rPr>
        <w:t xml:space="preserve"> </w:t>
      </w:r>
      <w:r w:rsidRPr="007C08C2">
        <w:rPr>
          <w:i/>
          <w:iCs/>
        </w:rPr>
        <w:t>the</w:t>
      </w:r>
      <w:r w:rsidR="00495F56">
        <w:rPr>
          <w:i/>
          <w:iCs/>
        </w:rPr>
        <w:t xml:space="preserve"> </w:t>
      </w:r>
      <w:r w:rsidRPr="007C08C2">
        <w:rPr>
          <w:i/>
          <w:iCs/>
        </w:rPr>
        <w:t>next</w:t>
      </w:r>
      <w:r w:rsidR="00495F56">
        <w:rPr>
          <w:i/>
          <w:iCs/>
        </w:rPr>
        <w:t xml:space="preserve"> </w:t>
      </w:r>
      <w:r w:rsidRPr="007C08C2">
        <w:rPr>
          <w:i/>
          <w:iCs/>
        </w:rPr>
        <w:t>instant</w:t>
      </w:r>
      <w:r w:rsidR="00495F56">
        <w:rPr>
          <w:i/>
          <w:iCs/>
        </w:rPr>
        <w:t xml:space="preserve"> </w:t>
      </w:r>
      <w:r w:rsidRPr="007C08C2">
        <w:rPr>
          <w:i/>
          <w:iCs/>
        </w:rPr>
        <w:t>state</w:t>
      </w:r>
      <w:r w:rsidR="00495F56">
        <w:rPr>
          <w:i/>
          <w:iCs/>
        </w:rPr>
        <w:t xml:space="preserve"> </w:t>
      </w:r>
      <w:r w:rsidRPr="007C08C2">
        <w:rPr>
          <w:i/>
          <w:iCs/>
        </w:rPr>
        <w:t>that</w:t>
      </w:r>
      <w:r w:rsidR="00495F56">
        <w:rPr>
          <w:i/>
          <w:iCs/>
        </w:rPr>
        <w:t xml:space="preserve"> </w:t>
      </w:r>
      <w:r w:rsidRPr="007C08C2">
        <w:rPr>
          <w:i/>
          <w:iCs/>
        </w:rPr>
        <w:t>there</w:t>
      </w:r>
      <w:r w:rsidR="00495F56">
        <w:rPr>
          <w:i/>
          <w:iCs/>
        </w:rPr>
        <w:t xml:space="preserve"> </w:t>
      </w:r>
      <w:r w:rsidRPr="007C08C2">
        <w:rPr>
          <w:i/>
          <w:iCs/>
        </w:rPr>
        <w:t>shall</w:t>
      </w:r>
      <w:r w:rsidR="00495F56">
        <w:rPr>
          <w:i/>
          <w:iCs/>
        </w:rPr>
        <w:t xml:space="preserve"> </w:t>
      </w:r>
      <w:r w:rsidRPr="007C08C2">
        <w:rPr>
          <w:i/>
          <w:iCs/>
        </w:rPr>
        <w:t>be</w:t>
      </w:r>
      <w:r w:rsidR="00495F56">
        <w:rPr>
          <w:i/>
          <w:iCs/>
        </w:rPr>
        <w:t xml:space="preserve"> </w:t>
      </w:r>
      <w:r w:rsidRPr="007C08C2">
        <w:rPr>
          <w:i/>
          <w:iCs/>
        </w:rPr>
        <w:t>no</w:t>
      </w:r>
      <w:r w:rsidR="00495F56">
        <w:rPr>
          <w:i/>
          <w:iCs/>
        </w:rPr>
        <w:t xml:space="preserve"> </w:t>
      </w:r>
      <w:r w:rsidRPr="007C08C2">
        <w:rPr>
          <w:i/>
          <w:iCs/>
        </w:rPr>
        <w:t>limit</w:t>
      </w:r>
      <w:r w:rsidR="00495F56">
        <w:rPr>
          <w:i/>
          <w:iCs/>
        </w:rPr>
        <w:t xml:space="preserve"> </w:t>
      </w:r>
      <w:r w:rsidRPr="007C08C2">
        <w:rPr>
          <w:i/>
          <w:iCs/>
        </w:rPr>
        <w:t>to</w:t>
      </w:r>
      <w:r w:rsidR="00495F56">
        <w:rPr>
          <w:i/>
          <w:iCs/>
        </w:rPr>
        <w:t xml:space="preserve"> </w:t>
      </w:r>
      <w:r w:rsidRPr="007C08C2">
        <w:rPr>
          <w:i/>
          <w:iCs/>
        </w:rPr>
        <w:t>their</w:t>
      </w:r>
      <w:r w:rsidR="00495F56">
        <w:rPr>
          <w:i/>
          <w:iCs/>
        </w:rPr>
        <w:t xml:space="preserve"> </w:t>
      </w:r>
      <w:r w:rsidRPr="007C08C2">
        <w:rPr>
          <w:i/>
          <w:iCs/>
        </w:rPr>
        <w:t>numbers,</w:t>
      </w:r>
      <w:r w:rsidR="00495F56">
        <w:rPr>
          <w:i/>
          <w:iCs/>
        </w:rPr>
        <w:t xml:space="preserve"> </w:t>
      </w:r>
      <w:r w:rsidRPr="007C08C2">
        <w:rPr>
          <w:i/>
          <w:iCs/>
        </w:rPr>
        <w:t>‘Which</w:t>
      </w:r>
      <w:r w:rsidR="00495F56">
        <w:rPr>
          <w:i/>
          <w:iCs/>
        </w:rPr>
        <w:t xml:space="preserve"> </w:t>
      </w:r>
      <w:r w:rsidRPr="007C08C2">
        <w:rPr>
          <w:i/>
          <w:iCs/>
        </w:rPr>
        <w:t>cannot</w:t>
      </w:r>
      <w:r w:rsidR="00495F56">
        <w:rPr>
          <w:i/>
          <w:iCs/>
        </w:rPr>
        <w:t xml:space="preserve"> </w:t>
      </w:r>
      <w:r w:rsidRPr="007C08C2">
        <w:rPr>
          <w:i/>
          <w:iCs/>
        </w:rPr>
        <w:t>be</w:t>
      </w:r>
      <w:r w:rsidR="00495F56">
        <w:rPr>
          <w:i/>
          <w:iCs/>
        </w:rPr>
        <w:t xml:space="preserve"> </w:t>
      </w:r>
      <w:r w:rsidRPr="007C08C2">
        <w:rPr>
          <w:i/>
          <w:iCs/>
        </w:rPr>
        <w:t>me</w:t>
      </w:r>
      <w:r w:rsidR="00495F56">
        <w:rPr>
          <w:i/>
          <w:iCs/>
        </w:rPr>
        <w:t xml:space="preserve"> </w:t>
      </w:r>
      <w:r w:rsidRPr="007C08C2">
        <w:rPr>
          <w:i/>
          <w:iCs/>
        </w:rPr>
        <w:t>measured</w:t>
      </w:r>
      <w:r w:rsidR="00495F56">
        <w:rPr>
          <w:i/>
          <w:iCs/>
        </w:rPr>
        <w:t xml:space="preserve"> </w:t>
      </w:r>
      <w:r w:rsidRPr="007C08C2">
        <w:rPr>
          <w:i/>
          <w:iCs/>
        </w:rPr>
        <w:t>nor</w:t>
      </w:r>
      <w:r w:rsidR="00495F56">
        <w:rPr>
          <w:i/>
          <w:iCs/>
        </w:rPr>
        <w:t xml:space="preserve"> </w:t>
      </w:r>
      <w:r w:rsidRPr="007C08C2">
        <w:rPr>
          <w:i/>
          <w:iCs/>
        </w:rPr>
        <w:t>numbered’?</w:t>
      </w:r>
      <w:r w:rsidR="00495F56">
        <w:rPr>
          <w:i/>
          <w:iCs/>
        </w:rPr>
        <w:t xml:space="preserve"> </w:t>
      </w:r>
      <w:r w:rsidRPr="007C08C2">
        <w:rPr>
          <w:i/>
          <w:iCs/>
        </w:rPr>
        <w:t>The</w:t>
      </w:r>
      <w:r w:rsidR="00495F56">
        <w:rPr>
          <w:i/>
          <w:iCs/>
        </w:rPr>
        <w:t xml:space="preserve"> </w:t>
      </w:r>
      <w:r w:rsidRPr="007C08C2">
        <w:rPr>
          <w:i/>
          <w:iCs/>
        </w:rPr>
        <w:t>reason</w:t>
      </w:r>
      <w:r w:rsidR="00495F56">
        <w:rPr>
          <w:i/>
          <w:iCs/>
        </w:rPr>
        <w:t xml:space="preserve"> </w:t>
      </w:r>
      <w:r w:rsidRPr="007C08C2">
        <w:rPr>
          <w:i/>
          <w:iCs/>
        </w:rPr>
        <w:t>is</w:t>
      </w:r>
      <w:r w:rsidR="00495F56">
        <w:rPr>
          <w:i/>
          <w:iCs/>
        </w:rPr>
        <w:t xml:space="preserve"> </w:t>
      </w:r>
      <w:r w:rsidRPr="007C08C2">
        <w:rPr>
          <w:i/>
          <w:iCs/>
        </w:rPr>
        <w:t>that</w:t>
      </w:r>
      <w:r w:rsidR="00495F56">
        <w:rPr>
          <w:i/>
          <w:iCs/>
        </w:rPr>
        <w:t xml:space="preserve"> </w:t>
      </w:r>
      <w:r w:rsidRPr="007C08C2">
        <w:rPr>
          <w:i/>
          <w:iCs/>
        </w:rPr>
        <w:t>the</w:t>
      </w:r>
      <w:r w:rsidR="00495F56">
        <w:rPr>
          <w:i/>
          <w:iCs/>
        </w:rPr>
        <w:t xml:space="preserve"> </w:t>
      </w:r>
      <w:r w:rsidRPr="007C08C2">
        <w:rPr>
          <w:i/>
          <w:iCs/>
        </w:rPr>
        <w:t>Holy</w:t>
      </w:r>
      <w:r w:rsidR="00495F56">
        <w:rPr>
          <w:i/>
          <w:iCs/>
        </w:rPr>
        <w:t xml:space="preserve"> </w:t>
      </w:r>
      <w:r w:rsidRPr="007C08C2">
        <w:rPr>
          <w:i/>
          <w:iCs/>
        </w:rPr>
        <w:t>One,</w:t>
      </w:r>
      <w:r w:rsidR="00495F56">
        <w:rPr>
          <w:i/>
          <w:iCs/>
        </w:rPr>
        <w:t xml:space="preserve"> </w:t>
      </w:r>
      <w:r w:rsidRPr="007C08C2">
        <w:rPr>
          <w:i/>
          <w:iCs/>
        </w:rPr>
        <w:t>blessed</w:t>
      </w:r>
      <w:r w:rsidR="00495F56">
        <w:rPr>
          <w:i/>
          <w:iCs/>
        </w:rPr>
        <w:t xml:space="preserve"> </w:t>
      </w:r>
      <w:r w:rsidRPr="007C08C2">
        <w:rPr>
          <w:i/>
          <w:iCs/>
        </w:rPr>
        <w:t>be</w:t>
      </w:r>
      <w:r w:rsidR="00495F56">
        <w:rPr>
          <w:i/>
          <w:iCs/>
        </w:rPr>
        <w:t xml:space="preserve"> </w:t>
      </w:r>
      <w:r w:rsidRPr="007C08C2">
        <w:rPr>
          <w:i/>
          <w:iCs/>
        </w:rPr>
        <w:t>He,</w:t>
      </w:r>
      <w:r w:rsidR="00495F56">
        <w:rPr>
          <w:i/>
          <w:iCs/>
        </w:rPr>
        <w:t xml:space="preserve"> </w:t>
      </w:r>
      <w:r w:rsidRPr="007C08C2">
        <w:rPr>
          <w:i/>
          <w:iCs/>
        </w:rPr>
        <w:t>showed</w:t>
      </w:r>
      <w:r w:rsidR="00495F56">
        <w:rPr>
          <w:i/>
          <w:iCs/>
        </w:rPr>
        <w:t xml:space="preserve"> </w:t>
      </w:r>
      <w:r w:rsidRPr="007C08C2">
        <w:rPr>
          <w:i/>
          <w:iCs/>
        </w:rPr>
        <w:t>Hosea</w:t>
      </w:r>
      <w:r w:rsidR="00495F56">
        <w:rPr>
          <w:i/>
          <w:iCs/>
        </w:rPr>
        <w:t xml:space="preserve"> </w:t>
      </w:r>
      <w:r w:rsidRPr="007C08C2">
        <w:rPr>
          <w:i/>
          <w:iCs/>
        </w:rPr>
        <w:t>a</w:t>
      </w:r>
      <w:r w:rsidR="00495F56">
        <w:rPr>
          <w:i/>
          <w:iCs/>
        </w:rPr>
        <w:t xml:space="preserve"> </w:t>
      </w:r>
      <w:r w:rsidRPr="007C08C2">
        <w:rPr>
          <w:i/>
          <w:iCs/>
        </w:rPr>
        <w:t>similar</w:t>
      </w:r>
      <w:r w:rsidR="00495F56">
        <w:rPr>
          <w:i/>
          <w:iCs/>
        </w:rPr>
        <w:t xml:space="preserve"> </w:t>
      </w:r>
      <w:r w:rsidRPr="007C08C2">
        <w:rPr>
          <w:i/>
          <w:iCs/>
        </w:rPr>
        <w:t>vision</w:t>
      </w:r>
      <w:r w:rsidR="00495F56">
        <w:rPr>
          <w:i/>
          <w:iCs/>
        </w:rPr>
        <w:t xml:space="preserve"> </w:t>
      </w:r>
      <w:r w:rsidRPr="007C08C2">
        <w:rPr>
          <w:i/>
          <w:iCs/>
        </w:rPr>
        <w:t>to</w:t>
      </w:r>
      <w:r w:rsidR="00495F56">
        <w:rPr>
          <w:i/>
          <w:iCs/>
        </w:rPr>
        <w:t xml:space="preserve"> </w:t>
      </w:r>
      <w:r w:rsidRPr="007C08C2">
        <w:rPr>
          <w:i/>
          <w:iCs/>
        </w:rPr>
        <w:t>that</w:t>
      </w:r>
      <w:r w:rsidR="00495F56">
        <w:rPr>
          <w:i/>
          <w:iCs/>
        </w:rPr>
        <w:t xml:space="preserve"> </w:t>
      </w:r>
      <w:r w:rsidRPr="007C08C2">
        <w:rPr>
          <w:i/>
          <w:iCs/>
        </w:rPr>
        <w:t>which</w:t>
      </w:r>
      <w:r w:rsidR="00495F56">
        <w:rPr>
          <w:i/>
          <w:iCs/>
        </w:rPr>
        <w:t xml:space="preserve"> </w:t>
      </w:r>
      <w:r w:rsidRPr="007C08C2">
        <w:rPr>
          <w:i/>
          <w:iCs/>
        </w:rPr>
        <w:t>he</w:t>
      </w:r>
      <w:r w:rsidR="00495F56">
        <w:rPr>
          <w:i/>
          <w:iCs/>
        </w:rPr>
        <w:t xml:space="preserve"> </w:t>
      </w:r>
      <w:r w:rsidRPr="007C08C2">
        <w:rPr>
          <w:i/>
          <w:iCs/>
        </w:rPr>
        <w:t>had</w:t>
      </w:r>
      <w:r w:rsidR="00495F56">
        <w:rPr>
          <w:i/>
          <w:iCs/>
        </w:rPr>
        <w:t xml:space="preserve"> </w:t>
      </w:r>
      <w:r w:rsidRPr="007C08C2">
        <w:rPr>
          <w:i/>
          <w:iCs/>
        </w:rPr>
        <w:t>shown</w:t>
      </w:r>
      <w:r w:rsidR="00495F56">
        <w:rPr>
          <w:i/>
          <w:iCs/>
        </w:rPr>
        <w:t xml:space="preserve"> </w:t>
      </w:r>
      <w:r w:rsidRPr="007C08C2">
        <w:rPr>
          <w:i/>
          <w:iCs/>
        </w:rPr>
        <w:t>Abraham,</w:t>
      </w:r>
      <w:r w:rsidR="00495F56">
        <w:rPr>
          <w:i/>
          <w:iCs/>
        </w:rPr>
        <w:t xml:space="preserve"> </w:t>
      </w:r>
      <w:r w:rsidRPr="007C08C2">
        <w:rPr>
          <w:i/>
          <w:iCs/>
        </w:rPr>
        <w:t>to</w:t>
      </w:r>
      <w:r w:rsidR="00495F56">
        <w:rPr>
          <w:i/>
          <w:iCs/>
        </w:rPr>
        <w:t xml:space="preserve"> </w:t>
      </w:r>
      <w:r w:rsidRPr="007C08C2">
        <w:rPr>
          <w:i/>
          <w:iCs/>
        </w:rPr>
        <w:t>whom</w:t>
      </w:r>
      <w:r w:rsidR="00495F56">
        <w:rPr>
          <w:i/>
          <w:iCs/>
        </w:rPr>
        <w:t xml:space="preserve"> </w:t>
      </w:r>
      <w:r w:rsidRPr="007C08C2">
        <w:rPr>
          <w:i/>
          <w:iCs/>
        </w:rPr>
        <w:t>He</w:t>
      </w:r>
      <w:r w:rsidR="00495F56">
        <w:rPr>
          <w:i/>
          <w:iCs/>
        </w:rPr>
        <w:t xml:space="preserve"> </w:t>
      </w:r>
      <w:r w:rsidRPr="007C08C2">
        <w:rPr>
          <w:i/>
          <w:iCs/>
        </w:rPr>
        <w:t>had</w:t>
      </w:r>
      <w:r w:rsidR="00495F56">
        <w:rPr>
          <w:i/>
          <w:iCs/>
        </w:rPr>
        <w:t xml:space="preserve"> </w:t>
      </w:r>
      <w:r w:rsidRPr="007C08C2">
        <w:rPr>
          <w:i/>
          <w:iCs/>
        </w:rPr>
        <w:t>said,</w:t>
      </w:r>
      <w:r w:rsidR="00495F56">
        <w:rPr>
          <w:i/>
          <w:iCs/>
        </w:rPr>
        <w:t xml:space="preserve"> </w:t>
      </w:r>
      <w:r w:rsidRPr="007C08C2">
        <w:rPr>
          <w:i/>
          <w:iCs/>
        </w:rPr>
        <w:t>‘Look</w:t>
      </w:r>
      <w:r w:rsidR="00495F56">
        <w:rPr>
          <w:i/>
          <w:iCs/>
        </w:rPr>
        <w:t xml:space="preserve"> </w:t>
      </w:r>
      <w:r w:rsidRPr="007C08C2">
        <w:rPr>
          <w:i/>
          <w:iCs/>
        </w:rPr>
        <w:t>now</w:t>
      </w:r>
      <w:r w:rsidR="00495F56">
        <w:rPr>
          <w:i/>
          <w:iCs/>
        </w:rPr>
        <w:t xml:space="preserve"> </w:t>
      </w:r>
      <w:r w:rsidRPr="007C08C2">
        <w:rPr>
          <w:i/>
          <w:iCs/>
        </w:rPr>
        <w:t>toward</w:t>
      </w:r>
      <w:r w:rsidR="00495F56">
        <w:rPr>
          <w:i/>
          <w:iCs/>
        </w:rPr>
        <w:t xml:space="preserve"> </w:t>
      </w:r>
      <w:r w:rsidRPr="007C08C2">
        <w:rPr>
          <w:i/>
          <w:iCs/>
        </w:rPr>
        <w:t>heaven,</w:t>
      </w:r>
      <w:r w:rsidR="00495F56">
        <w:rPr>
          <w:i/>
          <w:iCs/>
        </w:rPr>
        <w:t xml:space="preserve"> </w:t>
      </w:r>
      <w:r w:rsidRPr="007C08C2">
        <w:rPr>
          <w:i/>
          <w:iCs/>
        </w:rPr>
        <w:t>and</w:t>
      </w:r>
      <w:r w:rsidR="00495F56">
        <w:rPr>
          <w:i/>
          <w:iCs/>
        </w:rPr>
        <w:t xml:space="preserve"> </w:t>
      </w:r>
      <w:r w:rsidRPr="007C08C2">
        <w:rPr>
          <w:i/>
          <w:iCs/>
        </w:rPr>
        <w:t>count</w:t>
      </w:r>
      <w:r w:rsidR="00495F56">
        <w:rPr>
          <w:i/>
          <w:iCs/>
        </w:rPr>
        <w:t xml:space="preserve"> </w:t>
      </w:r>
      <w:r w:rsidRPr="007C08C2">
        <w:rPr>
          <w:i/>
          <w:iCs/>
        </w:rPr>
        <w:t>the</w:t>
      </w:r>
      <w:r w:rsidR="00495F56">
        <w:rPr>
          <w:i/>
          <w:iCs/>
        </w:rPr>
        <w:t xml:space="preserve"> </w:t>
      </w:r>
      <w:r w:rsidRPr="007C08C2">
        <w:rPr>
          <w:i/>
          <w:iCs/>
        </w:rPr>
        <w:t>stars,</w:t>
      </w:r>
      <w:r w:rsidR="00495F56">
        <w:rPr>
          <w:i/>
          <w:iCs/>
        </w:rPr>
        <w:t xml:space="preserve"> </w:t>
      </w:r>
      <w:r w:rsidRPr="007C08C2">
        <w:rPr>
          <w:i/>
          <w:iCs/>
        </w:rPr>
        <w:t>if</w:t>
      </w:r>
      <w:r w:rsidR="00495F56">
        <w:rPr>
          <w:i/>
          <w:iCs/>
        </w:rPr>
        <w:t xml:space="preserve"> </w:t>
      </w:r>
      <w:r w:rsidRPr="007C08C2">
        <w:rPr>
          <w:i/>
          <w:iCs/>
        </w:rPr>
        <w:t>thou</w:t>
      </w:r>
      <w:r w:rsidR="00495F56">
        <w:rPr>
          <w:i/>
          <w:iCs/>
        </w:rPr>
        <w:t xml:space="preserve"> </w:t>
      </w:r>
      <w:r w:rsidRPr="007C08C2">
        <w:rPr>
          <w:i/>
          <w:iCs/>
        </w:rPr>
        <w:t>be</w:t>
      </w:r>
      <w:r w:rsidR="00495F56">
        <w:rPr>
          <w:i/>
          <w:iCs/>
        </w:rPr>
        <w:t xml:space="preserve"> </w:t>
      </w:r>
      <w:r w:rsidRPr="007C08C2">
        <w:rPr>
          <w:i/>
          <w:iCs/>
        </w:rPr>
        <w:t>able</w:t>
      </w:r>
      <w:r w:rsidR="00495F56">
        <w:rPr>
          <w:i/>
          <w:iCs/>
        </w:rPr>
        <w:t xml:space="preserve"> </w:t>
      </w:r>
      <w:r w:rsidRPr="007C08C2">
        <w:rPr>
          <w:i/>
          <w:iCs/>
        </w:rPr>
        <w:t>to</w:t>
      </w:r>
      <w:r w:rsidR="00495F56">
        <w:rPr>
          <w:i/>
          <w:iCs/>
        </w:rPr>
        <w:t xml:space="preserve"> </w:t>
      </w:r>
      <w:r w:rsidRPr="007C08C2">
        <w:rPr>
          <w:i/>
          <w:iCs/>
        </w:rPr>
        <w:t>count</w:t>
      </w:r>
      <w:r w:rsidR="00495F56">
        <w:rPr>
          <w:i/>
          <w:iCs/>
        </w:rPr>
        <w:t xml:space="preserve"> </w:t>
      </w:r>
      <w:r w:rsidRPr="007C08C2">
        <w:rPr>
          <w:i/>
          <w:iCs/>
        </w:rPr>
        <w:t>them.’</w:t>
      </w:r>
      <w:r w:rsidR="00495F56">
        <w:rPr>
          <w:i/>
          <w:iCs/>
        </w:rPr>
        <w:t xml:space="preserve"> </w:t>
      </w:r>
      <w:r w:rsidRPr="007C08C2">
        <w:rPr>
          <w:i/>
          <w:iCs/>
        </w:rPr>
        <w:t>How</w:t>
      </w:r>
      <w:r w:rsidR="00495F56">
        <w:rPr>
          <w:i/>
          <w:iCs/>
        </w:rPr>
        <w:t xml:space="preserve"> </w:t>
      </w:r>
      <w:r w:rsidRPr="007C08C2">
        <w:rPr>
          <w:i/>
          <w:iCs/>
        </w:rPr>
        <w:t>can</w:t>
      </w:r>
      <w:r w:rsidR="00495F56">
        <w:rPr>
          <w:i/>
          <w:iCs/>
        </w:rPr>
        <w:t xml:space="preserve"> </w:t>
      </w:r>
      <w:r w:rsidRPr="007C08C2">
        <w:rPr>
          <w:i/>
          <w:iCs/>
        </w:rPr>
        <w:t>this</w:t>
      </w:r>
      <w:r w:rsidR="00495F56">
        <w:rPr>
          <w:i/>
          <w:iCs/>
        </w:rPr>
        <w:t xml:space="preserve"> </w:t>
      </w:r>
      <w:r w:rsidRPr="007C08C2">
        <w:rPr>
          <w:i/>
          <w:iCs/>
        </w:rPr>
        <w:t>thing</w:t>
      </w:r>
      <w:r w:rsidR="00495F56">
        <w:rPr>
          <w:i/>
          <w:iCs/>
        </w:rPr>
        <w:t xml:space="preserve"> </w:t>
      </w:r>
      <w:r w:rsidRPr="007C08C2">
        <w:rPr>
          <w:i/>
          <w:iCs/>
        </w:rPr>
        <w:t>be,</w:t>
      </w:r>
      <w:r w:rsidR="00495F56">
        <w:rPr>
          <w:i/>
          <w:iCs/>
        </w:rPr>
        <w:t xml:space="preserve"> </w:t>
      </w:r>
      <w:r w:rsidRPr="007C08C2">
        <w:rPr>
          <w:i/>
          <w:iCs/>
        </w:rPr>
        <w:t>‘And</w:t>
      </w:r>
      <w:r w:rsidR="00495F56">
        <w:rPr>
          <w:i/>
          <w:iCs/>
        </w:rPr>
        <w:t xml:space="preserve"> </w:t>
      </w:r>
      <w:r w:rsidRPr="007C08C2">
        <w:rPr>
          <w:i/>
          <w:iCs/>
        </w:rPr>
        <w:t>count</w:t>
      </w:r>
      <w:r w:rsidR="00495F56">
        <w:rPr>
          <w:i/>
          <w:iCs/>
        </w:rPr>
        <w:t xml:space="preserve"> </w:t>
      </w:r>
      <w:r w:rsidRPr="007C08C2">
        <w:rPr>
          <w:i/>
          <w:iCs/>
        </w:rPr>
        <w:t>the</w:t>
      </w:r>
      <w:r w:rsidR="00495F56">
        <w:rPr>
          <w:i/>
          <w:iCs/>
        </w:rPr>
        <w:t xml:space="preserve"> </w:t>
      </w:r>
      <w:r w:rsidRPr="007C08C2">
        <w:rPr>
          <w:i/>
          <w:iCs/>
        </w:rPr>
        <w:t>stars</w:t>
      </w:r>
      <w:r w:rsidR="00495F56">
        <w:rPr>
          <w:i/>
          <w:iCs/>
        </w:rPr>
        <w:t xml:space="preserve"> </w:t>
      </w:r>
      <w:r w:rsidRPr="007C08C2">
        <w:rPr>
          <w:i/>
          <w:iCs/>
        </w:rPr>
        <w:t>if</w:t>
      </w:r>
      <w:r w:rsidR="00495F56">
        <w:rPr>
          <w:i/>
          <w:iCs/>
        </w:rPr>
        <w:t xml:space="preserve"> </w:t>
      </w:r>
      <w:r w:rsidRPr="007C08C2">
        <w:rPr>
          <w:i/>
          <w:iCs/>
        </w:rPr>
        <w:t>thou</w:t>
      </w:r>
      <w:r w:rsidR="00495F56">
        <w:rPr>
          <w:i/>
          <w:iCs/>
        </w:rPr>
        <w:t xml:space="preserve"> </w:t>
      </w:r>
      <w:r w:rsidRPr="007C08C2">
        <w:rPr>
          <w:i/>
          <w:iCs/>
        </w:rPr>
        <w:t>be</w:t>
      </w:r>
      <w:r w:rsidR="00495F56">
        <w:rPr>
          <w:i/>
          <w:iCs/>
        </w:rPr>
        <w:t xml:space="preserve"> </w:t>
      </w:r>
      <w:r w:rsidRPr="007C08C2">
        <w:rPr>
          <w:i/>
          <w:iCs/>
        </w:rPr>
        <w:t>able</w:t>
      </w:r>
      <w:r w:rsidR="00495F56">
        <w:rPr>
          <w:i/>
          <w:iCs/>
        </w:rPr>
        <w:t xml:space="preserve"> </w:t>
      </w:r>
      <w:r w:rsidRPr="007C08C2">
        <w:rPr>
          <w:i/>
          <w:iCs/>
        </w:rPr>
        <w:t>to</w:t>
      </w:r>
      <w:r w:rsidR="00495F56">
        <w:rPr>
          <w:i/>
          <w:iCs/>
        </w:rPr>
        <w:t xml:space="preserve"> </w:t>
      </w:r>
      <w:r w:rsidRPr="007C08C2">
        <w:rPr>
          <w:i/>
          <w:iCs/>
        </w:rPr>
        <w:t>count’?</w:t>
      </w:r>
      <w:r w:rsidR="00495F56">
        <w:rPr>
          <w:i/>
          <w:iCs/>
        </w:rPr>
        <w:t xml:space="preserve"> </w:t>
      </w:r>
      <w:r w:rsidRPr="007C08C2">
        <w:rPr>
          <w:i/>
          <w:iCs/>
        </w:rPr>
        <w:t>Having</w:t>
      </w:r>
      <w:r w:rsidR="00495F56">
        <w:rPr>
          <w:i/>
          <w:iCs/>
        </w:rPr>
        <w:t xml:space="preserve"> </w:t>
      </w:r>
      <w:r w:rsidRPr="007C08C2">
        <w:rPr>
          <w:i/>
          <w:iCs/>
        </w:rPr>
        <w:t>told</w:t>
      </w:r>
      <w:r w:rsidR="00495F56">
        <w:rPr>
          <w:i/>
          <w:iCs/>
        </w:rPr>
        <w:t xml:space="preserve"> </w:t>
      </w:r>
      <w:r w:rsidRPr="007C08C2">
        <w:rPr>
          <w:i/>
          <w:iCs/>
        </w:rPr>
        <w:t>him</w:t>
      </w:r>
      <w:r w:rsidR="00495F56">
        <w:rPr>
          <w:i/>
          <w:iCs/>
        </w:rPr>
        <w:t xml:space="preserve"> </w:t>
      </w:r>
      <w:r w:rsidRPr="007C08C2">
        <w:rPr>
          <w:i/>
          <w:iCs/>
        </w:rPr>
        <w:t>‘and</w:t>
      </w:r>
      <w:r w:rsidR="00495F56">
        <w:rPr>
          <w:i/>
          <w:iCs/>
        </w:rPr>
        <w:t xml:space="preserve"> </w:t>
      </w:r>
      <w:r w:rsidRPr="007C08C2">
        <w:rPr>
          <w:i/>
          <w:iCs/>
        </w:rPr>
        <w:t>count’,</w:t>
      </w:r>
      <w:r w:rsidR="00495F56">
        <w:rPr>
          <w:i/>
          <w:iCs/>
        </w:rPr>
        <w:t xml:space="preserve"> </w:t>
      </w:r>
      <w:r w:rsidRPr="007C08C2">
        <w:rPr>
          <w:i/>
          <w:iCs/>
        </w:rPr>
        <w:t>why</w:t>
      </w:r>
      <w:r w:rsidR="00495F56">
        <w:rPr>
          <w:i/>
          <w:iCs/>
        </w:rPr>
        <w:t xml:space="preserve"> </w:t>
      </w:r>
      <w:r w:rsidRPr="007C08C2">
        <w:rPr>
          <w:i/>
          <w:iCs/>
        </w:rPr>
        <w:t>does</w:t>
      </w:r>
      <w:r w:rsidR="00495F56">
        <w:rPr>
          <w:i/>
          <w:iCs/>
        </w:rPr>
        <w:t xml:space="preserve"> </w:t>
      </w:r>
      <w:r w:rsidRPr="007C08C2">
        <w:rPr>
          <w:i/>
          <w:iCs/>
        </w:rPr>
        <w:t>He</w:t>
      </w:r>
      <w:r w:rsidR="00495F56">
        <w:rPr>
          <w:i/>
          <w:iCs/>
        </w:rPr>
        <w:t xml:space="preserve"> </w:t>
      </w:r>
      <w:r w:rsidRPr="007C08C2">
        <w:rPr>
          <w:i/>
          <w:iCs/>
        </w:rPr>
        <w:t>in</w:t>
      </w:r>
      <w:r w:rsidR="00495F56">
        <w:rPr>
          <w:i/>
          <w:iCs/>
        </w:rPr>
        <w:t xml:space="preserve"> </w:t>
      </w:r>
      <w:r w:rsidRPr="007C08C2">
        <w:rPr>
          <w:i/>
          <w:iCs/>
        </w:rPr>
        <w:t>the</w:t>
      </w:r>
      <w:r w:rsidR="00495F56">
        <w:rPr>
          <w:i/>
          <w:iCs/>
        </w:rPr>
        <w:t xml:space="preserve"> </w:t>
      </w:r>
      <w:r w:rsidRPr="007C08C2">
        <w:rPr>
          <w:i/>
          <w:iCs/>
        </w:rPr>
        <w:t>next</w:t>
      </w:r>
      <w:r w:rsidR="00495F56">
        <w:rPr>
          <w:i/>
          <w:iCs/>
        </w:rPr>
        <w:t xml:space="preserve"> </w:t>
      </w:r>
      <w:r w:rsidRPr="007C08C2">
        <w:rPr>
          <w:i/>
          <w:iCs/>
        </w:rPr>
        <w:t>instance</w:t>
      </w:r>
      <w:r w:rsidR="00495F56">
        <w:rPr>
          <w:i/>
          <w:iCs/>
        </w:rPr>
        <w:t xml:space="preserve"> </w:t>
      </w:r>
      <w:r w:rsidRPr="007C08C2">
        <w:rPr>
          <w:i/>
          <w:iCs/>
        </w:rPr>
        <w:t>say</w:t>
      </w:r>
      <w:r w:rsidR="00495F56">
        <w:rPr>
          <w:i/>
          <w:iCs/>
        </w:rPr>
        <w:t xml:space="preserve"> </w:t>
      </w:r>
      <w:r w:rsidRPr="007C08C2">
        <w:rPr>
          <w:i/>
          <w:iCs/>
        </w:rPr>
        <w:t>‘if</w:t>
      </w:r>
      <w:r w:rsidR="00495F56">
        <w:rPr>
          <w:i/>
          <w:iCs/>
        </w:rPr>
        <w:t xml:space="preserve"> </w:t>
      </w:r>
      <w:r w:rsidRPr="007C08C2">
        <w:rPr>
          <w:i/>
          <w:iCs/>
        </w:rPr>
        <w:t>thou</w:t>
      </w:r>
      <w:r w:rsidR="00495F56">
        <w:rPr>
          <w:i/>
          <w:iCs/>
        </w:rPr>
        <w:t xml:space="preserve"> </w:t>
      </w:r>
      <w:r w:rsidRPr="007C08C2">
        <w:rPr>
          <w:i/>
          <w:iCs/>
        </w:rPr>
        <w:t>be</w:t>
      </w:r>
      <w:r w:rsidR="00495F56">
        <w:rPr>
          <w:i/>
          <w:iCs/>
        </w:rPr>
        <w:t xml:space="preserve"> </w:t>
      </w:r>
      <w:r w:rsidRPr="007C08C2">
        <w:rPr>
          <w:i/>
          <w:iCs/>
        </w:rPr>
        <w:t>able</w:t>
      </w:r>
      <w:r w:rsidR="00495F56">
        <w:rPr>
          <w:i/>
          <w:iCs/>
        </w:rPr>
        <w:t xml:space="preserve"> </w:t>
      </w:r>
      <w:r w:rsidRPr="007C08C2">
        <w:rPr>
          <w:i/>
          <w:iCs/>
        </w:rPr>
        <w:t>to</w:t>
      </w:r>
      <w:r w:rsidR="00495F56">
        <w:rPr>
          <w:i/>
          <w:iCs/>
        </w:rPr>
        <w:t xml:space="preserve"> </w:t>
      </w:r>
      <w:r w:rsidRPr="007C08C2">
        <w:rPr>
          <w:i/>
          <w:iCs/>
        </w:rPr>
        <w:t>count’?</w:t>
      </w:r>
      <w:r w:rsidR="00495F56">
        <w:rPr>
          <w:i/>
          <w:iCs/>
        </w:rPr>
        <w:t xml:space="preserve"> </w:t>
      </w:r>
      <w:r w:rsidRPr="007C08C2">
        <w:rPr>
          <w:i/>
          <w:iCs/>
        </w:rPr>
        <w:t>To</w:t>
      </w:r>
      <w:r w:rsidR="00495F56">
        <w:rPr>
          <w:i/>
          <w:iCs/>
        </w:rPr>
        <w:t xml:space="preserve"> </w:t>
      </w:r>
      <w:r w:rsidRPr="007C08C2">
        <w:rPr>
          <w:i/>
          <w:iCs/>
        </w:rPr>
        <w:t>inform</w:t>
      </w:r>
      <w:r w:rsidR="00495F56">
        <w:rPr>
          <w:i/>
          <w:iCs/>
        </w:rPr>
        <w:t xml:space="preserve"> </w:t>
      </w:r>
      <w:r w:rsidRPr="007C08C2">
        <w:rPr>
          <w:i/>
          <w:iCs/>
        </w:rPr>
        <w:t>you</w:t>
      </w:r>
      <w:r w:rsidR="00495F56">
        <w:rPr>
          <w:i/>
          <w:iCs/>
        </w:rPr>
        <w:t xml:space="preserve"> </w:t>
      </w:r>
      <w:r w:rsidRPr="007C08C2">
        <w:rPr>
          <w:i/>
          <w:iCs/>
        </w:rPr>
        <w:t>that</w:t>
      </w:r>
      <w:r w:rsidR="00495F56">
        <w:rPr>
          <w:i/>
          <w:iCs/>
        </w:rPr>
        <w:t xml:space="preserve"> </w:t>
      </w:r>
      <w:r w:rsidRPr="007C08C2">
        <w:rPr>
          <w:i/>
          <w:iCs/>
        </w:rPr>
        <w:t>in</w:t>
      </w:r>
      <w:r w:rsidR="00495F56">
        <w:rPr>
          <w:i/>
          <w:iCs/>
        </w:rPr>
        <w:t xml:space="preserve"> </w:t>
      </w:r>
      <w:r w:rsidRPr="007C08C2">
        <w:rPr>
          <w:i/>
          <w:iCs/>
        </w:rPr>
        <w:t>the</w:t>
      </w:r>
      <w:r w:rsidR="00495F56">
        <w:rPr>
          <w:i/>
          <w:iCs/>
        </w:rPr>
        <w:t xml:space="preserve"> </w:t>
      </w:r>
      <w:r w:rsidRPr="007C08C2">
        <w:rPr>
          <w:i/>
          <w:iCs/>
        </w:rPr>
        <w:t>first</w:t>
      </w:r>
      <w:r w:rsidR="00495F56">
        <w:rPr>
          <w:i/>
          <w:iCs/>
        </w:rPr>
        <w:t xml:space="preserve"> </w:t>
      </w:r>
      <w:r w:rsidRPr="007C08C2">
        <w:rPr>
          <w:i/>
          <w:iCs/>
        </w:rPr>
        <w:t>instance</w:t>
      </w:r>
      <w:r w:rsidR="00495F56">
        <w:rPr>
          <w:i/>
          <w:iCs/>
        </w:rPr>
        <w:t xml:space="preserve"> </w:t>
      </w:r>
      <w:r w:rsidRPr="007C08C2">
        <w:rPr>
          <w:i/>
          <w:iCs/>
        </w:rPr>
        <w:t>He</w:t>
      </w:r>
      <w:r w:rsidR="00495F56">
        <w:rPr>
          <w:i/>
          <w:iCs/>
        </w:rPr>
        <w:t xml:space="preserve"> </w:t>
      </w:r>
      <w:r w:rsidRPr="007C08C2">
        <w:rPr>
          <w:i/>
          <w:iCs/>
        </w:rPr>
        <w:t>showed</w:t>
      </w:r>
      <w:r w:rsidR="00495F56">
        <w:rPr>
          <w:i/>
          <w:iCs/>
        </w:rPr>
        <w:t xml:space="preserve"> </w:t>
      </w:r>
      <w:r w:rsidRPr="007C08C2">
        <w:rPr>
          <w:i/>
          <w:iCs/>
        </w:rPr>
        <w:t>him</w:t>
      </w:r>
      <w:r w:rsidR="00495F56">
        <w:rPr>
          <w:i/>
          <w:iCs/>
        </w:rPr>
        <w:t xml:space="preserve"> </w:t>
      </w:r>
      <w:r w:rsidRPr="007C08C2">
        <w:rPr>
          <w:i/>
          <w:iCs/>
        </w:rPr>
        <w:t>only</w:t>
      </w:r>
      <w:r w:rsidR="00495F56">
        <w:rPr>
          <w:i/>
          <w:iCs/>
        </w:rPr>
        <w:t xml:space="preserve"> </w:t>
      </w:r>
      <w:r w:rsidRPr="007C08C2">
        <w:rPr>
          <w:i/>
          <w:iCs/>
        </w:rPr>
        <w:t>a</w:t>
      </w:r>
      <w:r w:rsidR="00495F56">
        <w:rPr>
          <w:i/>
          <w:iCs/>
        </w:rPr>
        <w:t xml:space="preserve"> </w:t>
      </w:r>
      <w:r w:rsidRPr="007C08C2">
        <w:rPr>
          <w:i/>
          <w:iCs/>
        </w:rPr>
        <w:t>few</w:t>
      </w:r>
      <w:r w:rsidR="00495F56">
        <w:rPr>
          <w:i/>
          <w:iCs/>
        </w:rPr>
        <w:t xml:space="preserve"> </w:t>
      </w:r>
      <w:r w:rsidRPr="007C08C2">
        <w:rPr>
          <w:i/>
          <w:iCs/>
        </w:rPr>
        <w:t>stars;</w:t>
      </w:r>
      <w:r w:rsidR="00495F56">
        <w:rPr>
          <w:i/>
          <w:iCs/>
        </w:rPr>
        <w:t xml:space="preserve"> </w:t>
      </w:r>
      <w:r w:rsidRPr="007C08C2">
        <w:rPr>
          <w:i/>
          <w:iCs/>
        </w:rPr>
        <w:t>first</w:t>
      </w:r>
      <w:r w:rsidR="00495F56">
        <w:rPr>
          <w:i/>
          <w:iCs/>
        </w:rPr>
        <w:t xml:space="preserve"> </w:t>
      </w:r>
      <w:r w:rsidRPr="007C08C2">
        <w:rPr>
          <w:i/>
          <w:iCs/>
        </w:rPr>
        <w:t>one,</w:t>
      </w:r>
      <w:r w:rsidR="00495F56">
        <w:rPr>
          <w:i/>
          <w:iCs/>
        </w:rPr>
        <w:t xml:space="preserve"> </w:t>
      </w:r>
      <w:r w:rsidRPr="007C08C2">
        <w:rPr>
          <w:i/>
          <w:iCs/>
        </w:rPr>
        <w:t>then</w:t>
      </w:r>
      <w:r w:rsidR="00495F56">
        <w:rPr>
          <w:i/>
          <w:iCs/>
        </w:rPr>
        <w:t xml:space="preserve"> </w:t>
      </w:r>
      <w:r w:rsidRPr="007C08C2">
        <w:rPr>
          <w:i/>
          <w:iCs/>
        </w:rPr>
        <w:t>two,</w:t>
      </w:r>
      <w:r w:rsidR="00495F56">
        <w:rPr>
          <w:i/>
          <w:iCs/>
        </w:rPr>
        <w:t xml:space="preserve"> </w:t>
      </w:r>
      <w:r w:rsidRPr="007C08C2">
        <w:rPr>
          <w:i/>
          <w:iCs/>
        </w:rPr>
        <w:t>then</w:t>
      </w:r>
      <w:r w:rsidR="00495F56">
        <w:rPr>
          <w:i/>
          <w:iCs/>
        </w:rPr>
        <w:t xml:space="preserve"> </w:t>
      </w:r>
      <w:r w:rsidRPr="007C08C2">
        <w:rPr>
          <w:i/>
          <w:iCs/>
        </w:rPr>
        <w:t>three,</w:t>
      </w:r>
      <w:r w:rsidR="00495F56">
        <w:rPr>
          <w:i/>
          <w:iCs/>
        </w:rPr>
        <w:t xml:space="preserve"> </w:t>
      </w:r>
      <w:r w:rsidRPr="007C08C2">
        <w:rPr>
          <w:i/>
          <w:iCs/>
        </w:rPr>
        <w:t>then</w:t>
      </w:r>
      <w:r w:rsidR="00495F56">
        <w:rPr>
          <w:i/>
          <w:iCs/>
        </w:rPr>
        <w:t xml:space="preserve"> </w:t>
      </w:r>
      <w:r w:rsidRPr="007C08C2">
        <w:rPr>
          <w:i/>
          <w:iCs/>
        </w:rPr>
        <w:t>twelve,</w:t>
      </w:r>
      <w:r w:rsidR="00495F56">
        <w:rPr>
          <w:i/>
          <w:iCs/>
        </w:rPr>
        <w:t xml:space="preserve"> </w:t>
      </w:r>
      <w:r w:rsidRPr="007C08C2">
        <w:rPr>
          <w:i/>
          <w:iCs/>
        </w:rPr>
        <w:t>then</w:t>
      </w:r>
      <w:r w:rsidR="00495F56">
        <w:rPr>
          <w:i/>
          <w:iCs/>
        </w:rPr>
        <w:t xml:space="preserve"> </w:t>
      </w:r>
      <w:proofErr w:type="spellStart"/>
      <w:r w:rsidRPr="007C08C2">
        <w:rPr>
          <w:i/>
          <w:iCs/>
        </w:rPr>
        <w:t>seventy,and</w:t>
      </w:r>
      <w:proofErr w:type="spellEnd"/>
      <w:r w:rsidR="00495F56">
        <w:rPr>
          <w:i/>
          <w:iCs/>
        </w:rPr>
        <w:t xml:space="preserve"> </w:t>
      </w:r>
      <w:r w:rsidRPr="007C08C2">
        <w:rPr>
          <w:i/>
          <w:iCs/>
        </w:rPr>
        <w:t>finally</w:t>
      </w:r>
      <w:r w:rsidR="00495F56">
        <w:rPr>
          <w:i/>
          <w:iCs/>
        </w:rPr>
        <w:t xml:space="preserve"> </w:t>
      </w:r>
      <w:r w:rsidRPr="007C08C2">
        <w:rPr>
          <w:i/>
          <w:iCs/>
        </w:rPr>
        <w:t>He</w:t>
      </w:r>
      <w:r w:rsidR="00495F56">
        <w:rPr>
          <w:i/>
          <w:iCs/>
        </w:rPr>
        <w:t xml:space="preserve"> </w:t>
      </w:r>
      <w:r w:rsidRPr="007C08C2">
        <w:rPr>
          <w:i/>
          <w:iCs/>
        </w:rPr>
        <w:t>showed</w:t>
      </w:r>
      <w:r w:rsidR="00495F56">
        <w:rPr>
          <w:i/>
          <w:iCs/>
        </w:rPr>
        <w:t xml:space="preserve"> </w:t>
      </w:r>
      <w:r w:rsidRPr="007C08C2">
        <w:rPr>
          <w:i/>
          <w:iCs/>
        </w:rPr>
        <w:t>him</w:t>
      </w:r>
      <w:r w:rsidR="00495F56">
        <w:rPr>
          <w:i/>
          <w:iCs/>
        </w:rPr>
        <w:t xml:space="preserve"> </w:t>
      </w:r>
      <w:r w:rsidRPr="007C08C2">
        <w:rPr>
          <w:i/>
          <w:iCs/>
        </w:rPr>
        <w:t>countless</w:t>
      </w:r>
      <w:r w:rsidR="00495F56">
        <w:rPr>
          <w:i/>
          <w:iCs/>
        </w:rPr>
        <w:t xml:space="preserve"> </w:t>
      </w:r>
      <w:r w:rsidRPr="007C08C2">
        <w:rPr>
          <w:i/>
          <w:iCs/>
        </w:rPr>
        <w:t>constellations.</w:t>
      </w:r>
      <w:r w:rsidR="00495F56">
        <w:rPr>
          <w:i/>
          <w:iCs/>
        </w:rPr>
        <w:t xml:space="preserve"> </w:t>
      </w:r>
      <w:r w:rsidRPr="007C08C2">
        <w:rPr>
          <w:i/>
          <w:iCs/>
        </w:rPr>
        <w:t>Why</w:t>
      </w:r>
      <w:r w:rsidR="00495F56">
        <w:rPr>
          <w:i/>
          <w:iCs/>
        </w:rPr>
        <w:t xml:space="preserve"> </w:t>
      </w:r>
      <w:r w:rsidRPr="007C08C2">
        <w:rPr>
          <w:i/>
          <w:iCs/>
        </w:rPr>
        <w:t>did</w:t>
      </w:r>
      <w:r w:rsidR="00495F56">
        <w:rPr>
          <w:i/>
          <w:iCs/>
        </w:rPr>
        <w:t xml:space="preserve"> </w:t>
      </w:r>
      <w:r w:rsidRPr="007C08C2">
        <w:rPr>
          <w:i/>
          <w:iCs/>
        </w:rPr>
        <w:t>He</w:t>
      </w:r>
      <w:r w:rsidR="00495F56">
        <w:rPr>
          <w:i/>
          <w:iCs/>
        </w:rPr>
        <w:t xml:space="preserve"> </w:t>
      </w:r>
      <w:r w:rsidRPr="007C08C2">
        <w:rPr>
          <w:i/>
          <w:iCs/>
        </w:rPr>
        <w:t>show</w:t>
      </w:r>
      <w:r w:rsidR="00495F56">
        <w:rPr>
          <w:i/>
          <w:iCs/>
        </w:rPr>
        <w:t xml:space="preserve"> </w:t>
      </w:r>
      <w:r w:rsidRPr="007C08C2">
        <w:rPr>
          <w:i/>
          <w:iCs/>
        </w:rPr>
        <w:t>them</w:t>
      </w:r>
      <w:r w:rsidR="00495F56">
        <w:rPr>
          <w:i/>
          <w:iCs/>
        </w:rPr>
        <w:t xml:space="preserve"> </w:t>
      </w:r>
      <w:r w:rsidRPr="007C08C2">
        <w:rPr>
          <w:i/>
          <w:iCs/>
        </w:rPr>
        <w:t>to</w:t>
      </w:r>
      <w:r w:rsidR="00495F56">
        <w:rPr>
          <w:i/>
          <w:iCs/>
        </w:rPr>
        <w:t xml:space="preserve"> </w:t>
      </w:r>
      <w:r w:rsidRPr="007C08C2">
        <w:rPr>
          <w:i/>
          <w:iCs/>
        </w:rPr>
        <w:t>him</w:t>
      </w:r>
      <w:r w:rsidR="00495F56">
        <w:rPr>
          <w:i/>
          <w:iCs/>
        </w:rPr>
        <w:t xml:space="preserve"> </w:t>
      </w:r>
      <w:r w:rsidRPr="007C08C2">
        <w:rPr>
          <w:i/>
          <w:iCs/>
        </w:rPr>
        <w:t>in</w:t>
      </w:r>
      <w:r w:rsidR="00495F56">
        <w:rPr>
          <w:i/>
          <w:iCs/>
        </w:rPr>
        <w:t xml:space="preserve"> </w:t>
      </w:r>
      <w:r w:rsidRPr="007C08C2">
        <w:rPr>
          <w:i/>
          <w:iCs/>
        </w:rPr>
        <w:t>this</w:t>
      </w:r>
      <w:r w:rsidR="00495F56">
        <w:rPr>
          <w:i/>
          <w:iCs/>
        </w:rPr>
        <w:t xml:space="preserve"> </w:t>
      </w:r>
      <w:r w:rsidRPr="007C08C2">
        <w:rPr>
          <w:i/>
          <w:iCs/>
        </w:rPr>
        <w:t>manner?</w:t>
      </w:r>
      <w:r w:rsidR="00495F56">
        <w:rPr>
          <w:i/>
          <w:iCs/>
        </w:rPr>
        <w:t xml:space="preserve"> </w:t>
      </w:r>
      <w:r w:rsidRPr="007C08C2">
        <w:rPr>
          <w:i/>
          <w:iCs/>
        </w:rPr>
        <w:t>He</w:t>
      </w:r>
      <w:r w:rsidR="00495F56">
        <w:rPr>
          <w:i/>
          <w:iCs/>
        </w:rPr>
        <w:t xml:space="preserve"> </w:t>
      </w:r>
      <w:r w:rsidRPr="007C08C2">
        <w:rPr>
          <w:i/>
          <w:iCs/>
        </w:rPr>
        <w:t>gave</w:t>
      </w:r>
      <w:r w:rsidR="00495F56">
        <w:rPr>
          <w:i/>
          <w:iCs/>
        </w:rPr>
        <w:t xml:space="preserve"> </w:t>
      </w:r>
      <w:r w:rsidRPr="007C08C2">
        <w:rPr>
          <w:i/>
          <w:iCs/>
        </w:rPr>
        <w:t>him</w:t>
      </w:r>
      <w:r w:rsidR="00495F56">
        <w:rPr>
          <w:i/>
          <w:iCs/>
        </w:rPr>
        <w:t xml:space="preserve"> </w:t>
      </w:r>
      <w:r w:rsidRPr="007C08C2">
        <w:rPr>
          <w:i/>
          <w:iCs/>
        </w:rPr>
        <w:t>an</w:t>
      </w:r>
      <w:r w:rsidR="00495F56">
        <w:rPr>
          <w:i/>
          <w:iCs/>
        </w:rPr>
        <w:t xml:space="preserve"> </w:t>
      </w:r>
      <w:r w:rsidRPr="007C08C2">
        <w:rPr>
          <w:i/>
          <w:iCs/>
        </w:rPr>
        <w:t>indication</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manner</w:t>
      </w:r>
      <w:r w:rsidR="00495F56">
        <w:rPr>
          <w:i/>
          <w:iCs/>
        </w:rPr>
        <w:t xml:space="preserve"> </w:t>
      </w:r>
      <w:r w:rsidRPr="007C08C2">
        <w:rPr>
          <w:i/>
          <w:iCs/>
        </w:rPr>
        <w:t>in</w:t>
      </w:r>
      <w:r w:rsidR="00495F56">
        <w:rPr>
          <w:i/>
          <w:iCs/>
        </w:rPr>
        <w:t xml:space="preserve"> </w:t>
      </w:r>
      <w:r w:rsidRPr="007C08C2">
        <w:rPr>
          <w:i/>
          <w:iCs/>
        </w:rPr>
        <w:t>which</w:t>
      </w:r>
      <w:r w:rsidR="00495F56">
        <w:rPr>
          <w:i/>
          <w:iCs/>
        </w:rPr>
        <w:t xml:space="preserve"> </w:t>
      </w:r>
      <w:r w:rsidRPr="007C08C2">
        <w:rPr>
          <w:i/>
          <w:iCs/>
        </w:rPr>
        <w:t>He</w:t>
      </w:r>
      <w:r w:rsidR="00495F56">
        <w:rPr>
          <w:i/>
          <w:iCs/>
        </w:rPr>
        <w:t xml:space="preserve"> </w:t>
      </w:r>
      <w:r w:rsidRPr="007C08C2">
        <w:rPr>
          <w:i/>
          <w:iCs/>
        </w:rPr>
        <w:t>would</w:t>
      </w:r>
      <w:r w:rsidR="00495F56">
        <w:rPr>
          <w:i/>
          <w:iCs/>
        </w:rPr>
        <w:t xml:space="preserve"> </w:t>
      </w:r>
      <w:r w:rsidRPr="007C08C2">
        <w:rPr>
          <w:i/>
          <w:iCs/>
        </w:rPr>
        <w:t>multiply</w:t>
      </w:r>
      <w:r w:rsidR="00495F56">
        <w:rPr>
          <w:i/>
          <w:iCs/>
        </w:rPr>
        <w:t xml:space="preserve"> </w:t>
      </w:r>
      <w:r w:rsidRPr="007C08C2">
        <w:rPr>
          <w:i/>
          <w:iCs/>
        </w:rPr>
        <w:t>them.</w:t>
      </w:r>
      <w:r w:rsidR="00495F56">
        <w:rPr>
          <w:i/>
          <w:iCs/>
        </w:rPr>
        <w:t xml:space="preserve"> </w:t>
      </w:r>
      <w:r w:rsidRPr="007C08C2">
        <w:rPr>
          <w:i/>
          <w:iCs/>
          <w:color w:val="C00000"/>
        </w:rPr>
        <w:t>He</w:t>
      </w:r>
      <w:r w:rsidR="00495F56">
        <w:rPr>
          <w:i/>
          <w:iCs/>
          <w:color w:val="C00000"/>
        </w:rPr>
        <w:t xml:space="preserve"> </w:t>
      </w:r>
      <w:r w:rsidRPr="007C08C2">
        <w:rPr>
          <w:i/>
          <w:iCs/>
          <w:color w:val="C00000"/>
        </w:rPr>
        <w:t>showed</w:t>
      </w:r>
      <w:r w:rsidR="00495F56">
        <w:rPr>
          <w:i/>
          <w:iCs/>
          <w:color w:val="C00000"/>
        </w:rPr>
        <w:t xml:space="preserve"> </w:t>
      </w:r>
      <w:r w:rsidRPr="007C08C2">
        <w:rPr>
          <w:i/>
          <w:iCs/>
          <w:color w:val="C00000"/>
        </w:rPr>
        <w:t>him</w:t>
      </w:r>
      <w:r w:rsidR="00495F56">
        <w:rPr>
          <w:i/>
          <w:iCs/>
          <w:color w:val="C00000"/>
        </w:rPr>
        <w:t xml:space="preserve"> </w:t>
      </w:r>
      <w:r w:rsidRPr="007C08C2">
        <w:rPr>
          <w:i/>
          <w:iCs/>
          <w:color w:val="C00000"/>
        </w:rPr>
        <w:t>one</w:t>
      </w:r>
      <w:r w:rsidR="00495F56">
        <w:rPr>
          <w:i/>
          <w:iCs/>
          <w:color w:val="C00000"/>
        </w:rPr>
        <w:t xml:space="preserve"> </w:t>
      </w:r>
      <w:r w:rsidRPr="007C08C2">
        <w:rPr>
          <w:i/>
          <w:iCs/>
          <w:color w:val="C00000"/>
        </w:rPr>
        <w:t>star,</w:t>
      </w:r>
      <w:r w:rsidR="00495F56">
        <w:rPr>
          <w:i/>
          <w:iCs/>
          <w:color w:val="C00000"/>
        </w:rPr>
        <w:t xml:space="preserve"> </w:t>
      </w:r>
      <w:r w:rsidRPr="007C08C2">
        <w:rPr>
          <w:i/>
          <w:iCs/>
          <w:color w:val="C00000"/>
        </w:rPr>
        <w:t>because</w:t>
      </w:r>
      <w:r w:rsidR="00495F56">
        <w:rPr>
          <w:i/>
          <w:iCs/>
          <w:color w:val="C00000"/>
        </w:rPr>
        <w:t xml:space="preserve"> </w:t>
      </w:r>
      <w:r w:rsidRPr="007C08C2">
        <w:rPr>
          <w:i/>
          <w:iCs/>
          <w:color w:val="C00000"/>
        </w:rPr>
        <w:t>at</w:t>
      </w:r>
      <w:r w:rsidR="00495F56">
        <w:rPr>
          <w:i/>
          <w:iCs/>
          <w:color w:val="C00000"/>
        </w:rPr>
        <w:t xml:space="preserve"> </w:t>
      </w:r>
      <w:proofErr w:type="gramStart"/>
      <w:r w:rsidRPr="007C08C2">
        <w:rPr>
          <w:i/>
          <w:iCs/>
          <w:color w:val="C00000"/>
        </w:rPr>
        <w:t>first</w:t>
      </w:r>
      <w:proofErr w:type="gramEnd"/>
      <w:r w:rsidR="00495F56">
        <w:rPr>
          <w:i/>
          <w:iCs/>
          <w:color w:val="C00000"/>
        </w:rPr>
        <w:t xml:space="preserve"> </w:t>
      </w:r>
      <w:r w:rsidRPr="007C08C2">
        <w:rPr>
          <w:i/>
          <w:iCs/>
          <w:color w:val="C00000"/>
        </w:rPr>
        <w:t>he</w:t>
      </w:r>
      <w:r w:rsidR="00495F56">
        <w:rPr>
          <w:i/>
          <w:iCs/>
          <w:color w:val="C00000"/>
        </w:rPr>
        <w:t xml:space="preserve"> </w:t>
      </w:r>
      <w:r w:rsidRPr="007C08C2">
        <w:rPr>
          <w:i/>
          <w:iCs/>
          <w:color w:val="C00000"/>
        </w:rPr>
        <w:t>[Abraham]</w:t>
      </w:r>
      <w:r w:rsidR="00495F56">
        <w:rPr>
          <w:i/>
          <w:iCs/>
          <w:color w:val="C00000"/>
        </w:rPr>
        <w:t xml:space="preserve"> </w:t>
      </w:r>
      <w:r w:rsidRPr="007C08C2">
        <w:rPr>
          <w:i/>
          <w:iCs/>
          <w:color w:val="C00000"/>
        </w:rPr>
        <w:t>was</w:t>
      </w:r>
      <w:r w:rsidR="00495F56">
        <w:rPr>
          <w:i/>
          <w:iCs/>
          <w:color w:val="C00000"/>
        </w:rPr>
        <w:t xml:space="preserve"> </w:t>
      </w:r>
      <w:r w:rsidRPr="007C08C2">
        <w:rPr>
          <w:i/>
          <w:iCs/>
          <w:color w:val="C00000"/>
        </w:rPr>
        <w:t>alone</w:t>
      </w:r>
      <w:r w:rsidR="00495F56">
        <w:rPr>
          <w:i/>
          <w:iCs/>
          <w:color w:val="C00000"/>
        </w:rPr>
        <w:t xml:space="preserve"> </w:t>
      </w:r>
      <w:r w:rsidRPr="007C08C2">
        <w:rPr>
          <w:i/>
          <w:iCs/>
          <w:color w:val="C00000"/>
        </w:rPr>
        <w:t>in</w:t>
      </w:r>
      <w:r w:rsidR="00495F56">
        <w:rPr>
          <w:i/>
          <w:iCs/>
          <w:color w:val="C00000"/>
        </w:rPr>
        <w:t xml:space="preserve"> </w:t>
      </w:r>
      <w:r w:rsidRPr="007C08C2">
        <w:rPr>
          <w:i/>
          <w:iCs/>
          <w:color w:val="C00000"/>
        </w:rPr>
        <w:t>the</w:t>
      </w:r>
      <w:r w:rsidR="00495F56">
        <w:rPr>
          <w:i/>
          <w:iCs/>
          <w:color w:val="C00000"/>
        </w:rPr>
        <w:t xml:space="preserve"> </w:t>
      </w:r>
      <w:r w:rsidRPr="007C08C2">
        <w:rPr>
          <w:i/>
          <w:iCs/>
          <w:color w:val="C00000"/>
        </w:rPr>
        <w:t>world;</w:t>
      </w:r>
      <w:r w:rsidR="00495F56">
        <w:rPr>
          <w:i/>
          <w:iCs/>
          <w:color w:val="C00000"/>
        </w:rPr>
        <w:t xml:space="preserve"> </w:t>
      </w:r>
      <w:r w:rsidRPr="007C08C2">
        <w:rPr>
          <w:i/>
          <w:iCs/>
          <w:color w:val="C00000"/>
        </w:rPr>
        <w:t>for</w:t>
      </w:r>
      <w:r w:rsidR="00495F56">
        <w:rPr>
          <w:i/>
          <w:iCs/>
          <w:color w:val="C00000"/>
        </w:rPr>
        <w:t xml:space="preserve"> </w:t>
      </w:r>
      <w:r w:rsidRPr="007C08C2">
        <w:rPr>
          <w:i/>
          <w:iCs/>
          <w:color w:val="C00000"/>
        </w:rPr>
        <w:t>he</w:t>
      </w:r>
      <w:r w:rsidR="00495F56">
        <w:rPr>
          <w:i/>
          <w:iCs/>
          <w:color w:val="C00000"/>
        </w:rPr>
        <w:t xml:space="preserve"> </w:t>
      </w:r>
      <w:r w:rsidRPr="007C08C2">
        <w:rPr>
          <w:i/>
          <w:iCs/>
          <w:color w:val="C00000"/>
        </w:rPr>
        <w:t>was</w:t>
      </w:r>
      <w:r w:rsidR="00495F56">
        <w:rPr>
          <w:i/>
          <w:iCs/>
          <w:color w:val="C00000"/>
        </w:rPr>
        <w:t xml:space="preserve"> </w:t>
      </w:r>
      <w:r w:rsidRPr="007C08C2">
        <w:rPr>
          <w:i/>
          <w:iCs/>
          <w:color w:val="C00000"/>
        </w:rPr>
        <w:t>the</w:t>
      </w:r>
      <w:r w:rsidR="00495F56">
        <w:rPr>
          <w:i/>
          <w:iCs/>
          <w:color w:val="C00000"/>
        </w:rPr>
        <w:t xml:space="preserve"> </w:t>
      </w:r>
      <w:r w:rsidRPr="007C08C2">
        <w:rPr>
          <w:i/>
          <w:iCs/>
          <w:color w:val="C00000"/>
        </w:rPr>
        <w:t>first</w:t>
      </w:r>
      <w:r w:rsidR="00495F56">
        <w:rPr>
          <w:i/>
          <w:iCs/>
          <w:color w:val="C00000"/>
        </w:rPr>
        <w:t xml:space="preserve"> </w:t>
      </w:r>
      <w:r w:rsidRPr="007C08C2">
        <w:rPr>
          <w:i/>
          <w:iCs/>
          <w:color w:val="C00000"/>
        </w:rPr>
        <w:t>to</w:t>
      </w:r>
      <w:r w:rsidR="00495F56">
        <w:rPr>
          <w:i/>
          <w:iCs/>
          <w:color w:val="C00000"/>
        </w:rPr>
        <w:t xml:space="preserve"> </w:t>
      </w:r>
      <w:r w:rsidRPr="007C08C2">
        <w:rPr>
          <w:i/>
          <w:iCs/>
          <w:color w:val="C00000"/>
        </w:rPr>
        <w:t>seek</w:t>
      </w:r>
      <w:r w:rsidR="00495F56">
        <w:rPr>
          <w:i/>
          <w:iCs/>
          <w:color w:val="C00000"/>
        </w:rPr>
        <w:t xml:space="preserve"> </w:t>
      </w:r>
      <w:r w:rsidRPr="007C08C2">
        <w:rPr>
          <w:i/>
          <w:iCs/>
          <w:color w:val="C00000"/>
        </w:rPr>
        <w:t>shelter</w:t>
      </w:r>
      <w:r w:rsidR="00495F56">
        <w:rPr>
          <w:i/>
          <w:iCs/>
          <w:color w:val="C00000"/>
        </w:rPr>
        <w:t xml:space="preserve"> </w:t>
      </w:r>
      <w:r w:rsidRPr="007C08C2">
        <w:rPr>
          <w:i/>
          <w:iCs/>
          <w:color w:val="C00000"/>
        </w:rPr>
        <w:t>beneath</w:t>
      </w:r>
      <w:r w:rsidR="00495F56">
        <w:rPr>
          <w:i/>
          <w:iCs/>
          <w:color w:val="C00000"/>
        </w:rPr>
        <w:t xml:space="preserve"> </w:t>
      </w:r>
      <w:r w:rsidRPr="007C08C2">
        <w:rPr>
          <w:i/>
          <w:iCs/>
          <w:color w:val="C00000"/>
        </w:rPr>
        <w:t>the</w:t>
      </w:r>
      <w:r w:rsidR="00495F56">
        <w:rPr>
          <w:i/>
          <w:iCs/>
          <w:color w:val="C00000"/>
        </w:rPr>
        <w:t xml:space="preserve"> </w:t>
      </w:r>
      <w:r w:rsidRPr="007C08C2">
        <w:rPr>
          <w:i/>
          <w:iCs/>
          <w:color w:val="C00000"/>
        </w:rPr>
        <w:t>wings</w:t>
      </w:r>
      <w:r w:rsidR="00495F56">
        <w:rPr>
          <w:i/>
          <w:iCs/>
          <w:color w:val="C00000"/>
        </w:rPr>
        <w:t xml:space="preserve"> </w:t>
      </w:r>
      <w:r w:rsidRPr="007C08C2">
        <w:rPr>
          <w:i/>
          <w:iCs/>
          <w:color w:val="C00000"/>
        </w:rPr>
        <w:t>of</w:t>
      </w:r>
      <w:r w:rsidR="00495F56">
        <w:rPr>
          <w:i/>
          <w:iCs/>
          <w:color w:val="C00000"/>
        </w:rPr>
        <w:t xml:space="preserve"> </w:t>
      </w:r>
      <w:r w:rsidRPr="007C08C2">
        <w:rPr>
          <w:i/>
          <w:iCs/>
          <w:color w:val="C00000"/>
        </w:rPr>
        <w:t>the</w:t>
      </w:r>
      <w:r w:rsidR="00495F56">
        <w:rPr>
          <w:i/>
          <w:iCs/>
          <w:color w:val="C00000"/>
        </w:rPr>
        <w:t xml:space="preserve"> </w:t>
      </w:r>
      <w:r w:rsidRPr="007C08C2">
        <w:rPr>
          <w:i/>
          <w:iCs/>
          <w:color w:val="C00000"/>
        </w:rPr>
        <w:t>Shechinah</w:t>
      </w:r>
      <w:r w:rsidRPr="007C08C2">
        <w:rPr>
          <w:i/>
          <w:iCs/>
        </w:rPr>
        <w:t>;</w:t>
      </w:r>
      <w:r w:rsidR="00495F56">
        <w:rPr>
          <w:i/>
          <w:iCs/>
        </w:rPr>
        <w:t xml:space="preserve"> </w:t>
      </w:r>
      <w:r w:rsidRPr="007C08C2">
        <w:rPr>
          <w:i/>
          <w:iCs/>
        </w:rPr>
        <w:t>as</w:t>
      </w:r>
      <w:r w:rsidR="00495F56">
        <w:rPr>
          <w:i/>
          <w:iCs/>
        </w:rPr>
        <w:t xml:space="preserve"> </w:t>
      </w:r>
      <w:r w:rsidRPr="007C08C2">
        <w:rPr>
          <w:i/>
          <w:iCs/>
        </w:rPr>
        <w:t>it</w:t>
      </w:r>
      <w:r w:rsidR="00495F56">
        <w:rPr>
          <w:i/>
          <w:iCs/>
        </w:rPr>
        <w:t xml:space="preserve"> </w:t>
      </w:r>
      <w:r w:rsidRPr="007C08C2">
        <w:rPr>
          <w:i/>
          <w:iCs/>
        </w:rPr>
        <w:t>is</w:t>
      </w:r>
      <w:r w:rsidR="00495F56">
        <w:rPr>
          <w:i/>
          <w:iCs/>
        </w:rPr>
        <w:t xml:space="preserve"> </w:t>
      </w:r>
      <w:r w:rsidRPr="007C08C2">
        <w:rPr>
          <w:i/>
          <w:iCs/>
        </w:rPr>
        <w:t>said:</w:t>
      </w:r>
      <w:r w:rsidR="00495F56">
        <w:rPr>
          <w:i/>
          <w:iCs/>
        </w:rPr>
        <w:t xml:space="preserve"> </w:t>
      </w:r>
      <w:r w:rsidRPr="007C08C2">
        <w:rPr>
          <w:i/>
          <w:iCs/>
        </w:rPr>
        <w:t>Abraham</w:t>
      </w:r>
      <w:r w:rsidR="00495F56">
        <w:rPr>
          <w:i/>
          <w:iCs/>
        </w:rPr>
        <w:t xml:space="preserve"> </w:t>
      </w:r>
      <w:r w:rsidRPr="007C08C2">
        <w:rPr>
          <w:i/>
          <w:iCs/>
        </w:rPr>
        <w:t>was</w:t>
      </w:r>
      <w:r w:rsidR="00495F56">
        <w:rPr>
          <w:i/>
          <w:iCs/>
        </w:rPr>
        <w:t xml:space="preserve"> </w:t>
      </w:r>
      <w:r w:rsidRPr="007C08C2">
        <w:rPr>
          <w:i/>
          <w:iCs/>
        </w:rPr>
        <w:t>one,</w:t>
      </w:r>
      <w:r w:rsidR="00495F56">
        <w:rPr>
          <w:i/>
          <w:iCs/>
        </w:rPr>
        <w:t xml:space="preserve"> </w:t>
      </w:r>
      <w:r w:rsidRPr="007C08C2">
        <w:rPr>
          <w:i/>
          <w:iCs/>
        </w:rPr>
        <w:t>and</w:t>
      </w:r>
      <w:r w:rsidR="00495F56">
        <w:rPr>
          <w:i/>
          <w:iCs/>
        </w:rPr>
        <w:t xml:space="preserve"> </w:t>
      </w:r>
      <w:r w:rsidRPr="007C08C2">
        <w:rPr>
          <w:i/>
          <w:iCs/>
        </w:rPr>
        <w:t>he</w:t>
      </w:r>
      <w:r w:rsidR="00495F56">
        <w:rPr>
          <w:i/>
          <w:iCs/>
        </w:rPr>
        <w:t xml:space="preserve"> </w:t>
      </w:r>
      <w:r w:rsidRPr="007C08C2">
        <w:rPr>
          <w:i/>
          <w:iCs/>
        </w:rPr>
        <w:t>inherited</w:t>
      </w:r>
      <w:r w:rsidR="00495F56">
        <w:rPr>
          <w:i/>
          <w:iCs/>
        </w:rPr>
        <w:t xml:space="preserve"> </w:t>
      </w:r>
      <w:r w:rsidRPr="007C08C2">
        <w:rPr>
          <w:i/>
          <w:iCs/>
        </w:rPr>
        <w:t>the</w:t>
      </w:r>
      <w:r w:rsidR="00495F56">
        <w:rPr>
          <w:i/>
          <w:iCs/>
        </w:rPr>
        <w:t xml:space="preserve"> </w:t>
      </w:r>
      <w:r w:rsidRPr="007C08C2">
        <w:rPr>
          <w:i/>
          <w:iCs/>
        </w:rPr>
        <w:t>land;</w:t>
      </w:r>
      <w:r w:rsidR="00495F56">
        <w:rPr>
          <w:i/>
          <w:iCs/>
        </w:rPr>
        <w:t xml:space="preserve"> </w:t>
      </w:r>
      <w:r w:rsidRPr="007C08C2">
        <w:rPr>
          <w:i/>
          <w:iCs/>
        </w:rPr>
        <w:t>but</w:t>
      </w:r>
      <w:r w:rsidR="00495F56">
        <w:rPr>
          <w:i/>
          <w:iCs/>
        </w:rPr>
        <w:t xml:space="preserve"> </w:t>
      </w:r>
      <w:r w:rsidRPr="007C08C2">
        <w:rPr>
          <w:i/>
          <w:iCs/>
        </w:rPr>
        <w:t>we</w:t>
      </w:r>
      <w:r w:rsidR="00495F56">
        <w:rPr>
          <w:i/>
          <w:iCs/>
        </w:rPr>
        <w:t xml:space="preserve"> </w:t>
      </w:r>
      <w:r w:rsidRPr="007C08C2">
        <w:rPr>
          <w:i/>
          <w:iCs/>
        </w:rPr>
        <w:t>are</w:t>
      </w:r>
      <w:r w:rsidR="00495F56">
        <w:rPr>
          <w:i/>
          <w:iCs/>
        </w:rPr>
        <w:t xml:space="preserve"> </w:t>
      </w:r>
      <w:r w:rsidRPr="007C08C2">
        <w:rPr>
          <w:i/>
          <w:iCs/>
        </w:rPr>
        <w:t>many;</w:t>
      </w:r>
      <w:r w:rsidR="00495F56">
        <w:rPr>
          <w:i/>
          <w:iCs/>
        </w:rPr>
        <w:t xml:space="preserve"> </w:t>
      </w:r>
      <w:r w:rsidRPr="007C08C2">
        <w:rPr>
          <w:i/>
          <w:iCs/>
        </w:rPr>
        <w:t>the</w:t>
      </w:r>
      <w:r w:rsidR="00495F56">
        <w:rPr>
          <w:i/>
          <w:iCs/>
        </w:rPr>
        <w:t xml:space="preserve"> </w:t>
      </w:r>
      <w:r w:rsidRPr="007C08C2">
        <w:rPr>
          <w:i/>
          <w:iCs/>
        </w:rPr>
        <w:t>land</w:t>
      </w:r>
      <w:r w:rsidR="00495F56">
        <w:rPr>
          <w:i/>
          <w:iCs/>
        </w:rPr>
        <w:t xml:space="preserve"> </w:t>
      </w:r>
      <w:r w:rsidRPr="007C08C2">
        <w:rPr>
          <w:i/>
          <w:iCs/>
        </w:rPr>
        <w:t>is</w:t>
      </w:r>
      <w:r w:rsidR="00495F56">
        <w:rPr>
          <w:i/>
          <w:iCs/>
        </w:rPr>
        <w:t xml:space="preserve"> </w:t>
      </w:r>
      <w:r w:rsidRPr="007C08C2">
        <w:rPr>
          <w:i/>
          <w:iCs/>
        </w:rPr>
        <w:t>given</w:t>
      </w:r>
      <w:r w:rsidR="00495F56">
        <w:rPr>
          <w:i/>
          <w:iCs/>
        </w:rPr>
        <w:t xml:space="preserve"> </w:t>
      </w:r>
      <w:r w:rsidRPr="007C08C2">
        <w:rPr>
          <w:i/>
          <w:iCs/>
        </w:rPr>
        <w:t>us</w:t>
      </w:r>
      <w:r w:rsidR="00495F56">
        <w:rPr>
          <w:i/>
          <w:iCs/>
        </w:rPr>
        <w:t xml:space="preserve"> </w:t>
      </w:r>
      <w:r w:rsidRPr="007C08C2">
        <w:rPr>
          <w:i/>
          <w:iCs/>
        </w:rPr>
        <w:t>for</w:t>
      </w:r>
      <w:r w:rsidR="00495F56">
        <w:rPr>
          <w:i/>
          <w:iCs/>
        </w:rPr>
        <w:t xml:space="preserve"> </w:t>
      </w:r>
      <w:r w:rsidRPr="007C08C2">
        <w:rPr>
          <w:i/>
          <w:iCs/>
        </w:rPr>
        <w:t>an</w:t>
      </w:r>
      <w:r w:rsidR="00495F56">
        <w:rPr>
          <w:i/>
          <w:iCs/>
        </w:rPr>
        <w:t xml:space="preserve"> </w:t>
      </w:r>
      <w:r w:rsidRPr="007C08C2">
        <w:rPr>
          <w:i/>
          <w:iCs/>
        </w:rPr>
        <w:t>inheritance.</w:t>
      </w:r>
      <w:r w:rsidRPr="007C08C2">
        <w:rPr>
          <w:i/>
          <w:iCs/>
          <w:sz w:val="20"/>
          <w:vertAlign w:val="superscript"/>
        </w:rPr>
        <w:footnoteReference w:id="38"/>
      </w:r>
      <w:r w:rsidR="00495F56">
        <w:rPr>
          <w:i/>
          <w:iCs/>
        </w:rPr>
        <w:t xml:space="preserve"> </w:t>
      </w:r>
      <w:r w:rsidRPr="007C08C2">
        <w:rPr>
          <w:i/>
          <w:iCs/>
        </w:rPr>
        <w:t>Next</w:t>
      </w:r>
      <w:r w:rsidR="00495F56">
        <w:rPr>
          <w:i/>
          <w:iCs/>
        </w:rPr>
        <w:t xml:space="preserve"> </w:t>
      </w:r>
      <w:r w:rsidRPr="007C08C2">
        <w:rPr>
          <w:i/>
          <w:iCs/>
        </w:rPr>
        <w:t>He</w:t>
      </w:r>
      <w:r w:rsidR="00495F56">
        <w:rPr>
          <w:i/>
          <w:iCs/>
        </w:rPr>
        <w:t xml:space="preserve"> </w:t>
      </w:r>
      <w:r w:rsidRPr="007C08C2">
        <w:rPr>
          <w:i/>
          <w:iCs/>
        </w:rPr>
        <w:t>showed</w:t>
      </w:r>
      <w:r w:rsidR="00495F56">
        <w:rPr>
          <w:i/>
          <w:iCs/>
        </w:rPr>
        <w:t xml:space="preserve"> </w:t>
      </w:r>
      <w:r w:rsidRPr="007C08C2">
        <w:rPr>
          <w:i/>
          <w:iCs/>
        </w:rPr>
        <w:t>him</w:t>
      </w:r>
      <w:r w:rsidR="00495F56">
        <w:rPr>
          <w:i/>
          <w:iCs/>
        </w:rPr>
        <w:t xml:space="preserve"> </w:t>
      </w:r>
      <w:r w:rsidRPr="007C08C2">
        <w:rPr>
          <w:i/>
          <w:iCs/>
        </w:rPr>
        <w:t>two,</w:t>
      </w:r>
      <w:r w:rsidR="00495F56">
        <w:rPr>
          <w:i/>
          <w:iCs/>
        </w:rPr>
        <w:t xml:space="preserve"> </w:t>
      </w:r>
      <w:proofErr w:type="spellStart"/>
      <w:r w:rsidRPr="007C08C2">
        <w:rPr>
          <w:i/>
          <w:iCs/>
        </w:rPr>
        <w:t>symbolising</w:t>
      </w:r>
      <w:proofErr w:type="spellEnd"/>
      <w:r w:rsidR="00495F56">
        <w:rPr>
          <w:i/>
          <w:iCs/>
        </w:rPr>
        <w:t xml:space="preserve"> </w:t>
      </w:r>
      <w:r w:rsidRPr="007C08C2">
        <w:rPr>
          <w:i/>
          <w:iCs/>
        </w:rPr>
        <w:t>Abraham</w:t>
      </w:r>
      <w:r w:rsidR="00495F56">
        <w:rPr>
          <w:i/>
          <w:iCs/>
        </w:rPr>
        <w:t xml:space="preserve"> </w:t>
      </w:r>
      <w:r w:rsidRPr="007C08C2">
        <w:rPr>
          <w:i/>
          <w:iCs/>
        </w:rPr>
        <w:t>and</w:t>
      </w:r>
      <w:r w:rsidR="00495F56">
        <w:rPr>
          <w:i/>
          <w:iCs/>
        </w:rPr>
        <w:t xml:space="preserve"> </w:t>
      </w:r>
      <w:r w:rsidRPr="007C08C2">
        <w:rPr>
          <w:i/>
          <w:iCs/>
        </w:rPr>
        <w:t>Isaac.</w:t>
      </w:r>
      <w:r w:rsidR="00495F56">
        <w:rPr>
          <w:i/>
          <w:iCs/>
        </w:rPr>
        <w:t xml:space="preserve"> </w:t>
      </w:r>
      <w:proofErr w:type="gramStart"/>
      <w:r w:rsidRPr="007C08C2">
        <w:rPr>
          <w:i/>
          <w:iCs/>
        </w:rPr>
        <w:t>Next</w:t>
      </w:r>
      <w:proofErr w:type="gramEnd"/>
      <w:r w:rsidR="00495F56">
        <w:rPr>
          <w:i/>
          <w:iCs/>
        </w:rPr>
        <w:t xml:space="preserve"> </w:t>
      </w:r>
      <w:r w:rsidRPr="007C08C2">
        <w:rPr>
          <w:i/>
          <w:iCs/>
        </w:rPr>
        <w:t>He</w:t>
      </w:r>
      <w:r w:rsidR="00495F56">
        <w:rPr>
          <w:i/>
          <w:iCs/>
        </w:rPr>
        <w:t xml:space="preserve"> </w:t>
      </w:r>
      <w:r w:rsidRPr="007C08C2">
        <w:rPr>
          <w:i/>
          <w:iCs/>
        </w:rPr>
        <w:t>showed</w:t>
      </w:r>
      <w:r w:rsidR="00495F56">
        <w:rPr>
          <w:i/>
          <w:iCs/>
        </w:rPr>
        <w:t xml:space="preserve"> </w:t>
      </w:r>
      <w:r w:rsidRPr="007C08C2">
        <w:rPr>
          <w:i/>
          <w:iCs/>
        </w:rPr>
        <w:t>him</w:t>
      </w:r>
      <w:r w:rsidR="00495F56">
        <w:rPr>
          <w:i/>
          <w:iCs/>
        </w:rPr>
        <w:t xml:space="preserve"> </w:t>
      </w:r>
      <w:r w:rsidRPr="007C08C2">
        <w:rPr>
          <w:i/>
          <w:iCs/>
        </w:rPr>
        <w:t>three,</w:t>
      </w:r>
      <w:r w:rsidR="00495F56">
        <w:rPr>
          <w:i/>
          <w:iCs/>
        </w:rPr>
        <w:t xml:space="preserve"> </w:t>
      </w:r>
      <w:r w:rsidRPr="007C08C2">
        <w:rPr>
          <w:i/>
          <w:iCs/>
        </w:rPr>
        <w:t>representing</w:t>
      </w:r>
      <w:r w:rsidR="00495F56">
        <w:rPr>
          <w:i/>
          <w:iCs/>
        </w:rPr>
        <w:t xml:space="preserve"> </w:t>
      </w:r>
      <w:r w:rsidRPr="007C08C2">
        <w:rPr>
          <w:i/>
          <w:iCs/>
        </w:rPr>
        <w:t>Abraham,</w:t>
      </w:r>
      <w:r w:rsidR="00495F56">
        <w:rPr>
          <w:i/>
          <w:iCs/>
        </w:rPr>
        <w:t xml:space="preserve"> </w:t>
      </w:r>
      <w:r w:rsidRPr="007C08C2">
        <w:rPr>
          <w:i/>
          <w:iCs/>
        </w:rPr>
        <w:t>Isaac,</w:t>
      </w:r>
      <w:r w:rsidR="00495F56">
        <w:rPr>
          <w:i/>
          <w:iCs/>
        </w:rPr>
        <w:t xml:space="preserve"> </w:t>
      </w:r>
      <w:r w:rsidRPr="007C08C2">
        <w:rPr>
          <w:i/>
          <w:iCs/>
        </w:rPr>
        <w:t>and</w:t>
      </w:r>
      <w:r w:rsidR="00495F56">
        <w:rPr>
          <w:i/>
          <w:iCs/>
        </w:rPr>
        <w:t xml:space="preserve"> </w:t>
      </w:r>
      <w:r w:rsidRPr="007C08C2">
        <w:rPr>
          <w:i/>
          <w:iCs/>
        </w:rPr>
        <w:t>Jacob,</w:t>
      </w:r>
      <w:r w:rsidR="00495F56">
        <w:rPr>
          <w:i/>
          <w:iCs/>
        </w:rPr>
        <w:t xml:space="preserve"> </w:t>
      </w:r>
      <w:r w:rsidRPr="007C08C2">
        <w:rPr>
          <w:i/>
          <w:iCs/>
        </w:rPr>
        <w:t>and</w:t>
      </w:r>
      <w:r w:rsidR="00495F56">
        <w:rPr>
          <w:i/>
          <w:iCs/>
        </w:rPr>
        <w:t xml:space="preserve"> </w:t>
      </w:r>
      <w:r w:rsidRPr="007C08C2">
        <w:rPr>
          <w:i/>
          <w:iCs/>
        </w:rPr>
        <w:t>then</w:t>
      </w:r>
      <w:r w:rsidR="00495F56">
        <w:rPr>
          <w:i/>
          <w:iCs/>
        </w:rPr>
        <w:t xml:space="preserve"> </w:t>
      </w:r>
      <w:proofErr w:type="gramStart"/>
      <w:r w:rsidRPr="007C08C2">
        <w:rPr>
          <w:i/>
          <w:iCs/>
        </w:rPr>
        <w:t>again</w:t>
      </w:r>
      <w:proofErr w:type="gramEnd"/>
      <w:r w:rsidR="00495F56">
        <w:rPr>
          <w:i/>
          <w:iCs/>
        </w:rPr>
        <w:t xml:space="preserve"> </w:t>
      </w:r>
      <w:r w:rsidRPr="007C08C2">
        <w:rPr>
          <w:i/>
          <w:iCs/>
        </w:rPr>
        <w:t>He</w:t>
      </w:r>
      <w:r w:rsidR="00495F56">
        <w:rPr>
          <w:i/>
          <w:iCs/>
        </w:rPr>
        <w:t xml:space="preserve"> </w:t>
      </w:r>
      <w:r w:rsidRPr="007C08C2">
        <w:rPr>
          <w:i/>
          <w:iCs/>
        </w:rPr>
        <w:t>showed</w:t>
      </w:r>
      <w:r w:rsidR="00495F56">
        <w:rPr>
          <w:i/>
          <w:iCs/>
        </w:rPr>
        <w:t xml:space="preserve"> </w:t>
      </w:r>
      <w:r w:rsidRPr="007C08C2">
        <w:rPr>
          <w:i/>
          <w:iCs/>
        </w:rPr>
        <w:t>him</w:t>
      </w:r>
      <w:r w:rsidR="00495F56">
        <w:rPr>
          <w:i/>
          <w:iCs/>
        </w:rPr>
        <w:t xml:space="preserve"> </w:t>
      </w:r>
      <w:r w:rsidRPr="007C08C2">
        <w:rPr>
          <w:i/>
          <w:iCs/>
        </w:rPr>
        <w:t>twelve,</w:t>
      </w:r>
      <w:r w:rsidR="00495F56">
        <w:rPr>
          <w:i/>
          <w:iCs/>
        </w:rPr>
        <w:t xml:space="preserve"> </w:t>
      </w:r>
      <w:r w:rsidRPr="007C08C2">
        <w:rPr>
          <w:i/>
          <w:iCs/>
        </w:rPr>
        <w:t>alluding</w:t>
      </w:r>
      <w:r w:rsidR="00495F56">
        <w:rPr>
          <w:i/>
          <w:iCs/>
        </w:rPr>
        <w:t xml:space="preserve"> </w:t>
      </w:r>
      <w:r w:rsidRPr="007C08C2">
        <w:rPr>
          <w:i/>
          <w:iCs/>
        </w:rPr>
        <w:t>to</w:t>
      </w:r>
      <w:r w:rsidR="00495F56">
        <w:rPr>
          <w:i/>
          <w:iCs/>
        </w:rPr>
        <w:t xml:space="preserve"> </w:t>
      </w:r>
      <w:r w:rsidRPr="007C08C2">
        <w:rPr>
          <w:i/>
          <w:iCs/>
        </w:rPr>
        <w:t>the</w:t>
      </w:r>
      <w:r w:rsidR="00495F56">
        <w:rPr>
          <w:i/>
          <w:iCs/>
        </w:rPr>
        <w:t xml:space="preserve"> </w:t>
      </w:r>
      <w:r w:rsidRPr="007C08C2">
        <w:rPr>
          <w:i/>
          <w:iCs/>
        </w:rPr>
        <w:t>twelve</w:t>
      </w:r>
      <w:r w:rsidR="00495F56">
        <w:rPr>
          <w:i/>
          <w:iCs/>
        </w:rPr>
        <w:t xml:space="preserve"> </w:t>
      </w:r>
      <w:r w:rsidRPr="007C08C2">
        <w:rPr>
          <w:i/>
          <w:iCs/>
        </w:rPr>
        <w:t>tribes.</w:t>
      </w:r>
      <w:r w:rsidR="00495F56">
        <w:rPr>
          <w:i/>
          <w:iCs/>
        </w:rPr>
        <w:t xml:space="preserve"> </w:t>
      </w:r>
      <w:r w:rsidRPr="007C08C2">
        <w:rPr>
          <w:i/>
          <w:iCs/>
        </w:rPr>
        <w:t>After</w:t>
      </w:r>
      <w:r w:rsidR="00495F56">
        <w:rPr>
          <w:i/>
          <w:iCs/>
        </w:rPr>
        <w:t xml:space="preserve"> </w:t>
      </w:r>
      <w:r w:rsidRPr="007C08C2">
        <w:rPr>
          <w:i/>
          <w:iCs/>
        </w:rPr>
        <w:t>that,</w:t>
      </w:r>
      <w:r w:rsidR="00495F56">
        <w:rPr>
          <w:i/>
          <w:iCs/>
        </w:rPr>
        <w:t xml:space="preserve"> </w:t>
      </w:r>
      <w:r w:rsidRPr="007C08C2">
        <w:rPr>
          <w:i/>
          <w:iCs/>
        </w:rPr>
        <w:t>seventy;</w:t>
      </w:r>
      <w:r w:rsidR="00495F56">
        <w:rPr>
          <w:i/>
          <w:iCs/>
        </w:rPr>
        <w:t xml:space="preserve"> </w:t>
      </w:r>
      <w:r w:rsidRPr="007C08C2">
        <w:rPr>
          <w:i/>
          <w:iCs/>
        </w:rPr>
        <w:t>corresponding</w:t>
      </w:r>
      <w:r w:rsidR="00495F56">
        <w:rPr>
          <w:i/>
          <w:iCs/>
        </w:rPr>
        <w:t xml:space="preserve"> </w:t>
      </w:r>
      <w:r w:rsidRPr="007C08C2">
        <w:rPr>
          <w:i/>
          <w:iCs/>
        </w:rPr>
        <w:t>to</w:t>
      </w:r>
      <w:r w:rsidR="00495F56">
        <w:rPr>
          <w:i/>
          <w:iCs/>
        </w:rPr>
        <w:t xml:space="preserve"> </w:t>
      </w:r>
      <w:r w:rsidRPr="007C08C2">
        <w:rPr>
          <w:i/>
          <w:iCs/>
        </w:rPr>
        <w:t>the</w:t>
      </w:r>
      <w:r w:rsidR="00495F56">
        <w:rPr>
          <w:i/>
          <w:iCs/>
        </w:rPr>
        <w:t xml:space="preserve"> </w:t>
      </w:r>
      <w:r w:rsidRPr="007C08C2">
        <w:rPr>
          <w:i/>
          <w:iCs/>
        </w:rPr>
        <w:t>seventy</w:t>
      </w:r>
      <w:r w:rsidR="00495F56">
        <w:rPr>
          <w:i/>
          <w:iCs/>
        </w:rPr>
        <w:t xml:space="preserve"> </w:t>
      </w:r>
      <w:r w:rsidRPr="007C08C2">
        <w:rPr>
          <w:i/>
          <w:iCs/>
        </w:rPr>
        <w:t>souls</w:t>
      </w:r>
      <w:r w:rsidR="00495F56">
        <w:rPr>
          <w:i/>
          <w:iCs/>
        </w:rPr>
        <w:t xml:space="preserve"> </w:t>
      </w:r>
      <w:r w:rsidRPr="007C08C2">
        <w:rPr>
          <w:i/>
          <w:iCs/>
        </w:rPr>
        <w:t>that</w:t>
      </w:r>
      <w:r w:rsidR="00495F56">
        <w:rPr>
          <w:i/>
          <w:iCs/>
        </w:rPr>
        <w:t xml:space="preserve"> </w:t>
      </w:r>
      <w:r w:rsidRPr="007C08C2">
        <w:rPr>
          <w:i/>
          <w:iCs/>
        </w:rPr>
        <w:t>went</w:t>
      </w:r>
      <w:r w:rsidR="00495F56">
        <w:rPr>
          <w:i/>
          <w:iCs/>
        </w:rPr>
        <w:t xml:space="preserve"> </w:t>
      </w:r>
      <w:r w:rsidRPr="007C08C2">
        <w:rPr>
          <w:i/>
          <w:iCs/>
        </w:rPr>
        <w:t>down</w:t>
      </w:r>
      <w:r w:rsidR="00495F56">
        <w:rPr>
          <w:i/>
          <w:iCs/>
        </w:rPr>
        <w:t xml:space="preserve"> </w:t>
      </w:r>
      <w:r w:rsidRPr="007C08C2">
        <w:rPr>
          <w:i/>
          <w:iCs/>
        </w:rPr>
        <w:t>to</w:t>
      </w:r>
      <w:r w:rsidR="00495F56">
        <w:rPr>
          <w:i/>
          <w:iCs/>
        </w:rPr>
        <w:t xml:space="preserve"> </w:t>
      </w:r>
      <w:r w:rsidRPr="007C08C2">
        <w:rPr>
          <w:i/>
          <w:iCs/>
        </w:rPr>
        <w:t>Egypt,</w:t>
      </w:r>
      <w:r w:rsidRPr="007C08C2">
        <w:rPr>
          <w:i/>
          <w:iCs/>
          <w:sz w:val="20"/>
          <w:vertAlign w:val="superscript"/>
        </w:rPr>
        <w:footnoteReference w:id="39"/>
      </w:r>
      <w:r w:rsidR="00495F56">
        <w:rPr>
          <w:i/>
          <w:iCs/>
        </w:rPr>
        <w:t xml:space="preserve"> </w:t>
      </w:r>
      <w:r w:rsidRPr="007C08C2">
        <w:rPr>
          <w:i/>
          <w:iCs/>
        </w:rPr>
        <w:t>and</w:t>
      </w:r>
      <w:r w:rsidR="00495F56">
        <w:rPr>
          <w:i/>
          <w:iCs/>
        </w:rPr>
        <w:t xml:space="preserve"> </w:t>
      </w:r>
      <w:r w:rsidRPr="007C08C2">
        <w:rPr>
          <w:i/>
          <w:iCs/>
        </w:rPr>
        <w:t>finally</w:t>
      </w:r>
      <w:r w:rsidR="00495F56">
        <w:rPr>
          <w:i/>
          <w:iCs/>
        </w:rPr>
        <w:t xml:space="preserve"> </w:t>
      </w:r>
      <w:r w:rsidRPr="007C08C2">
        <w:rPr>
          <w:i/>
          <w:iCs/>
        </w:rPr>
        <w:t>He</w:t>
      </w:r>
      <w:r w:rsidR="00495F56">
        <w:rPr>
          <w:i/>
          <w:iCs/>
        </w:rPr>
        <w:t xml:space="preserve"> </w:t>
      </w:r>
      <w:r w:rsidRPr="007C08C2">
        <w:rPr>
          <w:i/>
          <w:iCs/>
        </w:rPr>
        <w:t>showed</w:t>
      </w:r>
      <w:r w:rsidR="00495F56">
        <w:rPr>
          <w:i/>
          <w:iCs/>
        </w:rPr>
        <w:t xml:space="preserve"> </w:t>
      </w:r>
      <w:r w:rsidRPr="007C08C2">
        <w:rPr>
          <w:i/>
          <w:iCs/>
        </w:rPr>
        <w:t>him</w:t>
      </w:r>
      <w:r w:rsidR="00495F56">
        <w:rPr>
          <w:i/>
          <w:iCs/>
        </w:rPr>
        <w:t xml:space="preserve"> </w:t>
      </w:r>
      <w:r w:rsidRPr="007C08C2">
        <w:rPr>
          <w:i/>
          <w:iCs/>
        </w:rPr>
        <w:t>countless</w:t>
      </w:r>
      <w:r w:rsidR="00495F56">
        <w:rPr>
          <w:i/>
          <w:iCs/>
        </w:rPr>
        <w:t xml:space="preserve"> </w:t>
      </w:r>
      <w:r w:rsidRPr="007C08C2">
        <w:rPr>
          <w:i/>
          <w:iCs/>
        </w:rPr>
        <w:t>constellations,</w:t>
      </w:r>
      <w:r w:rsidR="00495F56">
        <w:rPr>
          <w:i/>
          <w:iCs/>
        </w:rPr>
        <w:t xml:space="preserve"> </w:t>
      </w:r>
      <w:r w:rsidRPr="007C08C2">
        <w:rPr>
          <w:i/>
          <w:iCs/>
        </w:rPr>
        <w:t>indicating</w:t>
      </w:r>
      <w:r w:rsidR="00495F56">
        <w:rPr>
          <w:i/>
          <w:iCs/>
        </w:rPr>
        <w:t xml:space="preserve"> </w:t>
      </w:r>
      <w:r w:rsidRPr="007C08C2">
        <w:rPr>
          <w:i/>
          <w:iCs/>
        </w:rPr>
        <w:t>that</w:t>
      </w:r>
      <w:r w:rsidR="00495F56">
        <w:rPr>
          <w:i/>
          <w:iCs/>
        </w:rPr>
        <w:t xml:space="preserve"> </w:t>
      </w:r>
      <w:r w:rsidRPr="007C08C2">
        <w:rPr>
          <w:i/>
          <w:iCs/>
        </w:rPr>
        <w:t>in</w:t>
      </w:r>
      <w:r w:rsidR="00495F56">
        <w:rPr>
          <w:i/>
          <w:iCs/>
        </w:rPr>
        <w:t xml:space="preserve"> </w:t>
      </w:r>
      <w:r w:rsidRPr="007C08C2">
        <w:rPr>
          <w:i/>
          <w:iCs/>
        </w:rPr>
        <w:t>the</w:t>
      </w:r>
      <w:r w:rsidR="00495F56">
        <w:rPr>
          <w:i/>
          <w:iCs/>
        </w:rPr>
        <w:t xml:space="preserve"> </w:t>
      </w:r>
      <w:r w:rsidRPr="007C08C2">
        <w:rPr>
          <w:i/>
          <w:iCs/>
        </w:rPr>
        <w:t>distant</w:t>
      </w:r>
      <w:r w:rsidR="00495F56">
        <w:rPr>
          <w:i/>
          <w:iCs/>
        </w:rPr>
        <w:t xml:space="preserve"> </w:t>
      </w:r>
      <w:r w:rsidRPr="007C08C2">
        <w:rPr>
          <w:i/>
          <w:iCs/>
        </w:rPr>
        <w:t>future</w:t>
      </w:r>
      <w:r w:rsidR="00495F56">
        <w:rPr>
          <w:i/>
          <w:iCs/>
        </w:rPr>
        <w:t xml:space="preserve"> </w:t>
      </w:r>
      <w:r w:rsidRPr="007C08C2">
        <w:rPr>
          <w:i/>
          <w:iCs/>
        </w:rPr>
        <w:t>Israel</w:t>
      </w:r>
      <w:r w:rsidR="00495F56">
        <w:rPr>
          <w:i/>
          <w:iCs/>
        </w:rPr>
        <w:t xml:space="preserve"> </w:t>
      </w:r>
      <w:r w:rsidRPr="007C08C2">
        <w:rPr>
          <w:i/>
          <w:iCs/>
        </w:rPr>
        <w:t>will</w:t>
      </w:r>
      <w:r w:rsidR="00495F56">
        <w:rPr>
          <w:i/>
          <w:iCs/>
        </w:rPr>
        <w:t xml:space="preserve"> </w:t>
      </w:r>
      <w:r w:rsidRPr="007C08C2">
        <w:rPr>
          <w:i/>
          <w:iCs/>
        </w:rPr>
        <w:t>be</w:t>
      </w:r>
      <w:r w:rsidR="00495F56">
        <w:rPr>
          <w:i/>
          <w:iCs/>
        </w:rPr>
        <w:t xml:space="preserve"> </w:t>
      </w:r>
      <w:r w:rsidRPr="007C08C2">
        <w:rPr>
          <w:i/>
          <w:iCs/>
        </w:rPr>
        <w:t>fruitful</w:t>
      </w:r>
      <w:r w:rsidR="00495F56">
        <w:rPr>
          <w:i/>
          <w:iCs/>
        </w:rPr>
        <w:t xml:space="preserve"> </w:t>
      </w:r>
      <w:r w:rsidRPr="007C08C2">
        <w:rPr>
          <w:i/>
          <w:iCs/>
        </w:rPr>
        <w:t>and</w:t>
      </w:r>
      <w:r w:rsidR="00495F56">
        <w:rPr>
          <w:i/>
          <w:iCs/>
        </w:rPr>
        <w:t xml:space="preserve"> </w:t>
      </w:r>
      <w:r w:rsidRPr="007C08C2">
        <w:rPr>
          <w:i/>
          <w:iCs/>
        </w:rPr>
        <w:t>multiply</w:t>
      </w:r>
      <w:r w:rsidR="00495F56">
        <w:rPr>
          <w:i/>
          <w:iCs/>
        </w:rPr>
        <w:t xml:space="preserve"> </w:t>
      </w:r>
      <w:r w:rsidRPr="007C08C2">
        <w:rPr>
          <w:i/>
          <w:iCs/>
        </w:rPr>
        <w:t>until</w:t>
      </w:r>
      <w:r w:rsidR="00495F56">
        <w:rPr>
          <w:i/>
          <w:iCs/>
        </w:rPr>
        <w:t xml:space="preserve"> </w:t>
      </w:r>
      <w:r w:rsidRPr="007C08C2">
        <w:rPr>
          <w:i/>
          <w:iCs/>
        </w:rPr>
        <w:t>they</w:t>
      </w:r>
      <w:r w:rsidR="00495F56">
        <w:rPr>
          <w:i/>
          <w:iCs/>
        </w:rPr>
        <w:t xml:space="preserve"> </w:t>
      </w:r>
      <w:r w:rsidRPr="007C08C2">
        <w:rPr>
          <w:i/>
          <w:iCs/>
        </w:rPr>
        <w:t>become</w:t>
      </w:r>
      <w:r w:rsidR="00495F56">
        <w:rPr>
          <w:i/>
          <w:iCs/>
        </w:rPr>
        <w:t xml:space="preserve"> </w:t>
      </w:r>
      <w:r w:rsidRPr="007C08C2">
        <w:rPr>
          <w:i/>
          <w:iCs/>
        </w:rPr>
        <w:t>innumerable;</w:t>
      </w:r>
      <w:r w:rsidR="00495F56">
        <w:rPr>
          <w:i/>
          <w:iCs/>
        </w:rPr>
        <w:t xml:space="preserve"> </w:t>
      </w:r>
      <w:r w:rsidRPr="007C08C2">
        <w:rPr>
          <w:i/>
          <w:iCs/>
        </w:rPr>
        <w:t>as</w:t>
      </w:r>
      <w:r w:rsidR="00495F56">
        <w:rPr>
          <w:i/>
          <w:iCs/>
        </w:rPr>
        <w:t xml:space="preserve"> </w:t>
      </w:r>
      <w:r w:rsidRPr="007C08C2">
        <w:rPr>
          <w:i/>
          <w:iCs/>
        </w:rPr>
        <w:t>it</w:t>
      </w:r>
      <w:r w:rsidR="00495F56">
        <w:rPr>
          <w:i/>
          <w:iCs/>
        </w:rPr>
        <w:t xml:space="preserve"> </w:t>
      </w:r>
      <w:r w:rsidRPr="007C08C2">
        <w:rPr>
          <w:i/>
          <w:iCs/>
        </w:rPr>
        <w:t>is</w:t>
      </w:r>
      <w:r w:rsidR="00495F56">
        <w:rPr>
          <w:i/>
          <w:iCs/>
        </w:rPr>
        <w:t xml:space="preserve"> </w:t>
      </w:r>
      <w:r w:rsidRPr="007C08C2">
        <w:rPr>
          <w:i/>
          <w:iCs/>
        </w:rPr>
        <w:t>said:</w:t>
      </w:r>
      <w:r w:rsidR="00495F56">
        <w:rPr>
          <w:i/>
          <w:iCs/>
        </w:rPr>
        <w:t xml:space="preserve"> </w:t>
      </w:r>
      <w:r w:rsidRPr="007C08C2">
        <w:rPr>
          <w:i/>
          <w:iCs/>
        </w:rPr>
        <w:t>And</w:t>
      </w:r>
      <w:r w:rsidR="00495F56">
        <w:rPr>
          <w:i/>
          <w:iCs/>
        </w:rPr>
        <w:t xml:space="preserve"> </w:t>
      </w:r>
      <w:r w:rsidRPr="007C08C2">
        <w:rPr>
          <w:i/>
          <w:iCs/>
        </w:rPr>
        <w:t>the</w:t>
      </w:r>
      <w:r w:rsidR="00495F56">
        <w:rPr>
          <w:i/>
          <w:iCs/>
        </w:rPr>
        <w:t xml:space="preserve"> </w:t>
      </w:r>
      <w:r w:rsidRPr="007C08C2">
        <w:rPr>
          <w:i/>
          <w:iCs/>
        </w:rPr>
        <w:t>children</w:t>
      </w:r>
      <w:r w:rsidR="00495F56">
        <w:rPr>
          <w:i/>
          <w:iCs/>
        </w:rPr>
        <w:t xml:space="preserve"> </w:t>
      </w:r>
      <w:r w:rsidRPr="007C08C2">
        <w:rPr>
          <w:i/>
          <w:iCs/>
        </w:rPr>
        <w:t>of</w:t>
      </w:r>
      <w:r w:rsidR="00495F56">
        <w:rPr>
          <w:i/>
          <w:iCs/>
        </w:rPr>
        <w:t xml:space="preserve"> </w:t>
      </w:r>
      <w:r w:rsidRPr="007C08C2">
        <w:rPr>
          <w:i/>
          <w:iCs/>
        </w:rPr>
        <w:t>Israel</w:t>
      </w:r>
      <w:r w:rsidR="00495F56">
        <w:rPr>
          <w:i/>
          <w:iCs/>
        </w:rPr>
        <w:t xml:space="preserve"> </w:t>
      </w:r>
      <w:r w:rsidRPr="007C08C2">
        <w:rPr>
          <w:i/>
          <w:iCs/>
        </w:rPr>
        <w:t>were</w:t>
      </w:r>
      <w:r w:rsidR="00495F56">
        <w:rPr>
          <w:i/>
          <w:iCs/>
        </w:rPr>
        <w:t xml:space="preserve"> </w:t>
      </w:r>
      <w:r w:rsidRPr="007C08C2">
        <w:rPr>
          <w:i/>
          <w:iCs/>
        </w:rPr>
        <w:t>fruitful,</w:t>
      </w:r>
      <w:r w:rsidR="00495F56">
        <w:rPr>
          <w:i/>
          <w:iCs/>
        </w:rPr>
        <w:t xml:space="preserve"> </w:t>
      </w:r>
      <w:r w:rsidRPr="007C08C2">
        <w:rPr>
          <w:i/>
          <w:iCs/>
        </w:rPr>
        <w:t>and</w:t>
      </w:r>
      <w:r w:rsidR="00495F56">
        <w:rPr>
          <w:i/>
          <w:iCs/>
        </w:rPr>
        <w:t xml:space="preserve"> </w:t>
      </w:r>
      <w:r w:rsidRPr="007C08C2">
        <w:rPr>
          <w:i/>
          <w:iCs/>
        </w:rPr>
        <w:t>increased</w:t>
      </w:r>
      <w:r w:rsidR="00495F56">
        <w:rPr>
          <w:i/>
          <w:iCs/>
        </w:rPr>
        <w:t xml:space="preserve"> </w:t>
      </w:r>
      <w:r w:rsidRPr="007C08C2">
        <w:rPr>
          <w:i/>
          <w:iCs/>
        </w:rPr>
        <w:t>abundantly.</w:t>
      </w:r>
      <w:r w:rsidRPr="007C08C2">
        <w:rPr>
          <w:i/>
          <w:iCs/>
          <w:sz w:val="20"/>
          <w:vertAlign w:val="superscript"/>
        </w:rPr>
        <w:footnoteReference w:id="40"/>
      </w:r>
      <w:r w:rsidR="00495F56">
        <w:rPr>
          <w:i/>
          <w:iCs/>
        </w:rPr>
        <w:t xml:space="preserve"> </w:t>
      </w:r>
      <w:r w:rsidRPr="007C08C2">
        <w:rPr>
          <w:i/>
          <w:iCs/>
        </w:rPr>
        <w:t>So</w:t>
      </w:r>
      <w:r w:rsidR="00495F56">
        <w:rPr>
          <w:i/>
          <w:iCs/>
        </w:rPr>
        <w:t xml:space="preserve"> </w:t>
      </w:r>
      <w:r w:rsidRPr="007C08C2">
        <w:rPr>
          <w:i/>
          <w:iCs/>
        </w:rPr>
        <w:t>it</w:t>
      </w:r>
      <w:r w:rsidR="00495F56">
        <w:rPr>
          <w:i/>
          <w:iCs/>
        </w:rPr>
        <w:t xml:space="preserve"> </w:t>
      </w:r>
      <w:r w:rsidRPr="007C08C2">
        <w:rPr>
          <w:i/>
          <w:iCs/>
        </w:rPr>
        <w:t>was</w:t>
      </w:r>
      <w:r w:rsidR="00495F56">
        <w:rPr>
          <w:i/>
          <w:iCs/>
        </w:rPr>
        <w:t xml:space="preserve"> </w:t>
      </w:r>
      <w:r w:rsidRPr="007C08C2">
        <w:rPr>
          <w:i/>
          <w:iCs/>
        </w:rPr>
        <w:t>with</w:t>
      </w:r>
      <w:r w:rsidR="00495F56">
        <w:rPr>
          <w:i/>
          <w:iCs/>
        </w:rPr>
        <w:t xml:space="preserve"> </w:t>
      </w:r>
      <w:r w:rsidRPr="007C08C2">
        <w:rPr>
          <w:i/>
          <w:iCs/>
        </w:rPr>
        <w:t>Hosea.</w:t>
      </w:r>
      <w:r w:rsidR="00495F56">
        <w:rPr>
          <w:i/>
          <w:iCs/>
        </w:rPr>
        <w:t xml:space="preserve"> </w:t>
      </w:r>
      <w:r w:rsidRPr="007C08C2">
        <w:rPr>
          <w:i/>
          <w:iCs/>
        </w:rPr>
        <w:t>He</w:t>
      </w:r>
      <w:r w:rsidR="00495F56">
        <w:rPr>
          <w:i/>
          <w:iCs/>
        </w:rPr>
        <w:t xml:space="preserve"> </w:t>
      </w:r>
      <w:r w:rsidRPr="007C08C2">
        <w:rPr>
          <w:i/>
          <w:iCs/>
        </w:rPr>
        <w:t>showed</w:t>
      </w:r>
      <w:r w:rsidR="00495F56">
        <w:rPr>
          <w:i/>
          <w:iCs/>
        </w:rPr>
        <w:t xml:space="preserve"> </w:t>
      </w:r>
      <w:r w:rsidRPr="007C08C2">
        <w:rPr>
          <w:i/>
          <w:iCs/>
        </w:rPr>
        <w:t>him</w:t>
      </w:r>
      <w:r w:rsidR="00495F56">
        <w:rPr>
          <w:i/>
          <w:iCs/>
        </w:rPr>
        <w:t xml:space="preserve"> </w:t>
      </w:r>
      <w:r w:rsidRPr="007C08C2">
        <w:rPr>
          <w:i/>
          <w:iCs/>
        </w:rPr>
        <w:t>Israel</w:t>
      </w:r>
      <w:r w:rsidR="00495F56">
        <w:rPr>
          <w:i/>
          <w:iCs/>
        </w:rPr>
        <w:t xml:space="preserve"> </w:t>
      </w:r>
      <w:r w:rsidRPr="007C08C2">
        <w:rPr>
          <w:i/>
          <w:iCs/>
        </w:rPr>
        <w:t>with</w:t>
      </w:r>
      <w:r w:rsidR="00495F56">
        <w:rPr>
          <w:i/>
          <w:iCs/>
        </w:rPr>
        <w:t xml:space="preserve"> </w:t>
      </w:r>
      <w:r w:rsidRPr="007C08C2">
        <w:rPr>
          <w:i/>
          <w:iCs/>
        </w:rPr>
        <w:t>and</w:t>
      </w:r>
      <w:r w:rsidR="00495F56">
        <w:rPr>
          <w:i/>
          <w:iCs/>
        </w:rPr>
        <w:t xml:space="preserve"> </w:t>
      </w:r>
      <w:r w:rsidRPr="007C08C2">
        <w:rPr>
          <w:i/>
          <w:iCs/>
        </w:rPr>
        <w:t>without</w:t>
      </w:r>
      <w:r w:rsidR="00495F56">
        <w:rPr>
          <w:i/>
          <w:iCs/>
        </w:rPr>
        <w:t xml:space="preserve"> </w:t>
      </w:r>
      <w:r w:rsidRPr="007C08C2">
        <w:rPr>
          <w:i/>
          <w:iCs/>
        </w:rPr>
        <w:t>number;</w:t>
      </w:r>
      <w:r w:rsidR="00495F56">
        <w:rPr>
          <w:i/>
          <w:iCs/>
        </w:rPr>
        <w:t xml:space="preserve"> </w:t>
      </w:r>
      <w:r w:rsidRPr="007C08C2">
        <w:rPr>
          <w:i/>
          <w:iCs/>
        </w:rPr>
        <w:t>for</w:t>
      </w:r>
      <w:r w:rsidR="00495F56">
        <w:rPr>
          <w:i/>
          <w:iCs/>
        </w:rPr>
        <w:t xml:space="preserve"> </w:t>
      </w:r>
      <w:r w:rsidRPr="007C08C2">
        <w:rPr>
          <w:i/>
          <w:iCs/>
        </w:rPr>
        <w:t>at</w:t>
      </w:r>
      <w:r w:rsidR="00495F56">
        <w:rPr>
          <w:i/>
          <w:iCs/>
        </w:rPr>
        <w:t xml:space="preserve"> </w:t>
      </w:r>
      <w:r w:rsidRPr="007C08C2">
        <w:rPr>
          <w:i/>
          <w:iCs/>
        </w:rPr>
        <w:t>first</w:t>
      </w:r>
      <w:r w:rsidR="00495F56">
        <w:rPr>
          <w:i/>
          <w:iCs/>
        </w:rPr>
        <w:t xml:space="preserve"> </w:t>
      </w:r>
      <w:r w:rsidRPr="007C08C2">
        <w:rPr>
          <w:i/>
          <w:iCs/>
        </w:rPr>
        <w:t>they</w:t>
      </w:r>
      <w:r w:rsidR="00495F56">
        <w:rPr>
          <w:i/>
          <w:iCs/>
        </w:rPr>
        <w:t xml:space="preserve"> </w:t>
      </w:r>
      <w:r w:rsidRPr="007C08C2">
        <w:rPr>
          <w:i/>
          <w:iCs/>
        </w:rPr>
        <w:t>could</w:t>
      </w:r>
      <w:r w:rsidR="00495F56">
        <w:rPr>
          <w:i/>
          <w:iCs/>
        </w:rPr>
        <w:t xml:space="preserve"> </w:t>
      </w:r>
      <w:r w:rsidRPr="007C08C2">
        <w:rPr>
          <w:i/>
          <w:iCs/>
        </w:rPr>
        <w:t>be</w:t>
      </w:r>
      <w:r w:rsidR="00495F56">
        <w:rPr>
          <w:i/>
          <w:iCs/>
        </w:rPr>
        <w:t xml:space="preserve"> </w:t>
      </w:r>
      <w:r w:rsidRPr="007C08C2">
        <w:rPr>
          <w:i/>
          <w:iCs/>
        </w:rPr>
        <w:t>numbered,</w:t>
      </w:r>
      <w:r w:rsidR="00495F56">
        <w:rPr>
          <w:i/>
          <w:iCs/>
        </w:rPr>
        <w:t xml:space="preserve"> </w:t>
      </w:r>
      <w:r w:rsidRPr="007C08C2">
        <w:rPr>
          <w:i/>
          <w:iCs/>
        </w:rPr>
        <w:t>but</w:t>
      </w:r>
      <w:r w:rsidR="00495F56">
        <w:rPr>
          <w:i/>
          <w:iCs/>
        </w:rPr>
        <w:t xml:space="preserve"> </w:t>
      </w:r>
      <w:r w:rsidRPr="007C08C2">
        <w:rPr>
          <w:i/>
          <w:iCs/>
        </w:rPr>
        <w:t>afterwards</w:t>
      </w:r>
      <w:r w:rsidR="00495F56">
        <w:rPr>
          <w:i/>
          <w:iCs/>
        </w:rPr>
        <w:t xml:space="preserve"> </w:t>
      </w:r>
      <w:r w:rsidRPr="007C08C2">
        <w:rPr>
          <w:i/>
          <w:iCs/>
        </w:rPr>
        <w:t>they</w:t>
      </w:r>
      <w:r w:rsidR="00495F56">
        <w:rPr>
          <w:i/>
          <w:iCs/>
        </w:rPr>
        <w:t xml:space="preserve"> </w:t>
      </w:r>
      <w:r w:rsidRPr="007C08C2">
        <w:rPr>
          <w:i/>
          <w:iCs/>
        </w:rPr>
        <w:t>multiplied</w:t>
      </w:r>
      <w:r w:rsidR="00495F56">
        <w:rPr>
          <w:i/>
          <w:iCs/>
        </w:rPr>
        <w:t xml:space="preserve"> </w:t>
      </w:r>
      <w:r w:rsidRPr="007C08C2">
        <w:rPr>
          <w:i/>
          <w:iCs/>
        </w:rPr>
        <w:t>indefinitely;</w:t>
      </w:r>
      <w:r w:rsidR="00495F56">
        <w:rPr>
          <w:i/>
          <w:iCs/>
        </w:rPr>
        <w:t xml:space="preserve"> </w:t>
      </w:r>
      <w:r w:rsidRPr="007C08C2">
        <w:rPr>
          <w:i/>
          <w:iCs/>
        </w:rPr>
        <w:t>therefore</w:t>
      </w:r>
      <w:r w:rsidR="00495F56">
        <w:rPr>
          <w:i/>
          <w:iCs/>
        </w:rPr>
        <w:t xml:space="preserve"> </w:t>
      </w:r>
      <w:r w:rsidRPr="007C08C2">
        <w:rPr>
          <w:i/>
          <w:iCs/>
        </w:rPr>
        <w:t>it</w:t>
      </w:r>
      <w:r w:rsidR="00495F56">
        <w:rPr>
          <w:i/>
          <w:iCs/>
        </w:rPr>
        <w:t xml:space="preserve"> </w:t>
      </w:r>
      <w:r w:rsidRPr="007C08C2">
        <w:rPr>
          <w:i/>
          <w:iCs/>
        </w:rPr>
        <w:t>is</w:t>
      </w:r>
      <w:r w:rsidR="00495F56">
        <w:rPr>
          <w:i/>
          <w:iCs/>
        </w:rPr>
        <w:t xml:space="preserve"> </w:t>
      </w:r>
      <w:r w:rsidRPr="007C08C2">
        <w:rPr>
          <w:i/>
          <w:iCs/>
        </w:rPr>
        <w:t>stated:</w:t>
      </w:r>
      <w:r w:rsidR="00495F56">
        <w:rPr>
          <w:i/>
          <w:iCs/>
        </w:rPr>
        <w:t xml:space="preserve"> </w:t>
      </w:r>
      <w:r w:rsidRPr="007C08C2">
        <w:rPr>
          <w:i/>
          <w:iCs/>
        </w:rPr>
        <w:t>‘Which</w:t>
      </w:r>
      <w:r w:rsidR="00495F56">
        <w:rPr>
          <w:i/>
          <w:iCs/>
        </w:rPr>
        <w:t xml:space="preserve"> </w:t>
      </w:r>
      <w:r w:rsidRPr="007C08C2">
        <w:rPr>
          <w:i/>
          <w:iCs/>
        </w:rPr>
        <w:t>cannot</w:t>
      </w:r>
      <w:r w:rsidR="00495F56">
        <w:rPr>
          <w:i/>
          <w:iCs/>
        </w:rPr>
        <w:t xml:space="preserve"> </w:t>
      </w:r>
      <w:r w:rsidRPr="007C08C2">
        <w:rPr>
          <w:i/>
          <w:iCs/>
        </w:rPr>
        <w:t>be</w:t>
      </w:r>
      <w:r w:rsidR="00495F56">
        <w:rPr>
          <w:i/>
          <w:iCs/>
        </w:rPr>
        <w:t xml:space="preserve"> </w:t>
      </w:r>
      <w:r w:rsidRPr="007C08C2">
        <w:rPr>
          <w:i/>
          <w:iCs/>
        </w:rPr>
        <w:t>measured</w:t>
      </w:r>
      <w:r w:rsidR="00495F56">
        <w:rPr>
          <w:i/>
          <w:iCs/>
        </w:rPr>
        <w:t xml:space="preserve"> </w:t>
      </w:r>
      <w:r w:rsidRPr="007C08C2">
        <w:rPr>
          <w:i/>
          <w:iCs/>
        </w:rPr>
        <w:t>nor</w:t>
      </w:r>
      <w:r w:rsidR="00495F56">
        <w:rPr>
          <w:i/>
          <w:iCs/>
        </w:rPr>
        <w:t xml:space="preserve"> </w:t>
      </w:r>
      <w:r w:rsidRPr="007C08C2">
        <w:rPr>
          <w:i/>
          <w:iCs/>
        </w:rPr>
        <w:t>numbered,’</w:t>
      </w:r>
      <w:r w:rsidR="00495F56">
        <w:rPr>
          <w:i/>
          <w:iCs/>
        </w:rPr>
        <w:t xml:space="preserve"> </w:t>
      </w:r>
      <w:r w:rsidRPr="007C08C2">
        <w:rPr>
          <w:i/>
          <w:iCs/>
        </w:rPr>
        <w:t>etc.</w:t>
      </w:r>
      <w:r w:rsidRPr="007C08C2">
        <w:rPr>
          <w:i/>
          <w:iCs/>
          <w:sz w:val="20"/>
          <w:vertAlign w:val="superscript"/>
        </w:rPr>
        <w:footnoteReference w:id="41"/>
      </w:r>
      <w:r w:rsidR="00495F56">
        <w:rPr>
          <w:i/>
          <w:iCs/>
        </w:rPr>
        <w:t xml:space="preserve"> </w:t>
      </w:r>
      <w:r w:rsidRPr="007C08C2">
        <w:rPr>
          <w:i/>
          <w:iCs/>
        </w:rPr>
        <w:t>Another</w:t>
      </w:r>
      <w:r w:rsidR="00495F56">
        <w:rPr>
          <w:i/>
          <w:iCs/>
        </w:rPr>
        <w:t xml:space="preserve"> </w:t>
      </w:r>
      <w:r w:rsidRPr="007C08C2">
        <w:rPr>
          <w:i/>
          <w:iCs/>
        </w:rPr>
        <w:t>interpretation:</w:t>
      </w:r>
      <w:r w:rsidR="00495F56">
        <w:rPr>
          <w:i/>
          <w:iCs/>
        </w:rPr>
        <w:t xml:space="preserve"> </w:t>
      </w:r>
      <w:r w:rsidRPr="007C08C2">
        <w:rPr>
          <w:i/>
          <w:iCs/>
        </w:rPr>
        <w:t>In</w:t>
      </w:r>
      <w:r w:rsidR="00495F56">
        <w:rPr>
          <w:i/>
          <w:iCs/>
        </w:rPr>
        <w:t xml:space="preserve"> </w:t>
      </w:r>
      <w:r w:rsidRPr="007C08C2">
        <w:rPr>
          <w:i/>
          <w:iCs/>
        </w:rPr>
        <w:t>this</w:t>
      </w:r>
      <w:r w:rsidR="00495F56">
        <w:rPr>
          <w:i/>
          <w:iCs/>
        </w:rPr>
        <w:t xml:space="preserve"> </w:t>
      </w:r>
      <w:r w:rsidRPr="007C08C2">
        <w:rPr>
          <w:i/>
          <w:iCs/>
        </w:rPr>
        <w:t>world</w:t>
      </w:r>
      <w:r w:rsidR="00495F56">
        <w:rPr>
          <w:i/>
          <w:iCs/>
        </w:rPr>
        <w:t xml:space="preserve"> </w:t>
      </w:r>
      <w:r w:rsidRPr="007C08C2">
        <w:rPr>
          <w:i/>
          <w:iCs/>
        </w:rPr>
        <w:t>they</w:t>
      </w:r>
      <w:r w:rsidR="00495F56">
        <w:rPr>
          <w:i/>
          <w:iCs/>
        </w:rPr>
        <w:t xml:space="preserve"> </w:t>
      </w:r>
      <w:r w:rsidRPr="007C08C2">
        <w:rPr>
          <w:i/>
          <w:iCs/>
        </w:rPr>
        <w:t>can</w:t>
      </w:r>
      <w:r w:rsidR="00495F56">
        <w:rPr>
          <w:i/>
          <w:iCs/>
        </w:rPr>
        <w:t xml:space="preserve"> </w:t>
      </w:r>
      <w:r w:rsidRPr="007C08C2">
        <w:rPr>
          <w:i/>
          <w:iCs/>
        </w:rPr>
        <w:t>be</w:t>
      </w:r>
      <w:r w:rsidR="00495F56">
        <w:rPr>
          <w:i/>
          <w:iCs/>
        </w:rPr>
        <w:t xml:space="preserve"> </w:t>
      </w:r>
      <w:r w:rsidRPr="007C08C2">
        <w:rPr>
          <w:i/>
          <w:iCs/>
        </w:rPr>
        <w:t>numbered,</w:t>
      </w:r>
      <w:r w:rsidR="00495F56">
        <w:rPr>
          <w:i/>
          <w:iCs/>
        </w:rPr>
        <w:t xml:space="preserve"> </w:t>
      </w:r>
      <w:r w:rsidRPr="007C08C2">
        <w:rPr>
          <w:i/>
          <w:iCs/>
        </w:rPr>
        <w:t>as</w:t>
      </w:r>
      <w:r w:rsidR="00495F56">
        <w:rPr>
          <w:i/>
          <w:iCs/>
        </w:rPr>
        <w:t xml:space="preserve"> </w:t>
      </w:r>
      <w:r w:rsidRPr="007C08C2">
        <w:rPr>
          <w:i/>
          <w:iCs/>
        </w:rPr>
        <w:t>it</w:t>
      </w:r>
      <w:r w:rsidR="00495F56">
        <w:rPr>
          <w:i/>
          <w:iCs/>
        </w:rPr>
        <w:t xml:space="preserve"> </w:t>
      </w:r>
      <w:r w:rsidRPr="007C08C2">
        <w:rPr>
          <w:i/>
          <w:iCs/>
        </w:rPr>
        <w:t>is</w:t>
      </w:r>
      <w:r w:rsidR="00495F56">
        <w:rPr>
          <w:i/>
          <w:iCs/>
        </w:rPr>
        <w:t xml:space="preserve"> </w:t>
      </w:r>
      <w:r w:rsidRPr="007C08C2">
        <w:rPr>
          <w:i/>
          <w:iCs/>
        </w:rPr>
        <w:t>said:</w:t>
      </w:r>
      <w:r w:rsidR="00495F56">
        <w:rPr>
          <w:i/>
          <w:iCs/>
        </w:rPr>
        <w:t xml:space="preserve"> </w:t>
      </w:r>
      <w:r w:rsidRPr="007C08C2">
        <w:rPr>
          <w:i/>
          <w:iCs/>
        </w:rPr>
        <w:t>And</w:t>
      </w:r>
      <w:r w:rsidR="00495F56">
        <w:rPr>
          <w:i/>
          <w:iCs/>
        </w:rPr>
        <w:t xml:space="preserve"> </w:t>
      </w:r>
      <w:r w:rsidRPr="007C08C2">
        <w:rPr>
          <w:i/>
          <w:iCs/>
        </w:rPr>
        <w:t>ye</w:t>
      </w:r>
      <w:r w:rsidR="00495F56">
        <w:rPr>
          <w:i/>
          <w:iCs/>
        </w:rPr>
        <w:t xml:space="preserve"> </w:t>
      </w:r>
      <w:r w:rsidRPr="007C08C2">
        <w:rPr>
          <w:i/>
          <w:iCs/>
        </w:rPr>
        <w:t>shall</w:t>
      </w:r>
      <w:r w:rsidR="00495F56">
        <w:rPr>
          <w:i/>
          <w:iCs/>
        </w:rPr>
        <w:t xml:space="preserve"> </w:t>
      </w:r>
      <w:r w:rsidRPr="007C08C2">
        <w:rPr>
          <w:i/>
          <w:iCs/>
        </w:rPr>
        <w:t>be</w:t>
      </w:r>
      <w:r w:rsidR="00495F56">
        <w:rPr>
          <w:i/>
          <w:iCs/>
        </w:rPr>
        <w:t xml:space="preserve"> </w:t>
      </w:r>
      <w:r w:rsidRPr="007C08C2">
        <w:rPr>
          <w:i/>
          <w:iCs/>
        </w:rPr>
        <w:t>left</w:t>
      </w:r>
      <w:r w:rsidR="00495F56">
        <w:rPr>
          <w:i/>
          <w:iCs/>
        </w:rPr>
        <w:t xml:space="preserve"> </w:t>
      </w:r>
      <w:r w:rsidRPr="007C08C2">
        <w:rPr>
          <w:i/>
          <w:iCs/>
        </w:rPr>
        <w:t>few</w:t>
      </w:r>
      <w:r w:rsidR="00495F56">
        <w:rPr>
          <w:i/>
          <w:iCs/>
        </w:rPr>
        <w:t xml:space="preserve"> </w:t>
      </w:r>
      <w:r w:rsidRPr="007C08C2">
        <w:rPr>
          <w:i/>
          <w:iCs/>
        </w:rPr>
        <w:t>in</w:t>
      </w:r>
      <w:r w:rsidR="00495F56">
        <w:rPr>
          <w:i/>
          <w:iCs/>
        </w:rPr>
        <w:t xml:space="preserve"> </w:t>
      </w:r>
      <w:r w:rsidRPr="007C08C2">
        <w:rPr>
          <w:i/>
          <w:iCs/>
        </w:rPr>
        <w:t>number,</w:t>
      </w:r>
      <w:r w:rsidR="00495F56">
        <w:rPr>
          <w:i/>
          <w:iCs/>
        </w:rPr>
        <w:t xml:space="preserve"> </w:t>
      </w:r>
      <w:r w:rsidRPr="007C08C2">
        <w:rPr>
          <w:i/>
          <w:iCs/>
        </w:rPr>
        <w:t>etc.,</w:t>
      </w:r>
      <w:r w:rsidRPr="007C08C2">
        <w:rPr>
          <w:i/>
          <w:iCs/>
          <w:sz w:val="20"/>
          <w:vertAlign w:val="superscript"/>
        </w:rPr>
        <w:footnoteReference w:id="42"/>
      </w:r>
      <w:r w:rsidR="00495F56">
        <w:rPr>
          <w:i/>
          <w:iCs/>
        </w:rPr>
        <w:t xml:space="preserve"> </w:t>
      </w:r>
      <w:r w:rsidRPr="007C08C2">
        <w:rPr>
          <w:i/>
          <w:iCs/>
        </w:rPr>
        <w:t>but</w:t>
      </w:r>
      <w:r w:rsidR="00495F56">
        <w:rPr>
          <w:i/>
          <w:iCs/>
        </w:rPr>
        <w:t xml:space="preserve"> </w:t>
      </w:r>
      <w:r w:rsidRPr="007C08C2">
        <w:rPr>
          <w:i/>
          <w:iCs/>
        </w:rPr>
        <w:t>in</w:t>
      </w:r>
      <w:r w:rsidR="00495F56">
        <w:rPr>
          <w:i/>
          <w:iCs/>
        </w:rPr>
        <w:t xml:space="preserve"> </w:t>
      </w:r>
      <w:r w:rsidRPr="007C08C2">
        <w:rPr>
          <w:i/>
          <w:iCs/>
        </w:rPr>
        <w:t>the</w:t>
      </w:r>
      <w:r w:rsidR="00495F56">
        <w:rPr>
          <w:i/>
          <w:iCs/>
        </w:rPr>
        <w:t xml:space="preserve"> </w:t>
      </w:r>
      <w:r w:rsidRPr="007C08C2">
        <w:rPr>
          <w:i/>
          <w:iCs/>
        </w:rPr>
        <w:t>Messianic</w:t>
      </w:r>
      <w:r w:rsidR="00495F56">
        <w:rPr>
          <w:i/>
          <w:iCs/>
        </w:rPr>
        <w:t xml:space="preserve"> </w:t>
      </w:r>
      <w:r w:rsidRPr="007C08C2">
        <w:rPr>
          <w:i/>
          <w:iCs/>
        </w:rPr>
        <w:t>era</w:t>
      </w:r>
      <w:r w:rsidR="00495F56">
        <w:rPr>
          <w:i/>
          <w:iCs/>
        </w:rPr>
        <w:t xml:space="preserve"> </w:t>
      </w:r>
      <w:r w:rsidRPr="007C08C2">
        <w:rPr>
          <w:i/>
          <w:iCs/>
        </w:rPr>
        <w:t>‘The</w:t>
      </w:r>
      <w:r w:rsidR="00495F56">
        <w:rPr>
          <w:i/>
          <w:iCs/>
        </w:rPr>
        <w:t xml:space="preserve"> </w:t>
      </w:r>
      <w:r w:rsidRPr="007C08C2">
        <w:rPr>
          <w:i/>
          <w:iCs/>
        </w:rPr>
        <w:t>children</w:t>
      </w:r>
      <w:r w:rsidR="00495F56">
        <w:rPr>
          <w:i/>
          <w:iCs/>
        </w:rPr>
        <w:t xml:space="preserve"> </w:t>
      </w:r>
      <w:r w:rsidRPr="007C08C2">
        <w:rPr>
          <w:i/>
          <w:iCs/>
        </w:rPr>
        <w:t>of</w:t>
      </w:r>
      <w:r w:rsidR="00495F56">
        <w:rPr>
          <w:i/>
          <w:iCs/>
        </w:rPr>
        <w:t xml:space="preserve"> </w:t>
      </w:r>
      <w:r w:rsidRPr="007C08C2">
        <w:rPr>
          <w:i/>
          <w:iCs/>
        </w:rPr>
        <w:t>Israel</w:t>
      </w:r>
      <w:r w:rsidR="00495F56">
        <w:rPr>
          <w:i/>
          <w:iCs/>
        </w:rPr>
        <w:t xml:space="preserve"> </w:t>
      </w:r>
      <w:r w:rsidRPr="007C08C2">
        <w:rPr>
          <w:i/>
          <w:iCs/>
        </w:rPr>
        <w:t>shall</w:t>
      </w:r>
      <w:r w:rsidR="00495F56">
        <w:rPr>
          <w:i/>
          <w:iCs/>
        </w:rPr>
        <w:t xml:space="preserve"> </w:t>
      </w:r>
      <w:r w:rsidRPr="007C08C2">
        <w:rPr>
          <w:i/>
          <w:iCs/>
        </w:rPr>
        <w:t>be</w:t>
      </w:r>
      <w:r w:rsidR="00495F56">
        <w:rPr>
          <w:i/>
          <w:iCs/>
        </w:rPr>
        <w:t xml:space="preserve"> </w:t>
      </w:r>
      <w:r w:rsidRPr="007C08C2">
        <w:rPr>
          <w:i/>
          <w:iCs/>
        </w:rPr>
        <w:t>as</w:t>
      </w:r>
      <w:r w:rsidR="00495F56">
        <w:rPr>
          <w:i/>
          <w:iCs/>
        </w:rPr>
        <w:t xml:space="preserve"> </w:t>
      </w:r>
      <w:r w:rsidRPr="007C08C2">
        <w:rPr>
          <w:i/>
          <w:iCs/>
        </w:rPr>
        <w:t>the</w:t>
      </w:r>
      <w:r w:rsidR="00495F56">
        <w:rPr>
          <w:i/>
          <w:iCs/>
        </w:rPr>
        <w:t xml:space="preserve"> </w:t>
      </w:r>
      <w:r w:rsidRPr="007C08C2">
        <w:rPr>
          <w:i/>
          <w:iCs/>
        </w:rPr>
        <w:t>sand</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sea</w:t>
      </w:r>
      <w:r w:rsidR="00495F56">
        <w:rPr>
          <w:i/>
          <w:iCs/>
        </w:rPr>
        <w:t xml:space="preserve"> </w:t>
      </w:r>
      <w:r w:rsidRPr="007C08C2">
        <w:rPr>
          <w:i/>
          <w:iCs/>
        </w:rPr>
        <w:t>which</w:t>
      </w:r>
      <w:r w:rsidR="00495F56">
        <w:rPr>
          <w:i/>
          <w:iCs/>
        </w:rPr>
        <w:t xml:space="preserve"> </w:t>
      </w:r>
      <w:r w:rsidRPr="007C08C2">
        <w:rPr>
          <w:i/>
          <w:iCs/>
        </w:rPr>
        <w:t>cannot</w:t>
      </w:r>
      <w:r w:rsidR="00495F56">
        <w:rPr>
          <w:i/>
          <w:iCs/>
        </w:rPr>
        <w:t xml:space="preserve"> </w:t>
      </w:r>
      <w:r w:rsidRPr="007C08C2">
        <w:rPr>
          <w:i/>
          <w:iCs/>
        </w:rPr>
        <w:t>be</w:t>
      </w:r>
      <w:r w:rsidR="00495F56">
        <w:rPr>
          <w:i/>
          <w:iCs/>
        </w:rPr>
        <w:t xml:space="preserve"> </w:t>
      </w:r>
      <w:r w:rsidRPr="007C08C2">
        <w:rPr>
          <w:i/>
          <w:iCs/>
        </w:rPr>
        <w:t>measured</w:t>
      </w:r>
      <w:r w:rsidR="00495F56">
        <w:rPr>
          <w:i/>
          <w:iCs/>
        </w:rPr>
        <w:t xml:space="preserve"> </w:t>
      </w:r>
      <w:r w:rsidRPr="007C08C2">
        <w:rPr>
          <w:i/>
          <w:iCs/>
        </w:rPr>
        <w:t>nor</w:t>
      </w:r>
      <w:r w:rsidR="00495F56">
        <w:rPr>
          <w:i/>
          <w:iCs/>
        </w:rPr>
        <w:t xml:space="preserve"> </w:t>
      </w:r>
      <w:r w:rsidRPr="007C08C2">
        <w:rPr>
          <w:i/>
          <w:iCs/>
        </w:rPr>
        <w:t>numbered’.</w:t>
      </w:r>
    </w:p>
    <w:p w14:paraId="0532C939" w14:textId="77777777" w:rsidR="007C08C2" w:rsidRPr="007C08C2" w:rsidRDefault="007C08C2" w:rsidP="007C08C2">
      <w:pPr>
        <w:ind w:left="288" w:right="288"/>
        <w:rPr>
          <w:i/>
          <w:iCs/>
        </w:rPr>
      </w:pPr>
    </w:p>
    <w:p w14:paraId="085E517F" w14:textId="77777777" w:rsidR="007C08C2" w:rsidRPr="007C08C2" w:rsidRDefault="007C08C2" w:rsidP="007C08C2"/>
    <w:p w14:paraId="25693B0C" w14:textId="61DFBFD2" w:rsidR="007C08C2" w:rsidRPr="007C08C2" w:rsidRDefault="007C08C2" w:rsidP="00E05B1A">
      <w:pPr>
        <w:pStyle w:val="Heading1"/>
      </w:pPr>
      <w:bookmarkStart w:id="12" w:name="_Toc121697041"/>
      <w:r w:rsidRPr="007C08C2">
        <w:t>The</w:t>
      </w:r>
      <w:r w:rsidR="00495F56">
        <w:t xml:space="preserve"> </w:t>
      </w:r>
      <w:r w:rsidRPr="007C08C2">
        <w:t>Bne</w:t>
      </w:r>
      <w:r w:rsidR="00495F56">
        <w:t xml:space="preserve"> </w:t>
      </w:r>
      <w:r w:rsidRPr="007C08C2">
        <w:t>Israel</w:t>
      </w:r>
      <w:bookmarkEnd w:id="12"/>
    </w:p>
    <w:p w14:paraId="510B00E4" w14:textId="77777777" w:rsidR="007C08C2" w:rsidRPr="007C08C2" w:rsidRDefault="007C08C2" w:rsidP="007C08C2"/>
    <w:p w14:paraId="2E2E1A3F" w14:textId="617CB657" w:rsidR="007C08C2" w:rsidRPr="007C08C2" w:rsidRDefault="007C08C2" w:rsidP="007C08C2">
      <w:r w:rsidRPr="007C08C2">
        <w:t>From</w:t>
      </w:r>
      <w:r w:rsidR="00495F56">
        <w:t xml:space="preserve"> </w:t>
      </w:r>
      <w:r w:rsidRPr="007C08C2">
        <w:t>the</w:t>
      </w:r>
      <w:r w:rsidR="00495F56">
        <w:t xml:space="preserve"> </w:t>
      </w:r>
      <w:r w:rsidRPr="007C08C2">
        <w:t>beginning,</w:t>
      </w:r>
      <w:r w:rsidR="00495F56">
        <w:t xml:space="preserve"> </w:t>
      </w:r>
      <w:r w:rsidRPr="007C08C2">
        <w:t>the</w:t>
      </w:r>
      <w:r w:rsidR="00495F56">
        <w:t xml:space="preserve"> </w:t>
      </w:r>
      <w:r w:rsidRPr="007C08C2">
        <w:t>children</w:t>
      </w:r>
      <w:r w:rsidR="00495F56">
        <w:t xml:space="preserve"> </w:t>
      </w:r>
      <w:r w:rsidRPr="007C08C2">
        <w:t>of</w:t>
      </w:r>
      <w:r w:rsidR="00495F56">
        <w:t xml:space="preserve"> </w:t>
      </w:r>
      <w:r w:rsidRPr="007C08C2">
        <w:t>Israel</w:t>
      </w:r>
      <w:r w:rsidR="00495F56">
        <w:t xml:space="preserve"> </w:t>
      </w:r>
      <w:r w:rsidRPr="007C08C2">
        <w:t>were</w:t>
      </w:r>
      <w:r w:rsidR="00495F56">
        <w:t xml:space="preserve"> </w:t>
      </w:r>
      <w:r w:rsidRPr="007C08C2">
        <w:t>likened</w:t>
      </w:r>
      <w:r w:rsidR="00495F56">
        <w:t xml:space="preserve"> </w:t>
      </w:r>
      <w:r w:rsidRPr="007C08C2">
        <w:t>to</w:t>
      </w:r>
      <w:r w:rsidR="00495F56">
        <w:t xml:space="preserve"> </w:t>
      </w:r>
      <w:r w:rsidRPr="007C08C2">
        <w:t>stars:</w:t>
      </w:r>
    </w:p>
    <w:p w14:paraId="39B1C08C" w14:textId="77777777" w:rsidR="007C08C2" w:rsidRPr="007C08C2" w:rsidRDefault="007C08C2" w:rsidP="007C08C2">
      <w:pPr>
        <w:rPr>
          <w:b/>
          <w:bCs/>
        </w:rPr>
      </w:pPr>
    </w:p>
    <w:p w14:paraId="733496A5" w14:textId="3DD7BAAB" w:rsidR="007C08C2" w:rsidRPr="007C08C2" w:rsidRDefault="007C08C2" w:rsidP="007C08C2">
      <w:pPr>
        <w:ind w:left="288" w:right="288"/>
        <w:rPr>
          <w:b/>
          <w:bCs/>
          <w:i/>
          <w:iCs/>
        </w:rPr>
      </w:pPr>
      <w:r w:rsidRPr="007C08C2">
        <w:rPr>
          <w:b/>
          <w:bCs/>
          <w:i/>
          <w:iCs/>
        </w:rPr>
        <w:t>Bereshit</w:t>
      </w:r>
      <w:r w:rsidR="00495F56">
        <w:rPr>
          <w:b/>
          <w:bCs/>
          <w:i/>
          <w:iCs/>
        </w:rPr>
        <w:t xml:space="preserve"> </w:t>
      </w:r>
      <w:r w:rsidRPr="007C08C2">
        <w:rPr>
          <w:b/>
          <w:bCs/>
          <w:i/>
          <w:iCs/>
        </w:rPr>
        <w:t>(Genesis</w:t>
      </w:r>
      <w:r w:rsidR="00495F56">
        <w:rPr>
          <w:b/>
          <w:bCs/>
          <w:i/>
          <w:iCs/>
        </w:rPr>
        <w:t xml:space="preserve"> </w:t>
      </w:r>
      <w:r w:rsidRPr="007C08C2">
        <w:rPr>
          <w:b/>
          <w:bCs/>
          <w:i/>
          <w:iCs/>
        </w:rPr>
        <w:t>15:5-6)</w:t>
      </w:r>
      <w:r w:rsidR="00495F56">
        <w:rPr>
          <w:i/>
          <w:iCs/>
        </w:rPr>
        <w:t xml:space="preserve"> </w:t>
      </w:r>
      <w:r w:rsidRPr="007C08C2">
        <w:rPr>
          <w:i/>
          <w:iCs/>
        </w:rPr>
        <w:t>And</w:t>
      </w:r>
      <w:r w:rsidR="00495F56">
        <w:rPr>
          <w:i/>
          <w:iCs/>
        </w:rPr>
        <w:t xml:space="preserve"> </w:t>
      </w:r>
      <w:r w:rsidRPr="007C08C2">
        <w:rPr>
          <w:i/>
          <w:iCs/>
        </w:rPr>
        <w:t>he</w:t>
      </w:r>
      <w:r w:rsidR="00495F56">
        <w:rPr>
          <w:i/>
          <w:iCs/>
        </w:rPr>
        <w:t xml:space="preserve"> </w:t>
      </w:r>
      <w:r w:rsidRPr="007C08C2">
        <w:rPr>
          <w:i/>
          <w:iCs/>
        </w:rPr>
        <w:t>brought</w:t>
      </w:r>
      <w:r w:rsidR="00495F56">
        <w:rPr>
          <w:i/>
          <w:iCs/>
        </w:rPr>
        <w:t xml:space="preserve"> </w:t>
      </w:r>
      <w:r w:rsidRPr="007C08C2">
        <w:rPr>
          <w:i/>
          <w:iCs/>
        </w:rPr>
        <w:t>him</w:t>
      </w:r>
      <w:r w:rsidR="00495F56">
        <w:rPr>
          <w:i/>
          <w:iCs/>
        </w:rPr>
        <w:t xml:space="preserve"> </w:t>
      </w:r>
      <w:r w:rsidRPr="007C08C2">
        <w:rPr>
          <w:i/>
          <w:iCs/>
        </w:rPr>
        <w:t>outside</w:t>
      </w:r>
      <w:r w:rsidR="00495F56">
        <w:rPr>
          <w:i/>
          <w:iCs/>
        </w:rPr>
        <w:t xml:space="preserve"> </w:t>
      </w:r>
      <w:r w:rsidRPr="007C08C2">
        <w:rPr>
          <w:i/>
          <w:iCs/>
        </w:rPr>
        <w:t>and</w:t>
      </w:r>
      <w:r w:rsidR="00495F56">
        <w:rPr>
          <w:i/>
          <w:iCs/>
        </w:rPr>
        <w:t xml:space="preserve"> </w:t>
      </w:r>
      <w:r w:rsidRPr="007C08C2">
        <w:rPr>
          <w:i/>
          <w:iCs/>
        </w:rPr>
        <w:t>said,</w:t>
      </w:r>
      <w:r w:rsidR="00495F56">
        <w:rPr>
          <w:i/>
          <w:iCs/>
        </w:rPr>
        <w:t xml:space="preserve"> </w:t>
      </w:r>
      <w:r w:rsidRPr="007C08C2">
        <w:rPr>
          <w:i/>
          <w:iCs/>
        </w:rPr>
        <w:t>“Look</w:t>
      </w:r>
      <w:r w:rsidR="00495F56">
        <w:rPr>
          <w:i/>
          <w:iCs/>
        </w:rPr>
        <w:t xml:space="preserve"> </w:t>
      </w:r>
      <w:r w:rsidRPr="007C08C2">
        <w:rPr>
          <w:i/>
          <w:iCs/>
        </w:rPr>
        <w:t>toward</w:t>
      </w:r>
      <w:r w:rsidR="00495F56">
        <w:rPr>
          <w:i/>
          <w:iCs/>
        </w:rPr>
        <w:t xml:space="preserve"> </w:t>
      </w:r>
      <w:r w:rsidRPr="007C08C2">
        <w:rPr>
          <w:i/>
          <w:iCs/>
        </w:rPr>
        <w:t>heaven,</w:t>
      </w:r>
      <w:r w:rsidR="00495F56">
        <w:rPr>
          <w:i/>
          <w:iCs/>
        </w:rPr>
        <w:t xml:space="preserve"> </w:t>
      </w:r>
      <w:r w:rsidRPr="007C08C2">
        <w:rPr>
          <w:i/>
          <w:iCs/>
        </w:rPr>
        <w:t>and</w:t>
      </w:r>
      <w:r w:rsidR="00495F56">
        <w:rPr>
          <w:i/>
          <w:iCs/>
        </w:rPr>
        <w:t xml:space="preserve"> </w:t>
      </w:r>
      <w:r w:rsidRPr="007C08C2">
        <w:rPr>
          <w:i/>
          <w:iCs/>
        </w:rPr>
        <w:t>number</w:t>
      </w:r>
      <w:r w:rsidR="00495F56">
        <w:rPr>
          <w:i/>
          <w:iCs/>
        </w:rPr>
        <w:t xml:space="preserve"> </w:t>
      </w:r>
      <w:r w:rsidRPr="007C08C2">
        <w:rPr>
          <w:i/>
          <w:iCs/>
        </w:rPr>
        <w:t>the</w:t>
      </w:r>
      <w:r w:rsidR="00495F56">
        <w:rPr>
          <w:i/>
          <w:iCs/>
        </w:rPr>
        <w:t xml:space="preserve"> </w:t>
      </w:r>
      <w:r w:rsidRPr="007C08C2">
        <w:rPr>
          <w:i/>
          <w:iCs/>
        </w:rPr>
        <w:t>stars,</w:t>
      </w:r>
      <w:r w:rsidR="00495F56">
        <w:rPr>
          <w:i/>
          <w:iCs/>
        </w:rPr>
        <w:t xml:space="preserve"> </w:t>
      </w:r>
      <w:r w:rsidRPr="007C08C2">
        <w:rPr>
          <w:i/>
          <w:iCs/>
        </w:rPr>
        <w:t>if</w:t>
      </w:r>
      <w:r w:rsidR="00495F56">
        <w:rPr>
          <w:i/>
          <w:iCs/>
        </w:rPr>
        <w:t xml:space="preserve"> </w:t>
      </w:r>
      <w:r w:rsidRPr="007C08C2">
        <w:rPr>
          <w:i/>
          <w:iCs/>
        </w:rPr>
        <w:t>you</w:t>
      </w:r>
      <w:r w:rsidR="00495F56">
        <w:rPr>
          <w:i/>
          <w:iCs/>
        </w:rPr>
        <w:t xml:space="preserve"> </w:t>
      </w:r>
      <w:r w:rsidRPr="007C08C2">
        <w:rPr>
          <w:i/>
          <w:iCs/>
        </w:rPr>
        <w:t>are</w:t>
      </w:r>
      <w:r w:rsidR="00495F56">
        <w:rPr>
          <w:i/>
          <w:iCs/>
        </w:rPr>
        <w:t xml:space="preserve"> </w:t>
      </w:r>
      <w:r w:rsidRPr="007C08C2">
        <w:rPr>
          <w:i/>
          <w:iCs/>
        </w:rPr>
        <w:t>able</w:t>
      </w:r>
      <w:r w:rsidR="00495F56">
        <w:rPr>
          <w:i/>
          <w:iCs/>
        </w:rPr>
        <w:t xml:space="preserve"> </w:t>
      </w:r>
      <w:r w:rsidRPr="007C08C2">
        <w:rPr>
          <w:i/>
          <w:iCs/>
        </w:rPr>
        <w:t>to</w:t>
      </w:r>
      <w:r w:rsidR="00495F56">
        <w:rPr>
          <w:i/>
          <w:iCs/>
        </w:rPr>
        <w:t xml:space="preserve"> </w:t>
      </w:r>
      <w:r w:rsidRPr="007C08C2">
        <w:rPr>
          <w:i/>
          <w:iCs/>
        </w:rPr>
        <w:t>number</w:t>
      </w:r>
      <w:r w:rsidR="00495F56">
        <w:rPr>
          <w:i/>
          <w:iCs/>
        </w:rPr>
        <w:t xml:space="preserve"> </w:t>
      </w:r>
      <w:r w:rsidRPr="007C08C2">
        <w:rPr>
          <w:i/>
          <w:iCs/>
        </w:rPr>
        <w:t>them.”</w:t>
      </w:r>
      <w:r w:rsidR="00495F56">
        <w:rPr>
          <w:i/>
          <w:iCs/>
        </w:rPr>
        <w:t xml:space="preserve"> </w:t>
      </w:r>
      <w:r w:rsidRPr="007C08C2">
        <w:rPr>
          <w:i/>
          <w:iCs/>
        </w:rPr>
        <w:t>Then</w:t>
      </w:r>
      <w:r w:rsidR="00495F56">
        <w:rPr>
          <w:i/>
          <w:iCs/>
        </w:rPr>
        <w:t xml:space="preserve"> </w:t>
      </w:r>
      <w:r w:rsidRPr="007C08C2">
        <w:rPr>
          <w:i/>
          <w:iCs/>
        </w:rPr>
        <w:t>he</w:t>
      </w:r>
      <w:r w:rsidR="00495F56">
        <w:rPr>
          <w:i/>
          <w:iCs/>
        </w:rPr>
        <w:t xml:space="preserve"> </w:t>
      </w:r>
      <w:r w:rsidRPr="007C08C2">
        <w:rPr>
          <w:i/>
          <w:iCs/>
        </w:rPr>
        <w:t>said</w:t>
      </w:r>
      <w:r w:rsidR="00495F56">
        <w:rPr>
          <w:i/>
          <w:iCs/>
        </w:rPr>
        <w:t xml:space="preserve"> </w:t>
      </w:r>
      <w:r w:rsidRPr="007C08C2">
        <w:rPr>
          <w:i/>
          <w:iCs/>
        </w:rPr>
        <w:t>to</w:t>
      </w:r>
      <w:r w:rsidR="00495F56">
        <w:rPr>
          <w:i/>
          <w:iCs/>
        </w:rPr>
        <w:t xml:space="preserve"> </w:t>
      </w:r>
      <w:r w:rsidRPr="007C08C2">
        <w:rPr>
          <w:i/>
          <w:iCs/>
        </w:rPr>
        <w:t>him,</w:t>
      </w:r>
      <w:r w:rsidR="00495F56">
        <w:rPr>
          <w:i/>
          <w:iCs/>
        </w:rPr>
        <w:t xml:space="preserve"> </w:t>
      </w:r>
      <w:r w:rsidRPr="007C08C2">
        <w:rPr>
          <w:i/>
          <w:iCs/>
        </w:rPr>
        <w:t>“So</w:t>
      </w:r>
      <w:r w:rsidR="00495F56">
        <w:rPr>
          <w:i/>
          <w:iCs/>
        </w:rPr>
        <w:t xml:space="preserve"> </w:t>
      </w:r>
      <w:r w:rsidRPr="007C08C2">
        <w:rPr>
          <w:i/>
          <w:iCs/>
        </w:rPr>
        <w:t>shall</w:t>
      </w:r>
      <w:r w:rsidR="00495F56">
        <w:rPr>
          <w:i/>
          <w:iCs/>
        </w:rPr>
        <w:t xml:space="preserve"> </w:t>
      </w:r>
      <w:r w:rsidRPr="007C08C2">
        <w:rPr>
          <w:i/>
          <w:iCs/>
        </w:rPr>
        <w:t>your</w:t>
      </w:r>
      <w:r w:rsidR="00495F56">
        <w:rPr>
          <w:i/>
          <w:iCs/>
        </w:rPr>
        <w:t xml:space="preserve"> </w:t>
      </w:r>
      <w:r w:rsidRPr="007C08C2">
        <w:rPr>
          <w:i/>
          <w:iCs/>
        </w:rPr>
        <w:t>offspring</w:t>
      </w:r>
      <w:r w:rsidR="00495F56">
        <w:rPr>
          <w:i/>
          <w:iCs/>
        </w:rPr>
        <w:t xml:space="preserve"> </w:t>
      </w:r>
      <w:r w:rsidRPr="007C08C2">
        <w:rPr>
          <w:i/>
          <w:iCs/>
        </w:rPr>
        <w:t>be”.</w:t>
      </w:r>
      <w:r w:rsidR="00495F56">
        <w:rPr>
          <w:i/>
          <w:iCs/>
        </w:rPr>
        <w:t xml:space="preserve"> </w:t>
      </w:r>
      <w:r w:rsidRPr="007C08C2">
        <w:rPr>
          <w:i/>
          <w:iCs/>
        </w:rPr>
        <w:t>And</w:t>
      </w:r>
      <w:r w:rsidR="00495F56">
        <w:rPr>
          <w:i/>
          <w:iCs/>
        </w:rPr>
        <w:t xml:space="preserve"> </w:t>
      </w:r>
      <w:r w:rsidRPr="007C08C2">
        <w:rPr>
          <w:i/>
          <w:iCs/>
        </w:rPr>
        <w:t>he</w:t>
      </w:r>
      <w:r w:rsidR="00495F56">
        <w:rPr>
          <w:i/>
          <w:iCs/>
        </w:rPr>
        <w:t xml:space="preserve"> </w:t>
      </w:r>
      <w:r w:rsidRPr="007C08C2">
        <w:rPr>
          <w:i/>
          <w:iCs/>
        </w:rPr>
        <w:t>believed</w:t>
      </w:r>
      <w:r w:rsidR="00495F56">
        <w:rPr>
          <w:i/>
          <w:iCs/>
        </w:rPr>
        <w:t xml:space="preserve"> </w:t>
      </w:r>
      <w:r w:rsidRPr="007C08C2">
        <w:rPr>
          <w:i/>
          <w:iCs/>
        </w:rPr>
        <w:t>HaShem,</w:t>
      </w:r>
      <w:r w:rsidR="00495F56">
        <w:rPr>
          <w:i/>
          <w:iCs/>
        </w:rPr>
        <w:t xml:space="preserve"> </w:t>
      </w:r>
      <w:r w:rsidRPr="007C08C2">
        <w:rPr>
          <w:i/>
          <w:iCs/>
        </w:rPr>
        <w:t>and</w:t>
      </w:r>
      <w:r w:rsidR="00495F56">
        <w:rPr>
          <w:i/>
          <w:iCs/>
        </w:rPr>
        <w:t xml:space="preserve"> </w:t>
      </w:r>
      <w:r w:rsidRPr="007C08C2">
        <w:rPr>
          <w:i/>
          <w:iCs/>
        </w:rPr>
        <w:t>he</w:t>
      </w:r>
      <w:r w:rsidR="00495F56">
        <w:rPr>
          <w:i/>
          <w:iCs/>
        </w:rPr>
        <w:t xml:space="preserve"> </w:t>
      </w:r>
      <w:r w:rsidRPr="007C08C2">
        <w:rPr>
          <w:i/>
          <w:iCs/>
        </w:rPr>
        <w:t>counted</w:t>
      </w:r>
      <w:r w:rsidR="00495F56">
        <w:rPr>
          <w:i/>
          <w:iCs/>
        </w:rPr>
        <w:t xml:space="preserve"> </w:t>
      </w:r>
      <w:r w:rsidRPr="007C08C2">
        <w:rPr>
          <w:i/>
          <w:iCs/>
        </w:rPr>
        <w:t>it</w:t>
      </w:r>
      <w:r w:rsidR="00495F56">
        <w:rPr>
          <w:i/>
          <w:iCs/>
        </w:rPr>
        <w:t xml:space="preserve"> </w:t>
      </w:r>
      <w:r w:rsidRPr="007C08C2">
        <w:rPr>
          <w:i/>
          <w:iCs/>
        </w:rPr>
        <w:t>to</w:t>
      </w:r>
      <w:r w:rsidR="00495F56">
        <w:rPr>
          <w:i/>
          <w:iCs/>
        </w:rPr>
        <w:t xml:space="preserve"> </w:t>
      </w:r>
      <w:r w:rsidRPr="007C08C2">
        <w:rPr>
          <w:i/>
          <w:iCs/>
        </w:rPr>
        <w:t>him</w:t>
      </w:r>
      <w:r w:rsidR="00495F56">
        <w:rPr>
          <w:i/>
          <w:iCs/>
        </w:rPr>
        <w:t xml:space="preserve"> </w:t>
      </w:r>
      <w:r w:rsidRPr="007C08C2">
        <w:rPr>
          <w:i/>
          <w:iCs/>
        </w:rPr>
        <w:t>as</w:t>
      </w:r>
      <w:r w:rsidR="00495F56">
        <w:rPr>
          <w:i/>
          <w:iCs/>
        </w:rPr>
        <w:t xml:space="preserve"> </w:t>
      </w:r>
      <w:r w:rsidRPr="007C08C2">
        <w:rPr>
          <w:i/>
          <w:iCs/>
        </w:rPr>
        <w:t>righteousness.</w:t>
      </w:r>
    </w:p>
    <w:p w14:paraId="3F993593" w14:textId="77777777" w:rsidR="007C08C2" w:rsidRPr="007C08C2" w:rsidRDefault="007C08C2" w:rsidP="007C08C2"/>
    <w:p w14:paraId="73A9205E" w14:textId="77777777" w:rsidR="007C08C2" w:rsidRPr="007C08C2" w:rsidRDefault="007C08C2" w:rsidP="007C08C2"/>
    <w:p w14:paraId="3A4B996E" w14:textId="6A971838" w:rsidR="007C08C2" w:rsidRPr="007C08C2" w:rsidRDefault="007C08C2" w:rsidP="00E05B1A">
      <w:pPr>
        <w:pStyle w:val="Heading1"/>
      </w:pPr>
      <w:bookmarkStart w:id="13" w:name="_Toc121697042"/>
      <w:r w:rsidRPr="007C08C2">
        <w:t>Mashiach</w:t>
      </w:r>
      <w:bookmarkEnd w:id="13"/>
    </w:p>
    <w:p w14:paraId="0149DE5E" w14:textId="77777777" w:rsidR="007C08C2" w:rsidRPr="007C08C2" w:rsidRDefault="007C08C2" w:rsidP="007C08C2"/>
    <w:p w14:paraId="09E4619E" w14:textId="2A98788E" w:rsidR="007C08C2" w:rsidRPr="007C08C2" w:rsidRDefault="007C08C2" w:rsidP="007C08C2">
      <w:bookmarkStart w:id="14" w:name="_Hlk101729083"/>
      <w:r w:rsidRPr="007C08C2">
        <w:t>Sources</w:t>
      </w:r>
      <w:r w:rsidR="00495F56">
        <w:t xml:space="preserve"> </w:t>
      </w:r>
      <w:r w:rsidRPr="007C08C2">
        <w:t>in</w:t>
      </w:r>
      <w:r w:rsidR="00495F56">
        <w:t xml:space="preserve"> </w:t>
      </w:r>
      <w:r w:rsidRPr="007C08C2">
        <w:t>our</w:t>
      </w:r>
      <w:r w:rsidR="00495F56">
        <w:t xml:space="preserve"> </w:t>
      </w:r>
      <w:r w:rsidRPr="007C08C2">
        <w:t>Torah</w:t>
      </w:r>
      <w:r w:rsidR="00495F56">
        <w:t xml:space="preserve"> </w:t>
      </w:r>
      <w:r w:rsidRPr="007C08C2">
        <w:t>heritage</w:t>
      </w:r>
      <w:r w:rsidR="00495F56">
        <w:t xml:space="preserve"> </w:t>
      </w:r>
      <w:r w:rsidRPr="007C08C2">
        <w:t>explain</w:t>
      </w:r>
      <w:r w:rsidR="00495F56">
        <w:t xml:space="preserve"> </w:t>
      </w:r>
      <w:r w:rsidRPr="007C08C2">
        <w:t>that</w:t>
      </w:r>
      <w:r w:rsidR="00495F56">
        <w:t xml:space="preserve"> </w:t>
      </w:r>
      <w:r w:rsidRPr="007C08C2">
        <w:t>the</w:t>
      </w:r>
      <w:r w:rsidR="00495F56">
        <w:t xml:space="preserve"> </w:t>
      </w:r>
      <w:r w:rsidRPr="007C08C2">
        <w:t>star</w:t>
      </w:r>
      <w:r w:rsidR="00495F56">
        <w:t xml:space="preserve"> </w:t>
      </w:r>
      <w:r w:rsidRPr="007C08C2">
        <w:t>to</w:t>
      </w:r>
      <w:r w:rsidR="00495F56">
        <w:t xml:space="preserve"> </w:t>
      </w:r>
      <w:r w:rsidRPr="007C08C2">
        <w:t>which</w:t>
      </w:r>
      <w:r w:rsidR="00495F56">
        <w:t xml:space="preserve"> </w:t>
      </w:r>
      <w:r w:rsidRPr="007C08C2">
        <w:t>the</w:t>
      </w:r>
      <w:r w:rsidR="00495F56">
        <w:t xml:space="preserve"> </w:t>
      </w:r>
      <w:r w:rsidRPr="007C08C2">
        <w:t>verse</w:t>
      </w:r>
      <w:r w:rsidR="00495F56">
        <w:t xml:space="preserve"> </w:t>
      </w:r>
      <w:r w:rsidRPr="007C08C2">
        <w:t>refers</w:t>
      </w:r>
      <w:r w:rsidR="00495F56">
        <w:t xml:space="preserve"> </w:t>
      </w:r>
      <w:r w:rsidRPr="007C08C2">
        <w:t>is</w:t>
      </w:r>
      <w:r w:rsidR="00495F56">
        <w:t xml:space="preserve"> </w:t>
      </w:r>
      <w:r w:rsidRPr="007C08C2">
        <w:t>an</w:t>
      </w:r>
      <w:r w:rsidR="00495F56">
        <w:t xml:space="preserve"> </w:t>
      </w:r>
      <w:r w:rsidRPr="007C08C2">
        <w:t>analogy</w:t>
      </w:r>
      <w:r w:rsidR="00495F56">
        <w:t xml:space="preserve"> </w:t>
      </w:r>
      <w:r w:rsidRPr="007C08C2">
        <w:t>for</w:t>
      </w:r>
      <w:r w:rsidR="00495F56">
        <w:t xml:space="preserve"> </w:t>
      </w:r>
      <w:r w:rsidRPr="007C08C2">
        <w:t>every</w:t>
      </w:r>
      <w:r w:rsidR="00495F56">
        <w:t xml:space="preserve"> </w:t>
      </w:r>
      <w:r w:rsidRPr="007C08C2">
        <w:t>individual</w:t>
      </w:r>
      <w:r w:rsidR="00495F56">
        <w:t xml:space="preserve"> </w:t>
      </w:r>
      <w:r w:rsidRPr="007C08C2">
        <w:t>Jew.</w:t>
      </w:r>
    </w:p>
    <w:p w14:paraId="198196FC" w14:textId="77777777" w:rsidR="007C08C2" w:rsidRPr="007C08C2" w:rsidRDefault="007C08C2" w:rsidP="007C08C2"/>
    <w:p w14:paraId="1B8A0373" w14:textId="4FA0B758" w:rsidR="007C08C2" w:rsidRPr="007C08C2" w:rsidRDefault="007C08C2" w:rsidP="007C08C2">
      <w:r w:rsidRPr="007C08C2">
        <w:t>Every</w:t>
      </w:r>
      <w:r w:rsidR="00495F56">
        <w:t xml:space="preserve"> </w:t>
      </w:r>
      <w:r w:rsidRPr="007C08C2">
        <w:t>person</w:t>
      </w:r>
      <w:r w:rsidR="00495F56">
        <w:t xml:space="preserve"> </w:t>
      </w:r>
      <w:r w:rsidRPr="007C08C2">
        <w:t>is</w:t>
      </w:r>
      <w:r w:rsidR="00495F56">
        <w:t xml:space="preserve"> </w:t>
      </w:r>
      <w:r w:rsidRPr="007C08C2">
        <w:t>a</w:t>
      </w:r>
      <w:r w:rsidR="00495F56">
        <w:t xml:space="preserve"> </w:t>
      </w:r>
      <w:r w:rsidRPr="007C08C2">
        <w:t>source</w:t>
      </w:r>
      <w:r w:rsidR="00495F56">
        <w:t xml:space="preserve"> </w:t>
      </w:r>
      <w:r w:rsidRPr="007C08C2">
        <w:t>of</w:t>
      </w:r>
      <w:r w:rsidR="00495F56">
        <w:t xml:space="preserve"> </w:t>
      </w:r>
      <w:r w:rsidRPr="007C08C2">
        <w:t>positive</w:t>
      </w:r>
      <w:r w:rsidR="00495F56">
        <w:t xml:space="preserve"> </w:t>
      </w:r>
      <w:r w:rsidRPr="007C08C2">
        <w:t>energy,</w:t>
      </w:r>
      <w:r w:rsidR="00495F56">
        <w:t xml:space="preserve"> </w:t>
      </w:r>
      <w:r w:rsidRPr="007C08C2">
        <w:t>radiating</w:t>
      </w:r>
      <w:r w:rsidR="00495F56">
        <w:t xml:space="preserve"> </w:t>
      </w:r>
      <w:r w:rsidRPr="007C08C2">
        <w:t>light.</w:t>
      </w:r>
    </w:p>
    <w:p w14:paraId="18B30FF6" w14:textId="77777777" w:rsidR="007C08C2" w:rsidRPr="007C08C2" w:rsidRDefault="007C08C2" w:rsidP="007C08C2"/>
    <w:p w14:paraId="2877FC8A" w14:textId="608C31EC" w:rsidR="007C08C2" w:rsidRPr="007C08C2" w:rsidRDefault="007C08C2" w:rsidP="007C08C2">
      <w:r w:rsidRPr="007C08C2">
        <w:t>The</w:t>
      </w:r>
      <w:r w:rsidR="00495F56">
        <w:t xml:space="preserve"> </w:t>
      </w:r>
      <w:r w:rsidRPr="007C08C2">
        <w:t>Chassidic</w:t>
      </w:r>
      <w:r w:rsidR="00495F56">
        <w:t xml:space="preserve"> </w:t>
      </w:r>
      <w:r w:rsidRPr="007C08C2">
        <w:t>tradition</w:t>
      </w:r>
      <w:r w:rsidR="00495F56">
        <w:t xml:space="preserve"> </w:t>
      </w:r>
      <w:r w:rsidRPr="007C08C2">
        <w:t>fuses</w:t>
      </w:r>
      <w:r w:rsidR="00495F56">
        <w:t xml:space="preserve"> </w:t>
      </w:r>
      <w:r w:rsidRPr="007C08C2">
        <w:t>the</w:t>
      </w:r>
      <w:r w:rsidR="00495F56">
        <w:t xml:space="preserve"> </w:t>
      </w:r>
      <w:r w:rsidRPr="007C08C2">
        <w:t>two</w:t>
      </w:r>
      <w:r w:rsidR="00495F56">
        <w:t xml:space="preserve"> </w:t>
      </w:r>
      <w:r w:rsidRPr="007C08C2">
        <w:t>sources</w:t>
      </w:r>
      <w:r w:rsidR="00495F56">
        <w:t xml:space="preserve"> </w:t>
      </w:r>
      <w:r w:rsidRPr="007C08C2">
        <w:t>together,</w:t>
      </w:r>
      <w:r w:rsidR="00495F56">
        <w:t xml:space="preserve"> </w:t>
      </w:r>
      <w:r w:rsidRPr="007C08C2">
        <w:t>explaining</w:t>
      </w:r>
      <w:r w:rsidR="00495F56">
        <w:t xml:space="preserve"> </w:t>
      </w:r>
      <w:r w:rsidRPr="007C08C2">
        <w:t>that</w:t>
      </w:r>
      <w:r w:rsidR="00495F56">
        <w:t xml:space="preserve"> </w:t>
      </w:r>
      <w:r w:rsidRPr="007C08C2">
        <w:t>every</w:t>
      </w:r>
      <w:r w:rsidR="00495F56">
        <w:t xml:space="preserve"> </w:t>
      </w:r>
      <w:r w:rsidRPr="007C08C2">
        <w:t>person</w:t>
      </w:r>
      <w:r w:rsidR="00495F56">
        <w:t xml:space="preserve"> </w:t>
      </w:r>
      <w:r w:rsidRPr="007C08C2">
        <w:t>is</w:t>
      </w:r>
      <w:r w:rsidR="00495F56">
        <w:t xml:space="preserve"> </w:t>
      </w:r>
      <w:r w:rsidRPr="007C08C2">
        <w:t>a</w:t>
      </w:r>
      <w:r w:rsidR="00495F56">
        <w:t xml:space="preserve"> </w:t>
      </w:r>
      <w:r w:rsidRPr="007C08C2">
        <w:t>star,</w:t>
      </w:r>
      <w:r w:rsidR="00495F56">
        <w:t xml:space="preserve"> </w:t>
      </w:r>
      <w:r w:rsidRPr="007C08C2">
        <w:t>because</w:t>
      </w:r>
      <w:r w:rsidR="00495F56">
        <w:t xml:space="preserve"> </w:t>
      </w:r>
      <w:r w:rsidRPr="007C08C2">
        <w:t>every</w:t>
      </w:r>
      <w:r w:rsidR="00495F56">
        <w:t xml:space="preserve"> </w:t>
      </w:r>
      <w:r w:rsidRPr="007C08C2">
        <w:t>person</w:t>
      </w:r>
      <w:r w:rsidR="00495F56">
        <w:t xml:space="preserve"> </w:t>
      </w:r>
      <w:r w:rsidRPr="007C08C2">
        <w:t>contains</w:t>
      </w:r>
      <w:r w:rsidR="00495F56">
        <w:t xml:space="preserve"> </w:t>
      </w:r>
      <w:r w:rsidRPr="007C08C2">
        <w:t>a</w:t>
      </w:r>
      <w:r w:rsidR="00495F56">
        <w:t xml:space="preserve"> </w:t>
      </w:r>
      <w:r w:rsidRPr="007C08C2">
        <w:t>spark</w:t>
      </w:r>
      <w:r w:rsidR="00495F56">
        <w:t xml:space="preserve"> </w:t>
      </w:r>
      <w:r w:rsidRPr="007C08C2">
        <w:t>of</w:t>
      </w:r>
      <w:r w:rsidR="00495F56">
        <w:t xml:space="preserve"> </w:t>
      </w:r>
      <w:r w:rsidRPr="007C08C2">
        <w:t>Mashiach</w:t>
      </w:r>
      <w:r w:rsidR="00495F56">
        <w:t xml:space="preserve"> </w:t>
      </w:r>
      <w:r w:rsidRPr="007C08C2">
        <w:t>within</w:t>
      </w:r>
      <w:r w:rsidR="00495F56">
        <w:t xml:space="preserve"> </w:t>
      </w:r>
      <w:r w:rsidRPr="007C08C2">
        <w:t>his</w:t>
      </w:r>
      <w:r w:rsidR="00495F56">
        <w:t xml:space="preserve"> </w:t>
      </w:r>
      <w:r w:rsidRPr="007C08C2">
        <w:t>soul.</w:t>
      </w:r>
    </w:p>
    <w:p w14:paraId="1E2003C1" w14:textId="77777777" w:rsidR="007C08C2" w:rsidRPr="007C08C2" w:rsidRDefault="007C08C2" w:rsidP="007C08C2"/>
    <w:p w14:paraId="4D3CB521" w14:textId="32FF99C7" w:rsidR="007C08C2" w:rsidRPr="007C08C2" w:rsidRDefault="007C08C2" w:rsidP="007C08C2">
      <w:r w:rsidRPr="007C08C2">
        <w:t>For</w:t>
      </w:r>
      <w:r w:rsidR="00495F56">
        <w:t xml:space="preserve"> </w:t>
      </w:r>
      <w:r w:rsidRPr="007C08C2">
        <w:t>the</w:t>
      </w:r>
      <w:r w:rsidR="00495F56">
        <w:t xml:space="preserve"> </w:t>
      </w:r>
      <w:r w:rsidRPr="007C08C2">
        <w:t>Ramban,</w:t>
      </w:r>
      <w:r w:rsidR="00495F56">
        <w:t xml:space="preserve"> </w:t>
      </w:r>
      <w:r w:rsidRPr="007C08C2">
        <w:t>the</w:t>
      </w:r>
      <w:r w:rsidR="00495F56">
        <w:t xml:space="preserve"> </w:t>
      </w:r>
      <w:r w:rsidRPr="007C08C2">
        <w:t>expression</w:t>
      </w:r>
      <w:r w:rsidR="00495F56">
        <w:t xml:space="preserve"> </w:t>
      </w:r>
      <w:r w:rsidRPr="007C08C2">
        <w:t>"end</w:t>
      </w:r>
      <w:r w:rsidR="00495F56">
        <w:t xml:space="preserve"> </w:t>
      </w:r>
      <w:r w:rsidRPr="007C08C2">
        <w:t>of</w:t>
      </w:r>
      <w:r w:rsidR="00495F56">
        <w:t xml:space="preserve"> </w:t>
      </w:r>
      <w:r w:rsidRPr="007C08C2">
        <w:t>days"</w:t>
      </w:r>
      <w:r w:rsidR="00495F56">
        <w:t xml:space="preserve"> </w:t>
      </w:r>
      <w:r w:rsidRPr="007C08C2">
        <w:t>implies</w:t>
      </w:r>
      <w:r w:rsidR="00495F56">
        <w:t xml:space="preserve"> </w:t>
      </w:r>
      <w:r w:rsidRPr="007C08C2">
        <w:t>the</w:t>
      </w:r>
      <w:r w:rsidR="00495F56">
        <w:t xml:space="preserve"> </w:t>
      </w:r>
      <w:r w:rsidRPr="007C08C2">
        <w:t>Messianic</w:t>
      </w:r>
      <w:r w:rsidR="00495F56">
        <w:t xml:space="preserve"> </w:t>
      </w:r>
      <w:r w:rsidRPr="007C08C2">
        <w:t>Age,</w:t>
      </w:r>
      <w:r w:rsidR="00495F56">
        <w:t xml:space="preserve"> </w:t>
      </w:r>
      <w:r w:rsidRPr="007C08C2">
        <w:t>and</w:t>
      </w:r>
      <w:r w:rsidR="00495F56">
        <w:t xml:space="preserve"> </w:t>
      </w:r>
      <w:r w:rsidRPr="007C08C2">
        <w:t>this</w:t>
      </w:r>
      <w:r w:rsidR="00495F56">
        <w:t xml:space="preserve"> </w:t>
      </w:r>
      <w:r w:rsidRPr="007C08C2">
        <w:t>usage</w:t>
      </w:r>
      <w:r w:rsidR="00495F56">
        <w:t xml:space="preserve"> </w:t>
      </w:r>
      <w:r w:rsidRPr="007C08C2">
        <w:t>is</w:t>
      </w:r>
      <w:r w:rsidR="00495F56">
        <w:t xml:space="preserve"> </w:t>
      </w:r>
      <w:r w:rsidRPr="007C08C2">
        <w:t>in</w:t>
      </w:r>
      <w:r w:rsidR="00495F56">
        <w:t xml:space="preserve"> </w:t>
      </w:r>
      <w:r w:rsidRPr="007C08C2">
        <w:t>fact</w:t>
      </w:r>
      <w:r w:rsidR="00495F56">
        <w:t xml:space="preserve"> </w:t>
      </w:r>
      <w:r w:rsidRPr="007C08C2">
        <w:t>documented</w:t>
      </w:r>
      <w:r w:rsidR="00495F56">
        <w:t xml:space="preserve"> </w:t>
      </w:r>
      <w:r w:rsidRPr="007C08C2">
        <w:t>in</w:t>
      </w:r>
      <w:r w:rsidR="00495F56">
        <w:t xml:space="preserve"> </w:t>
      </w:r>
      <w:r w:rsidRPr="007C08C2">
        <w:t>the</w:t>
      </w:r>
      <w:r w:rsidR="00495F56">
        <w:t xml:space="preserve"> </w:t>
      </w:r>
      <w:r w:rsidRPr="007C08C2">
        <w:t>books</w:t>
      </w:r>
      <w:r w:rsidR="00495F56">
        <w:t xml:space="preserve"> </w:t>
      </w:r>
      <w:r w:rsidRPr="007C08C2">
        <w:t>of</w:t>
      </w:r>
      <w:r w:rsidR="00495F56">
        <w:t xml:space="preserve"> </w:t>
      </w:r>
      <w:r w:rsidRPr="007C08C2">
        <w:t>the</w:t>
      </w:r>
      <w:r w:rsidR="00495F56">
        <w:t xml:space="preserve"> </w:t>
      </w:r>
      <w:r w:rsidRPr="007C08C2">
        <w:t>Prophets</w:t>
      </w:r>
      <w:r w:rsidR="00495F56">
        <w:t xml:space="preserve"> </w:t>
      </w:r>
      <w:r w:rsidRPr="007C08C2">
        <w:t>many</w:t>
      </w:r>
      <w:r w:rsidR="00495F56">
        <w:t xml:space="preserve"> </w:t>
      </w:r>
      <w:r w:rsidRPr="007C08C2">
        <w:lastRenderedPageBreak/>
        <w:t>times.</w:t>
      </w:r>
      <w:r w:rsidRPr="007C08C2">
        <w:rPr>
          <w:sz w:val="20"/>
          <w:vertAlign w:val="superscript"/>
        </w:rPr>
        <w:footnoteReference w:id="43"/>
      </w:r>
      <w:r w:rsidR="00495F56">
        <w:t xml:space="preserve"> </w:t>
      </w:r>
      <w:r w:rsidRPr="007C08C2">
        <w:t>As</w:t>
      </w:r>
      <w:r w:rsidR="00495F56">
        <w:t xml:space="preserve"> </w:t>
      </w:r>
      <w:r w:rsidRPr="007C08C2">
        <w:t>for</w:t>
      </w:r>
      <w:r w:rsidR="00495F56">
        <w:t xml:space="preserve"> </w:t>
      </w:r>
      <w:r w:rsidRPr="007C08C2">
        <w:t>the</w:t>
      </w:r>
      <w:r w:rsidR="00495F56">
        <w:t xml:space="preserve"> </w:t>
      </w:r>
      <w:r w:rsidRPr="007C08C2">
        <w:t>metaphor</w:t>
      </w:r>
      <w:r w:rsidR="00495F56">
        <w:t xml:space="preserve"> </w:t>
      </w:r>
      <w:r w:rsidRPr="007C08C2">
        <w:t>of</w:t>
      </w:r>
      <w:r w:rsidR="00495F56">
        <w:t xml:space="preserve"> </w:t>
      </w:r>
      <w:r w:rsidRPr="007C08C2">
        <w:t>the</w:t>
      </w:r>
      <w:r w:rsidR="00495F56">
        <w:t xml:space="preserve"> </w:t>
      </w:r>
      <w:r w:rsidRPr="007C08C2">
        <w:t>shooting</w:t>
      </w:r>
      <w:r w:rsidR="00495F56">
        <w:t xml:space="preserve"> </w:t>
      </w:r>
      <w:r w:rsidRPr="007C08C2">
        <w:t>star,</w:t>
      </w:r>
      <w:r w:rsidR="00495F56">
        <w:t xml:space="preserve"> </w:t>
      </w:r>
      <w:r w:rsidRPr="007C08C2">
        <w:t>"…since</w:t>
      </w:r>
      <w:r w:rsidR="00495F56">
        <w:t xml:space="preserve"> </w:t>
      </w:r>
      <w:r w:rsidRPr="007C08C2">
        <w:t>the</w:t>
      </w:r>
      <w:r w:rsidR="00495F56">
        <w:t xml:space="preserve"> </w:t>
      </w:r>
      <w:r w:rsidRPr="007C08C2">
        <w:t>Messiah</w:t>
      </w:r>
      <w:r w:rsidR="00495F56">
        <w:t xml:space="preserve"> </w:t>
      </w:r>
      <w:r w:rsidRPr="007C08C2">
        <w:t>will</w:t>
      </w:r>
      <w:r w:rsidR="00495F56">
        <w:t xml:space="preserve"> </w:t>
      </w:r>
      <w:r w:rsidRPr="007C08C2">
        <w:t>gather</w:t>
      </w:r>
      <w:r w:rsidR="00495F56">
        <w:t xml:space="preserve"> </w:t>
      </w:r>
      <w:r w:rsidRPr="007C08C2">
        <w:t>in</w:t>
      </w:r>
      <w:r w:rsidR="00495F56">
        <w:t xml:space="preserve"> </w:t>
      </w:r>
      <w:r w:rsidRPr="007C08C2">
        <w:t>the</w:t>
      </w:r>
      <w:r w:rsidR="00495F56">
        <w:t xml:space="preserve"> </w:t>
      </w:r>
      <w:r w:rsidRPr="007C08C2">
        <w:t>dispersed</w:t>
      </w:r>
      <w:r w:rsidR="00495F56">
        <w:t xml:space="preserve"> </w:t>
      </w:r>
      <w:r w:rsidRPr="007C08C2">
        <w:t>people</w:t>
      </w:r>
      <w:r w:rsidR="00495F56">
        <w:t xml:space="preserve"> </w:t>
      </w:r>
      <w:r w:rsidRPr="007C08C2">
        <w:t>of</w:t>
      </w:r>
      <w:r w:rsidR="00495F56">
        <w:t xml:space="preserve"> </w:t>
      </w:r>
      <w:r w:rsidRPr="007C08C2">
        <w:t>Israel</w:t>
      </w:r>
      <w:r w:rsidR="00495F56">
        <w:t xml:space="preserve"> </w:t>
      </w:r>
      <w:r w:rsidRPr="007C08C2">
        <w:t>from</w:t>
      </w:r>
      <w:r w:rsidR="00495F56">
        <w:t xml:space="preserve"> </w:t>
      </w:r>
      <w:r w:rsidRPr="007C08C2">
        <w:t>the</w:t>
      </w:r>
      <w:r w:rsidR="00495F56">
        <w:t xml:space="preserve"> </w:t>
      </w:r>
      <w:r w:rsidRPr="007C08C2">
        <w:t>ends</w:t>
      </w:r>
      <w:r w:rsidR="00495F56">
        <w:t xml:space="preserve"> </w:t>
      </w:r>
      <w:r w:rsidRPr="007C08C2">
        <w:t>of</w:t>
      </w:r>
      <w:r w:rsidR="00495F56">
        <w:t xml:space="preserve"> </w:t>
      </w:r>
      <w:r w:rsidRPr="007C08C2">
        <w:t>the</w:t>
      </w:r>
      <w:r w:rsidR="00495F56">
        <w:t xml:space="preserve"> </w:t>
      </w:r>
      <w:r w:rsidRPr="007C08C2">
        <w:t>earth,</w:t>
      </w:r>
      <w:r w:rsidR="00495F56">
        <w:t xml:space="preserve"> </w:t>
      </w:r>
      <w:r w:rsidRPr="007C08C2">
        <w:t>he</w:t>
      </w:r>
      <w:r w:rsidR="00495F56">
        <w:t xml:space="preserve"> </w:t>
      </w:r>
      <w:r w:rsidRPr="007C08C2">
        <w:t>is</w:t>
      </w:r>
      <w:r w:rsidR="00495F56">
        <w:t xml:space="preserve"> </w:t>
      </w:r>
      <w:r w:rsidRPr="007C08C2">
        <w:t>referred</w:t>
      </w:r>
      <w:r w:rsidR="00495F56">
        <w:t xml:space="preserve"> </w:t>
      </w:r>
      <w:r w:rsidRPr="007C08C2">
        <w:t>to</w:t>
      </w:r>
      <w:r w:rsidR="00495F56">
        <w:t xml:space="preserve"> </w:t>
      </w:r>
      <w:r w:rsidRPr="007C08C2">
        <w:t>as</w:t>
      </w:r>
      <w:r w:rsidR="00495F56">
        <w:t xml:space="preserve"> </w:t>
      </w:r>
      <w:r w:rsidRPr="007C08C2">
        <w:t>a</w:t>
      </w:r>
      <w:r w:rsidR="00495F56">
        <w:t xml:space="preserve"> </w:t>
      </w:r>
      <w:r w:rsidRPr="007C08C2">
        <w:t>"shooting</w:t>
      </w:r>
      <w:r w:rsidR="00495F56">
        <w:t xml:space="preserve"> </w:t>
      </w:r>
      <w:r w:rsidRPr="007C08C2">
        <w:t>star"</w:t>
      </w:r>
      <w:r w:rsidR="00495F56">
        <w:t xml:space="preserve"> </w:t>
      </w:r>
      <w:r w:rsidRPr="007C08C2">
        <w:t>that</w:t>
      </w:r>
      <w:r w:rsidR="00495F56">
        <w:t xml:space="preserve"> </w:t>
      </w:r>
      <w:r w:rsidRPr="007C08C2">
        <w:t>traverses</w:t>
      </w:r>
      <w:r w:rsidR="00495F56">
        <w:t xml:space="preserve"> </w:t>
      </w:r>
      <w:r w:rsidRPr="007C08C2">
        <w:t>the</w:t>
      </w:r>
      <w:r w:rsidR="00495F56">
        <w:t xml:space="preserve"> </w:t>
      </w:r>
      <w:r w:rsidRPr="007C08C2">
        <w:t>sky</w:t>
      </w:r>
      <w:r w:rsidR="00495F56">
        <w:t xml:space="preserve"> </w:t>
      </w:r>
      <w:r w:rsidRPr="007C08C2">
        <w:t>from</w:t>
      </w:r>
      <w:r w:rsidR="00495F56">
        <w:t xml:space="preserve"> </w:t>
      </w:r>
      <w:r w:rsidRPr="007C08C2">
        <w:t>the</w:t>
      </w:r>
      <w:r w:rsidR="00495F56">
        <w:t xml:space="preserve"> </w:t>
      </w:r>
      <w:r w:rsidRPr="007C08C2">
        <w:t>ends</w:t>
      </w:r>
      <w:r w:rsidR="00495F56">
        <w:t xml:space="preserve"> </w:t>
      </w:r>
      <w:r w:rsidRPr="007C08C2">
        <w:t>of</w:t>
      </w:r>
      <w:r w:rsidR="00495F56">
        <w:t xml:space="preserve"> </w:t>
      </w:r>
      <w:r w:rsidRPr="007C08C2">
        <w:t>the</w:t>
      </w:r>
      <w:r w:rsidR="00495F56">
        <w:t xml:space="preserve"> </w:t>
      </w:r>
      <w:r w:rsidRPr="007C08C2">
        <w:t>heavens…".</w:t>
      </w:r>
      <w:r w:rsidRPr="007C08C2">
        <w:rPr>
          <w:sz w:val="20"/>
          <w:vertAlign w:val="superscript"/>
        </w:rPr>
        <w:footnoteReference w:id="44"/>
      </w:r>
    </w:p>
    <w:bookmarkEnd w:id="14"/>
    <w:p w14:paraId="2CFD830D" w14:textId="77777777" w:rsidR="007C08C2" w:rsidRPr="007C08C2" w:rsidRDefault="007C08C2" w:rsidP="007C08C2"/>
    <w:p w14:paraId="1499539B" w14:textId="055EAE5B" w:rsidR="007C08C2" w:rsidRPr="007C08C2" w:rsidRDefault="007C08C2" w:rsidP="007C08C2">
      <w:pPr>
        <w:jc w:val="center"/>
      </w:pPr>
      <w:r w:rsidRPr="007C08C2">
        <w:t>*</w:t>
      </w:r>
      <w:r w:rsidR="00495F56">
        <w:t xml:space="preserve"> </w:t>
      </w:r>
      <w:r w:rsidRPr="007C08C2">
        <w:t>*</w:t>
      </w:r>
      <w:r w:rsidR="00495F56">
        <w:t xml:space="preserve"> </w:t>
      </w:r>
      <w:r w:rsidRPr="007C08C2">
        <w:t>*</w:t>
      </w:r>
    </w:p>
    <w:p w14:paraId="59291888" w14:textId="77777777" w:rsidR="007C08C2" w:rsidRPr="007C08C2" w:rsidRDefault="007C08C2" w:rsidP="007C08C2"/>
    <w:p w14:paraId="189EEE3A" w14:textId="738204D5" w:rsidR="007C08C2" w:rsidRPr="007C08C2" w:rsidRDefault="007C08C2" w:rsidP="007C08C2">
      <w:pPr>
        <w:ind w:left="288" w:right="288"/>
        <w:rPr>
          <w:i/>
          <w:iCs/>
        </w:rPr>
      </w:pPr>
      <w:r w:rsidRPr="007C08C2">
        <w:rPr>
          <w:b/>
          <w:bCs/>
          <w:i/>
          <w:iCs/>
        </w:rPr>
        <w:t>Midrash</w:t>
      </w:r>
      <w:r w:rsidR="00495F56">
        <w:rPr>
          <w:b/>
          <w:bCs/>
          <w:i/>
          <w:iCs/>
        </w:rPr>
        <w:t xml:space="preserve"> </w:t>
      </w:r>
      <w:proofErr w:type="spellStart"/>
      <w:r w:rsidRPr="007C08C2">
        <w:rPr>
          <w:b/>
          <w:bCs/>
          <w:i/>
          <w:iCs/>
        </w:rPr>
        <w:t>Eikha</w:t>
      </w:r>
      <w:proofErr w:type="spellEnd"/>
      <w:r w:rsidR="00495F56">
        <w:rPr>
          <w:b/>
          <w:bCs/>
          <w:i/>
          <w:iCs/>
        </w:rPr>
        <w:t xml:space="preserve"> </w:t>
      </w:r>
      <w:r w:rsidRPr="007C08C2">
        <w:rPr>
          <w:b/>
          <w:bCs/>
          <w:i/>
          <w:iCs/>
        </w:rPr>
        <w:t>Rabba</w:t>
      </w:r>
      <w:r w:rsidR="00495F56">
        <w:rPr>
          <w:b/>
          <w:bCs/>
          <w:i/>
          <w:iCs/>
        </w:rPr>
        <w:t xml:space="preserve"> </w:t>
      </w:r>
      <w:r w:rsidRPr="007C08C2">
        <w:rPr>
          <w:b/>
          <w:bCs/>
          <w:i/>
          <w:iCs/>
        </w:rPr>
        <w:t>2:5</w:t>
      </w:r>
      <w:r w:rsidR="00495F56">
        <w:rPr>
          <w:i/>
          <w:iCs/>
        </w:rPr>
        <w:t xml:space="preserve"> </w:t>
      </w:r>
      <w:r w:rsidRPr="007C08C2">
        <w:rPr>
          <w:i/>
          <w:iCs/>
        </w:rPr>
        <w:t>Rabbi</w:t>
      </w:r>
      <w:r w:rsidRPr="007C08C2">
        <w:rPr>
          <w:i/>
          <w:iCs/>
          <w:sz w:val="20"/>
          <w:vertAlign w:val="superscript"/>
        </w:rPr>
        <w:footnoteReference w:id="45"/>
      </w:r>
      <w:r w:rsidR="00495F56">
        <w:rPr>
          <w:i/>
          <w:iCs/>
        </w:rPr>
        <w:t xml:space="preserve"> </w:t>
      </w:r>
      <w:r w:rsidRPr="007C08C2">
        <w:rPr>
          <w:i/>
          <w:iCs/>
        </w:rPr>
        <w:t>used</w:t>
      </w:r>
      <w:r w:rsidR="00495F56">
        <w:rPr>
          <w:i/>
          <w:iCs/>
        </w:rPr>
        <w:t xml:space="preserve"> </w:t>
      </w:r>
      <w:r w:rsidRPr="007C08C2">
        <w:rPr>
          <w:i/>
          <w:iCs/>
        </w:rPr>
        <w:t>to</w:t>
      </w:r>
      <w:r w:rsidR="00495F56">
        <w:rPr>
          <w:i/>
          <w:iCs/>
        </w:rPr>
        <w:t xml:space="preserve"> </w:t>
      </w:r>
      <w:r w:rsidRPr="007C08C2">
        <w:rPr>
          <w:i/>
          <w:iCs/>
        </w:rPr>
        <w:t>explain:</w:t>
      </w:r>
      <w:r w:rsidR="00495F56">
        <w:rPr>
          <w:i/>
          <w:iCs/>
        </w:rPr>
        <w:t xml:space="preserve"> </w:t>
      </w:r>
      <w:r w:rsidRPr="007C08C2">
        <w:rPr>
          <w:i/>
          <w:iCs/>
        </w:rPr>
        <w:t>"a</w:t>
      </w:r>
      <w:r w:rsidR="00495F56">
        <w:rPr>
          <w:i/>
          <w:iCs/>
        </w:rPr>
        <w:t xml:space="preserve"> </w:t>
      </w:r>
      <w:r w:rsidRPr="007C08C2">
        <w:rPr>
          <w:i/>
          <w:iCs/>
        </w:rPr>
        <w:t>star</w:t>
      </w:r>
      <w:r w:rsidR="00495F56">
        <w:rPr>
          <w:i/>
          <w:iCs/>
        </w:rPr>
        <w:t xml:space="preserve"> </w:t>
      </w:r>
      <w:r w:rsidRPr="007C08C2">
        <w:rPr>
          <w:i/>
          <w:iCs/>
        </w:rPr>
        <w:t>(</w:t>
      </w:r>
      <w:proofErr w:type="spellStart"/>
      <w:r w:rsidRPr="007C08C2">
        <w:rPr>
          <w:i/>
          <w:iCs/>
        </w:rPr>
        <w:t>kochav</w:t>
      </w:r>
      <w:proofErr w:type="spellEnd"/>
      <w:r w:rsidRPr="007C08C2">
        <w:rPr>
          <w:i/>
          <w:iCs/>
        </w:rPr>
        <w:t>)</w:t>
      </w:r>
      <w:r w:rsidR="00495F56">
        <w:rPr>
          <w:i/>
          <w:iCs/>
        </w:rPr>
        <w:t xml:space="preserve"> </w:t>
      </w:r>
      <w:r w:rsidRPr="007C08C2">
        <w:rPr>
          <w:i/>
          <w:iCs/>
        </w:rPr>
        <w:t>shall</w:t>
      </w:r>
      <w:r w:rsidR="00495F56">
        <w:rPr>
          <w:i/>
          <w:iCs/>
        </w:rPr>
        <w:t xml:space="preserve"> </w:t>
      </w:r>
      <w:r w:rsidRPr="007C08C2">
        <w:rPr>
          <w:i/>
          <w:iCs/>
        </w:rPr>
        <w:t>shoot</w:t>
      </w:r>
      <w:r w:rsidR="00495F56">
        <w:rPr>
          <w:i/>
          <w:iCs/>
        </w:rPr>
        <w:t xml:space="preserve"> </w:t>
      </w:r>
      <w:r w:rsidRPr="007C08C2">
        <w:rPr>
          <w:i/>
          <w:iCs/>
        </w:rPr>
        <w:t>forth</w:t>
      </w:r>
      <w:r w:rsidR="00495F56">
        <w:rPr>
          <w:i/>
          <w:iCs/>
        </w:rPr>
        <w:t xml:space="preserve"> </w:t>
      </w:r>
      <w:r w:rsidRPr="007C08C2">
        <w:rPr>
          <w:i/>
          <w:iCs/>
        </w:rPr>
        <w:t>out</w:t>
      </w:r>
      <w:r w:rsidR="00495F56">
        <w:rPr>
          <w:i/>
          <w:iCs/>
        </w:rPr>
        <w:t xml:space="preserve"> </w:t>
      </w:r>
      <w:r w:rsidRPr="007C08C2">
        <w:rPr>
          <w:i/>
          <w:iCs/>
        </w:rPr>
        <w:t>of</w:t>
      </w:r>
      <w:r w:rsidR="00495F56">
        <w:rPr>
          <w:i/>
          <w:iCs/>
        </w:rPr>
        <w:t xml:space="preserve"> </w:t>
      </w:r>
      <w:r w:rsidR="000225FB">
        <w:rPr>
          <w:i/>
          <w:iCs/>
        </w:rPr>
        <w:t>Yaakov</w:t>
      </w:r>
      <w:r w:rsidRPr="007C08C2">
        <w:rPr>
          <w:i/>
          <w:iCs/>
        </w:rPr>
        <w:t>"</w:t>
      </w:r>
      <w:r w:rsidR="00495F56">
        <w:rPr>
          <w:i/>
          <w:iCs/>
        </w:rPr>
        <w:t xml:space="preserve"> </w:t>
      </w:r>
      <w:r w:rsidRPr="007C08C2">
        <w:rPr>
          <w:i/>
          <w:iCs/>
        </w:rPr>
        <w:t>–</w:t>
      </w:r>
      <w:r w:rsidR="00495F56">
        <w:rPr>
          <w:i/>
          <w:iCs/>
        </w:rPr>
        <w:t xml:space="preserve"> </w:t>
      </w:r>
      <w:r w:rsidRPr="007C08C2">
        <w:rPr>
          <w:i/>
          <w:iCs/>
        </w:rPr>
        <w:t>read</w:t>
      </w:r>
      <w:r w:rsidR="00495F56">
        <w:rPr>
          <w:i/>
          <w:iCs/>
        </w:rPr>
        <w:t xml:space="preserve"> </w:t>
      </w:r>
      <w:r w:rsidRPr="007C08C2">
        <w:rPr>
          <w:i/>
          <w:iCs/>
        </w:rPr>
        <w:t>not</w:t>
      </w:r>
      <w:r w:rsidR="00495F56">
        <w:rPr>
          <w:i/>
          <w:iCs/>
        </w:rPr>
        <w:t xml:space="preserve"> </w:t>
      </w:r>
      <w:r w:rsidRPr="007C08C2">
        <w:rPr>
          <w:i/>
          <w:iCs/>
        </w:rPr>
        <w:t>star</w:t>
      </w:r>
      <w:r w:rsidR="00495F56">
        <w:rPr>
          <w:i/>
          <w:iCs/>
        </w:rPr>
        <w:t xml:space="preserve"> </w:t>
      </w:r>
      <w:r w:rsidRPr="007C08C2">
        <w:rPr>
          <w:i/>
          <w:iCs/>
        </w:rPr>
        <w:t>(</w:t>
      </w:r>
      <w:proofErr w:type="spellStart"/>
      <w:r w:rsidRPr="007C08C2">
        <w:rPr>
          <w:i/>
          <w:iCs/>
        </w:rPr>
        <w:t>kochav</w:t>
      </w:r>
      <w:proofErr w:type="spellEnd"/>
      <w:r w:rsidRPr="007C08C2">
        <w:rPr>
          <w:i/>
          <w:iCs/>
        </w:rPr>
        <w:t>)</w:t>
      </w:r>
      <w:r w:rsidR="00495F56">
        <w:rPr>
          <w:i/>
          <w:iCs/>
        </w:rPr>
        <w:t xml:space="preserve"> </w:t>
      </w:r>
      <w:r w:rsidRPr="007C08C2">
        <w:rPr>
          <w:i/>
          <w:iCs/>
        </w:rPr>
        <w:t>but</w:t>
      </w:r>
      <w:r w:rsidR="00495F56">
        <w:rPr>
          <w:i/>
          <w:iCs/>
        </w:rPr>
        <w:t xml:space="preserve"> </w:t>
      </w:r>
      <w:r w:rsidRPr="007C08C2">
        <w:rPr>
          <w:i/>
          <w:iCs/>
        </w:rPr>
        <w:t>rather</w:t>
      </w:r>
      <w:r w:rsidR="00495F56">
        <w:rPr>
          <w:i/>
          <w:iCs/>
        </w:rPr>
        <w:t xml:space="preserve"> </w:t>
      </w:r>
      <w:r w:rsidRPr="007C08C2">
        <w:rPr>
          <w:i/>
          <w:iCs/>
        </w:rPr>
        <w:t>deceiver</w:t>
      </w:r>
      <w:r w:rsidR="00495F56">
        <w:rPr>
          <w:i/>
          <w:iCs/>
        </w:rPr>
        <w:t xml:space="preserve"> </w:t>
      </w:r>
      <w:r w:rsidRPr="007C08C2">
        <w:rPr>
          <w:i/>
          <w:iCs/>
        </w:rPr>
        <w:t>(</w:t>
      </w:r>
      <w:proofErr w:type="spellStart"/>
      <w:r w:rsidRPr="007C08C2">
        <w:rPr>
          <w:i/>
          <w:iCs/>
        </w:rPr>
        <w:t>kozev</w:t>
      </w:r>
      <w:proofErr w:type="spellEnd"/>
      <w:r w:rsidRPr="007C08C2">
        <w:rPr>
          <w:i/>
          <w:iCs/>
        </w:rPr>
        <w:t>)!"</w:t>
      </w:r>
      <w:r w:rsidR="00495F56">
        <w:rPr>
          <w:i/>
          <w:iCs/>
        </w:rPr>
        <w:t xml:space="preserve">  </w:t>
      </w:r>
      <w:r w:rsidRPr="007C08C2">
        <w:rPr>
          <w:i/>
          <w:iCs/>
        </w:rPr>
        <w:t>When</w:t>
      </w:r>
      <w:r w:rsidR="00495F56">
        <w:rPr>
          <w:i/>
          <w:iCs/>
        </w:rPr>
        <w:t xml:space="preserve"> </w:t>
      </w:r>
      <w:r w:rsidRPr="007C08C2">
        <w:rPr>
          <w:i/>
          <w:iCs/>
        </w:rPr>
        <w:t>Rabbi</w:t>
      </w:r>
      <w:r w:rsidR="00495F56">
        <w:rPr>
          <w:i/>
          <w:iCs/>
        </w:rPr>
        <w:t xml:space="preserve"> </w:t>
      </w:r>
      <w:r w:rsidRPr="007C08C2">
        <w:rPr>
          <w:i/>
          <w:iCs/>
        </w:rPr>
        <w:t>Akiva</w:t>
      </w:r>
      <w:r w:rsidR="00495F56">
        <w:rPr>
          <w:i/>
          <w:iCs/>
        </w:rPr>
        <w:t xml:space="preserve"> </w:t>
      </w:r>
      <w:r w:rsidRPr="007C08C2">
        <w:rPr>
          <w:i/>
          <w:iCs/>
        </w:rPr>
        <w:t>would</w:t>
      </w:r>
      <w:r w:rsidR="00495F56">
        <w:rPr>
          <w:i/>
          <w:iCs/>
        </w:rPr>
        <w:t xml:space="preserve"> </w:t>
      </w:r>
      <w:r w:rsidRPr="007C08C2">
        <w:rPr>
          <w:i/>
          <w:iCs/>
        </w:rPr>
        <w:t>see</w:t>
      </w:r>
      <w:r w:rsidR="00495F56">
        <w:rPr>
          <w:i/>
          <w:iCs/>
        </w:rPr>
        <w:t xml:space="preserve"> </w:t>
      </w:r>
      <w:r w:rsidRPr="007C08C2">
        <w:rPr>
          <w:i/>
          <w:iCs/>
        </w:rPr>
        <w:t>that</w:t>
      </w:r>
      <w:r w:rsidR="00495F56">
        <w:rPr>
          <w:i/>
          <w:iCs/>
        </w:rPr>
        <w:t xml:space="preserve"> </w:t>
      </w:r>
      <w:r w:rsidRPr="007C08C2">
        <w:rPr>
          <w:i/>
          <w:iCs/>
        </w:rPr>
        <w:t>ben</w:t>
      </w:r>
      <w:r w:rsidR="00495F56">
        <w:rPr>
          <w:i/>
          <w:iCs/>
        </w:rPr>
        <w:t xml:space="preserve"> </w:t>
      </w:r>
      <w:proofErr w:type="spellStart"/>
      <w:r w:rsidRPr="007C08C2">
        <w:rPr>
          <w:i/>
          <w:iCs/>
        </w:rPr>
        <w:t>Kosva</w:t>
      </w:r>
      <w:proofErr w:type="spellEnd"/>
      <w:r w:rsidR="00495F56">
        <w:rPr>
          <w:i/>
          <w:iCs/>
        </w:rPr>
        <w:t xml:space="preserve"> </w:t>
      </w:r>
      <w:r w:rsidRPr="007C08C2">
        <w:rPr>
          <w:i/>
          <w:iCs/>
        </w:rPr>
        <w:t>he</w:t>
      </w:r>
      <w:r w:rsidR="00495F56">
        <w:rPr>
          <w:i/>
          <w:iCs/>
        </w:rPr>
        <w:t xml:space="preserve"> </w:t>
      </w:r>
      <w:r w:rsidRPr="007C08C2">
        <w:rPr>
          <w:i/>
          <w:iCs/>
        </w:rPr>
        <w:t>would</w:t>
      </w:r>
      <w:r w:rsidR="00495F56">
        <w:rPr>
          <w:i/>
          <w:iCs/>
        </w:rPr>
        <w:t xml:space="preserve"> </w:t>
      </w:r>
      <w:r w:rsidRPr="007C08C2">
        <w:rPr>
          <w:i/>
          <w:iCs/>
        </w:rPr>
        <w:t>explain:</w:t>
      </w:r>
      <w:r w:rsidR="00495F56">
        <w:rPr>
          <w:i/>
          <w:iCs/>
        </w:rPr>
        <w:t xml:space="preserve"> </w:t>
      </w:r>
      <w:r w:rsidRPr="007C08C2">
        <w:rPr>
          <w:i/>
          <w:iCs/>
        </w:rPr>
        <w:t>"this</w:t>
      </w:r>
      <w:r w:rsidR="00495F56">
        <w:rPr>
          <w:i/>
          <w:iCs/>
        </w:rPr>
        <w:t xml:space="preserve"> </w:t>
      </w:r>
      <w:r w:rsidRPr="007C08C2">
        <w:rPr>
          <w:i/>
          <w:iCs/>
        </w:rPr>
        <w:t>man</w:t>
      </w:r>
      <w:r w:rsidR="00495F56">
        <w:rPr>
          <w:i/>
          <w:iCs/>
        </w:rPr>
        <w:t xml:space="preserve"> </w:t>
      </w:r>
      <w:r w:rsidRPr="007C08C2">
        <w:rPr>
          <w:i/>
          <w:iCs/>
        </w:rPr>
        <w:t>is</w:t>
      </w:r>
      <w:r w:rsidR="00495F56">
        <w:rPr>
          <w:i/>
          <w:iCs/>
        </w:rPr>
        <w:t xml:space="preserve"> </w:t>
      </w:r>
      <w:r w:rsidRPr="007C08C2">
        <w:rPr>
          <w:i/>
          <w:iCs/>
        </w:rPr>
        <w:t>King</w:t>
      </w:r>
      <w:r w:rsidR="00495F56">
        <w:rPr>
          <w:i/>
          <w:iCs/>
        </w:rPr>
        <w:t xml:space="preserve"> </w:t>
      </w:r>
      <w:r w:rsidRPr="007C08C2">
        <w:rPr>
          <w:i/>
          <w:iCs/>
        </w:rPr>
        <w:t>Messiah!"</w:t>
      </w:r>
      <w:r w:rsidR="00495F56">
        <w:rPr>
          <w:i/>
          <w:iCs/>
        </w:rPr>
        <w:t xml:space="preserve">  </w:t>
      </w:r>
      <w:r w:rsidRPr="007C08C2">
        <w:rPr>
          <w:i/>
          <w:iCs/>
        </w:rPr>
        <w:t>Said</w:t>
      </w:r>
      <w:r w:rsidR="00495F56">
        <w:rPr>
          <w:i/>
          <w:iCs/>
        </w:rPr>
        <w:t xml:space="preserve"> </w:t>
      </w:r>
      <w:r w:rsidRPr="007C08C2">
        <w:rPr>
          <w:i/>
          <w:iCs/>
        </w:rPr>
        <w:t>to</w:t>
      </w:r>
      <w:r w:rsidR="00495F56">
        <w:rPr>
          <w:i/>
          <w:iCs/>
        </w:rPr>
        <w:t xml:space="preserve"> </w:t>
      </w:r>
      <w:r w:rsidRPr="007C08C2">
        <w:rPr>
          <w:i/>
          <w:iCs/>
        </w:rPr>
        <w:t>him</w:t>
      </w:r>
      <w:r w:rsidR="00495F56">
        <w:rPr>
          <w:i/>
          <w:iCs/>
        </w:rPr>
        <w:t xml:space="preserve"> </w:t>
      </w:r>
      <w:r w:rsidRPr="007C08C2">
        <w:rPr>
          <w:i/>
          <w:iCs/>
        </w:rPr>
        <w:t>Rabbi</w:t>
      </w:r>
      <w:r w:rsidR="00495F56">
        <w:rPr>
          <w:i/>
          <w:iCs/>
        </w:rPr>
        <w:t xml:space="preserve"> </w:t>
      </w:r>
      <w:r w:rsidRPr="007C08C2">
        <w:rPr>
          <w:i/>
          <w:iCs/>
        </w:rPr>
        <w:t>Yochanan</w:t>
      </w:r>
      <w:r w:rsidR="00495F56">
        <w:rPr>
          <w:i/>
          <w:iCs/>
        </w:rPr>
        <w:t xml:space="preserve"> </w:t>
      </w:r>
      <w:r w:rsidRPr="007C08C2">
        <w:rPr>
          <w:i/>
          <w:iCs/>
        </w:rPr>
        <w:t>ben</w:t>
      </w:r>
      <w:r w:rsidR="00495F56">
        <w:rPr>
          <w:i/>
          <w:iCs/>
        </w:rPr>
        <w:t xml:space="preserve"> </w:t>
      </w:r>
      <w:r w:rsidRPr="007C08C2">
        <w:rPr>
          <w:i/>
          <w:iCs/>
        </w:rPr>
        <w:t>Torta:</w:t>
      </w:r>
      <w:r w:rsidR="00495F56">
        <w:rPr>
          <w:i/>
          <w:iCs/>
        </w:rPr>
        <w:t xml:space="preserve"> </w:t>
      </w:r>
      <w:r w:rsidRPr="007C08C2">
        <w:rPr>
          <w:i/>
          <w:iCs/>
        </w:rPr>
        <w:t>"Akiva,</w:t>
      </w:r>
      <w:r w:rsidR="00495F56">
        <w:rPr>
          <w:i/>
          <w:iCs/>
        </w:rPr>
        <w:t xml:space="preserve"> </w:t>
      </w:r>
      <w:r w:rsidRPr="007C08C2">
        <w:rPr>
          <w:i/>
          <w:iCs/>
        </w:rPr>
        <w:t>your</w:t>
      </w:r>
      <w:r w:rsidR="00495F56">
        <w:rPr>
          <w:i/>
          <w:iCs/>
        </w:rPr>
        <w:t xml:space="preserve"> </w:t>
      </w:r>
      <w:r w:rsidRPr="007C08C2">
        <w:rPr>
          <w:i/>
          <w:iCs/>
        </w:rPr>
        <w:t>cheeks</w:t>
      </w:r>
      <w:r w:rsidR="00495F56">
        <w:rPr>
          <w:i/>
          <w:iCs/>
        </w:rPr>
        <w:t xml:space="preserve"> </w:t>
      </w:r>
      <w:r w:rsidRPr="007C08C2">
        <w:rPr>
          <w:i/>
          <w:iCs/>
        </w:rPr>
        <w:t>will</w:t>
      </w:r>
      <w:r w:rsidR="00495F56">
        <w:rPr>
          <w:i/>
          <w:iCs/>
        </w:rPr>
        <w:t xml:space="preserve"> </w:t>
      </w:r>
      <w:r w:rsidRPr="007C08C2">
        <w:rPr>
          <w:i/>
          <w:iCs/>
        </w:rPr>
        <w:t>have</w:t>
      </w:r>
      <w:r w:rsidR="00495F56">
        <w:rPr>
          <w:i/>
          <w:iCs/>
        </w:rPr>
        <w:t xml:space="preserve"> </w:t>
      </w:r>
      <w:r w:rsidRPr="007C08C2">
        <w:rPr>
          <w:i/>
          <w:iCs/>
        </w:rPr>
        <w:t>sprouted</w:t>
      </w:r>
      <w:r w:rsidR="00495F56">
        <w:rPr>
          <w:i/>
          <w:iCs/>
        </w:rPr>
        <w:t xml:space="preserve"> </w:t>
      </w:r>
      <w:r w:rsidRPr="007C08C2">
        <w:rPr>
          <w:i/>
          <w:iCs/>
        </w:rPr>
        <w:t>with</w:t>
      </w:r>
      <w:r w:rsidR="00495F56">
        <w:rPr>
          <w:i/>
          <w:iCs/>
        </w:rPr>
        <w:t xml:space="preserve"> </w:t>
      </w:r>
      <w:r w:rsidRPr="007C08C2">
        <w:rPr>
          <w:i/>
          <w:iCs/>
        </w:rPr>
        <w:t>grass</w:t>
      </w:r>
      <w:r w:rsidR="00495F56">
        <w:rPr>
          <w:i/>
          <w:iCs/>
        </w:rPr>
        <w:t xml:space="preserve"> </w:t>
      </w:r>
      <w:r w:rsidRPr="007C08C2">
        <w:rPr>
          <w:i/>
          <w:iCs/>
        </w:rPr>
        <w:t>and</w:t>
      </w:r>
      <w:r w:rsidR="00495F56">
        <w:rPr>
          <w:i/>
          <w:iCs/>
        </w:rPr>
        <w:t xml:space="preserve"> </w:t>
      </w:r>
      <w:r w:rsidRPr="007C08C2">
        <w:rPr>
          <w:i/>
          <w:iCs/>
        </w:rPr>
        <w:t>King</w:t>
      </w:r>
      <w:r w:rsidR="00495F56">
        <w:rPr>
          <w:i/>
          <w:iCs/>
        </w:rPr>
        <w:t xml:space="preserve"> </w:t>
      </w:r>
      <w:r w:rsidRPr="007C08C2">
        <w:rPr>
          <w:i/>
          <w:iCs/>
        </w:rPr>
        <w:t>Messiah</w:t>
      </w:r>
      <w:r w:rsidR="00495F56">
        <w:rPr>
          <w:i/>
          <w:iCs/>
        </w:rPr>
        <w:t xml:space="preserve"> </w:t>
      </w:r>
      <w:r w:rsidRPr="007C08C2">
        <w:rPr>
          <w:i/>
          <w:iCs/>
        </w:rPr>
        <w:t>will</w:t>
      </w:r>
      <w:r w:rsidR="00495F56">
        <w:rPr>
          <w:i/>
          <w:iCs/>
        </w:rPr>
        <w:t xml:space="preserve"> </w:t>
      </w:r>
      <w:r w:rsidRPr="007C08C2">
        <w:rPr>
          <w:i/>
          <w:iCs/>
        </w:rPr>
        <w:t>still</w:t>
      </w:r>
      <w:r w:rsidR="00495F56">
        <w:rPr>
          <w:i/>
          <w:iCs/>
        </w:rPr>
        <w:t xml:space="preserve"> </w:t>
      </w:r>
      <w:r w:rsidRPr="007C08C2">
        <w:rPr>
          <w:i/>
          <w:iCs/>
        </w:rPr>
        <w:t>not</w:t>
      </w:r>
      <w:r w:rsidR="00495F56">
        <w:rPr>
          <w:i/>
          <w:iCs/>
        </w:rPr>
        <w:t xml:space="preserve"> </w:t>
      </w:r>
      <w:r w:rsidRPr="007C08C2">
        <w:rPr>
          <w:i/>
          <w:iCs/>
        </w:rPr>
        <w:t>have</w:t>
      </w:r>
      <w:r w:rsidR="00495F56">
        <w:rPr>
          <w:i/>
          <w:iCs/>
        </w:rPr>
        <w:t xml:space="preserve"> </w:t>
      </w:r>
      <w:r w:rsidRPr="007C08C2">
        <w:rPr>
          <w:i/>
          <w:iCs/>
        </w:rPr>
        <w:t>arrived!"</w:t>
      </w:r>
    </w:p>
    <w:p w14:paraId="2425F23A" w14:textId="77777777" w:rsidR="007C08C2" w:rsidRPr="007C08C2" w:rsidRDefault="007C08C2" w:rsidP="007C08C2"/>
    <w:p w14:paraId="5ECA55AA" w14:textId="7644D736" w:rsidR="007C08C2" w:rsidRPr="007C08C2" w:rsidRDefault="00495F56" w:rsidP="007C08C2">
      <w:r>
        <w:t>Al</w:t>
      </w:r>
      <w:r w:rsidR="007C08C2" w:rsidRPr="007C08C2">
        <w:t>most</w:t>
      </w:r>
      <w:r>
        <w:t xml:space="preserve"> </w:t>
      </w:r>
      <w:r w:rsidR="007C08C2" w:rsidRPr="007C08C2">
        <w:t>all</w:t>
      </w:r>
      <w:r>
        <w:t xml:space="preserve"> </w:t>
      </w:r>
      <w:r w:rsidR="007C08C2" w:rsidRPr="007C08C2">
        <w:t>Biblical</w:t>
      </w:r>
      <w:r>
        <w:t xml:space="preserve"> </w:t>
      </w:r>
      <w:r w:rsidR="007C08C2" w:rsidRPr="007C08C2">
        <w:t>poetry</w:t>
      </w:r>
      <w:r>
        <w:t xml:space="preserve"> </w:t>
      </w:r>
      <w:r w:rsidR="007C08C2" w:rsidRPr="007C08C2">
        <w:t>utilizes</w:t>
      </w:r>
      <w:r>
        <w:t xml:space="preserve"> </w:t>
      </w:r>
      <w:r w:rsidR="007C08C2" w:rsidRPr="007C08C2">
        <w:t>couplets,</w:t>
      </w:r>
      <w:r>
        <w:t xml:space="preserve"> </w:t>
      </w:r>
      <w:r w:rsidR="007C08C2" w:rsidRPr="007C08C2">
        <w:t>paired</w:t>
      </w:r>
      <w:r>
        <w:t xml:space="preserve"> </w:t>
      </w:r>
      <w:r w:rsidR="007C08C2" w:rsidRPr="007C08C2">
        <w:t>phrases</w:t>
      </w:r>
      <w:r>
        <w:t xml:space="preserve"> </w:t>
      </w:r>
      <w:r w:rsidR="007C08C2" w:rsidRPr="007C08C2">
        <w:t>expressing</w:t>
      </w:r>
      <w:r>
        <w:t xml:space="preserve"> </w:t>
      </w:r>
      <w:r w:rsidR="007C08C2" w:rsidRPr="007C08C2">
        <w:t>a</w:t>
      </w:r>
      <w:r>
        <w:t xml:space="preserve"> </w:t>
      </w:r>
      <w:r w:rsidR="007C08C2" w:rsidRPr="007C08C2">
        <w:t>similar</w:t>
      </w:r>
      <w:r>
        <w:t xml:space="preserve"> </w:t>
      </w:r>
      <w:r w:rsidR="007C08C2" w:rsidRPr="007C08C2">
        <w:t>idea</w:t>
      </w:r>
      <w:r>
        <w:t xml:space="preserve"> </w:t>
      </w:r>
      <w:r w:rsidR="007C08C2" w:rsidRPr="007C08C2">
        <w:t>in</w:t>
      </w:r>
      <w:r>
        <w:t xml:space="preserve"> </w:t>
      </w:r>
      <w:r w:rsidR="007C08C2" w:rsidRPr="007C08C2">
        <w:t>two</w:t>
      </w:r>
      <w:r>
        <w:t xml:space="preserve"> </w:t>
      </w:r>
      <w:r w:rsidR="007C08C2" w:rsidRPr="007C08C2">
        <w:t>separate</w:t>
      </w:r>
      <w:r>
        <w:t xml:space="preserve"> </w:t>
      </w:r>
      <w:r w:rsidR="007C08C2" w:rsidRPr="007C08C2">
        <w:t>stitches</w:t>
      </w:r>
      <w:r>
        <w:t xml:space="preserve"> </w:t>
      </w:r>
      <w:r w:rsidR="007C08C2" w:rsidRPr="007C08C2">
        <w:t>that</w:t>
      </w:r>
      <w:r>
        <w:t xml:space="preserve"> </w:t>
      </w:r>
      <w:r w:rsidR="007C08C2" w:rsidRPr="007C08C2">
        <w:t>use</w:t>
      </w:r>
      <w:r>
        <w:t xml:space="preserve"> </w:t>
      </w:r>
      <w:r w:rsidR="007C08C2" w:rsidRPr="007C08C2">
        <w:t>slightly</w:t>
      </w:r>
      <w:r>
        <w:t xml:space="preserve"> </w:t>
      </w:r>
      <w:r w:rsidR="007C08C2" w:rsidRPr="007C08C2">
        <w:t>different</w:t>
      </w:r>
      <w:r>
        <w:t xml:space="preserve"> </w:t>
      </w:r>
      <w:r w:rsidR="007C08C2" w:rsidRPr="007C08C2">
        <w:t>words</w:t>
      </w:r>
      <w:r>
        <w:t xml:space="preserve"> </w:t>
      </w:r>
      <w:r w:rsidR="007C08C2" w:rsidRPr="007C08C2">
        <w:t>or</w:t>
      </w:r>
      <w:r>
        <w:t xml:space="preserve"> </w:t>
      </w:r>
      <w:r w:rsidR="007C08C2" w:rsidRPr="007C08C2">
        <w:t>images.</w:t>
      </w:r>
      <w:r>
        <w:t xml:space="preserve">  </w:t>
      </w:r>
      <w:r w:rsidR="007C08C2" w:rsidRPr="007C08C2">
        <w:t>To</w:t>
      </w:r>
      <w:r>
        <w:t xml:space="preserve"> </w:t>
      </w:r>
      <w:r w:rsidR="007C08C2" w:rsidRPr="007C08C2">
        <w:t>graphically</w:t>
      </w:r>
      <w:r>
        <w:t xml:space="preserve"> </w:t>
      </w:r>
      <w:r w:rsidR="007C08C2" w:rsidRPr="007C08C2">
        <w:t>demonstrate</w:t>
      </w:r>
      <w:r>
        <w:t xml:space="preserve"> </w:t>
      </w:r>
      <w:r w:rsidR="007C08C2" w:rsidRPr="007C08C2">
        <w:t>the</w:t>
      </w:r>
      <w:r>
        <w:t xml:space="preserve"> </w:t>
      </w:r>
      <w:r w:rsidR="007C08C2" w:rsidRPr="007C08C2">
        <w:t>principle,</w:t>
      </w:r>
      <w:r>
        <w:t xml:space="preserve"> </w:t>
      </w:r>
      <w:r w:rsidR="007C08C2" w:rsidRPr="007C08C2">
        <w:t>we</w:t>
      </w:r>
      <w:r>
        <w:t xml:space="preserve"> </w:t>
      </w:r>
      <w:r w:rsidR="007C08C2" w:rsidRPr="007C08C2">
        <w:t>might</w:t>
      </w:r>
      <w:r>
        <w:t xml:space="preserve"> </w:t>
      </w:r>
      <w:r w:rsidR="007C08C2" w:rsidRPr="007C08C2">
        <w:t>write</w:t>
      </w:r>
      <w:r>
        <w:t xml:space="preserve"> </w:t>
      </w:r>
      <w:r w:rsidR="007C08C2" w:rsidRPr="007C08C2">
        <w:t>Bilam's</w:t>
      </w:r>
      <w:r>
        <w:t xml:space="preserve"> </w:t>
      </w:r>
      <w:r w:rsidR="007C08C2" w:rsidRPr="007C08C2">
        <w:t>words</w:t>
      </w:r>
      <w:r>
        <w:t xml:space="preserve"> </w:t>
      </w:r>
      <w:r w:rsidR="007C08C2" w:rsidRPr="007C08C2">
        <w:t>as</w:t>
      </w:r>
      <w:r>
        <w:t xml:space="preserve"> </w:t>
      </w:r>
      <w:r w:rsidR="007C08C2" w:rsidRPr="007C08C2">
        <w:t>follows:</w:t>
      </w:r>
    </w:p>
    <w:p w14:paraId="13453640" w14:textId="77777777" w:rsidR="007C08C2" w:rsidRPr="007C08C2" w:rsidRDefault="007C08C2" w:rsidP="007C08C2"/>
    <w:p w14:paraId="613EE068" w14:textId="1DD34646" w:rsidR="007C08C2" w:rsidRPr="007C08C2" w:rsidRDefault="00495F56" w:rsidP="007C08C2">
      <w:r>
        <w:t xml:space="preserve"> </w:t>
      </w:r>
    </w:p>
    <w:tbl>
      <w:tblPr>
        <w:tblStyle w:val="TableGrid"/>
        <w:tblW w:w="0" w:type="auto"/>
        <w:tblInd w:w="0" w:type="dxa"/>
        <w:tblLook w:val="04A0" w:firstRow="1" w:lastRow="0" w:firstColumn="1" w:lastColumn="0" w:noHBand="0" w:noVBand="1"/>
      </w:tblPr>
      <w:tblGrid>
        <w:gridCol w:w="2515"/>
        <w:gridCol w:w="2515"/>
      </w:tblGrid>
      <w:tr w:rsidR="007C08C2" w:rsidRPr="007C08C2" w14:paraId="1648AF0D" w14:textId="77777777" w:rsidTr="00C778AD">
        <w:tc>
          <w:tcPr>
            <w:tcW w:w="5030" w:type="dxa"/>
            <w:gridSpan w:val="2"/>
          </w:tcPr>
          <w:p w14:paraId="4433E799" w14:textId="665946D5" w:rsidR="007C08C2" w:rsidRPr="007C08C2" w:rsidRDefault="007C08C2" w:rsidP="007C08C2">
            <w:pPr>
              <w:jc w:val="center"/>
              <w:rPr>
                <w:b/>
                <w:bCs/>
              </w:rPr>
            </w:pPr>
            <w:r w:rsidRPr="007C08C2">
              <w:rPr>
                <w:b/>
                <w:bCs/>
              </w:rPr>
              <w:t>Bamidbar</w:t>
            </w:r>
            <w:r w:rsidR="00495F56">
              <w:rPr>
                <w:b/>
                <w:bCs/>
              </w:rPr>
              <w:t xml:space="preserve"> </w:t>
            </w:r>
            <w:r w:rsidRPr="007C08C2">
              <w:rPr>
                <w:b/>
                <w:bCs/>
              </w:rPr>
              <w:t>(Numbers)</w:t>
            </w:r>
            <w:r w:rsidR="00495F56">
              <w:rPr>
                <w:b/>
                <w:bCs/>
              </w:rPr>
              <w:t xml:space="preserve"> </w:t>
            </w:r>
            <w:r w:rsidRPr="007C08C2">
              <w:rPr>
                <w:b/>
                <w:bCs/>
              </w:rPr>
              <w:t>24:14-19</w:t>
            </w:r>
          </w:p>
        </w:tc>
      </w:tr>
      <w:tr w:rsidR="007C08C2" w:rsidRPr="007C08C2" w14:paraId="1B96FE96" w14:textId="77777777" w:rsidTr="00C778AD">
        <w:tc>
          <w:tcPr>
            <w:tcW w:w="2515" w:type="dxa"/>
          </w:tcPr>
          <w:p w14:paraId="7D7050B9" w14:textId="3D460C9A" w:rsidR="007C08C2" w:rsidRPr="007C08C2" w:rsidRDefault="007C08C2" w:rsidP="007C08C2">
            <w:r w:rsidRPr="007C08C2">
              <w:t>I</w:t>
            </w:r>
            <w:r w:rsidR="00495F56">
              <w:t xml:space="preserve"> </w:t>
            </w:r>
            <w:r w:rsidRPr="007C08C2">
              <w:t>see</w:t>
            </w:r>
            <w:r w:rsidR="00495F56">
              <w:t xml:space="preserve"> </w:t>
            </w:r>
            <w:r w:rsidRPr="007C08C2">
              <w:t>him</w:t>
            </w:r>
            <w:r w:rsidR="00495F56">
              <w:t xml:space="preserve"> </w:t>
            </w:r>
            <w:r w:rsidRPr="007C08C2">
              <w:t>but</w:t>
            </w:r>
            <w:r w:rsidR="00495F56">
              <w:t xml:space="preserve"> </w:t>
            </w:r>
            <w:r w:rsidRPr="007C08C2">
              <w:t>not</w:t>
            </w:r>
            <w:r w:rsidR="00495F56">
              <w:t xml:space="preserve"> </w:t>
            </w:r>
            <w:r w:rsidRPr="007C08C2">
              <w:t>now,</w:t>
            </w:r>
          </w:p>
        </w:tc>
        <w:tc>
          <w:tcPr>
            <w:tcW w:w="2515" w:type="dxa"/>
          </w:tcPr>
          <w:p w14:paraId="58D5C297" w14:textId="75100AEE" w:rsidR="007C08C2" w:rsidRPr="007C08C2" w:rsidRDefault="007C08C2" w:rsidP="007C08C2">
            <w:r w:rsidRPr="007C08C2">
              <w:t>I</w:t>
            </w:r>
            <w:r w:rsidR="00495F56">
              <w:t xml:space="preserve"> </w:t>
            </w:r>
            <w:r w:rsidRPr="007C08C2">
              <w:t>gaze</w:t>
            </w:r>
            <w:r w:rsidR="00495F56">
              <w:t xml:space="preserve"> </w:t>
            </w:r>
            <w:r w:rsidRPr="007C08C2">
              <w:t>upon</w:t>
            </w:r>
            <w:r w:rsidR="00495F56">
              <w:t xml:space="preserve"> </w:t>
            </w:r>
            <w:r w:rsidRPr="007C08C2">
              <w:t>him</w:t>
            </w:r>
            <w:r w:rsidR="00495F56">
              <w:t xml:space="preserve"> </w:t>
            </w:r>
            <w:r w:rsidRPr="007C08C2">
              <w:t>but</w:t>
            </w:r>
            <w:r w:rsidR="00495F56">
              <w:t xml:space="preserve"> </w:t>
            </w:r>
            <w:r w:rsidRPr="007C08C2">
              <w:t>not</w:t>
            </w:r>
            <w:r w:rsidR="00495F56">
              <w:t xml:space="preserve"> </w:t>
            </w:r>
            <w:r w:rsidRPr="007C08C2">
              <w:t>soon.</w:t>
            </w:r>
          </w:p>
        </w:tc>
      </w:tr>
      <w:tr w:rsidR="007C08C2" w:rsidRPr="007C08C2" w14:paraId="095A6DD8" w14:textId="77777777" w:rsidTr="00C778AD">
        <w:tc>
          <w:tcPr>
            <w:tcW w:w="2515" w:type="dxa"/>
          </w:tcPr>
          <w:p w14:paraId="0AB19145" w14:textId="4EE9CE41" w:rsidR="007C08C2" w:rsidRPr="007C08C2" w:rsidRDefault="007C08C2" w:rsidP="007C08C2">
            <w:r w:rsidRPr="007C08C2">
              <w:t>A</w:t>
            </w:r>
            <w:r w:rsidR="00495F56">
              <w:t xml:space="preserve"> </w:t>
            </w:r>
            <w:r w:rsidRPr="007C08C2">
              <w:t>star</w:t>
            </w:r>
            <w:r w:rsidR="00495F56">
              <w:t xml:space="preserve"> </w:t>
            </w:r>
            <w:r w:rsidRPr="007C08C2">
              <w:t>will</w:t>
            </w:r>
            <w:r w:rsidR="00495F56">
              <w:t xml:space="preserve"> </w:t>
            </w:r>
            <w:r w:rsidRPr="007C08C2">
              <w:t>shoot</w:t>
            </w:r>
            <w:r w:rsidR="00495F56">
              <w:t xml:space="preserve"> </w:t>
            </w:r>
            <w:r w:rsidRPr="007C08C2">
              <w:t>forth</w:t>
            </w:r>
            <w:r w:rsidR="00495F56">
              <w:t xml:space="preserve"> </w:t>
            </w:r>
            <w:r w:rsidRPr="007C08C2">
              <w:t>out</w:t>
            </w:r>
            <w:r w:rsidR="00495F56">
              <w:t xml:space="preserve"> </w:t>
            </w:r>
            <w:r w:rsidRPr="007C08C2">
              <w:t>of</w:t>
            </w:r>
            <w:r w:rsidR="00495F56">
              <w:t xml:space="preserve"> </w:t>
            </w:r>
            <w:r w:rsidR="000225FB">
              <w:t>Yaakov</w:t>
            </w:r>
            <w:r w:rsidRPr="007C08C2">
              <w:t>,</w:t>
            </w:r>
          </w:p>
        </w:tc>
        <w:tc>
          <w:tcPr>
            <w:tcW w:w="2515" w:type="dxa"/>
          </w:tcPr>
          <w:p w14:paraId="591EB033" w14:textId="1ED138F5" w:rsidR="007C08C2" w:rsidRPr="007C08C2" w:rsidRDefault="007C08C2" w:rsidP="007C08C2">
            <w:r w:rsidRPr="007C08C2">
              <w:t>a</w:t>
            </w:r>
            <w:r w:rsidR="00495F56">
              <w:t xml:space="preserve"> </w:t>
            </w:r>
            <w:r w:rsidRPr="007C08C2">
              <w:t>scepter</w:t>
            </w:r>
            <w:r w:rsidR="00495F56">
              <w:t xml:space="preserve"> </w:t>
            </w:r>
            <w:r w:rsidRPr="007C08C2">
              <w:t>shall</w:t>
            </w:r>
            <w:r w:rsidR="00495F56">
              <w:t xml:space="preserve"> </w:t>
            </w:r>
            <w:r w:rsidRPr="007C08C2">
              <w:t>rise</w:t>
            </w:r>
            <w:r w:rsidR="00495F56">
              <w:t xml:space="preserve"> </w:t>
            </w:r>
            <w:r w:rsidRPr="007C08C2">
              <w:t>from</w:t>
            </w:r>
            <w:r w:rsidR="00495F56">
              <w:t xml:space="preserve"> </w:t>
            </w:r>
            <w:r w:rsidRPr="007C08C2">
              <w:t>Israel,</w:t>
            </w:r>
          </w:p>
        </w:tc>
      </w:tr>
      <w:tr w:rsidR="007C08C2" w:rsidRPr="007C08C2" w14:paraId="738EA22A" w14:textId="77777777" w:rsidTr="00C778AD">
        <w:tc>
          <w:tcPr>
            <w:tcW w:w="2515" w:type="dxa"/>
          </w:tcPr>
          <w:p w14:paraId="6D34BEB9" w14:textId="4542A75D" w:rsidR="007C08C2" w:rsidRPr="007C08C2" w:rsidRDefault="007C08C2" w:rsidP="007C08C2">
            <w:r w:rsidRPr="007C08C2">
              <w:t>who</w:t>
            </w:r>
            <w:r w:rsidR="00495F56">
              <w:t xml:space="preserve"> </w:t>
            </w:r>
            <w:r w:rsidRPr="007C08C2">
              <w:t>shall</w:t>
            </w:r>
            <w:r w:rsidR="00495F56">
              <w:t xml:space="preserve"> </w:t>
            </w:r>
            <w:r w:rsidRPr="007C08C2">
              <w:t>crush</w:t>
            </w:r>
            <w:r w:rsidR="00495F56">
              <w:t xml:space="preserve"> </w:t>
            </w:r>
            <w:r w:rsidRPr="007C08C2">
              <w:t>the</w:t>
            </w:r>
            <w:r w:rsidR="00495F56">
              <w:t xml:space="preserve"> </w:t>
            </w:r>
            <w:r w:rsidRPr="007C08C2">
              <w:t>princes</w:t>
            </w:r>
            <w:r w:rsidR="00495F56">
              <w:t xml:space="preserve"> </w:t>
            </w:r>
            <w:r w:rsidRPr="007C08C2">
              <w:t>of</w:t>
            </w:r>
            <w:r w:rsidR="00495F56">
              <w:t xml:space="preserve"> </w:t>
            </w:r>
            <w:proofErr w:type="spellStart"/>
            <w:r w:rsidRPr="007C08C2">
              <w:t>Moav</w:t>
            </w:r>
            <w:proofErr w:type="spellEnd"/>
          </w:p>
        </w:tc>
        <w:tc>
          <w:tcPr>
            <w:tcW w:w="2515" w:type="dxa"/>
          </w:tcPr>
          <w:p w14:paraId="1B85B572" w14:textId="59C26B8F" w:rsidR="007C08C2" w:rsidRPr="007C08C2" w:rsidRDefault="007C08C2" w:rsidP="007C08C2">
            <w:r w:rsidRPr="007C08C2">
              <w:t>and</w:t>
            </w:r>
            <w:r w:rsidR="00495F56">
              <w:t xml:space="preserve"> </w:t>
            </w:r>
            <w:r w:rsidRPr="007C08C2">
              <w:t>demolish</w:t>
            </w:r>
            <w:r w:rsidR="00495F56">
              <w:t xml:space="preserve"> </w:t>
            </w:r>
            <w:r w:rsidRPr="007C08C2">
              <w:t>all</w:t>
            </w:r>
            <w:r w:rsidR="00495F56">
              <w:t xml:space="preserve"> </w:t>
            </w:r>
            <w:r w:rsidRPr="007C08C2">
              <w:t>of</w:t>
            </w:r>
            <w:r w:rsidR="00495F56">
              <w:t xml:space="preserve"> </w:t>
            </w:r>
            <w:r w:rsidRPr="007C08C2">
              <w:t>Shet's</w:t>
            </w:r>
            <w:r w:rsidR="00495F56">
              <w:t xml:space="preserve"> </w:t>
            </w:r>
            <w:r w:rsidRPr="007C08C2">
              <w:t>descendants.</w:t>
            </w:r>
          </w:p>
        </w:tc>
      </w:tr>
      <w:tr w:rsidR="007C08C2" w:rsidRPr="007C08C2" w14:paraId="77374E7D" w14:textId="77777777" w:rsidTr="00C778AD">
        <w:tc>
          <w:tcPr>
            <w:tcW w:w="2515" w:type="dxa"/>
          </w:tcPr>
          <w:p w14:paraId="41F01799" w14:textId="59D2BF83" w:rsidR="007C08C2" w:rsidRPr="007C08C2" w:rsidRDefault="007C08C2" w:rsidP="007C08C2">
            <w:r w:rsidRPr="007C08C2">
              <w:t>Edom</w:t>
            </w:r>
            <w:r w:rsidR="00495F56">
              <w:t xml:space="preserve"> </w:t>
            </w:r>
            <w:r w:rsidRPr="007C08C2">
              <w:t>shall</w:t>
            </w:r>
            <w:r w:rsidR="00495F56">
              <w:t xml:space="preserve"> </w:t>
            </w:r>
            <w:r w:rsidRPr="007C08C2">
              <w:t>be</w:t>
            </w:r>
            <w:r w:rsidR="00495F56">
              <w:t xml:space="preserve"> </w:t>
            </w:r>
            <w:r w:rsidRPr="007C08C2">
              <w:t>their</w:t>
            </w:r>
            <w:r w:rsidR="00495F56">
              <w:t xml:space="preserve"> </w:t>
            </w:r>
            <w:r w:rsidRPr="007C08C2">
              <w:t>inheritance,</w:t>
            </w:r>
          </w:p>
        </w:tc>
        <w:tc>
          <w:tcPr>
            <w:tcW w:w="2515" w:type="dxa"/>
          </w:tcPr>
          <w:p w14:paraId="32C6299E" w14:textId="4CD41552" w:rsidR="007C08C2" w:rsidRPr="007C08C2" w:rsidRDefault="007C08C2" w:rsidP="007C08C2">
            <w:proofErr w:type="spellStart"/>
            <w:r w:rsidRPr="007C08C2">
              <w:t>Se'ir</w:t>
            </w:r>
            <w:proofErr w:type="spellEnd"/>
            <w:r w:rsidR="00495F56">
              <w:t xml:space="preserve"> </w:t>
            </w:r>
            <w:r w:rsidRPr="007C08C2">
              <w:t>their</w:t>
            </w:r>
            <w:r w:rsidR="00495F56">
              <w:t xml:space="preserve"> </w:t>
            </w:r>
            <w:r w:rsidRPr="007C08C2">
              <w:t>enemies</w:t>
            </w:r>
            <w:r w:rsidR="00495F56">
              <w:t xml:space="preserve"> </w:t>
            </w:r>
            <w:r w:rsidRPr="007C08C2">
              <w:t>shall</w:t>
            </w:r>
            <w:r w:rsidR="00495F56">
              <w:t xml:space="preserve"> </w:t>
            </w:r>
            <w:r w:rsidRPr="007C08C2">
              <w:t>be</w:t>
            </w:r>
            <w:r w:rsidR="00495F56">
              <w:t xml:space="preserve"> </w:t>
            </w:r>
            <w:r w:rsidRPr="007C08C2">
              <w:t>their</w:t>
            </w:r>
            <w:r w:rsidR="00495F56">
              <w:t xml:space="preserve"> </w:t>
            </w:r>
            <w:r w:rsidRPr="007C08C2">
              <w:t>inheritance,</w:t>
            </w:r>
          </w:p>
        </w:tc>
      </w:tr>
      <w:tr w:rsidR="007C08C2" w:rsidRPr="007C08C2" w14:paraId="4A925B40" w14:textId="77777777" w:rsidTr="00C778AD">
        <w:tc>
          <w:tcPr>
            <w:tcW w:w="5030" w:type="dxa"/>
            <w:gridSpan w:val="2"/>
          </w:tcPr>
          <w:p w14:paraId="1FCB052D" w14:textId="5F85F122" w:rsidR="007C08C2" w:rsidRPr="007C08C2" w:rsidRDefault="007C08C2" w:rsidP="007C08C2">
            <w:pPr>
              <w:jc w:val="center"/>
            </w:pPr>
            <w:r w:rsidRPr="007C08C2">
              <w:t>and</w:t>
            </w:r>
            <w:r w:rsidR="00495F56">
              <w:t xml:space="preserve"> </w:t>
            </w:r>
            <w:r w:rsidRPr="007C08C2">
              <w:t>Israel</w:t>
            </w:r>
            <w:r w:rsidR="00495F56">
              <w:t xml:space="preserve"> </w:t>
            </w:r>
            <w:r w:rsidRPr="007C08C2">
              <w:t>shall</w:t>
            </w:r>
            <w:r w:rsidR="00495F56">
              <w:t xml:space="preserve"> </w:t>
            </w:r>
            <w:r w:rsidRPr="007C08C2">
              <w:t>be</w:t>
            </w:r>
            <w:r w:rsidR="00495F56">
              <w:t xml:space="preserve"> </w:t>
            </w:r>
            <w:r w:rsidRPr="007C08C2">
              <w:t>triumphant.</w:t>
            </w:r>
          </w:p>
        </w:tc>
      </w:tr>
      <w:tr w:rsidR="007C08C2" w:rsidRPr="007C08C2" w14:paraId="3A5483E6" w14:textId="77777777" w:rsidTr="00C778AD">
        <w:tc>
          <w:tcPr>
            <w:tcW w:w="2515" w:type="dxa"/>
          </w:tcPr>
          <w:p w14:paraId="6BC38029" w14:textId="0FFE7CFB" w:rsidR="007C08C2" w:rsidRPr="007C08C2" w:rsidRDefault="007C08C2" w:rsidP="007C08C2">
            <w:r w:rsidRPr="007C08C2">
              <w:t>A</w:t>
            </w:r>
            <w:r w:rsidR="00495F56">
              <w:t xml:space="preserve"> </w:t>
            </w:r>
            <w:r w:rsidRPr="007C08C2">
              <w:t>ruler</w:t>
            </w:r>
            <w:r w:rsidR="00495F56">
              <w:t xml:space="preserve"> </w:t>
            </w:r>
            <w:r w:rsidRPr="007C08C2">
              <w:t>shall</w:t>
            </w:r>
            <w:r w:rsidR="00495F56">
              <w:t xml:space="preserve"> </w:t>
            </w:r>
            <w:r w:rsidRPr="007C08C2">
              <w:t>issue</w:t>
            </w:r>
            <w:r w:rsidR="00495F56">
              <w:t xml:space="preserve"> </w:t>
            </w:r>
            <w:r w:rsidRPr="007C08C2">
              <w:t>from</w:t>
            </w:r>
            <w:r w:rsidR="00495F56">
              <w:t xml:space="preserve"> </w:t>
            </w:r>
            <w:r w:rsidR="000225FB">
              <w:t>Yaakov</w:t>
            </w:r>
            <w:r w:rsidRPr="007C08C2">
              <w:t>,</w:t>
            </w:r>
          </w:p>
        </w:tc>
        <w:tc>
          <w:tcPr>
            <w:tcW w:w="2515" w:type="dxa"/>
          </w:tcPr>
          <w:p w14:paraId="4618A3E6" w14:textId="351C39C9" w:rsidR="007C08C2" w:rsidRPr="007C08C2" w:rsidRDefault="007C08C2" w:rsidP="007C08C2">
            <w:r w:rsidRPr="007C08C2">
              <w:t>and</w:t>
            </w:r>
            <w:r w:rsidR="00495F56">
              <w:t xml:space="preserve"> </w:t>
            </w:r>
            <w:r w:rsidRPr="007C08C2">
              <w:t>he</w:t>
            </w:r>
            <w:r w:rsidR="00495F56">
              <w:t xml:space="preserve"> </w:t>
            </w:r>
            <w:r w:rsidRPr="007C08C2">
              <w:t>shall</w:t>
            </w:r>
            <w:r w:rsidR="00495F56">
              <w:t xml:space="preserve"> </w:t>
            </w:r>
            <w:r w:rsidRPr="007C08C2">
              <w:t>destroy</w:t>
            </w:r>
            <w:r w:rsidR="00495F56">
              <w:t xml:space="preserve"> </w:t>
            </w:r>
            <w:r w:rsidRPr="007C08C2">
              <w:t>the</w:t>
            </w:r>
            <w:r w:rsidR="00495F56">
              <w:t xml:space="preserve"> </w:t>
            </w:r>
            <w:r w:rsidRPr="007C08C2">
              <w:t>remnant</w:t>
            </w:r>
            <w:r w:rsidR="00495F56">
              <w:t xml:space="preserve"> </w:t>
            </w:r>
            <w:r w:rsidRPr="007C08C2">
              <w:t>of</w:t>
            </w:r>
            <w:r w:rsidR="00495F56">
              <w:t xml:space="preserve"> </w:t>
            </w:r>
            <w:r w:rsidRPr="007C08C2">
              <w:t>the</w:t>
            </w:r>
            <w:r w:rsidR="00495F56">
              <w:t xml:space="preserve"> </w:t>
            </w:r>
            <w:r w:rsidRPr="007C08C2">
              <w:t>city…"</w:t>
            </w:r>
          </w:p>
        </w:tc>
      </w:tr>
    </w:tbl>
    <w:p w14:paraId="5754E41F" w14:textId="77777777" w:rsidR="007C08C2" w:rsidRPr="007C08C2" w:rsidRDefault="007C08C2" w:rsidP="007C08C2"/>
    <w:p w14:paraId="1C272C6F" w14:textId="77777777" w:rsidR="00B25B84" w:rsidRDefault="007C08C2" w:rsidP="007C08C2">
      <w:r w:rsidRPr="007C08C2">
        <w:t>Perhaps</w:t>
      </w:r>
      <w:r w:rsidR="00495F56">
        <w:t xml:space="preserve"> </w:t>
      </w:r>
      <w:r w:rsidRPr="007C08C2">
        <w:t>the</w:t>
      </w:r>
      <w:r w:rsidR="00495F56">
        <w:t xml:space="preserve"> </w:t>
      </w:r>
      <w:r w:rsidRPr="007C08C2">
        <w:t>implied</w:t>
      </w:r>
      <w:r w:rsidR="00495F56">
        <w:t xml:space="preserve"> </w:t>
      </w:r>
      <w:r w:rsidRPr="007C08C2">
        <w:t>parallels</w:t>
      </w:r>
      <w:r w:rsidR="00495F56">
        <w:t xml:space="preserve"> </w:t>
      </w:r>
      <w:r w:rsidRPr="007C08C2">
        <w:t>here</w:t>
      </w:r>
      <w:r w:rsidR="00495F56">
        <w:t xml:space="preserve"> </w:t>
      </w:r>
      <w:r w:rsidRPr="007C08C2">
        <w:t>are</w:t>
      </w:r>
      <w:r w:rsidR="00495F56">
        <w:t xml:space="preserve"> </w:t>
      </w:r>
      <w:r w:rsidRPr="007C08C2">
        <w:t>in</w:t>
      </w:r>
      <w:r w:rsidR="00495F56">
        <w:t xml:space="preserve"> </w:t>
      </w:r>
      <w:r w:rsidRPr="007C08C2">
        <w:t>fact</w:t>
      </w:r>
      <w:r w:rsidR="00495F56">
        <w:t xml:space="preserve"> </w:t>
      </w:r>
      <w:r w:rsidRPr="007C08C2">
        <w:t>pointing</w:t>
      </w:r>
      <w:r w:rsidR="00495F56">
        <w:t xml:space="preserve"> </w:t>
      </w:r>
      <w:r w:rsidRPr="007C08C2">
        <w:t>to</w:t>
      </w:r>
      <w:r w:rsidR="00495F56">
        <w:t xml:space="preserve"> </w:t>
      </w:r>
      <w:r w:rsidRPr="007C08C2">
        <w:t>TWO</w:t>
      </w:r>
      <w:r w:rsidR="00495F56">
        <w:t xml:space="preserve"> </w:t>
      </w:r>
      <w:r w:rsidRPr="007C08C2">
        <w:t>different</w:t>
      </w:r>
      <w:r w:rsidR="00495F56">
        <w:t xml:space="preserve"> </w:t>
      </w:r>
      <w:r w:rsidRPr="007C08C2">
        <w:t>leaders</w:t>
      </w:r>
      <w:r w:rsidR="00495F56">
        <w:t xml:space="preserve"> </w:t>
      </w:r>
      <w:r w:rsidRPr="007C08C2">
        <w:t>of</w:t>
      </w:r>
      <w:r w:rsidR="00495F56">
        <w:t xml:space="preserve"> </w:t>
      </w:r>
      <w:r w:rsidRPr="007C08C2">
        <w:t>Israel,</w:t>
      </w:r>
      <w:r w:rsidR="00495F56">
        <w:t xml:space="preserve"> </w:t>
      </w:r>
      <w:r w:rsidRPr="007C08C2">
        <w:t>both</w:t>
      </w:r>
      <w:r w:rsidR="00495F56">
        <w:t xml:space="preserve"> </w:t>
      </w:r>
      <w:r w:rsidRPr="007C08C2">
        <w:t>of</w:t>
      </w:r>
      <w:r w:rsidR="00495F56">
        <w:t xml:space="preserve"> </w:t>
      </w:r>
      <w:r w:rsidRPr="007C08C2">
        <w:t>whom</w:t>
      </w:r>
      <w:r w:rsidR="00495F56">
        <w:t xml:space="preserve"> </w:t>
      </w:r>
      <w:r w:rsidRPr="007C08C2">
        <w:t>will</w:t>
      </w:r>
      <w:r w:rsidR="00495F56">
        <w:t xml:space="preserve"> </w:t>
      </w:r>
      <w:r w:rsidRPr="007C08C2">
        <w:t>save</w:t>
      </w:r>
      <w:r w:rsidR="00495F56">
        <w:t xml:space="preserve"> </w:t>
      </w:r>
      <w:r w:rsidRPr="007C08C2">
        <w:t>the</w:t>
      </w:r>
      <w:r w:rsidR="00495F56">
        <w:t xml:space="preserve"> </w:t>
      </w:r>
      <w:r w:rsidRPr="007C08C2">
        <w:t>people</w:t>
      </w:r>
      <w:r w:rsidR="00495F56">
        <w:t xml:space="preserve"> </w:t>
      </w:r>
      <w:r w:rsidRPr="007C08C2">
        <w:t>from</w:t>
      </w:r>
      <w:r w:rsidR="00495F56">
        <w:t xml:space="preserve"> </w:t>
      </w:r>
      <w:r w:rsidRPr="007C08C2">
        <w:t>their</w:t>
      </w:r>
      <w:r w:rsidR="00495F56">
        <w:t xml:space="preserve"> </w:t>
      </w:r>
      <w:r w:rsidRPr="007C08C2">
        <w:t>enemies</w:t>
      </w:r>
      <w:r w:rsidR="00495F56">
        <w:t xml:space="preserve"> </w:t>
      </w:r>
      <w:r w:rsidRPr="007C08C2">
        <w:t>and</w:t>
      </w:r>
      <w:r w:rsidR="00495F56">
        <w:t xml:space="preserve"> </w:t>
      </w:r>
      <w:r w:rsidRPr="007C08C2">
        <w:t>bring</w:t>
      </w:r>
      <w:r w:rsidR="00495F56">
        <w:t xml:space="preserve"> </w:t>
      </w:r>
      <w:r w:rsidRPr="007C08C2">
        <w:t>victory</w:t>
      </w:r>
      <w:r w:rsidR="00495F56">
        <w:t xml:space="preserve"> </w:t>
      </w:r>
      <w:r w:rsidRPr="007C08C2">
        <w:t>and</w:t>
      </w:r>
      <w:r w:rsidR="00495F56">
        <w:t xml:space="preserve"> </w:t>
      </w:r>
      <w:r w:rsidRPr="007C08C2">
        <w:t>triumph!</w:t>
      </w:r>
      <w:r w:rsidR="00495F56">
        <w:t xml:space="preserve">  </w:t>
      </w:r>
      <w:r w:rsidRPr="007C08C2">
        <w:t>Might</w:t>
      </w:r>
      <w:r w:rsidR="00495F56">
        <w:t xml:space="preserve"> </w:t>
      </w:r>
      <w:r w:rsidRPr="007C08C2">
        <w:t>these</w:t>
      </w:r>
      <w:r w:rsidR="00495F56">
        <w:t xml:space="preserve"> </w:t>
      </w:r>
      <w:r w:rsidRPr="007C08C2">
        <w:t>two</w:t>
      </w:r>
      <w:r w:rsidR="00495F56">
        <w:t xml:space="preserve"> </w:t>
      </w:r>
      <w:r w:rsidRPr="007C08C2">
        <w:t>be</w:t>
      </w:r>
      <w:r w:rsidR="00495F56">
        <w:t xml:space="preserve"> </w:t>
      </w:r>
      <w:r w:rsidRPr="007C08C2">
        <w:t>none</w:t>
      </w:r>
      <w:r w:rsidR="00495F56">
        <w:t xml:space="preserve"> </w:t>
      </w:r>
      <w:r w:rsidRPr="007C08C2">
        <w:t>other</w:t>
      </w:r>
      <w:r w:rsidR="00495F56">
        <w:t xml:space="preserve"> </w:t>
      </w:r>
      <w:r w:rsidRPr="007C08C2">
        <w:t>than</w:t>
      </w:r>
      <w:r w:rsidR="00495F56">
        <w:t xml:space="preserve"> </w:t>
      </w:r>
      <w:r w:rsidRPr="007C08C2">
        <w:t>David</w:t>
      </w:r>
      <w:r w:rsidR="00495F56">
        <w:t xml:space="preserve"> </w:t>
      </w:r>
      <w:r w:rsidRPr="007C08C2">
        <w:t>and</w:t>
      </w:r>
      <w:r w:rsidR="00495F56">
        <w:t xml:space="preserve"> </w:t>
      </w:r>
      <w:r w:rsidRPr="007C08C2">
        <w:t>the</w:t>
      </w:r>
      <w:r w:rsidR="00495F56">
        <w:t xml:space="preserve"> </w:t>
      </w:r>
      <w:r w:rsidRPr="007C08C2">
        <w:t>King</w:t>
      </w:r>
      <w:r w:rsidR="00495F56">
        <w:t xml:space="preserve"> </w:t>
      </w:r>
      <w:r w:rsidRPr="007C08C2">
        <w:t>Messiah</w:t>
      </w:r>
      <w:r w:rsidR="00495F56">
        <w:t xml:space="preserve"> </w:t>
      </w:r>
      <w:r w:rsidRPr="007C08C2">
        <w:t>respectively,</w:t>
      </w:r>
      <w:r w:rsidR="00495F56">
        <w:t xml:space="preserve"> </w:t>
      </w:r>
      <w:r w:rsidRPr="007C08C2">
        <w:t>the</w:t>
      </w:r>
      <w:r w:rsidR="00495F56">
        <w:t xml:space="preserve"> </w:t>
      </w:r>
      <w:r w:rsidRPr="007C08C2">
        <w:t>very</w:t>
      </w:r>
      <w:r w:rsidR="00495F56">
        <w:t xml:space="preserve"> </w:t>
      </w:r>
      <w:r w:rsidRPr="007C08C2">
        <w:t>same</w:t>
      </w:r>
      <w:r w:rsidR="00495F56">
        <w:t xml:space="preserve"> </w:t>
      </w:r>
      <w:r w:rsidRPr="007C08C2">
        <w:t>individuals</w:t>
      </w:r>
      <w:r w:rsidR="00495F56">
        <w:t xml:space="preserve"> </w:t>
      </w:r>
      <w:r w:rsidRPr="007C08C2">
        <w:t>later</w:t>
      </w:r>
      <w:r w:rsidR="00495F56">
        <w:t xml:space="preserve"> </w:t>
      </w:r>
      <w:r w:rsidRPr="007C08C2">
        <w:t>invoked</w:t>
      </w:r>
      <w:r w:rsidR="00495F56">
        <w:t xml:space="preserve"> </w:t>
      </w:r>
      <w:r w:rsidRPr="007C08C2">
        <w:t>separately</w:t>
      </w:r>
      <w:r w:rsidR="00495F56">
        <w:t xml:space="preserve"> </w:t>
      </w:r>
      <w:r w:rsidRPr="007C08C2">
        <w:t>by</w:t>
      </w:r>
      <w:r w:rsidR="00495F56">
        <w:t xml:space="preserve"> </w:t>
      </w:r>
      <w:r w:rsidRPr="007C08C2">
        <w:t>Ibn</w:t>
      </w:r>
      <w:r w:rsidR="00495F56">
        <w:t xml:space="preserve"> </w:t>
      </w:r>
      <w:r w:rsidRPr="007C08C2">
        <w:t>Ezra</w:t>
      </w:r>
      <w:r w:rsidR="00495F56">
        <w:t xml:space="preserve"> </w:t>
      </w:r>
      <w:r w:rsidRPr="007C08C2">
        <w:t>and</w:t>
      </w:r>
      <w:r w:rsidR="00495F56">
        <w:t xml:space="preserve"> </w:t>
      </w:r>
      <w:r w:rsidRPr="007C08C2">
        <w:t>Ramban?</w:t>
      </w:r>
      <w:r w:rsidR="00495F56">
        <w:t xml:space="preserve">  </w:t>
      </w:r>
      <w:r w:rsidRPr="007C08C2">
        <w:t>It</w:t>
      </w:r>
      <w:r w:rsidR="00495F56">
        <w:t xml:space="preserve"> </w:t>
      </w:r>
      <w:r w:rsidRPr="007C08C2">
        <w:t>is</w:t>
      </w:r>
      <w:r w:rsidR="00495F56">
        <w:t xml:space="preserve"> </w:t>
      </w:r>
      <w:r w:rsidRPr="007C08C2">
        <w:t>actually</w:t>
      </w:r>
      <w:r w:rsidR="00495F56">
        <w:t xml:space="preserve"> </w:t>
      </w:r>
      <w:r w:rsidRPr="007C08C2">
        <w:t>Rashi</w:t>
      </w:r>
      <w:r w:rsidR="00495F56">
        <w:t xml:space="preserve"> </w:t>
      </w:r>
      <w:r w:rsidRPr="007C08C2">
        <w:t>who</w:t>
      </w:r>
      <w:r w:rsidR="00495F56">
        <w:t xml:space="preserve"> </w:t>
      </w:r>
      <w:r w:rsidRPr="007C08C2">
        <w:t>raises</w:t>
      </w:r>
      <w:r w:rsidR="00495F56">
        <w:t xml:space="preserve"> </w:t>
      </w:r>
      <w:r w:rsidRPr="007C08C2">
        <w:t>the</w:t>
      </w:r>
      <w:r w:rsidR="00495F56">
        <w:t xml:space="preserve"> </w:t>
      </w:r>
      <w:r w:rsidRPr="007C08C2">
        <w:t>possibility</w:t>
      </w:r>
      <w:r w:rsidR="00495F56">
        <w:t xml:space="preserve"> </w:t>
      </w:r>
      <w:r w:rsidRPr="007C08C2">
        <w:t>that</w:t>
      </w:r>
      <w:r w:rsidR="00495F56">
        <w:t xml:space="preserve"> </w:t>
      </w:r>
      <w:r w:rsidRPr="007C08C2">
        <w:t>Bilam's</w:t>
      </w:r>
      <w:r w:rsidR="00495F56">
        <w:t xml:space="preserve"> </w:t>
      </w:r>
      <w:r w:rsidRPr="007C08C2">
        <w:t>final</w:t>
      </w:r>
      <w:r w:rsidR="00495F56">
        <w:t xml:space="preserve"> </w:t>
      </w:r>
      <w:r w:rsidRPr="007C08C2">
        <w:t>prophecy</w:t>
      </w:r>
      <w:r w:rsidR="00495F56">
        <w:t xml:space="preserve"> </w:t>
      </w:r>
      <w:r w:rsidRPr="007C08C2">
        <w:t>refers</w:t>
      </w:r>
      <w:r w:rsidR="00495F56">
        <w:t xml:space="preserve"> </w:t>
      </w:r>
      <w:r w:rsidRPr="007C08C2">
        <w:t>both</w:t>
      </w:r>
      <w:r w:rsidR="00495F56">
        <w:t xml:space="preserve"> </w:t>
      </w:r>
      <w:r w:rsidRPr="007C08C2">
        <w:t>to</w:t>
      </w:r>
      <w:r w:rsidR="00495F56">
        <w:t xml:space="preserve"> </w:t>
      </w:r>
      <w:r w:rsidRPr="007C08C2">
        <w:t>David</w:t>
      </w:r>
      <w:r w:rsidR="00495F56">
        <w:t xml:space="preserve"> </w:t>
      </w:r>
      <w:r w:rsidRPr="007C08C2">
        <w:t>as</w:t>
      </w:r>
      <w:r w:rsidR="00495F56">
        <w:t xml:space="preserve"> </w:t>
      </w:r>
      <w:r w:rsidRPr="007C08C2">
        <w:t>well</w:t>
      </w:r>
      <w:r w:rsidR="00495F56">
        <w:t xml:space="preserve"> </w:t>
      </w:r>
      <w:r w:rsidRPr="007C08C2">
        <w:t>as</w:t>
      </w:r>
      <w:r w:rsidR="00495F56">
        <w:t xml:space="preserve"> </w:t>
      </w:r>
      <w:r w:rsidRPr="007C08C2">
        <w:t>to</w:t>
      </w:r>
      <w:r w:rsidR="00495F56">
        <w:t xml:space="preserve"> </w:t>
      </w:r>
      <w:r w:rsidRPr="007C08C2">
        <w:t>the</w:t>
      </w:r>
      <w:r w:rsidR="00495F56">
        <w:t xml:space="preserve"> </w:t>
      </w:r>
      <w:r w:rsidRPr="007C08C2">
        <w:t>messianic</w:t>
      </w:r>
      <w:r w:rsidR="00495F56">
        <w:t xml:space="preserve"> </w:t>
      </w:r>
      <w:r w:rsidRPr="007C08C2">
        <w:t>king</w:t>
      </w:r>
      <w:r w:rsidR="00495F56">
        <w:t xml:space="preserve"> </w:t>
      </w:r>
      <w:r w:rsidRPr="007C08C2">
        <w:t>who</w:t>
      </w:r>
      <w:r w:rsidR="00495F56">
        <w:t xml:space="preserve"> </w:t>
      </w:r>
      <w:r w:rsidRPr="007C08C2">
        <w:t>is</w:t>
      </w:r>
      <w:r w:rsidR="00495F56">
        <w:t xml:space="preserve"> </w:t>
      </w:r>
      <w:r w:rsidRPr="007C08C2">
        <w:t>his</w:t>
      </w:r>
      <w:r w:rsidR="00495F56">
        <w:t xml:space="preserve"> </w:t>
      </w:r>
      <w:r w:rsidRPr="007C08C2">
        <w:t>direct</w:t>
      </w:r>
      <w:r w:rsidR="00495F56">
        <w:t xml:space="preserve"> </w:t>
      </w:r>
      <w:r w:rsidRPr="007C08C2">
        <w:t>descendent,</w:t>
      </w:r>
      <w:r w:rsidR="00495F56">
        <w:t xml:space="preserve"> </w:t>
      </w:r>
      <w:r w:rsidRPr="007C08C2">
        <w:t>though</w:t>
      </w:r>
      <w:r w:rsidR="00495F56">
        <w:t xml:space="preserve"> </w:t>
      </w:r>
      <w:r w:rsidRPr="007C08C2">
        <w:t>admittedly</w:t>
      </w:r>
      <w:r w:rsidR="00495F56">
        <w:t xml:space="preserve"> </w:t>
      </w:r>
      <w:r w:rsidRPr="007C08C2">
        <w:t>Rashi</w:t>
      </w:r>
      <w:r w:rsidR="00495F56">
        <w:t xml:space="preserve"> </w:t>
      </w:r>
      <w:r w:rsidRPr="007C08C2">
        <w:t>comes</w:t>
      </w:r>
      <w:r w:rsidR="00495F56">
        <w:t xml:space="preserve"> </w:t>
      </w:r>
      <w:r w:rsidRPr="007C08C2">
        <w:t>to</w:t>
      </w:r>
      <w:r w:rsidR="00495F56">
        <w:t xml:space="preserve"> </w:t>
      </w:r>
      <w:r w:rsidRPr="007C08C2">
        <w:t>his</w:t>
      </w:r>
      <w:r w:rsidR="00495F56">
        <w:t xml:space="preserve"> </w:t>
      </w:r>
      <w:r w:rsidRPr="007C08C2">
        <w:t>conclusion</w:t>
      </w:r>
      <w:r w:rsidR="00495F56">
        <w:t xml:space="preserve"> </w:t>
      </w:r>
      <w:r w:rsidRPr="007C08C2">
        <w:t>from</w:t>
      </w:r>
      <w:r w:rsidR="00495F56">
        <w:t xml:space="preserve"> </w:t>
      </w:r>
      <w:r w:rsidRPr="007C08C2">
        <w:t>a</w:t>
      </w:r>
      <w:r w:rsidR="00495F56">
        <w:t xml:space="preserve"> </w:t>
      </w:r>
      <w:r w:rsidRPr="007C08C2">
        <w:t>different</w:t>
      </w:r>
      <w:r w:rsidR="00495F56">
        <w:t xml:space="preserve"> </w:t>
      </w:r>
      <w:r w:rsidRPr="007C08C2">
        <w:t>direction.</w:t>
      </w:r>
      <w:r w:rsidRPr="007C08C2">
        <w:rPr>
          <w:sz w:val="20"/>
          <w:vertAlign w:val="superscript"/>
        </w:rPr>
        <w:footnoteReference w:id="46"/>
      </w:r>
      <w:r w:rsidR="00495F56">
        <w:t xml:space="preserve">  </w:t>
      </w:r>
    </w:p>
    <w:p w14:paraId="297299DD" w14:textId="77777777" w:rsidR="00B25B84" w:rsidRDefault="00B25B84" w:rsidP="007C08C2"/>
    <w:p w14:paraId="162B6859" w14:textId="1F2F5497" w:rsidR="00B25B84" w:rsidRDefault="00B25B84" w:rsidP="007C08C2">
      <w:r>
        <w:t xml:space="preserve">Rashi to Bamidbar (Numbers) 24:17 – </w:t>
      </w:r>
    </w:p>
    <w:p w14:paraId="75CCEA50" w14:textId="77777777" w:rsidR="00B25B84" w:rsidRDefault="00B25B84" w:rsidP="007C08C2"/>
    <w:p w14:paraId="497D1C14" w14:textId="5145E783" w:rsidR="00B25B84" w:rsidRDefault="00B25B84" w:rsidP="00B25B84">
      <w:r w:rsidRPr="00B25B84">
        <w:rPr>
          <w:b/>
          <w:bCs/>
        </w:rPr>
        <w:t>I see it: </w:t>
      </w:r>
      <w:r w:rsidRPr="00B25B84">
        <w:t>I see that prominence and greatness of Jacob, but it is not at present, only at a later time.</w:t>
      </w:r>
    </w:p>
    <w:p w14:paraId="01CF6E86" w14:textId="77777777" w:rsidR="00B25B84" w:rsidRDefault="00B25B84" w:rsidP="00B25B84"/>
    <w:p w14:paraId="1F42BFF7" w14:textId="0DCFCDAB" w:rsidR="00B25B84" w:rsidRDefault="00B25B84" w:rsidP="00B25B84">
      <w:r w:rsidRPr="00B25B84">
        <w:rPr>
          <w:b/>
          <w:bCs/>
        </w:rPr>
        <w:t>A star has gone forth: </w:t>
      </w:r>
      <w:r w:rsidRPr="00B25B84">
        <w:t>As the Targum [Onkelos] renders, an expression similar to “He has bent (</w:t>
      </w:r>
      <w:r w:rsidRPr="00B25B84">
        <w:rPr>
          <w:rtl/>
        </w:rPr>
        <w:t>דָּר‏ַ</w:t>
      </w:r>
      <w:r w:rsidRPr="00B25B84">
        <w:t xml:space="preserve">) his bow” (Lam. 2:4), for a star shoots out like an arrow; in old French, </w:t>
      </w:r>
      <w:proofErr w:type="spellStart"/>
      <w:r w:rsidRPr="00B25B84">
        <w:t>destent</w:t>
      </w:r>
      <w:proofErr w:type="spellEnd"/>
      <w:r w:rsidRPr="00B25B84">
        <w:t>, as if to say, his good fortune shall rise [prosper].</w:t>
      </w:r>
    </w:p>
    <w:p w14:paraId="7811DB6F" w14:textId="77777777" w:rsidR="00B25B84" w:rsidRDefault="00B25B84" w:rsidP="00B25B84"/>
    <w:p w14:paraId="68635633" w14:textId="601C18A6" w:rsidR="00B25B84" w:rsidRDefault="00B25B84" w:rsidP="00B25B84">
      <w:r w:rsidRPr="00B25B84">
        <w:rPr>
          <w:b/>
          <w:bCs/>
        </w:rPr>
        <w:t>and a staff will arise: </w:t>
      </w:r>
      <w:r w:rsidRPr="00B25B84">
        <w:t>A king who rules dominantly.</w:t>
      </w:r>
    </w:p>
    <w:p w14:paraId="30EA84BA" w14:textId="77777777" w:rsidR="00B25B84" w:rsidRDefault="00B25B84" w:rsidP="00B25B84"/>
    <w:p w14:paraId="0C015532" w14:textId="2FF2A70B" w:rsidR="00B25B84" w:rsidRDefault="00B25B84" w:rsidP="00B25B84">
      <w:r w:rsidRPr="00B25B84">
        <w:rPr>
          <w:b/>
          <w:bCs/>
        </w:rPr>
        <w:t>which will crush the princes of Moab: </w:t>
      </w:r>
      <w:r w:rsidRPr="00B25B84">
        <w:t>This refers to David, of whom it says, “he laid them on the ground and measured two cord-lengths to put to death…” (II Sam. 8:2). - [Mid. Aggadah]</w:t>
      </w:r>
    </w:p>
    <w:p w14:paraId="0AFF11D0" w14:textId="77777777" w:rsidR="00B25B84" w:rsidRDefault="00B25B84" w:rsidP="00B25B84"/>
    <w:p w14:paraId="6107216E" w14:textId="24D3A9AB" w:rsidR="00B25B84" w:rsidRDefault="00B25B84" w:rsidP="00B25B84">
      <w:r w:rsidRPr="00B25B84">
        <w:rPr>
          <w:b/>
          <w:bCs/>
        </w:rPr>
        <w:t>and uproot: </w:t>
      </w:r>
      <w:r w:rsidRPr="00B25B84">
        <w:t xml:space="preserve">Heb. </w:t>
      </w:r>
      <w:proofErr w:type="spellStart"/>
      <w:r w:rsidRPr="00B25B84">
        <w:rPr>
          <w:rtl/>
        </w:rPr>
        <w:t>וְקַרְקַר</w:t>
      </w:r>
      <w:proofErr w:type="spellEnd"/>
      <w:r w:rsidRPr="00B25B84">
        <w:t xml:space="preserve"> is a term denoting ‘digging’ as in, “I dug (</w:t>
      </w:r>
      <w:proofErr w:type="spellStart"/>
      <w:r w:rsidRPr="00B25B84">
        <w:rPr>
          <w:rtl/>
        </w:rPr>
        <w:t>קַרְת</w:t>
      </w:r>
      <w:proofErr w:type="spellEnd"/>
      <w:r w:rsidRPr="00B25B84">
        <w:rPr>
          <w:rtl/>
        </w:rPr>
        <w:t>ִּי</w:t>
      </w:r>
      <w:r w:rsidRPr="00B25B84">
        <w:t>)” (II Kings 19:24); “to the hole of the pit from which you were dug out (</w:t>
      </w:r>
      <w:proofErr w:type="spellStart"/>
      <w:r w:rsidRPr="00B25B84">
        <w:rPr>
          <w:rtl/>
        </w:rPr>
        <w:t>נֻק</w:t>
      </w:r>
      <w:proofErr w:type="spellEnd"/>
      <w:r w:rsidRPr="00B25B84">
        <w:rPr>
          <w:rtl/>
        </w:rPr>
        <w:t>ַּ</w:t>
      </w:r>
      <w:proofErr w:type="spellStart"/>
      <w:r w:rsidRPr="00B25B84">
        <w:rPr>
          <w:rtl/>
        </w:rPr>
        <w:t>רְת</w:t>
      </w:r>
      <w:proofErr w:type="spellEnd"/>
      <w:r w:rsidRPr="00B25B84">
        <w:rPr>
          <w:rtl/>
        </w:rPr>
        <w:t>ֶּם</w:t>
      </w:r>
      <w:r w:rsidRPr="00B25B84">
        <w:t>)” (Is. 51:1); “may the ravens of the valley pick it out (</w:t>
      </w:r>
      <w:proofErr w:type="spellStart"/>
      <w:r w:rsidRPr="00B25B84">
        <w:rPr>
          <w:rtl/>
        </w:rPr>
        <w:t>יִק</w:t>
      </w:r>
      <w:proofErr w:type="spellEnd"/>
      <w:r w:rsidRPr="00B25B84">
        <w:rPr>
          <w:rtl/>
        </w:rPr>
        <w:t>ְּ</w:t>
      </w:r>
      <w:proofErr w:type="spellStart"/>
      <w:r w:rsidRPr="00B25B84">
        <w:rPr>
          <w:rtl/>
        </w:rPr>
        <w:t>רוּה</w:t>
      </w:r>
      <w:proofErr w:type="spellEnd"/>
      <w:r w:rsidRPr="00B25B84">
        <w:rPr>
          <w:rtl/>
        </w:rPr>
        <w:t>ָ</w:t>
      </w:r>
      <w:r w:rsidRPr="00B25B84">
        <w:t xml:space="preserve">)” (Prov. 30:17); in French, </w:t>
      </w:r>
      <w:proofErr w:type="spellStart"/>
      <w:r w:rsidRPr="00B25B84">
        <w:t>forer</w:t>
      </w:r>
      <w:proofErr w:type="spellEnd"/>
      <w:r w:rsidRPr="00B25B84">
        <w:t>.</w:t>
      </w:r>
    </w:p>
    <w:p w14:paraId="6720C1BC" w14:textId="77777777" w:rsidR="005A48F8" w:rsidRDefault="005A48F8" w:rsidP="00B25B84"/>
    <w:p w14:paraId="7CC2CA47" w14:textId="12FF4A70" w:rsidR="00B25B84" w:rsidRDefault="00B25B84" w:rsidP="00B25B84">
      <w:r w:rsidRPr="00B25B84">
        <w:rPr>
          <w:b/>
          <w:bCs/>
        </w:rPr>
        <w:t>all the sons of Seth: </w:t>
      </w:r>
      <w:r w:rsidRPr="00B25B84">
        <w:t>All the nations, for they are all descended from Seth, the son of Adam [lit., the first man].</w:t>
      </w:r>
    </w:p>
    <w:p w14:paraId="600CBEC1" w14:textId="6EB54779" w:rsidR="00B25B84" w:rsidRDefault="00B25B84" w:rsidP="007C08C2"/>
    <w:p w14:paraId="220DDFC8" w14:textId="3AF6363F" w:rsidR="005A48F8" w:rsidRDefault="005A48F8" w:rsidP="005A48F8">
      <w:r w:rsidRPr="005A48F8">
        <w:t>Rashi to Bamidbar (Numbers) 24:1</w:t>
      </w:r>
      <w:r>
        <w:t>9</w:t>
      </w:r>
      <w:r w:rsidRPr="005A48F8">
        <w:t xml:space="preserve"> – </w:t>
      </w:r>
    </w:p>
    <w:p w14:paraId="128BD074" w14:textId="18C8A325" w:rsidR="005A48F8" w:rsidRDefault="005A48F8" w:rsidP="005A48F8"/>
    <w:p w14:paraId="64279456" w14:textId="713F8816" w:rsidR="005A48F8" w:rsidRDefault="005A48F8" w:rsidP="005A48F8">
      <w:r w:rsidRPr="005A48F8">
        <w:rPr>
          <w:b/>
          <w:bCs/>
        </w:rPr>
        <w:t>A ruler shall come out of Jacob: </w:t>
      </w:r>
      <w:r w:rsidRPr="005A48F8">
        <w:t>There will be another ruler from Jacob.</w:t>
      </w:r>
    </w:p>
    <w:p w14:paraId="2D54A942" w14:textId="77777777" w:rsidR="005A48F8" w:rsidRDefault="005A48F8" w:rsidP="005A48F8"/>
    <w:p w14:paraId="0FDF9100" w14:textId="6DDD3C02" w:rsidR="005A48F8" w:rsidRPr="005A48F8" w:rsidRDefault="005A48F8" w:rsidP="005A48F8">
      <w:r w:rsidRPr="005A48F8">
        <w:rPr>
          <w:b/>
          <w:bCs/>
        </w:rPr>
        <w:t>and destroy the remnant of the city: </w:t>
      </w:r>
      <w:r w:rsidRPr="005A48F8">
        <w:t xml:space="preserve">Of the most prominent [city] of Edom, that is, Rome. He says this regarding the King Messiah, of whom it says, “and may he reign from sea to sea,” (Ps. 72:8),“ and the </w:t>
      </w:r>
      <w:r w:rsidRPr="005A48F8">
        <w:lastRenderedPageBreak/>
        <w:t>house of Esau shall have no survivors” (Obad. 1:18). - [Mid. Aggadah]</w:t>
      </w:r>
    </w:p>
    <w:p w14:paraId="41CBF6D6" w14:textId="77777777" w:rsidR="00B25B84" w:rsidRDefault="00B25B84" w:rsidP="007C08C2"/>
    <w:p w14:paraId="6EC063BB" w14:textId="63FED205" w:rsidR="007C08C2" w:rsidRPr="007C08C2" w:rsidRDefault="007C08C2" w:rsidP="007C08C2">
      <w:r w:rsidRPr="007C08C2">
        <w:t>In</w:t>
      </w:r>
      <w:r w:rsidR="00495F56">
        <w:t xml:space="preserve"> </w:t>
      </w:r>
      <w:r w:rsidRPr="007C08C2">
        <w:t>Rashi's</w:t>
      </w:r>
      <w:r w:rsidR="00495F56">
        <w:t xml:space="preserve"> </w:t>
      </w:r>
      <w:r w:rsidRPr="007C08C2">
        <w:t>opinion,</w:t>
      </w:r>
      <w:r w:rsidR="00495F56">
        <w:t xml:space="preserve"> </w:t>
      </w:r>
      <w:r w:rsidRPr="007C08C2">
        <w:t>Bilam's</w:t>
      </w:r>
      <w:r w:rsidR="00495F56">
        <w:t xml:space="preserve"> </w:t>
      </w:r>
      <w:r w:rsidRPr="007C08C2">
        <w:t>final</w:t>
      </w:r>
      <w:r w:rsidR="00495F56">
        <w:t xml:space="preserve"> </w:t>
      </w:r>
      <w:r w:rsidRPr="007C08C2">
        <w:t>prophecy,</w:t>
      </w:r>
      <w:r w:rsidR="00495F56">
        <w:t xml:space="preserve"> </w:t>
      </w:r>
      <w:r w:rsidRPr="007C08C2">
        <w:t>brimming</w:t>
      </w:r>
      <w:r w:rsidR="00495F56">
        <w:t xml:space="preserve"> </w:t>
      </w:r>
      <w:r w:rsidRPr="007C08C2">
        <w:t>with</w:t>
      </w:r>
      <w:r w:rsidR="00495F56">
        <w:t xml:space="preserve"> </w:t>
      </w:r>
      <w:r w:rsidRPr="007C08C2">
        <w:t>anticipation</w:t>
      </w:r>
      <w:r w:rsidR="00495F56">
        <w:t xml:space="preserve"> </w:t>
      </w:r>
      <w:r w:rsidRPr="007C08C2">
        <w:t>and</w:t>
      </w:r>
      <w:r w:rsidR="00495F56">
        <w:t xml:space="preserve"> </w:t>
      </w:r>
      <w:r w:rsidRPr="007C08C2">
        <w:t>forward-looking</w:t>
      </w:r>
      <w:r w:rsidR="00495F56">
        <w:t xml:space="preserve"> </w:t>
      </w:r>
      <w:r w:rsidRPr="007C08C2">
        <w:t>optimism,</w:t>
      </w:r>
      <w:r w:rsidR="00495F56">
        <w:t xml:space="preserve"> </w:t>
      </w:r>
      <w:r w:rsidRPr="007C08C2">
        <w:t>must</w:t>
      </w:r>
      <w:r w:rsidR="00495F56">
        <w:t xml:space="preserve"> </w:t>
      </w:r>
      <w:r w:rsidRPr="007C08C2">
        <w:t>be</w:t>
      </w:r>
      <w:r w:rsidR="00495F56">
        <w:t xml:space="preserve"> </w:t>
      </w:r>
      <w:r w:rsidRPr="007C08C2">
        <w:t>referring</w:t>
      </w:r>
      <w:r w:rsidR="00495F56">
        <w:t xml:space="preserve"> </w:t>
      </w:r>
      <w:r w:rsidRPr="007C08C2">
        <w:t>to</w:t>
      </w:r>
      <w:r w:rsidR="00495F56">
        <w:t xml:space="preserve"> </w:t>
      </w:r>
      <w:r w:rsidRPr="007C08C2">
        <w:t>Israel's</w:t>
      </w:r>
      <w:r w:rsidR="00495F56">
        <w:t xml:space="preserve"> </w:t>
      </w:r>
      <w:r w:rsidRPr="007C08C2">
        <w:t>greatest</w:t>
      </w:r>
      <w:r w:rsidR="00495F56">
        <w:t xml:space="preserve"> </w:t>
      </w:r>
      <w:r w:rsidRPr="007C08C2">
        <w:t>moments</w:t>
      </w:r>
      <w:r w:rsidR="00495F56">
        <w:t xml:space="preserve"> </w:t>
      </w:r>
      <w:r w:rsidRPr="007C08C2">
        <w:t>as</w:t>
      </w:r>
      <w:r w:rsidR="00495F56">
        <w:t xml:space="preserve"> </w:t>
      </w:r>
      <w:r w:rsidRPr="007C08C2">
        <w:t>a</w:t>
      </w:r>
      <w:r w:rsidR="00495F56">
        <w:t xml:space="preserve"> </w:t>
      </w:r>
      <w:r w:rsidRPr="007C08C2">
        <w:t>nation</w:t>
      </w:r>
      <w:r w:rsidR="00495F56">
        <w:t xml:space="preserve"> </w:t>
      </w:r>
      <w:r w:rsidRPr="007C08C2">
        <w:t>–</w:t>
      </w:r>
      <w:r w:rsidR="00495F56">
        <w:t xml:space="preserve"> </w:t>
      </w:r>
      <w:r w:rsidRPr="007C08C2">
        <w:t>the</w:t>
      </w:r>
      <w:r w:rsidR="00495F56">
        <w:t xml:space="preserve"> </w:t>
      </w:r>
      <w:r w:rsidRPr="007C08C2">
        <w:t>reign</w:t>
      </w:r>
      <w:r w:rsidR="00495F56">
        <w:t xml:space="preserve"> </w:t>
      </w:r>
      <w:r w:rsidRPr="007C08C2">
        <w:t>of</w:t>
      </w:r>
      <w:r w:rsidR="00495F56">
        <w:t xml:space="preserve"> </w:t>
      </w:r>
      <w:r w:rsidRPr="007C08C2">
        <w:t>their</w:t>
      </w:r>
      <w:r w:rsidR="00495F56">
        <w:t xml:space="preserve"> </w:t>
      </w:r>
      <w:r w:rsidRPr="007C08C2">
        <w:t>first</w:t>
      </w:r>
      <w:r w:rsidR="00495F56">
        <w:t xml:space="preserve"> </w:t>
      </w:r>
      <w:r w:rsidRPr="007C08C2">
        <w:t>ideal</w:t>
      </w:r>
      <w:r w:rsidR="00495F56">
        <w:t xml:space="preserve"> </w:t>
      </w:r>
      <w:r w:rsidRPr="007C08C2">
        <w:t>king</w:t>
      </w:r>
      <w:r w:rsidR="00495F56">
        <w:t xml:space="preserve"> </w:t>
      </w:r>
      <w:r w:rsidRPr="007C08C2">
        <w:t>who</w:t>
      </w:r>
      <w:r w:rsidR="00495F56">
        <w:t xml:space="preserve"> </w:t>
      </w:r>
      <w:r w:rsidRPr="007C08C2">
        <w:t>brought</w:t>
      </w:r>
      <w:r w:rsidR="00495F56">
        <w:t xml:space="preserve"> </w:t>
      </w:r>
      <w:r w:rsidRPr="007C08C2">
        <w:t>them</w:t>
      </w:r>
      <w:r w:rsidR="00495F56">
        <w:t xml:space="preserve"> </w:t>
      </w:r>
      <w:r w:rsidRPr="007C08C2">
        <w:t>success,</w:t>
      </w:r>
      <w:r w:rsidR="00495F56">
        <w:t xml:space="preserve"> </w:t>
      </w:r>
      <w:r w:rsidRPr="007C08C2">
        <w:t>and</w:t>
      </w:r>
      <w:r w:rsidR="00495F56">
        <w:t xml:space="preserve"> </w:t>
      </w:r>
      <w:r w:rsidRPr="007C08C2">
        <w:t>the</w:t>
      </w:r>
      <w:r w:rsidR="00495F56">
        <w:t xml:space="preserve"> </w:t>
      </w:r>
      <w:r w:rsidRPr="007C08C2">
        <w:t>rule</w:t>
      </w:r>
      <w:r w:rsidR="00495F56">
        <w:t xml:space="preserve"> </w:t>
      </w:r>
      <w:r w:rsidRPr="007C08C2">
        <w:t>of</w:t>
      </w:r>
      <w:r w:rsidR="00495F56">
        <w:t xml:space="preserve"> </w:t>
      </w:r>
      <w:r w:rsidRPr="007C08C2">
        <w:t>their</w:t>
      </w:r>
      <w:r w:rsidR="00495F56">
        <w:t xml:space="preserve"> </w:t>
      </w:r>
      <w:r w:rsidRPr="007C08C2">
        <w:t>final</w:t>
      </w:r>
      <w:r w:rsidR="00495F56">
        <w:t xml:space="preserve"> </w:t>
      </w:r>
      <w:r w:rsidRPr="007C08C2">
        <w:t>king</w:t>
      </w:r>
      <w:r w:rsidR="00495F56">
        <w:t xml:space="preserve"> </w:t>
      </w:r>
      <w:r w:rsidRPr="007C08C2">
        <w:t>who</w:t>
      </w:r>
      <w:r w:rsidR="00495F56">
        <w:t xml:space="preserve"> </w:t>
      </w:r>
      <w:r w:rsidRPr="007C08C2">
        <w:t>will</w:t>
      </w:r>
      <w:r w:rsidR="00495F56">
        <w:t xml:space="preserve"> </w:t>
      </w:r>
      <w:r w:rsidRPr="007C08C2">
        <w:t>restore</w:t>
      </w:r>
      <w:r w:rsidR="00495F56">
        <w:t xml:space="preserve"> </w:t>
      </w:r>
      <w:r w:rsidRPr="007C08C2">
        <w:t>their</w:t>
      </w:r>
      <w:r w:rsidR="00495F56">
        <w:t xml:space="preserve"> </w:t>
      </w:r>
      <w:r w:rsidRPr="007C08C2">
        <w:t>fortunes</w:t>
      </w:r>
      <w:r w:rsidR="00495F56">
        <w:t xml:space="preserve"> </w:t>
      </w:r>
      <w:r w:rsidRPr="007C08C2">
        <w:t>as</w:t>
      </w:r>
      <w:r w:rsidR="00495F56">
        <w:t xml:space="preserve"> </w:t>
      </w:r>
      <w:r w:rsidRPr="007C08C2">
        <w:t>in</w:t>
      </w:r>
      <w:r w:rsidR="00495F56">
        <w:t xml:space="preserve"> </w:t>
      </w:r>
      <w:r w:rsidRPr="007C08C2">
        <w:t>days</w:t>
      </w:r>
      <w:r w:rsidR="00495F56">
        <w:t xml:space="preserve"> </w:t>
      </w:r>
      <w:r w:rsidRPr="007C08C2">
        <w:t>of</w:t>
      </w:r>
      <w:r w:rsidR="00495F56">
        <w:t xml:space="preserve"> </w:t>
      </w:r>
      <w:r w:rsidRPr="007C08C2">
        <w:t>old.</w:t>
      </w:r>
    </w:p>
    <w:p w14:paraId="65BF0168" w14:textId="5103FD65" w:rsidR="007C08C2" w:rsidRDefault="007C08C2" w:rsidP="007C08C2"/>
    <w:p w14:paraId="211CFCE9" w14:textId="701F3BBA" w:rsidR="00A05EF7" w:rsidRDefault="00A05EF7" w:rsidP="007C08C2"/>
    <w:p w14:paraId="4893F031" w14:textId="53971942" w:rsidR="00A05EF7" w:rsidRDefault="00A05EF7" w:rsidP="00A05EF7">
      <w:r w:rsidRPr="00A05EF7">
        <w:t>Rabbi Moses</w:t>
      </w:r>
      <w:r w:rsidR="00891DDF">
        <w:t xml:space="preserve"> ben Maimon (Maimonides)</w:t>
      </w:r>
      <w:r w:rsidRPr="00A05EF7">
        <w:t xml:space="preserve">, in commenting on </w:t>
      </w:r>
      <w:r>
        <w:t>the</w:t>
      </w:r>
      <w:r w:rsidRPr="00A05EF7">
        <w:t xml:space="preserve"> prophecy concerning the “Star of Jacob and </w:t>
      </w:r>
      <w:proofErr w:type="spellStart"/>
      <w:r w:rsidRPr="00A05EF7">
        <w:t>sceptre</w:t>
      </w:r>
      <w:proofErr w:type="spellEnd"/>
      <w:r w:rsidRPr="00A05EF7">
        <w:t xml:space="preserve"> of Israel” </w:t>
      </w:r>
      <w:r w:rsidR="00891DDF">
        <w:t>in</w:t>
      </w:r>
      <w:r>
        <w:t xml:space="preserve"> Bamidbar (Numbers) 24:17</w:t>
      </w:r>
      <w:r w:rsidRPr="00A05EF7">
        <w:t xml:space="preserve"> plainly refers it to the promised Messiah, as well as to David the king. The following is his paraphrase of that text:</w:t>
      </w:r>
    </w:p>
    <w:p w14:paraId="33D6B0BC" w14:textId="77777777" w:rsidR="00A05EF7" w:rsidRDefault="00A05EF7" w:rsidP="00A05EF7"/>
    <w:p w14:paraId="4B39C73D" w14:textId="77777777" w:rsidR="00A05EF7" w:rsidRDefault="00A05EF7" w:rsidP="00A05EF7">
      <w:r w:rsidRPr="00A05EF7">
        <w:t xml:space="preserve">“I shall see him, </w:t>
      </w:r>
      <w:proofErr w:type="spellStart"/>
      <w:r w:rsidRPr="00A05EF7">
        <w:t>hut</w:t>
      </w:r>
      <w:proofErr w:type="spellEnd"/>
      <w:r w:rsidRPr="00A05EF7">
        <w:t xml:space="preserve"> not now. This is David. </w:t>
      </w:r>
    </w:p>
    <w:p w14:paraId="3FE4DB6F" w14:textId="77777777" w:rsidR="00891DDF" w:rsidRDefault="00891DDF" w:rsidP="00A05EF7"/>
    <w:p w14:paraId="5A36FFF0" w14:textId="77777777" w:rsidR="00891DDF" w:rsidRDefault="00A05EF7" w:rsidP="00A05EF7">
      <w:r w:rsidRPr="00A05EF7">
        <w:t xml:space="preserve">I shall behold him, but not nigh. This is the king, Messiah. </w:t>
      </w:r>
    </w:p>
    <w:p w14:paraId="6D158D22" w14:textId="77777777" w:rsidR="00891DDF" w:rsidRDefault="00891DDF" w:rsidP="00A05EF7"/>
    <w:p w14:paraId="5F4A08C9" w14:textId="77777777" w:rsidR="00891DDF" w:rsidRDefault="00A05EF7" w:rsidP="00A05EF7">
      <w:r w:rsidRPr="00A05EF7">
        <w:t xml:space="preserve">A star shall come out of Jacob. This is David. </w:t>
      </w:r>
    </w:p>
    <w:p w14:paraId="4F7EFD1B" w14:textId="77777777" w:rsidR="00891DDF" w:rsidRDefault="00891DDF" w:rsidP="00A05EF7"/>
    <w:p w14:paraId="67AFE387" w14:textId="77777777" w:rsidR="00891DDF" w:rsidRDefault="00A05EF7" w:rsidP="00A05EF7">
      <w:r w:rsidRPr="00A05EF7">
        <w:t xml:space="preserve">And a </w:t>
      </w:r>
      <w:proofErr w:type="spellStart"/>
      <w:r w:rsidR="00891DDF">
        <w:t>sceptre</w:t>
      </w:r>
      <w:proofErr w:type="spellEnd"/>
      <w:r w:rsidRPr="00A05EF7">
        <w:t xml:space="preserve"> shall rise out of Israel. This is the king, Messiah. </w:t>
      </w:r>
    </w:p>
    <w:p w14:paraId="01DDB7A1" w14:textId="77777777" w:rsidR="00891DDF" w:rsidRDefault="00891DDF" w:rsidP="00A05EF7"/>
    <w:p w14:paraId="2B877C21" w14:textId="38826331" w:rsidR="00A05EF7" w:rsidRPr="00A05EF7" w:rsidRDefault="00A05EF7" w:rsidP="00A05EF7">
      <w:r w:rsidRPr="00A05EF7">
        <w:t>And shall smite the corners of Moab. This is David</w:t>
      </w:r>
      <w:r w:rsidR="00891DDF">
        <w:t>,</w:t>
      </w:r>
      <w:r w:rsidRPr="00A05EF7">
        <w:t xml:space="preserve"> as it is written </w:t>
      </w:r>
      <w:r w:rsidR="00891DDF">
        <w:t>in Shmuel bet (</w:t>
      </w:r>
      <w:r w:rsidRPr="00A05EF7">
        <w:t>2 Sam</w:t>
      </w:r>
      <w:r w:rsidR="00891DDF">
        <w:t>uel)</w:t>
      </w:r>
      <w:r w:rsidRPr="00A05EF7">
        <w:t xml:space="preserve"> </w:t>
      </w:r>
      <w:r w:rsidR="00891DDF">
        <w:t>8:2</w:t>
      </w:r>
      <w:r w:rsidRPr="00A05EF7">
        <w:t xml:space="preserve">: And he smote Moab, casting them down to the ground’). And he shall destroy all the kingdom of Sheth. This is the king, Messiah, of whom it is written </w:t>
      </w:r>
      <w:r w:rsidR="00891DDF">
        <w:t>in Tehillim (Psalms) 62:8</w:t>
      </w:r>
      <w:r w:rsidRPr="00A05EF7">
        <w:t>, ‘He shall have dominion from sea to sea.’ ”</w:t>
      </w:r>
    </w:p>
    <w:p w14:paraId="79433A8A" w14:textId="77777777" w:rsidR="00A05EF7" w:rsidRPr="007C08C2" w:rsidRDefault="00A05EF7" w:rsidP="007C08C2"/>
    <w:p w14:paraId="0C8260FF" w14:textId="77777777" w:rsidR="007C08C2" w:rsidRPr="007C08C2" w:rsidRDefault="007C08C2" w:rsidP="007C08C2"/>
    <w:p w14:paraId="3D2DBBDB" w14:textId="3DD2FC96" w:rsidR="007C08C2" w:rsidRPr="007C08C2" w:rsidRDefault="007C08C2" w:rsidP="007C08C2">
      <w:pPr>
        <w:ind w:left="288" w:right="288"/>
        <w:rPr>
          <w:i/>
          <w:iCs/>
        </w:rPr>
      </w:pPr>
      <w:r w:rsidRPr="007C08C2">
        <w:rPr>
          <w:rFonts w:hint="cs"/>
          <w:b/>
          <w:bCs/>
          <w:i/>
          <w:iCs/>
        </w:rPr>
        <w:t>Yerushalmi</w:t>
      </w:r>
      <w:r w:rsidR="00495F56">
        <w:rPr>
          <w:rFonts w:hint="cs"/>
          <w:b/>
          <w:bCs/>
          <w:i/>
          <w:iCs/>
        </w:rPr>
        <w:t xml:space="preserve"> </w:t>
      </w:r>
      <w:proofErr w:type="spellStart"/>
      <w:r w:rsidRPr="007C08C2">
        <w:rPr>
          <w:rFonts w:hint="cs"/>
          <w:b/>
          <w:bCs/>
          <w:i/>
          <w:iCs/>
        </w:rPr>
        <w:t>Ta’anit</w:t>
      </w:r>
      <w:proofErr w:type="spellEnd"/>
      <w:r w:rsidR="00495F56">
        <w:rPr>
          <w:rFonts w:hint="cs"/>
          <w:b/>
          <w:bCs/>
          <w:i/>
          <w:iCs/>
        </w:rPr>
        <w:t xml:space="preserve"> </w:t>
      </w:r>
      <w:r w:rsidRPr="007C08C2">
        <w:rPr>
          <w:rFonts w:hint="cs"/>
          <w:b/>
          <w:bCs/>
          <w:i/>
          <w:iCs/>
        </w:rPr>
        <w:t>4e</w:t>
      </w:r>
      <w:r w:rsidR="00495F56">
        <w:rPr>
          <w:rFonts w:hint="cs"/>
          <w:i/>
          <w:iCs/>
        </w:rPr>
        <w:t xml:space="preserve"> </w:t>
      </w:r>
      <w:r w:rsidRPr="007C08C2">
        <w:rPr>
          <w:rFonts w:hint="cs"/>
          <w:i/>
          <w:iCs/>
        </w:rPr>
        <w:t>“Rabbi</w:t>
      </w:r>
      <w:r w:rsidR="00495F56">
        <w:rPr>
          <w:rFonts w:hint="cs"/>
          <w:i/>
          <w:iCs/>
        </w:rPr>
        <w:t xml:space="preserve"> </w:t>
      </w:r>
      <w:r w:rsidRPr="007C08C2">
        <w:rPr>
          <w:rFonts w:hint="cs"/>
          <w:i/>
          <w:iCs/>
        </w:rPr>
        <w:t>Akiva</w:t>
      </w:r>
      <w:r w:rsidR="00495F56">
        <w:rPr>
          <w:rFonts w:hint="cs"/>
          <w:i/>
          <w:iCs/>
        </w:rPr>
        <w:t xml:space="preserve"> </w:t>
      </w:r>
      <w:r w:rsidRPr="007C08C2">
        <w:rPr>
          <w:rFonts w:hint="cs"/>
          <w:i/>
          <w:iCs/>
        </w:rPr>
        <w:t>extrapolated</w:t>
      </w:r>
      <w:r w:rsidR="00495F56">
        <w:rPr>
          <w:rFonts w:hint="cs"/>
          <w:i/>
          <w:iCs/>
        </w:rPr>
        <w:t xml:space="preserve"> </w:t>
      </w:r>
      <w:r w:rsidRPr="007C08C2">
        <w:rPr>
          <w:rFonts w:hint="cs"/>
          <w:i/>
          <w:iCs/>
        </w:rPr>
        <w:t>from</w:t>
      </w:r>
      <w:r w:rsidR="00495F56">
        <w:rPr>
          <w:rFonts w:hint="cs"/>
          <w:i/>
          <w:iCs/>
        </w:rPr>
        <w:t xml:space="preserve"> </w:t>
      </w:r>
      <w:r w:rsidRPr="007C08C2">
        <w:rPr>
          <w:rFonts w:hint="cs"/>
          <w:i/>
          <w:iCs/>
        </w:rPr>
        <w:t>the</w:t>
      </w:r>
      <w:r w:rsidR="00495F56">
        <w:rPr>
          <w:rFonts w:hint="cs"/>
          <w:i/>
          <w:iCs/>
        </w:rPr>
        <w:t xml:space="preserve"> </w:t>
      </w:r>
      <w:r w:rsidRPr="007C08C2">
        <w:rPr>
          <w:rFonts w:hint="cs"/>
          <w:i/>
          <w:iCs/>
        </w:rPr>
        <w:t>verse:</w:t>
      </w:r>
      <w:r w:rsidR="00495F56">
        <w:rPr>
          <w:rFonts w:hint="cs"/>
          <w:i/>
          <w:iCs/>
        </w:rPr>
        <w:t xml:space="preserve"> </w:t>
      </w:r>
      <w:r w:rsidRPr="007C08C2">
        <w:rPr>
          <w:rFonts w:hint="cs"/>
          <w:i/>
          <w:iCs/>
        </w:rPr>
        <w:t>“A</w:t>
      </w:r>
      <w:r w:rsidR="00495F56">
        <w:rPr>
          <w:rFonts w:hint="cs"/>
          <w:i/>
          <w:iCs/>
        </w:rPr>
        <w:t xml:space="preserve"> </w:t>
      </w:r>
      <w:r w:rsidRPr="007C08C2">
        <w:rPr>
          <w:rFonts w:hint="cs"/>
          <w:i/>
          <w:iCs/>
        </w:rPr>
        <w:t>star</w:t>
      </w:r>
      <w:r w:rsidR="00495F56">
        <w:rPr>
          <w:rFonts w:hint="cs"/>
          <w:i/>
          <w:iCs/>
        </w:rPr>
        <w:t xml:space="preserve"> </w:t>
      </w:r>
      <w:r w:rsidRPr="007C08C2">
        <w:rPr>
          <w:rFonts w:hint="cs"/>
          <w:i/>
          <w:iCs/>
        </w:rPr>
        <w:t>rises</w:t>
      </w:r>
      <w:r w:rsidR="00495F56">
        <w:rPr>
          <w:rFonts w:hint="cs"/>
          <w:i/>
          <w:iCs/>
        </w:rPr>
        <w:t xml:space="preserve"> </w:t>
      </w:r>
      <w:r w:rsidRPr="007C08C2">
        <w:rPr>
          <w:rFonts w:hint="cs"/>
          <w:i/>
          <w:iCs/>
        </w:rPr>
        <w:t>from</w:t>
      </w:r>
      <w:r w:rsidR="00495F56">
        <w:rPr>
          <w:rFonts w:hint="cs"/>
          <w:i/>
          <w:iCs/>
        </w:rPr>
        <w:t xml:space="preserve"> </w:t>
      </w:r>
      <w:r w:rsidRPr="007C08C2">
        <w:rPr>
          <w:rFonts w:hint="cs"/>
          <w:i/>
          <w:iCs/>
        </w:rPr>
        <w:t>Jacob”</w:t>
      </w:r>
      <w:r w:rsidR="00495F56">
        <w:rPr>
          <w:rFonts w:hint="cs"/>
          <w:i/>
          <w:iCs/>
        </w:rPr>
        <w:t xml:space="preserve"> </w:t>
      </w:r>
      <w:r w:rsidRPr="007C08C2">
        <w:rPr>
          <w:rFonts w:hint="cs"/>
          <w:i/>
          <w:iCs/>
        </w:rPr>
        <w:t>—</w:t>
      </w:r>
      <w:r w:rsidR="00495F56">
        <w:rPr>
          <w:rFonts w:hint="cs"/>
          <w:i/>
          <w:iCs/>
        </w:rPr>
        <w:t xml:space="preserve"> </w:t>
      </w:r>
      <w:proofErr w:type="spellStart"/>
      <w:r w:rsidRPr="007C08C2">
        <w:rPr>
          <w:rFonts w:hint="cs"/>
          <w:i/>
          <w:iCs/>
        </w:rPr>
        <w:t>Kozba</w:t>
      </w:r>
      <w:proofErr w:type="spellEnd"/>
      <w:r w:rsidR="00495F56">
        <w:rPr>
          <w:rFonts w:hint="cs"/>
          <w:i/>
          <w:iCs/>
        </w:rPr>
        <w:t xml:space="preserve"> </w:t>
      </w:r>
      <w:r w:rsidRPr="007C08C2">
        <w:rPr>
          <w:rFonts w:hint="cs"/>
          <w:i/>
          <w:iCs/>
        </w:rPr>
        <w:t>rises</w:t>
      </w:r>
      <w:r w:rsidR="00495F56">
        <w:rPr>
          <w:rFonts w:hint="cs"/>
          <w:i/>
          <w:iCs/>
        </w:rPr>
        <w:t xml:space="preserve"> </w:t>
      </w:r>
      <w:r w:rsidRPr="007C08C2">
        <w:rPr>
          <w:rFonts w:hint="cs"/>
          <w:i/>
          <w:iCs/>
        </w:rPr>
        <w:t>from</w:t>
      </w:r>
      <w:r w:rsidR="00495F56">
        <w:rPr>
          <w:rFonts w:hint="cs"/>
          <w:i/>
          <w:iCs/>
        </w:rPr>
        <w:t xml:space="preserve"> </w:t>
      </w:r>
      <w:r w:rsidRPr="007C08C2">
        <w:rPr>
          <w:rFonts w:hint="cs"/>
          <w:i/>
          <w:iCs/>
        </w:rPr>
        <w:t>Jacob.</w:t>
      </w:r>
      <w:r w:rsidR="00495F56">
        <w:rPr>
          <w:rFonts w:hint="cs"/>
          <w:i/>
          <w:iCs/>
        </w:rPr>
        <w:t xml:space="preserve"> </w:t>
      </w:r>
      <w:r w:rsidRPr="007C08C2">
        <w:rPr>
          <w:rFonts w:hint="cs"/>
          <w:i/>
          <w:iCs/>
        </w:rPr>
        <w:t>When</w:t>
      </w:r>
      <w:r w:rsidR="00495F56">
        <w:rPr>
          <w:rFonts w:hint="cs"/>
          <w:i/>
          <w:iCs/>
        </w:rPr>
        <w:t xml:space="preserve"> </w:t>
      </w:r>
      <w:r w:rsidRPr="007C08C2">
        <w:rPr>
          <w:rFonts w:hint="cs"/>
          <w:i/>
          <w:iCs/>
        </w:rPr>
        <w:t>Rabbi</w:t>
      </w:r>
      <w:r w:rsidR="00495F56">
        <w:rPr>
          <w:rFonts w:hint="cs"/>
          <w:i/>
          <w:iCs/>
        </w:rPr>
        <w:t xml:space="preserve"> </w:t>
      </w:r>
      <w:r w:rsidRPr="007C08C2">
        <w:rPr>
          <w:rFonts w:hint="cs"/>
          <w:i/>
          <w:iCs/>
        </w:rPr>
        <w:t>Akiva</w:t>
      </w:r>
      <w:r w:rsidR="00495F56">
        <w:rPr>
          <w:rFonts w:hint="cs"/>
          <w:i/>
          <w:iCs/>
        </w:rPr>
        <w:t xml:space="preserve"> </w:t>
      </w:r>
      <w:r w:rsidRPr="007C08C2">
        <w:rPr>
          <w:rFonts w:hint="cs"/>
          <w:i/>
          <w:iCs/>
        </w:rPr>
        <w:t>would</w:t>
      </w:r>
      <w:r w:rsidR="00495F56">
        <w:rPr>
          <w:rFonts w:hint="cs"/>
          <w:i/>
          <w:iCs/>
        </w:rPr>
        <w:t xml:space="preserve"> </w:t>
      </w:r>
      <w:r w:rsidRPr="007C08C2">
        <w:rPr>
          <w:rFonts w:hint="cs"/>
          <w:i/>
          <w:iCs/>
        </w:rPr>
        <w:t>see</w:t>
      </w:r>
      <w:r w:rsidR="00495F56">
        <w:rPr>
          <w:rFonts w:hint="cs"/>
          <w:i/>
          <w:iCs/>
        </w:rPr>
        <w:t xml:space="preserve"> </w:t>
      </w:r>
      <w:r w:rsidRPr="007C08C2">
        <w:rPr>
          <w:rFonts w:hint="cs"/>
          <w:i/>
          <w:iCs/>
        </w:rPr>
        <w:t>the</w:t>
      </w:r>
      <w:r w:rsidR="00495F56">
        <w:rPr>
          <w:rFonts w:hint="cs"/>
          <w:i/>
          <w:iCs/>
        </w:rPr>
        <w:t xml:space="preserve"> </w:t>
      </w:r>
      <w:r w:rsidRPr="007C08C2">
        <w:rPr>
          <w:rFonts w:hint="cs"/>
          <w:i/>
          <w:iCs/>
        </w:rPr>
        <w:t>son</w:t>
      </w:r>
      <w:r w:rsidR="00495F56">
        <w:rPr>
          <w:rFonts w:hint="cs"/>
          <w:i/>
          <w:iCs/>
        </w:rPr>
        <w:t xml:space="preserve"> </w:t>
      </w:r>
      <w:r w:rsidRPr="007C08C2">
        <w:rPr>
          <w:rFonts w:hint="cs"/>
          <w:i/>
          <w:iCs/>
        </w:rPr>
        <w:t>of</w:t>
      </w:r>
      <w:r w:rsidR="00495F56">
        <w:rPr>
          <w:rFonts w:hint="cs"/>
          <w:i/>
          <w:iCs/>
        </w:rPr>
        <w:t xml:space="preserve"> </w:t>
      </w:r>
      <w:proofErr w:type="spellStart"/>
      <w:r w:rsidRPr="007C08C2">
        <w:rPr>
          <w:rFonts w:hint="cs"/>
          <w:i/>
          <w:iCs/>
        </w:rPr>
        <w:t>Kozba</w:t>
      </w:r>
      <w:proofErr w:type="spellEnd"/>
      <w:r w:rsidRPr="007C08C2">
        <w:rPr>
          <w:rFonts w:hint="cs"/>
          <w:i/>
          <w:iCs/>
        </w:rPr>
        <w:t>,</w:t>
      </w:r>
      <w:r w:rsidR="00495F56">
        <w:rPr>
          <w:rFonts w:hint="cs"/>
          <w:i/>
          <w:iCs/>
        </w:rPr>
        <w:t xml:space="preserve"> </w:t>
      </w:r>
      <w:r w:rsidRPr="007C08C2">
        <w:rPr>
          <w:rFonts w:hint="cs"/>
          <w:i/>
          <w:iCs/>
        </w:rPr>
        <w:t>he</w:t>
      </w:r>
      <w:r w:rsidR="00495F56">
        <w:rPr>
          <w:rFonts w:hint="cs"/>
          <w:i/>
          <w:iCs/>
        </w:rPr>
        <w:t xml:space="preserve"> </w:t>
      </w:r>
      <w:r w:rsidRPr="007C08C2">
        <w:rPr>
          <w:rFonts w:hint="cs"/>
          <w:i/>
          <w:iCs/>
        </w:rPr>
        <w:t>would</w:t>
      </w:r>
      <w:r w:rsidR="00495F56">
        <w:rPr>
          <w:rFonts w:hint="cs"/>
          <w:i/>
          <w:iCs/>
        </w:rPr>
        <w:t xml:space="preserve"> </w:t>
      </w:r>
      <w:r w:rsidRPr="007C08C2">
        <w:rPr>
          <w:rFonts w:hint="cs"/>
          <w:i/>
          <w:iCs/>
        </w:rPr>
        <w:t>say:</w:t>
      </w:r>
      <w:r w:rsidR="00495F56">
        <w:rPr>
          <w:rFonts w:hint="cs"/>
          <w:i/>
          <w:iCs/>
        </w:rPr>
        <w:t xml:space="preserve"> </w:t>
      </w:r>
      <w:r w:rsidRPr="007C08C2">
        <w:rPr>
          <w:rFonts w:hint="cs"/>
          <w:i/>
          <w:iCs/>
        </w:rPr>
        <w:t>‘This</w:t>
      </w:r>
      <w:r w:rsidR="00495F56">
        <w:rPr>
          <w:rFonts w:hint="cs"/>
          <w:i/>
          <w:iCs/>
        </w:rPr>
        <w:t xml:space="preserve"> </w:t>
      </w:r>
      <w:r w:rsidRPr="007C08C2">
        <w:rPr>
          <w:rFonts w:hint="cs"/>
          <w:i/>
          <w:iCs/>
        </w:rPr>
        <w:t>is</w:t>
      </w:r>
      <w:r w:rsidR="00495F56">
        <w:rPr>
          <w:rFonts w:hint="cs"/>
          <w:i/>
          <w:iCs/>
        </w:rPr>
        <w:t xml:space="preserve"> </w:t>
      </w:r>
      <w:r w:rsidRPr="007C08C2">
        <w:rPr>
          <w:rFonts w:hint="cs"/>
          <w:i/>
          <w:iCs/>
        </w:rPr>
        <w:t>the</w:t>
      </w:r>
      <w:r w:rsidR="00495F56">
        <w:rPr>
          <w:rFonts w:hint="cs"/>
          <w:i/>
          <w:iCs/>
        </w:rPr>
        <w:t xml:space="preserve"> </w:t>
      </w:r>
      <w:r w:rsidRPr="007C08C2">
        <w:rPr>
          <w:rFonts w:hint="cs"/>
          <w:i/>
          <w:iCs/>
        </w:rPr>
        <w:t>King</w:t>
      </w:r>
      <w:r w:rsidR="00495F56">
        <w:rPr>
          <w:rFonts w:hint="cs"/>
          <w:i/>
          <w:iCs/>
        </w:rPr>
        <w:t xml:space="preserve"> </w:t>
      </w:r>
      <w:r w:rsidRPr="007C08C2">
        <w:rPr>
          <w:rFonts w:hint="cs"/>
          <w:i/>
          <w:iCs/>
        </w:rPr>
        <w:t>Messiah’”.</w:t>
      </w:r>
    </w:p>
    <w:p w14:paraId="1E8C99E0" w14:textId="3E72F9FC" w:rsidR="007C08C2" w:rsidRDefault="007C08C2" w:rsidP="007C08C2"/>
    <w:p w14:paraId="221D0A5D" w14:textId="21068340" w:rsidR="00C14F5B" w:rsidRDefault="00C14F5B" w:rsidP="00C14F5B">
      <w:pPr>
        <w:pStyle w:val="Heading2"/>
      </w:pPr>
      <w:bookmarkStart w:id="15" w:name="_Toc121697043"/>
      <w:r>
        <w:t>The Star in the East</w:t>
      </w:r>
      <w:bookmarkEnd w:id="15"/>
    </w:p>
    <w:p w14:paraId="4F236913" w14:textId="0D1FF370" w:rsidR="00C14F5B" w:rsidRDefault="00C14F5B" w:rsidP="00C14F5B"/>
    <w:p w14:paraId="1DCAD6F2" w14:textId="0B3B3072" w:rsidR="00A52C13" w:rsidRDefault="00A52C13" w:rsidP="00C14F5B">
      <w:r>
        <w:t>Possible dates:</w:t>
      </w:r>
    </w:p>
    <w:p w14:paraId="78BE3C42" w14:textId="00BDAEFE" w:rsidR="00CD0FB0" w:rsidRDefault="00CD0FB0" w:rsidP="00CD0FB0">
      <w:r w:rsidRPr="00CD0FB0">
        <w:t>April 17, 6 B.C</w:t>
      </w:r>
    </w:p>
    <w:p w14:paraId="24477683" w14:textId="72AB2933" w:rsidR="00A52C13" w:rsidRDefault="00A52C13" w:rsidP="00A52C13">
      <w:r w:rsidRPr="00A52C13">
        <w:t>Dec</w:t>
      </w:r>
      <w:r>
        <w:t>ember</w:t>
      </w:r>
      <w:r w:rsidRPr="00A52C13">
        <w:t xml:space="preserve"> 19</w:t>
      </w:r>
      <w:r>
        <w:t xml:space="preserve">, </w:t>
      </w:r>
      <w:r w:rsidRPr="00A52C13">
        <w:t>6 B.C</w:t>
      </w:r>
    </w:p>
    <w:p w14:paraId="1310FDFD" w14:textId="77777777" w:rsidR="00A52C13" w:rsidRDefault="00A52C13" w:rsidP="00C14F5B"/>
    <w:p w14:paraId="00578B97" w14:textId="77777777" w:rsidR="00C14F5B" w:rsidRDefault="00C14F5B" w:rsidP="00C14F5B">
      <w:r>
        <w:t>Like Abraham’s birth, the revelation of the Messiah is connected to the Star in the East: “A star steps forth from Jacob’.</w:t>
      </w:r>
      <w:r>
        <w:rPr>
          <w:rStyle w:val="FootnoteReference"/>
        </w:rPr>
        <w:footnoteReference w:id="47"/>
      </w:r>
      <w:r>
        <w:t xml:space="preserve"> It is taught in the name of our Sages: the septennial cycle wherein the Son of David comes (will transpire as follows): </w:t>
      </w:r>
    </w:p>
    <w:p w14:paraId="4ED98B89" w14:textId="77777777" w:rsidR="00C14F5B" w:rsidRDefault="00C14F5B" w:rsidP="00C14F5B"/>
    <w:p w14:paraId="27AF68F6" w14:textId="77777777" w:rsidR="00C14F5B" w:rsidRDefault="00C14F5B" w:rsidP="00C14F5B">
      <w:r>
        <w:t xml:space="preserve">(in) the first (year), there will not be food for all who need it; </w:t>
      </w:r>
    </w:p>
    <w:p w14:paraId="1B95BF89" w14:textId="77777777" w:rsidR="00C14F5B" w:rsidRDefault="00C14F5B" w:rsidP="00C14F5B"/>
    <w:p w14:paraId="1DFC177D" w14:textId="77777777" w:rsidR="00C14F5B" w:rsidRDefault="00C14F5B" w:rsidP="00C14F5B">
      <w:r>
        <w:t>(in) the second (year), the ‘arrows of famine’</w:t>
      </w:r>
      <w:r>
        <w:rPr>
          <w:rStyle w:val="FootnoteReference"/>
        </w:rPr>
        <w:footnoteReference w:id="48"/>
      </w:r>
      <w:r>
        <w:t xml:space="preserve"> will be unleashed; </w:t>
      </w:r>
    </w:p>
    <w:p w14:paraId="757CE598" w14:textId="77777777" w:rsidR="00C14F5B" w:rsidRDefault="00C14F5B" w:rsidP="00C14F5B"/>
    <w:p w14:paraId="12FE390F" w14:textId="77777777" w:rsidR="00C14F5B" w:rsidRDefault="00C14F5B" w:rsidP="00C14F5B">
      <w:r>
        <w:t xml:space="preserve">(in) the third (year), a severe famine; </w:t>
      </w:r>
    </w:p>
    <w:p w14:paraId="47232D50" w14:textId="77777777" w:rsidR="00C14F5B" w:rsidRDefault="00C14F5B" w:rsidP="00C14F5B"/>
    <w:p w14:paraId="0B294790" w14:textId="77777777" w:rsidR="00C14F5B" w:rsidRDefault="00C14F5B" w:rsidP="00C14F5B">
      <w:r>
        <w:t xml:space="preserve">in the fourth (year), neither famine nor plenty; </w:t>
      </w:r>
    </w:p>
    <w:p w14:paraId="46131D7D" w14:textId="77777777" w:rsidR="00C14F5B" w:rsidRDefault="00C14F5B" w:rsidP="00C14F5B"/>
    <w:p w14:paraId="6CAA914E" w14:textId="77777777" w:rsidR="00C14F5B" w:rsidRDefault="00C14F5B" w:rsidP="00C14F5B">
      <w:r>
        <w:t xml:space="preserve">in the fifth (year), great plenty, and </w:t>
      </w:r>
      <w:r w:rsidRPr="00915F4B">
        <w:rPr>
          <w:b/>
          <w:bCs/>
        </w:rPr>
        <w:t>a star will emerge in the east. This is the star of the Messiah</w:t>
      </w:r>
      <w:r>
        <w:t xml:space="preserve">, and it will be visible in the east for fifteen days. Should it linger, it will be to Israel’s benefit. </w:t>
      </w:r>
    </w:p>
    <w:p w14:paraId="07AE9170" w14:textId="77777777" w:rsidR="00C14F5B" w:rsidRDefault="00C14F5B" w:rsidP="00C14F5B"/>
    <w:p w14:paraId="6D28A39C" w14:textId="77777777" w:rsidR="00C14F5B" w:rsidRDefault="00C14F5B" w:rsidP="00C14F5B">
      <w:r>
        <w:t xml:space="preserve">(In) the sixth (year), noises and sounds. </w:t>
      </w:r>
    </w:p>
    <w:p w14:paraId="2C5AC6C9" w14:textId="77777777" w:rsidR="00C14F5B" w:rsidRDefault="00C14F5B" w:rsidP="00C14F5B"/>
    <w:p w14:paraId="5BED1921" w14:textId="4B198045" w:rsidR="00C14F5B" w:rsidRDefault="00C14F5B" w:rsidP="00C14F5B">
      <w:r>
        <w:t>(In) the seventh (year), battles. And at the end of the seventh (year), one will behold the Messiah.”</w:t>
      </w:r>
    </w:p>
    <w:p w14:paraId="75294DC3" w14:textId="3C568E15" w:rsidR="00C14F5B" w:rsidRDefault="00C14F5B" w:rsidP="007C08C2"/>
    <w:p w14:paraId="5F7AB1AC" w14:textId="77777777" w:rsidR="008C3E5D" w:rsidRDefault="008C3E5D" w:rsidP="008C3E5D">
      <w:r>
        <w:t xml:space="preserve">The concept of the star linking to the Messiah is an ancient thread in Jewish tradition. R’ Akiba gave Shimon bar </w:t>
      </w:r>
      <w:proofErr w:type="spellStart"/>
      <w:r>
        <w:t>Kozeba</w:t>
      </w:r>
      <w:proofErr w:type="spellEnd"/>
      <w:r>
        <w:t xml:space="preserve"> the name “Bar </w:t>
      </w:r>
      <w:proofErr w:type="spellStart"/>
      <w:r>
        <w:t>Kochva</w:t>
      </w:r>
      <w:proofErr w:type="spellEnd"/>
      <w:r>
        <w:t>” (Son of the Star), proclaiming him the Messiah, linking him to the prophecy in Numbers 24:17. During this time, after the destruction of the Temple, Israel was battling the Roman Empire in a last stand for freedom.</w:t>
      </w:r>
    </w:p>
    <w:p w14:paraId="00FEEC6E" w14:textId="77777777" w:rsidR="008C3E5D" w:rsidRDefault="008C3E5D" w:rsidP="008C3E5D"/>
    <w:p w14:paraId="6F0BB8A0" w14:textId="77777777" w:rsidR="008C3E5D" w:rsidRDefault="008C3E5D" w:rsidP="008C3E5D">
      <w:r>
        <w:t>The Prayer of Rabbi Shimon bar Yochai’ states:</w:t>
      </w:r>
    </w:p>
    <w:p w14:paraId="140BAE21" w14:textId="77777777" w:rsidR="008C3E5D" w:rsidRDefault="008C3E5D" w:rsidP="008C3E5D"/>
    <w:p w14:paraId="4EC0DC60" w14:textId="6AD1EAC2" w:rsidR="008C3E5D" w:rsidRDefault="008C3E5D" w:rsidP="008C3E5D">
      <w:r w:rsidRPr="008C3E5D">
        <w:rPr>
          <w:b/>
          <w:bCs/>
        </w:rPr>
        <w:t>Tefilat Shimon Bar Yochai</w:t>
      </w:r>
      <w:r w:rsidRPr="008C3E5D">
        <w:t xml:space="preserve"> </w:t>
      </w:r>
      <w:r>
        <w:t xml:space="preserve">“And during the sixth (year) a star shall appear from the east and on top of it a rod of fire like a spear. The Gentile nations will claim ‘this star is ours,’ but it is not so; rather, it pertains to Israel, as Scripture forecasts: ‘a star shall </w:t>
      </w:r>
      <w:r>
        <w:lastRenderedPageBreak/>
        <w:t>step forth from Jacob, etc.’.</w:t>
      </w:r>
      <w:r>
        <w:rPr>
          <w:rStyle w:val="FootnoteReference"/>
        </w:rPr>
        <w:footnoteReference w:id="49"/>
      </w:r>
      <w:r>
        <w:t xml:space="preserve"> The time of its shining will be during the first watch of the night for two hours. It will set (for) fifteen days in the east, and then revolve to the west and act (similarly?) for fifteen days. If it should be more (its period of shining), this is good for Israel.”</w:t>
      </w:r>
    </w:p>
    <w:p w14:paraId="57D3335B" w14:textId="77777777" w:rsidR="008C3E5D" w:rsidRDefault="008C3E5D" w:rsidP="008C3E5D"/>
    <w:p w14:paraId="5C65FF40" w14:textId="394BCF2E" w:rsidR="008C3E5D" w:rsidRDefault="008C3E5D" w:rsidP="008C3E5D">
      <w:proofErr w:type="spellStart"/>
      <w:r w:rsidRPr="008C3E5D">
        <w:rPr>
          <w:b/>
          <w:bCs/>
        </w:rPr>
        <w:t>Nistarot</w:t>
      </w:r>
      <w:proofErr w:type="spellEnd"/>
      <w:r w:rsidRPr="008C3E5D">
        <w:rPr>
          <w:b/>
          <w:bCs/>
        </w:rPr>
        <w:t xml:space="preserve"> Shimon Bar Yochai</w:t>
      </w:r>
      <w:r w:rsidRPr="008C3E5D">
        <w:t xml:space="preserve"> </w:t>
      </w:r>
      <w:r>
        <w:t>“And this will be the sign for you—when you see that at the beginning of one week there is rain, and in the second (week) the loosing of the ‘arrows of hunger,’ and in the third a severe famine, and in the fourth no hunger but (also) no satisfaction, and in the fifth there is great satiety. A star shall appear from the east with a rod on top of it—this is the star of Israel, as Scripture says: ‘a star shall step forth from Jacob etc.’</w:t>
      </w:r>
      <w:r>
        <w:rPr>
          <w:rStyle w:val="FootnoteReference"/>
        </w:rPr>
        <w:footnoteReference w:id="50"/>
      </w:r>
      <w:r>
        <w:t xml:space="preserve"> If it shines, it is for the benefit of Israel. Then the Messiah of the lineage of David shall emerge.”</w:t>
      </w:r>
    </w:p>
    <w:p w14:paraId="4FFE283E" w14:textId="77777777" w:rsidR="008C3E5D" w:rsidRDefault="008C3E5D" w:rsidP="008C3E5D"/>
    <w:p w14:paraId="645AC53D" w14:textId="77777777" w:rsidR="008C3E5D" w:rsidRDefault="008C3E5D" w:rsidP="008C3E5D">
      <w:r>
        <w:t>The Zohar amazingly links this revelation of the Messiah to the land of Galilee,</w:t>
      </w:r>
    </w:p>
    <w:p w14:paraId="094D9286" w14:textId="77777777" w:rsidR="008C3E5D" w:rsidRDefault="008C3E5D" w:rsidP="008C3E5D"/>
    <w:p w14:paraId="7FFADE97" w14:textId="63F34BD5" w:rsidR="008C3E5D" w:rsidRPr="00F36382" w:rsidRDefault="00F36382" w:rsidP="00F36382">
      <w:pPr>
        <w:ind w:left="288" w:right="288"/>
        <w:rPr>
          <w:i/>
          <w:iCs/>
        </w:rPr>
      </w:pPr>
      <w:r w:rsidRPr="00F36382">
        <w:rPr>
          <w:b/>
          <w:bCs/>
          <w:i/>
          <w:iCs/>
        </w:rPr>
        <w:t>Zohar, Shemot 7b</w:t>
      </w:r>
      <w:r w:rsidRPr="00F36382">
        <w:rPr>
          <w:i/>
          <w:iCs/>
        </w:rPr>
        <w:t xml:space="preserve"> </w:t>
      </w:r>
      <w:r w:rsidR="008C3E5D" w:rsidRPr="00F36382">
        <w:rPr>
          <w:i/>
          <w:iCs/>
        </w:rPr>
        <w:t>“The glory of his majesty” refers to the Messiah when he shall reveal himself in the land of Galilee; for in this part of the Holy Land the desolation first began, and therefore he will manifest himself there first . . . and when the Messiah shall have manifested himself, a star shall come forth from the East variegated in hue and shining brilliantly, and seven other stars shall surround it, and make war on it from all sides, three times a day for seventy days, before the eyes of the whole world. The one star shall fight against the seven with rays of fire flashing on every side, and it shall smite them until they are extinguished, evening after evening. . . . After the seventy days the one star shall vanish.”</w:t>
      </w:r>
    </w:p>
    <w:p w14:paraId="563A44BC" w14:textId="77777777" w:rsidR="008C3E5D" w:rsidRDefault="008C3E5D" w:rsidP="008C3E5D"/>
    <w:p w14:paraId="24299515" w14:textId="77777777" w:rsidR="00F36382" w:rsidRDefault="008C3E5D" w:rsidP="00F36382">
      <w:r>
        <w:t xml:space="preserve">Matthew also links Galilee to the Messiah: a prophecy from Isaiah: </w:t>
      </w:r>
    </w:p>
    <w:p w14:paraId="0E8A05A6" w14:textId="77777777" w:rsidR="00F36382" w:rsidRDefault="00F36382" w:rsidP="00F36382"/>
    <w:p w14:paraId="146BC022" w14:textId="55A7C83A" w:rsidR="008C3E5D" w:rsidRPr="009102EB" w:rsidRDefault="00F36382" w:rsidP="009102EB">
      <w:pPr>
        <w:ind w:left="288" w:right="288"/>
        <w:rPr>
          <w:i/>
          <w:iCs/>
        </w:rPr>
      </w:pPr>
      <w:r w:rsidRPr="00F36382">
        <w:rPr>
          <w:b/>
          <w:bCs/>
          <w:i/>
          <w:iCs/>
        </w:rPr>
        <w:t>Matthew 4:13-16</w:t>
      </w:r>
      <w:r w:rsidRPr="009102EB">
        <w:rPr>
          <w:i/>
          <w:iCs/>
        </w:rPr>
        <w:t xml:space="preserve"> </w:t>
      </w:r>
      <w:r w:rsidR="008C3E5D" w:rsidRPr="009102EB">
        <w:rPr>
          <w:i/>
          <w:iCs/>
        </w:rPr>
        <w:t xml:space="preserve">And leaving Nazareth, he came and dwelt in Kfar Nachum, which is upon the sea coast, in the borders of </w:t>
      </w:r>
      <w:proofErr w:type="spellStart"/>
      <w:r w:rsidR="008C3E5D" w:rsidRPr="009102EB">
        <w:rPr>
          <w:i/>
          <w:iCs/>
        </w:rPr>
        <w:t>Zevulon</w:t>
      </w:r>
      <w:proofErr w:type="spellEnd"/>
      <w:r w:rsidR="008C3E5D" w:rsidRPr="009102EB">
        <w:rPr>
          <w:i/>
          <w:iCs/>
        </w:rPr>
        <w:t xml:space="preserve"> and Naftali: That it might be fulfilled which was spoken by Isaiah the prophet, saying, ‘The land of </w:t>
      </w:r>
      <w:proofErr w:type="spellStart"/>
      <w:r w:rsidR="008C3E5D" w:rsidRPr="009102EB">
        <w:rPr>
          <w:i/>
          <w:iCs/>
        </w:rPr>
        <w:t>Zevulon</w:t>
      </w:r>
      <w:proofErr w:type="spellEnd"/>
      <w:r w:rsidR="008C3E5D" w:rsidRPr="009102EB">
        <w:rPr>
          <w:i/>
          <w:iCs/>
        </w:rPr>
        <w:t>, and the land of Naftali, by the way of the sea, beyond Jordan, Galilee of the Gentiles; The people which sat in darkness saw great light; and to them which sat in the region and shadow of death light is sprung up.</w:t>
      </w:r>
    </w:p>
    <w:p w14:paraId="04B6980B" w14:textId="77777777" w:rsidR="008C3E5D" w:rsidRDefault="008C3E5D" w:rsidP="008C3E5D"/>
    <w:p w14:paraId="6BF3A09B" w14:textId="419BF281" w:rsidR="008C3E5D" w:rsidRDefault="008C3E5D" w:rsidP="008C3E5D">
      <w:r>
        <w:t xml:space="preserve">The Midrash then notes that Gentile astrologers will </w:t>
      </w:r>
      <w:proofErr w:type="spellStart"/>
      <w:r>
        <w:t>recognise</w:t>
      </w:r>
      <w:proofErr w:type="spellEnd"/>
      <w:r>
        <w:t xml:space="preserve"> the star</w:t>
      </w:r>
      <w:r w:rsidR="00BF322B">
        <w:t>:</w:t>
      </w:r>
    </w:p>
    <w:p w14:paraId="7C654680" w14:textId="77777777" w:rsidR="008C3E5D" w:rsidRDefault="008C3E5D" w:rsidP="008C3E5D"/>
    <w:p w14:paraId="544EA7CA" w14:textId="77777777" w:rsidR="008C3E5D" w:rsidRPr="00BF322B" w:rsidRDefault="008C3E5D" w:rsidP="008C3E5D">
      <w:pPr>
        <w:rPr>
          <w:i/>
          <w:iCs/>
        </w:rPr>
      </w:pPr>
      <w:r w:rsidRPr="00BF322B">
        <w:rPr>
          <w:i/>
          <w:iCs/>
        </w:rPr>
        <w:t>And there shall be a ruler amidst Jacob ( Numbers. 24:19 ) , At first a star arose in the east, at the head of which there was a sword. Israel saw it, and said to one another, “What is that?” The other nations asked their astrologers, “What is the character of this star?” They ( the astrologers ) said to them, “This is the star of Israel. This is the king who shall yet arise for them.: As soon as Israel heard that, they approached the prophet Samuel and said to him, Give us a king to judge us, just like all the nations ( I Samuel 8.5 ) – just as the nations said. in this context it says, a star shall arise from Jacob. ( Numbers 24.17 ) And so also at the end [of days], a star shall arise in the east, and it is the star of the Messiah; as it says, and there shall be a ruler (</w:t>
      </w:r>
      <w:proofErr w:type="spellStart"/>
      <w:r w:rsidRPr="00BF322B">
        <w:rPr>
          <w:i/>
          <w:iCs/>
        </w:rPr>
        <w:t>yerd</w:t>
      </w:r>
      <w:proofErr w:type="spellEnd"/>
      <w:r w:rsidRPr="00BF322B">
        <w:rPr>
          <w:i/>
          <w:iCs/>
        </w:rPr>
        <w:t xml:space="preserve">) amidst Jacob. Rabbi Yose said: In the language of the Arameans, the east is called </w:t>
      </w:r>
      <w:proofErr w:type="spellStart"/>
      <w:r w:rsidRPr="00BF322B">
        <w:rPr>
          <w:i/>
          <w:iCs/>
        </w:rPr>
        <w:t>yerd</w:t>
      </w:r>
      <w:proofErr w:type="spellEnd"/>
      <w:r w:rsidRPr="00BF322B">
        <w:rPr>
          <w:i/>
          <w:iCs/>
        </w:rPr>
        <w:t>. And it spends fifteen days in the east. If it tarries even longer, it is only for the good of Israel; and then you may expect the footsteps of the Messiah.” Midrash ha-Gadol, Numbers.</w:t>
      </w:r>
    </w:p>
    <w:p w14:paraId="6887E3FF" w14:textId="77777777" w:rsidR="008C3E5D" w:rsidRDefault="008C3E5D" w:rsidP="008C3E5D"/>
    <w:p w14:paraId="404291E4" w14:textId="4E1466E7" w:rsidR="008C3E5D" w:rsidRPr="00EA20D7" w:rsidRDefault="00EA20D7" w:rsidP="006C3CF3">
      <w:pPr>
        <w:ind w:left="288" w:right="288"/>
        <w:rPr>
          <w:i/>
          <w:iCs/>
        </w:rPr>
      </w:pPr>
      <w:r w:rsidRPr="00EA20D7">
        <w:rPr>
          <w:b/>
          <w:bCs/>
          <w:i/>
          <w:iCs/>
        </w:rPr>
        <w:t>Matityahu (Matthew) 2:1-2</w:t>
      </w:r>
      <w:r w:rsidRPr="00EA20D7">
        <w:rPr>
          <w:i/>
          <w:iCs/>
        </w:rPr>
        <w:t xml:space="preserve"> </w:t>
      </w:r>
      <w:r w:rsidR="008C3E5D" w:rsidRPr="00EA20D7">
        <w:rPr>
          <w:i/>
          <w:iCs/>
        </w:rPr>
        <w:t>Now when Yeshua was born in Bethlehem of Judaea in the days of Herod the king, behold, there came Magi from the east to Jerusalem, Saying, Where is he that is born King of the Jews? For we have seen his star</w:t>
      </w:r>
      <w:r w:rsidR="00901710">
        <w:t xml:space="preserve"> </w:t>
      </w:r>
      <w:r w:rsidR="008C3E5D" w:rsidRPr="00EA20D7">
        <w:rPr>
          <w:i/>
          <w:iCs/>
        </w:rPr>
        <w:t>in the east</w:t>
      </w:r>
      <w:r w:rsidR="006C3CF3">
        <w:rPr>
          <w:i/>
          <w:iCs/>
        </w:rPr>
        <w:t xml:space="preserve"> </w:t>
      </w:r>
      <w:r w:rsidR="006C3CF3" w:rsidRPr="006C3CF3">
        <w:t>(</w:t>
      </w:r>
      <w:proofErr w:type="spellStart"/>
      <w:r w:rsidR="006C3CF3" w:rsidRPr="006C3CF3">
        <w:t>ἀν</w:t>
      </w:r>
      <w:proofErr w:type="spellEnd"/>
      <w:r w:rsidR="006C3CF3" w:rsidRPr="006C3CF3">
        <w:t xml:space="preserve">ατολή </w:t>
      </w:r>
      <w:proofErr w:type="spellStart"/>
      <w:r w:rsidR="006C3CF3" w:rsidRPr="006C3CF3">
        <w:t>anatole</w:t>
      </w:r>
      <w:proofErr w:type="spellEnd"/>
      <w:r w:rsidR="006C3CF3" w:rsidRPr="006C3CF3">
        <w:rPr>
          <w:vertAlign w:val="superscript"/>
        </w:rPr>
        <w:footnoteReference w:id="51"/>
      </w:r>
      <w:r w:rsidR="006C3CF3" w:rsidRPr="006C3CF3">
        <w:t>)</w:t>
      </w:r>
      <w:r w:rsidR="008C3E5D" w:rsidRPr="00EA20D7">
        <w:rPr>
          <w:i/>
          <w:iCs/>
        </w:rPr>
        <w:t>, and are come to worship him.</w:t>
      </w:r>
    </w:p>
    <w:p w14:paraId="54E3B304" w14:textId="31B61F37" w:rsidR="008C3E5D" w:rsidRDefault="008C3E5D" w:rsidP="008C3E5D"/>
    <w:p w14:paraId="3E577C77" w14:textId="77777777" w:rsidR="008C3E5D" w:rsidRDefault="008C3E5D" w:rsidP="008C3E5D">
      <w:r>
        <w:lastRenderedPageBreak/>
        <w:t>The gifts that are brought to the Messiah are a foreshadow of the Messianic era, in which all of the non-Jews of the world will bring gifts to the King Messiah,</w:t>
      </w:r>
    </w:p>
    <w:p w14:paraId="3D4EBD2B" w14:textId="77777777" w:rsidR="008C3E5D" w:rsidRDefault="008C3E5D" w:rsidP="008C3E5D"/>
    <w:p w14:paraId="5F95989D" w14:textId="5BAA04D8" w:rsidR="008C3E5D" w:rsidRPr="00EA20D7" w:rsidRDefault="00EA20D7" w:rsidP="00EA20D7">
      <w:pPr>
        <w:ind w:left="288" w:right="288"/>
        <w:rPr>
          <w:i/>
          <w:iCs/>
        </w:rPr>
      </w:pPr>
      <w:r w:rsidRPr="00EA20D7">
        <w:rPr>
          <w:b/>
          <w:bCs/>
          <w:i/>
          <w:iCs/>
        </w:rPr>
        <w:t xml:space="preserve">Midrash </w:t>
      </w:r>
      <w:proofErr w:type="spellStart"/>
      <w:r w:rsidRPr="00EA20D7">
        <w:rPr>
          <w:b/>
          <w:bCs/>
          <w:i/>
          <w:iCs/>
        </w:rPr>
        <w:t>Tehilim</w:t>
      </w:r>
      <w:proofErr w:type="spellEnd"/>
      <w:r w:rsidRPr="00EA20D7">
        <w:rPr>
          <w:b/>
          <w:bCs/>
          <w:i/>
          <w:iCs/>
        </w:rPr>
        <w:t xml:space="preserve"> 87.6</w:t>
      </w:r>
      <w:r w:rsidRPr="00EA20D7">
        <w:rPr>
          <w:i/>
          <w:iCs/>
        </w:rPr>
        <w:t xml:space="preserve"> “</w:t>
      </w:r>
      <w:r w:rsidR="008C3E5D" w:rsidRPr="00EA20D7">
        <w:rPr>
          <w:i/>
          <w:iCs/>
        </w:rPr>
        <w:t>R. Judah bar Simon taught: The nations of the earth will bring gifts to the King Messiah the son of David, and to Messiah the son of Ephraim. . . the nations will bring gifts to the King Messiah. And as soon as the nations of the earth come to the King Messiah, he will ask: “Are there children of Israel among you? Bring them as gifts to me….”</w:t>
      </w:r>
    </w:p>
    <w:p w14:paraId="45B5DF80" w14:textId="6D4C0F75" w:rsidR="008C3E5D" w:rsidRDefault="008C3E5D" w:rsidP="007C08C2"/>
    <w:p w14:paraId="19F9F32B" w14:textId="62DC786C" w:rsidR="008C3E5D" w:rsidRDefault="008C3E5D" w:rsidP="007C08C2">
      <w:r w:rsidRPr="008C3E5D">
        <w:rPr>
          <w:b/>
          <w:bCs/>
        </w:rPr>
        <w:t>R’ Moshe Alshich (1508–1593) says</w:t>
      </w:r>
      <w:r w:rsidRPr="008C3E5D">
        <w:t>: “I see it, but not now</w:t>
      </w:r>
      <w:r>
        <w:t>”,</w:t>
      </w:r>
      <w:r>
        <w:rPr>
          <w:rStyle w:val="FootnoteReference"/>
        </w:rPr>
        <w:footnoteReference w:id="52"/>
      </w:r>
      <w:r w:rsidRPr="008C3E5D">
        <w:t xml:space="preserve"> he refers to the gradual arrival of redemption for Israel, the Mashiach ben Yosef to whom he refers as “there arose a tribe (rod) in Israel.”</w:t>
      </w:r>
    </w:p>
    <w:p w14:paraId="3F04BDB2" w14:textId="33EE362C" w:rsidR="00EE16FF" w:rsidRDefault="00EE16FF" w:rsidP="007C08C2"/>
    <w:p w14:paraId="54A10E06" w14:textId="485A1E75" w:rsidR="00EE16FF" w:rsidRDefault="00EE16FF" w:rsidP="007C08C2">
      <w:r w:rsidRPr="00EE16FF">
        <w:rPr>
          <w:b/>
          <w:bCs/>
        </w:rPr>
        <w:t>Pirke Mashiach</w:t>
      </w:r>
      <w:r w:rsidRPr="00EE16FF">
        <w:t xml:space="preserve"> says: “And now we will celebrate the praise of the King Messiah. He is going to arrive ‘with the clouds of heaven,’ and two seraphim will be on his right and on his left, as scripture says: ‘and behold, one like a human being came with the clouds of heaven’.</w:t>
      </w:r>
      <w:r>
        <w:rPr>
          <w:rStyle w:val="FootnoteReference"/>
        </w:rPr>
        <w:footnoteReference w:id="53"/>
      </w:r>
      <w:r w:rsidRPr="00EE16FF">
        <w:t xml:space="preserve"> Fiery seraphim will be sent into the palace, and stars will appear like fire in every place during the generation when the son of David comes.”</w:t>
      </w:r>
    </w:p>
    <w:p w14:paraId="47CBD32A" w14:textId="6585855B" w:rsidR="00EE16FF" w:rsidRDefault="00EE16FF" w:rsidP="007C08C2"/>
    <w:p w14:paraId="4E59DEAE" w14:textId="68C0A541" w:rsidR="00EE16FF" w:rsidRDefault="00EE16FF" w:rsidP="007C08C2"/>
    <w:p w14:paraId="4190ABF8" w14:textId="1FCD102E" w:rsidR="00EE16FF" w:rsidRPr="00EE16FF" w:rsidRDefault="00EE16FF" w:rsidP="00EE16FF">
      <w:pPr>
        <w:ind w:left="288" w:right="288"/>
        <w:rPr>
          <w:i/>
          <w:iCs/>
        </w:rPr>
      </w:pPr>
      <w:r w:rsidRPr="00EE16FF">
        <w:rPr>
          <w:b/>
          <w:bCs/>
          <w:i/>
          <w:iCs/>
        </w:rPr>
        <w:t>Daniel 12:2-3</w:t>
      </w:r>
      <w:r w:rsidRPr="00EE16FF">
        <w:rPr>
          <w:i/>
          <w:iCs/>
        </w:rPr>
        <w:t xml:space="preserve"> And many of those who sleep in the dust of the earth shall awake, some to everlasting life, and some to shame and everlasting contempt. And those who are wise shall shine like the brightness of the sky above; and those who turn many to righteousness, like the stars forever and ever.</w:t>
      </w:r>
    </w:p>
    <w:p w14:paraId="11FBEE1B" w14:textId="0250EE13" w:rsidR="00EE16FF" w:rsidRDefault="00EE16FF" w:rsidP="007C08C2"/>
    <w:p w14:paraId="75CA0FA3" w14:textId="539950BC" w:rsidR="00684B53" w:rsidRDefault="00684B53" w:rsidP="007C08C2">
      <w:r w:rsidRPr="00684B53">
        <w:t>The Maharal of Prague</w:t>
      </w:r>
      <w:r>
        <w:rPr>
          <w:rStyle w:val="FootnoteReference"/>
        </w:rPr>
        <w:footnoteReference w:id="54"/>
      </w:r>
      <w:r w:rsidRPr="00684B53">
        <w:t xml:space="preserve"> says: “A star shall come forth from Yaakov…” He calls the King Messiah a Star” </w:t>
      </w:r>
      <w:proofErr w:type="spellStart"/>
      <w:r w:rsidRPr="00684B53">
        <w:t>nivdal</w:t>
      </w:r>
      <w:proofErr w:type="spellEnd"/>
      <w:r w:rsidRPr="00684B53">
        <w:t xml:space="preserve"> [separate, exalted] from man, just as a star is in the firmament and man is on earth. Messiah is described as “exalted, and on high, and </w:t>
      </w:r>
      <w:r w:rsidRPr="00684B53">
        <w:t>exceedingly lofty”,</w:t>
      </w:r>
      <w:r>
        <w:rPr>
          <w:rStyle w:val="FootnoteReference"/>
        </w:rPr>
        <w:footnoteReference w:id="55"/>
      </w:r>
      <w:r w:rsidRPr="00684B53">
        <w:t xml:space="preserve"> such that he is called “star,” loftier than anything in the universe. The star rules over the world as it circuits the world,</w:t>
      </w:r>
      <w:r w:rsidR="009C0C7C">
        <w:rPr>
          <w:rStyle w:val="FootnoteReference"/>
        </w:rPr>
        <w:footnoteReference w:id="56"/>
      </w:r>
      <w:r w:rsidRPr="00684B53">
        <w:t xml:space="preserve"> and the extent of his domain is described by the rest of the verse. The star is not fixed, but shoots across the heavens like </w:t>
      </w:r>
      <w:proofErr w:type="spellStart"/>
      <w:r w:rsidRPr="00684B53">
        <w:t>zikin</w:t>
      </w:r>
      <w:proofErr w:type="spellEnd"/>
      <w:r w:rsidRPr="00684B53">
        <w:t xml:space="preserve"> [meteors] that leave a trailing light,</w:t>
      </w:r>
      <w:r w:rsidR="009C0C7C">
        <w:rPr>
          <w:rStyle w:val="FootnoteReference"/>
        </w:rPr>
        <w:footnoteReference w:id="57"/>
      </w:r>
      <w:r w:rsidRPr="00684B53">
        <w:t xml:space="preserve"> with great force.”</w:t>
      </w:r>
    </w:p>
    <w:p w14:paraId="5F4055AF" w14:textId="525C5BC1" w:rsidR="00684B53" w:rsidRDefault="00684B53" w:rsidP="007C08C2"/>
    <w:p w14:paraId="3C38E5BD" w14:textId="6DD24957" w:rsidR="0068775D" w:rsidRDefault="0068775D" w:rsidP="007C08C2"/>
    <w:p w14:paraId="37548BF6" w14:textId="64E1747D" w:rsidR="0068775D" w:rsidRDefault="0068775D" w:rsidP="0068775D">
      <w:r>
        <w:rPr>
          <w:i/>
          <w:iCs/>
        </w:rPr>
        <w:t xml:space="preserve">Trigon or Triplicity in </w:t>
      </w:r>
      <w:r w:rsidRPr="0068775D">
        <w:rPr>
          <w:i/>
          <w:iCs/>
        </w:rPr>
        <w:t>Astrology</w:t>
      </w:r>
      <w:r w:rsidRPr="0068775D">
        <w:t>. the division of the signs of the zodiac into four groups of three signs each, the fire signs, the earth signs, the air signs, and the water signs, with each sign separated from others within the group by 120 degrees of the ecliptic.</w:t>
      </w:r>
    </w:p>
    <w:p w14:paraId="383ECC82" w14:textId="5C385CAF" w:rsidR="00C735D5" w:rsidRDefault="00C735D5" w:rsidP="0068775D"/>
    <w:p w14:paraId="79488E05" w14:textId="3F3E10B0" w:rsidR="00C735D5" w:rsidRDefault="00C735D5" w:rsidP="00C735D5">
      <w:r w:rsidRPr="00C735D5">
        <w:t xml:space="preserve">The meaning is that they have attained a true conception of the Deity. Now the three patriarchs lived during the earthly </w:t>
      </w:r>
      <w:proofErr w:type="spellStart"/>
      <w:r w:rsidRPr="00C735D5">
        <w:t>trigon.This</w:t>
      </w:r>
      <w:proofErr w:type="spellEnd"/>
      <w:r w:rsidRPr="00C735D5">
        <w:t xml:space="preserve"> matter will become clear if the following facts are borne in mind. There is first, the smaller conjunction, that is, the meeting of Saturn with Jupiter, which occurs once in approximately twenty solar years. These conjunctions continue to take place twelve times within the same trigon, covering a period of two hundred and forty years. Then conjunctions take place in the second trigon, which occur every two hundred and forty solar years. The shift to the next trigon is known as the medium conjunction. According to this calculation an interval of nine hundred and sixty years will elapse between the first and second meeting of two planets in the same point of the Zodiac.13 This is termed the great conjunction, and occurs once in nine hundred and sixty years. This is the time that must elapse between the first and second meeting of Saturn and Jupiter in the same degree of Aries. If you will calculate back, you will understand my statement above that Abraham, Isaac and Jacob as well as David lived during the earthly trigon. My purpose in going into details was to dispel any suspicion of yours that the trigon exercises any influence upon human affairs. </w:t>
      </w:r>
      <w:proofErr w:type="gramStart"/>
      <w:r w:rsidRPr="00C735D5">
        <w:t>Furthermore</w:t>
      </w:r>
      <w:proofErr w:type="gramEnd"/>
      <w:r w:rsidRPr="00C735D5">
        <w:t xml:space="preserve"> you write that some people have calculated the forthcoming conjunction and have determined that all the seven </w:t>
      </w:r>
      <w:r w:rsidRPr="00C735D5">
        <w:lastRenderedPageBreak/>
        <w:t>planets will meet in one of the constellations of the Zodiac. This forecast is untrue, for no meeting of the seven planets will occur in the next conjunction, nor in the following ones. For such an event will not happen even in ten thousand years, as is well known to those who are familiar with the astronomical law of equation.</w:t>
      </w:r>
    </w:p>
    <w:p w14:paraId="6DA7A86D" w14:textId="77777777" w:rsidR="0068775D" w:rsidRPr="007C08C2" w:rsidRDefault="0068775D" w:rsidP="007C08C2"/>
    <w:p w14:paraId="12F7F919" w14:textId="77777777" w:rsidR="007C08C2" w:rsidRPr="007C08C2" w:rsidRDefault="007C08C2" w:rsidP="007C08C2"/>
    <w:p w14:paraId="60CF3C5E" w14:textId="77777777" w:rsidR="00D90C1A" w:rsidRDefault="00D90C1A" w:rsidP="00D90C1A">
      <w:pPr>
        <w:pStyle w:val="Heading2"/>
      </w:pPr>
      <w:bookmarkStart w:id="16" w:name="_Toc121697044"/>
      <w:bookmarkStart w:id="17" w:name="_Hlk101729236"/>
      <w:r>
        <w:t>East</w:t>
      </w:r>
      <w:bookmarkEnd w:id="16"/>
    </w:p>
    <w:p w14:paraId="094BDF48" w14:textId="77777777" w:rsidR="00D90C1A" w:rsidRDefault="00D90C1A" w:rsidP="00D90C1A"/>
    <w:p w14:paraId="3EC18DAB" w14:textId="77777777" w:rsidR="00D90C1A" w:rsidRPr="00E040C0" w:rsidRDefault="00D90C1A" w:rsidP="00D90C1A">
      <w:pPr>
        <w:rPr>
          <w:szCs w:val="20"/>
          <w:lang w:bidi="he-IL"/>
        </w:rPr>
      </w:pPr>
      <w:r w:rsidRPr="00E040C0">
        <w:rPr>
          <w:szCs w:val="20"/>
          <w:lang w:bidi="he-IL"/>
        </w:rPr>
        <w:t xml:space="preserve">East is the direction that starts the day as the sun’s light shines from the east to the west. East is the </w:t>
      </w:r>
      <w:r w:rsidRPr="00E040C0">
        <w:rPr>
          <w:szCs w:val="20"/>
          <w:lang w:bidi="he-IL"/>
        </w:rPr>
        <w:t xml:space="preserve">source of light! Therefore, in the Torah, east is a spiritual direction, first and </w:t>
      </w:r>
      <w:proofErr w:type="spellStart"/>
      <w:r w:rsidRPr="00E040C0">
        <w:rPr>
          <w:szCs w:val="20"/>
          <w:lang w:bidi="he-IL"/>
        </w:rPr>
        <w:t>formost</w:t>
      </w:r>
      <w:proofErr w:type="spellEnd"/>
      <w:r w:rsidRPr="00E040C0">
        <w:rPr>
          <w:szCs w:val="20"/>
          <w:lang w:bidi="he-IL"/>
        </w:rPr>
        <w:t>. It is not a physical direction.</w:t>
      </w:r>
    </w:p>
    <w:p w14:paraId="2264C206" w14:textId="77777777" w:rsidR="00D90C1A" w:rsidRDefault="00D90C1A" w:rsidP="00D90C1A"/>
    <w:p w14:paraId="0E741F0C" w14:textId="77777777" w:rsidR="00D90C1A" w:rsidRDefault="00D90C1A" w:rsidP="00D90C1A">
      <w:r>
        <w:t xml:space="preserve">First, I would like to mention a few of the things that happened “in the east” in order to highlight the fact that “east” is an important direction. </w:t>
      </w:r>
    </w:p>
    <w:p w14:paraId="17D7D20C" w14:textId="77777777" w:rsidR="00D90C1A" w:rsidRDefault="00D90C1A" w:rsidP="00D90C1A"/>
    <w:p w14:paraId="4DA1E329" w14:textId="77777777" w:rsidR="00D90C1A" w:rsidRDefault="00D90C1A" w:rsidP="00D90C1A">
      <w:r>
        <w:t>Those who go east are going away from HaShem.</w:t>
      </w:r>
    </w:p>
    <w:p w14:paraId="56947CB3" w14:textId="77777777" w:rsidR="00D90C1A" w:rsidRDefault="00D90C1A" w:rsidP="00D90C1A"/>
    <w:p w14:paraId="1980D2F2" w14:textId="77777777" w:rsidR="00D90C1A" w:rsidRDefault="00D90C1A" w:rsidP="00D90C1A">
      <w:r>
        <w:t>To The East – Away from HaShem</w:t>
      </w:r>
    </w:p>
    <w:p w14:paraId="7E294150" w14:textId="77777777" w:rsidR="00D90C1A" w:rsidRDefault="00D90C1A" w:rsidP="00D90C1A"/>
    <w:p w14:paraId="0FBB8B22" w14:textId="77777777" w:rsidR="00D90C1A" w:rsidRDefault="00D90C1A" w:rsidP="00D90C1A">
      <w:pPr>
        <w:sectPr w:rsidR="00D90C1A" w:rsidSect="005D6ACA">
          <w:footerReference w:type="even" r:id="rId23"/>
          <w:footerReference w:type="default" r:id="rId24"/>
          <w:type w:val="continuous"/>
          <w:pgSz w:w="12240" w:h="15840"/>
          <w:pgMar w:top="720" w:right="720" w:bottom="720" w:left="720" w:header="720" w:footer="720" w:gutter="0"/>
          <w:cols w:num="2" w:sep="1" w:space="720"/>
          <w15:footnoteColumns w:val="1"/>
        </w:sectPr>
      </w:pPr>
    </w:p>
    <w:p w14:paraId="28D54E93" w14:textId="77777777" w:rsidR="00D90C1A" w:rsidRDefault="00D90C1A" w:rsidP="00D90C1A"/>
    <w:p w14:paraId="1A343239" w14:textId="77777777" w:rsidR="00D90C1A" w:rsidRDefault="00D90C1A" w:rsidP="00D90C1A">
      <w:r>
        <w:t xml:space="preserve">Man expelled eastward out of the Garden  </w:t>
      </w:r>
    </w:p>
    <w:p w14:paraId="5F777FDC" w14:textId="77777777" w:rsidR="00D90C1A" w:rsidRDefault="00D90C1A" w:rsidP="00D90C1A">
      <w:r>
        <w:t>Bereshit (Genesis) 3:24.</w:t>
      </w:r>
    </w:p>
    <w:p w14:paraId="0670FBE2" w14:textId="77777777" w:rsidR="00D90C1A" w:rsidRDefault="00D90C1A" w:rsidP="00D90C1A">
      <w:r>
        <w:t>Cain lived east in Nod ("to move"). Bereshit (Genesis). 4:16</w:t>
      </w:r>
    </w:p>
    <w:p w14:paraId="377BC23A" w14:textId="77777777" w:rsidR="00D90C1A" w:rsidRDefault="00D90C1A" w:rsidP="00D90C1A">
      <w:r>
        <w:t>The Tower of Bavel was built in the east.</w:t>
      </w:r>
    </w:p>
    <w:p w14:paraId="21D6FC98" w14:textId="77777777" w:rsidR="00D90C1A" w:rsidRDefault="00D90C1A" w:rsidP="00D90C1A">
      <w:r>
        <w:t>Bereshit (Genesis) 11:2</w:t>
      </w:r>
    </w:p>
    <w:p w14:paraId="4FA51EAC" w14:textId="77777777" w:rsidR="00D90C1A" w:rsidRDefault="00D90C1A" w:rsidP="00D90C1A">
      <w:r>
        <w:t>Lot traveled FROM the east towards Sodom. Bereshit (Genesis).13:11.</w:t>
      </w:r>
    </w:p>
    <w:p w14:paraId="0C9682F5" w14:textId="77777777" w:rsidR="00D90C1A" w:rsidRDefault="00D90C1A" w:rsidP="00D90C1A">
      <w:r>
        <w:t>Cherubim are in the east. Bereshit (Genesis) 3:24.</w:t>
      </w:r>
    </w:p>
    <w:p w14:paraId="052A95A6" w14:textId="77777777" w:rsidR="00D90C1A" w:rsidRDefault="00D90C1A" w:rsidP="00D90C1A">
      <w:r>
        <w:t xml:space="preserve">The ten tribes were taken eastward as captives </w:t>
      </w:r>
    </w:p>
    <w:p w14:paraId="4DBBADF6" w14:textId="77777777" w:rsidR="00D90C1A" w:rsidRDefault="00D90C1A" w:rsidP="00D90C1A">
      <w:r>
        <w:t>II Melachim (Kings) 17:6.</w:t>
      </w:r>
    </w:p>
    <w:p w14:paraId="340D9A19" w14:textId="77777777" w:rsidR="00D90C1A" w:rsidRDefault="00D90C1A" w:rsidP="00D90C1A">
      <w:r>
        <w:t>The two tribes were taken eastward into captivity II Melachim (Kings) 25:21.</w:t>
      </w:r>
    </w:p>
    <w:p w14:paraId="08DD81DC" w14:textId="77777777" w:rsidR="00D90C1A" w:rsidRDefault="00D90C1A" w:rsidP="00D90C1A">
      <w:r>
        <w:t xml:space="preserve">The Shechinah Glory of HaShem withdrew eastward. </w:t>
      </w:r>
    </w:p>
    <w:p w14:paraId="34CB810E" w14:textId="77777777" w:rsidR="00D90C1A" w:rsidRDefault="00D90C1A" w:rsidP="00D90C1A">
      <w:r>
        <w:t>Yechezkel (Ezekiel) 10:18-19 &amp; 11:22- 23.</w:t>
      </w:r>
    </w:p>
    <w:p w14:paraId="7E22CF66" w14:textId="77777777" w:rsidR="00D90C1A" w:rsidRDefault="00D90C1A" w:rsidP="00D90C1A">
      <w:r>
        <w:t>The penalty for sin was east of the Temple altar. Vayikra (Leviticus) 4:1- 12, 1:16, Yechezkel (Ezekiel)43:21, Bereans (Hebrews) 13:11-12</w:t>
      </w:r>
    </w:p>
    <w:p w14:paraId="187B69AD" w14:textId="77777777" w:rsidR="00D90C1A" w:rsidRDefault="00D90C1A" w:rsidP="00D90C1A">
      <w:r>
        <w:t>East of the Dead Sea will be a place of foul smell and burying from the battle of Gog and Magog. Yechezkel (Ezekiel) 39:11.</w:t>
      </w:r>
    </w:p>
    <w:p w14:paraId="5191E1CC" w14:textId="77777777" w:rsidR="00D90C1A" w:rsidRDefault="00D90C1A" w:rsidP="00D90C1A"/>
    <w:p w14:paraId="649021AE" w14:textId="77777777" w:rsidR="00D90C1A" w:rsidRDefault="00D90C1A" w:rsidP="00D90C1A">
      <w:r>
        <w:t>To The West – Towards HaShem</w:t>
      </w:r>
    </w:p>
    <w:p w14:paraId="0868F07F" w14:textId="77777777" w:rsidR="00D90C1A" w:rsidRDefault="00D90C1A" w:rsidP="00D90C1A"/>
    <w:p w14:paraId="3CDEFB46" w14:textId="77777777" w:rsidR="00D90C1A" w:rsidRDefault="00D90C1A" w:rsidP="00D90C1A">
      <w:r>
        <w:t>Yom HaKippurim blood sprinkled eastward on mercy seat. Vayikra (Leviticus) 16:14</w:t>
      </w:r>
    </w:p>
    <w:p w14:paraId="515A7CAD" w14:textId="77777777" w:rsidR="00D90C1A" w:rsidRDefault="00D90C1A" w:rsidP="00D90C1A">
      <w:r>
        <w:t xml:space="preserve">Tribes on the East go first. Bamidbar (Numbers) 10:5 </w:t>
      </w:r>
    </w:p>
    <w:p w14:paraId="176DE74B" w14:textId="77777777" w:rsidR="00D90C1A" w:rsidRDefault="00D90C1A" w:rsidP="00D90C1A">
      <w:r>
        <w:t>Judah camped here. Bamidbar (Numbers) 2:3 (74,600)</w:t>
      </w:r>
    </w:p>
    <w:p w14:paraId="6E4EF80B" w14:textId="77777777" w:rsidR="00D90C1A" w:rsidRDefault="00D90C1A" w:rsidP="00D90C1A">
      <w:r>
        <w:t>Moses and Aaron camped here. Bamidbar (Numbers) 3:38</w:t>
      </w:r>
    </w:p>
    <w:p w14:paraId="668EA8FE" w14:textId="77777777" w:rsidR="00D90C1A" w:rsidRDefault="00D90C1A" w:rsidP="00D90C1A">
      <w:r>
        <w:t xml:space="preserve">Mt. of Olives was a place where people worshipped HaShem. </w:t>
      </w:r>
    </w:p>
    <w:p w14:paraId="09F600CD" w14:textId="77777777" w:rsidR="00D90C1A" w:rsidRDefault="00D90C1A" w:rsidP="00D90C1A">
      <w:r>
        <w:t>2 Shmuel (Samuel) 15:30-32</w:t>
      </w:r>
    </w:p>
    <w:p w14:paraId="3D897ADC" w14:textId="77777777" w:rsidR="00D90C1A" w:rsidRDefault="00D90C1A" w:rsidP="00D90C1A"/>
    <w:p w14:paraId="5E3B2136" w14:textId="77777777" w:rsidR="00D90C1A" w:rsidRDefault="00D90C1A" w:rsidP="00D90C1A">
      <w:r>
        <w:t>The Mount of Olives (</w:t>
      </w:r>
      <w:r>
        <w:rPr>
          <w:rtl/>
          <w:lang w:bidi="he-IL"/>
        </w:rPr>
        <w:t xml:space="preserve">הר </w:t>
      </w:r>
      <w:proofErr w:type="spellStart"/>
      <w:r>
        <w:rPr>
          <w:rtl/>
          <w:lang w:bidi="he-IL"/>
        </w:rPr>
        <w:t>הזתים</w:t>
      </w:r>
      <w:proofErr w:type="spellEnd"/>
      <w:r>
        <w:t>) – As close as we can get to HaShem</w:t>
      </w:r>
    </w:p>
    <w:p w14:paraId="1D7605E9" w14:textId="77777777" w:rsidR="00D90C1A" w:rsidRDefault="00D90C1A" w:rsidP="00D90C1A"/>
    <w:p w14:paraId="53CD87B2" w14:textId="6CA75BC1" w:rsidR="00D90C1A" w:rsidRDefault="00D90C1A" w:rsidP="00D90C1A">
      <w:r>
        <w:t>Mt. of Olives will be split on the Day of HaShem. Zechariah 14:1-5</w:t>
      </w:r>
    </w:p>
    <w:p w14:paraId="6B77F851" w14:textId="747E2958" w:rsidR="00983EFB" w:rsidRDefault="00983EFB" w:rsidP="00D90C1A"/>
    <w:p w14:paraId="4F6F572C" w14:textId="77777777" w:rsidR="00983EFB" w:rsidRDefault="00983EFB" w:rsidP="00983EFB"/>
    <w:p w14:paraId="7D7024B9" w14:textId="77777777" w:rsidR="00983EFB" w:rsidRDefault="00983EFB" w:rsidP="00983EFB">
      <w:r>
        <w:t>Conversely, coming towards HaShem is depicted as Westward:</w:t>
      </w:r>
    </w:p>
    <w:p w14:paraId="523DC312" w14:textId="77777777" w:rsidR="00983EFB" w:rsidRDefault="00983EFB" w:rsidP="00983EFB"/>
    <w:p w14:paraId="267158BD" w14:textId="77777777" w:rsidR="00983EFB" w:rsidRDefault="00983EFB" w:rsidP="00983EFB">
      <w:r>
        <w:t>Abram was called from Ur to journey westward Bereshit (Genesis) 11:31.</w:t>
      </w:r>
    </w:p>
    <w:p w14:paraId="65662446" w14:textId="77777777" w:rsidR="00983EFB" w:rsidRDefault="00983EFB" w:rsidP="00983EFB">
      <w:r>
        <w:t xml:space="preserve">The tribes returned from captivity going west </w:t>
      </w:r>
    </w:p>
    <w:p w14:paraId="1A8A7490" w14:textId="77777777" w:rsidR="00983EFB" w:rsidRDefault="00983EFB" w:rsidP="00983EFB">
      <w:r>
        <w:lastRenderedPageBreak/>
        <w:t>II Melachim (Kings) 17:6 &amp; 25:21.</w:t>
      </w:r>
    </w:p>
    <w:p w14:paraId="4CA677B4" w14:textId="77777777" w:rsidR="00983EFB" w:rsidRDefault="00983EFB" w:rsidP="00983EFB">
      <w:r>
        <w:t xml:space="preserve">The Holy of Holies was in the west end of the Tabernacle, as well as the First and Second Temples, as it will be in future Third temple. Therefore, coming to the presence of God with the Ark of the Covenant was only possible by going west from the east Bamidbar (Numbers) 3:38, </w:t>
      </w:r>
    </w:p>
    <w:p w14:paraId="294B017E" w14:textId="77777777" w:rsidR="00983EFB" w:rsidRDefault="00983EFB" w:rsidP="00983EFB">
      <w:r>
        <w:t>Vayikra (Leviticus) 16:14, and Yechezkel (Ezekiel) 43:1-5.</w:t>
      </w:r>
    </w:p>
    <w:p w14:paraId="3D851517" w14:textId="77777777" w:rsidR="00983EFB" w:rsidRDefault="00983EFB" w:rsidP="00983EFB">
      <w:r>
        <w:t>Yechezkel (Ezekiel) saw the Glory of HaShem returning westward Yechezkel (Ezekiel) 43:1-5.</w:t>
      </w:r>
    </w:p>
    <w:p w14:paraId="3586F6C9" w14:textId="77777777" w:rsidR="00983EFB" w:rsidRDefault="00983EFB" w:rsidP="00983EFB">
      <w:r>
        <w:t>The wise men went west to find the baby Yeshua Matityahu (Matthew) 2:1-2.</w:t>
      </w:r>
    </w:p>
    <w:p w14:paraId="15B65849" w14:textId="77777777" w:rsidR="00983EFB" w:rsidRDefault="00983EFB" w:rsidP="00983EFB">
      <w:r>
        <w:t xml:space="preserve">The Mashiach will come from the east going west to enter the Temple as King of kings and Lord of lords. </w:t>
      </w:r>
    </w:p>
    <w:p w14:paraId="0F65A524" w14:textId="77777777" w:rsidR="00983EFB" w:rsidRDefault="00983EFB" w:rsidP="00983EFB">
      <w:r>
        <w:t>Yechezkel (Ezekiel) 44:1-3 and Rev. 19:11-16.</w:t>
      </w:r>
    </w:p>
    <w:p w14:paraId="497D0788" w14:textId="77777777" w:rsidR="00983EFB" w:rsidRDefault="00983EFB" w:rsidP="00983EFB">
      <w:r>
        <w:t xml:space="preserve">The blood (of the bullocks used as sacrifices) was used westward in the Temple, while the flesh was burned to the east on the Mount of Olives. Vayikra (Leviticus) 4:7, 11-12, Vayikra (Leviticus) 1:16, </w:t>
      </w:r>
    </w:p>
    <w:p w14:paraId="5C96C1C0" w14:textId="77777777" w:rsidR="00983EFB" w:rsidRDefault="00983EFB" w:rsidP="00983EFB">
      <w:r>
        <w:t>Yechezkel (Ezekiel) 43:21, and Heb.13:10-12.</w:t>
      </w:r>
    </w:p>
    <w:p w14:paraId="1E93B852" w14:textId="77777777" w:rsidR="00983EFB" w:rsidRDefault="00983EFB" w:rsidP="00983EFB">
      <w:r>
        <w:t>The Red Heifer was offered on the Mount of Olives, but its ashes were taken west into the Presence of HaShem. Bamidbar (Numbers) 19 &amp; Vayikra (Leviticus) 16:27.</w:t>
      </w:r>
    </w:p>
    <w:p w14:paraId="2412E5E7" w14:textId="77777777" w:rsidR="00983EFB" w:rsidRDefault="00983EFB" w:rsidP="00983EFB">
      <w:r>
        <w:t xml:space="preserve">The Children of Israel entered the Promised Land over the Jordan River from the east towards the west. Yehoshua (Joshua) 3. </w:t>
      </w:r>
    </w:p>
    <w:p w14:paraId="040A86AB" w14:textId="77777777" w:rsidR="00983EFB" w:rsidRDefault="00983EFB" w:rsidP="00983EFB"/>
    <w:p w14:paraId="22DD06FE" w14:textId="77777777" w:rsidR="00983EFB" w:rsidRDefault="00983EFB" w:rsidP="00983EFB">
      <w:r>
        <w:t>The westerly direction in Scriptures indicates moving towards HaShem, a redemptive process. Going to the east indicates movement away from HaShem.</w:t>
      </w:r>
    </w:p>
    <w:p w14:paraId="270500CB" w14:textId="77777777" w:rsidR="00983EFB" w:rsidRDefault="00983EFB" w:rsidP="00D90C1A"/>
    <w:p w14:paraId="0EDB9F85" w14:textId="77777777" w:rsidR="00D90C1A" w:rsidRDefault="00D90C1A" w:rsidP="00D90C1A">
      <w:r>
        <w:t>Mashiach ascended into heaven from the Mt. of Olives. II Luqas (Acts) 1:9-12</w:t>
      </w:r>
    </w:p>
    <w:p w14:paraId="1A835B5B" w14:textId="77777777" w:rsidR="00D90C1A" w:rsidRDefault="00D90C1A" w:rsidP="00D90C1A">
      <w:r>
        <w:t>Red heifer burned on the Mount of Olives. Middoth 1:3</w:t>
      </w:r>
    </w:p>
    <w:p w14:paraId="3C5461B7" w14:textId="77777777" w:rsidR="00D90C1A" w:rsidRDefault="00D90C1A" w:rsidP="00D90C1A"/>
    <w:p w14:paraId="0C35710A" w14:textId="77777777" w:rsidR="00D90C1A" w:rsidRDefault="00D90C1A" w:rsidP="00D90C1A">
      <w:pPr>
        <w:sectPr w:rsidR="00D90C1A" w:rsidSect="005D6ACA">
          <w:type w:val="continuous"/>
          <w:pgSz w:w="12240" w:h="15840"/>
          <w:pgMar w:top="720" w:right="720" w:bottom="720" w:left="720" w:header="720" w:footer="720" w:gutter="0"/>
          <w:cols w:sep="1" w:space="720"/>
          <w15:footnoteColumns w:val="1"/>
        </w:sectPr>
      </w:pPr>
    </w:p>
    <w:p w14:paraId="43B37F18" w14:textId="77777777" w:rsidR="00983EFB" w:rsidRDefault="00983EFB" w:rsidP="00D90C1A"/>
    <w:p w14:paraId="66DD44EF" w14:textId="77777777" w:rsidR="00D90C1A" w:rsidRDefault="00D90C1A" w:rsidP="00D90C1A">
      <w:r>
        <w:t>Look carefully at these examples. Notice that whenever we go to the east we are moving away from HaShem! When Adam was expelled from the garden,  where he walked with HaShem, he is cast out of the presence of HaShem and moved further east, further from ‘The Light’. The Cherubim  were placed at the eastern gate because when man moves towards HaShem (travelling west) he will encounter the eastern gate.</w:t>
      </w:r>
    </w:p>
    <w:p w14:paraId="51AA6ACD" w14:textId="77777777" w:rsidR="00D90C1A" w:rsidRDefault="00D90C1A" w:rsidP="00D90C1A"/>
    <w:p w14:paraId="11D01C7B" w14:textId="77777777" w:rsidR="00D90C1A" w:rsidRDefault="00D90C1A" w:rsidP="00D90C1A">
      <w:r>
        <w:t xml:space="preserve">Cain killed Abel and is sent even further to the east as his crime distances him from HaShem. Rashi  says that the easterly direction always offers </w:t>
      </w:r>
      <w:proofErr w:type="spellStart"/>
      <w:r>
        <w:t>assylum</w:t>
      </w:r>
      <w:proofErr w:type="spellEnd"/>
      <w:r>
        <w:t xml:space="preserve"> for murderers:</w:t>
      </w:r>
    </w:p>
    <w:p w14:paraId="77E164A2" w14:textId="77777777" w:rsidR="00D90C1A" w:rsidRDefault="00D90C1A" w:rsidP="00D90C1A"/>
    <w:p w14:paraId="1CDEA5C5" w14:textId="77777777" w:rsidR="00D90C1A" w:rsidRDefault="00D90C1A" w:rsidP="00D90C1A">
      <w:r>
        <w:t xml:space="preserve">Rashi’s Commentary for:  Bereshit (Genesis) 4:16 to the east of Eden --There his father was exiled when he was driven out of the Garden of Eden, as it is said  “and He stationed at the east of the Garden of Eden, etc., to guard” the way of approach to the Garden, from which we can learn that Adam was there. And we find that the easterly direction always offers asylum for murderers, as it is said:  “Then Moses separated, etc.” [three cities of refuge]in the direction of the sunrise”.  Another explanation: </w:t>
      </w:r>
      <w:proofErr w:type="spellStart"/>
      <w:r>
        <w:rPr>
          <w:rtl/>
          <w:lang w:bidi="he-IL"/>
        </w:rPr>
        <w:t>בְּאֶרֶץנוֹד</w:t>
      </w:r>
      <w:proofErr w:type="spellEnd"/>
      <w:r>
        <w:t xml:space="preserve"> means </w:t>
      </w:r>
      <w:r>
        <w:t xml:space="preserve">that wherever he went, the earth would quake beneath him, and the people would say, “Go away from him; this is the one who killed his brother”. </w:t>
      </w:r>
    </w:p>
    <w:p w14:paraId="248A476B" w14:textId="77777777" w:rsidR="00D90C1A" w:rsidRDefault="00D90C1A" w:rsidP="00D90C1A"/>
    <w:p w14:paraId="67E286F8" w14:textId="77777777" w:rsidR="00D90C1A" w:rsidRDefault="00D90C1A" w:rsidP="00D90C1A">
      <w:r>
        <w:t>When Lot separated from Avraham,  whom HaShem loved, he moved himself to the east. He moved himself away from The One to whom HaShem spoke. He moved himself away from ‘The Light’.</w:t>
      </w:r>
    </w:p>
    <w:p w14:paraId="7860D3A6" w14:textId="77777777" w:rsidR="00D90C1A" w:rsidRDefault="00D90C1A" w:rsidP="00D90C1A"/>
    <w:p w14:paraId="35A4754D" w14:textId="77777777" w:rsidR="00D90C1A" w:rsidRDefault="00D90C1A" w:rsidP="00D90C1A">
      <w:r>
        <w:t xml:space="preserve">When our sins forced the Shechinah to leave the Temple, the Shechinah also went east to go into exile with us. </w:t>
      </w:r>
    </w:p>
    <w:p w14:paraId="0134D754" w14:textId="77777777" w:rsidR="00D90C1A" w:rsidRDefault="00D90C1A" w:rsidP="00D90C1A"/>
    <w:p w14:paraId="63356883" w14:textId="77777777" w:rsidR="00D90C1A" w:rsidRDefault="00D90C1A" w:rsidP="00D90C1A">
      <w:r>
        <w:t>In every case, going east means to move away from HaShem and to move away from ‘The Light’.</w:t>
      </w:r>
    </w:p>
    <w:p w14:paraId="12F74FDF" w14:textId="77777777" w:rsidR="00D90C1A" w:rsidRDefault="00D90C1A" w:rsidP="00D90C1A"/>
    <w:p w14:paraId="34BFDAA1" w14:textId="77777777" w:rsidR="00D90C1A" w:rsidRDefault="00D90C1A" w:rsidP="00D90C1A">
      <w:r>
        <w:t>Going to the east is not a good thing. Those who go east are going away from HaShem.</w:t>
      </w:r>
    </w:p>
    <w:p w14:paraId="3F332A4E" w14:textId="77777777" w:rsidR="00D90C1A" w:rsidRDefault="00D90C1A" w:rsidP="00D90C1A"/>
    <w:p w14:paraId="28EAC7AE" w14:textId="581F8D9D" w:rsidR="00D90C1A" w:rsidRDefault="00D90C1A" w:rsidP="00D90C1A">
      <w:r>
        <w:t>Coming from the east, by going west, we move closer to HaShem. Going from the east, towards the west, is to move closer to HaShem.</w:t>
      </w:r>
    </w:p>
    <w:p w14:paraId="4D88AE54" w14:textId="0F94B4BF" w:rsidR="00983EFB" w:rsidRDefault="00983EFB" w:rsidP="00D90C1A"/>
    <w:p w14:paraId="375C0826" w14:textId="2E5372A4" w:rsidR="00983EFB" w:rsidRPr="00983EFB" w:rsidRDefault="00983EFB" w:rsidP="00983EFB">
      <w:pPr>
        <w:rPr>
          <w:rFonts w:ascii="Times" w:hAnsi="Times"/>
          <w:szCs w:val="20"/>
          <w:lang w:bidi="he-IL"/>
        </w:rPr>
      </w:pPr>
      <w:r w:rsidRPr="00983EFB">
        <w:rPr>
          <w:rFonts w:ascii="Times" w:hAnsi="Times"/>
          <w:szCs w:val="20"/>
          <w:lang w:bidi="he-IL"/>
        </w:rPr>
        <w:t>Finally, Rashi, on Bereshit 4:16, offer the following insight into the “east”:</w:t>
      </w:r>
    </w:p>
    <w:p w14:paraId="60B16B66" w14:textId="77777777" w:rsidR="00983EFB" w:rsidRPr="00983EFB" w:rsidRDefault="00983EFB" w:rsidP="00983EFB">
      <w:pPr>
        <w:jc w:val="left"/>
        <w:rPr>
          <w:rFonts w:ascii="Times" w:hAnsi="Times"/>
          <w:szCs w:val="20"/>
          <w:lang w:bidi="he-IL"/>
        </w:rPr>
      </w:pPr>
    </w:p>
    <w:p w14:paraId="117220D8" w14:textId="70B2CE75" w:rsidR="00983EFB" w:rsidRPr="00983EFB" w:rsidRDefault="00983EFB" w:rsidP="00983EFB">
      <w:pPr>
        <w:keepNext/>
        <w:widowControl w:val="0"/>
        <w:ind w:left="288" w:right="288"/>
        <w:rPr>
          <w:lang w:eastAsia="en-AU" w:bidi="he-IL"/>
        </w:rPr>
      </w:pPr>
      <w:r w:rsidRPr="00983EFB">
        <w:rPr>
          <w:b/>
          <w:bCs/>
          <w:lang w:eastAsia="en-AU" w:bidi="he-IL"/>
        </w:rPr>
        <w:lastRenderedPageBreak/>
        <w:t>to the east of Eden</w:t>
      </w:r>
      <w:r w:rsidRPr="00983EFB">
        <w:rPr>
          <w:lang w:eastAsia="en-AU" w:bidi="he-IL"/>
        </w:rPr>
        <w:t xml:space="preserve"> --There his father was exiled when he was driven out of the Garden of Eden, as it is said (3:24) “and He stationed at the east of the Garden of Eden, etc., to guard” the way of approach to the Garden, from which we can learn that Adam was there. And we find that </w:t>
      </w:r>
      <w:r w:rsidRPr="00983EFB">
        <w:rPr>
          <w:b/>
          <w:bCs/>
          <w:highlight w:val="yellow"/>
          <w:lang w:eastAsia="en-AU" w:bidi="he-IL"/>
        </w:rPr>
        <w:t>the easterly direction always offers asylum for murderers,</w:t>
      </w:r>
      <w:r w:rsidRPr="00983EFB">
        <w:rPr>
          <w:b/>
          <w:bCs/>
          <w:lang w:eastAsia="en-AU" w:bidi="he-IL"/>
        </w:rPr>
        <w:t xml:space="preserve"> </w:t>
      </w:r>
      <w:r w:rsidRPr="00983EFB">
        <w:rPr>
          <w:lang w:eastAsia="en-AU" w:bidi="he-IL"/>
        </w:rPr>
        <w:t xml:space="preserve">as it is said (Deut. 4:41): “Then Moses separated, etc.” [three cities of refuge]in the direction of the sunrise”-[Mid. Devarim Rabbah, Lieberman, p.60; Tan. Buber ad loc.]. Another explanation: </w:t>
      </w:r>
      <w:proofErr w:type="spellStart"/>
      <w:r w:rsidRPr="00983EFB">
        <w:rPr>
          <w:rtl/>
          <w:lang w:eastAsia="en-AU" w:bidi="he-IL"/>
        </w:rPr>
        <w:t>בְּאֶרֶץנוֹד</w:t>
      </w:r>
      <w:proofErr w:type="spellEnd"/>
      <w:r w:rsidRPr="00983EFB">
        <w:rPr>
          <w:lang w:eastAsia="en-AU" w:bidi="he-IL"/>
        </w:rPr>
        <w:t xml:space="preserve"> means that wherever he went, the earth would quake beneath him, and the people would say, “Go away from him; this is the one who killed his brother” [Mid. Tan., </w:t>
      </w:r>
      <w:proofErr w:type="spellStart"/>
      <w:r w:rsidRPr="00983EFB">
        <w:rPr>
          <w:lang w:eastAsia="en-AU" w:bidi="he-IL"/>
        </w:rPr>
        <w:t>Bereishith</w:t>
      </w:r>
      <w:proofErr w:type="spellEnd"/>
      <w:r w:rsidRPr="00983EFB">
        <w:rPr>
          <w:lang w:eastAsia="en-AU" w:bidi="he-IL"/>
        </w:rPr>
        <w:t xml:space="preserve"> 9]. </w:t>
      </w:r>
    </w:p>
    <w:p w14:paraId="6262AA73" w14:textId="77777777" w:rsidR="00983EFB" w:rsidRPr="00983EFB" w:rsidRDefault="00983EFB" w:rsidP="00983EFB">
      <w:pPr>
        <w:jc w:val="center"/>
      </w:pPr>
    </w:p>
    <w:p w14:paraId="56E6A9E6" w14:textId="77777777" w:rsidR="00983EFB" w:rsidRDefault="00983EFB" w:rsidP="00D90C1A"/>
    <w:p w14:paraId="51FB33C7" w14:textId="77777777" w:rsidR="00D90C1A" w:rsidRDefault="00D90C1A" w:rsidP="00D90C1A"/>
    <w:p w14:paraId="2CFE43C4" w14:textId="77777777" w:rsidR="00D90C1A" w:rsidRDefault="00D90C1A" w:rsidP="00D90C1A">
      <w:pPr>
        <w:jc w:val="center"/>
      </w:pPr>
      <w:r>
        <w:t>* * *</w:t>
      </w:r>
    </w:p>
    <w:p w14:paraId="317A9450" w14:textId="77777777" w:rsidR="00D90C1A" w:rsidRDefault="00D90C1A" w:rsidP="00D90C1A"/>
    <w:p w14:paraId="4698A04C" w14:textId="2422B70C" w:rsidR="00D90C1A" w:rsidRDefault="00D90C1A" w:rsidP="00D90C1A">
      <w:r>
        <w:t>The star that the magi saw was in the east,</w:t>
      </w:r>
      <w:r w:rsidR="00655094">
        <w:rPr>
          <w:rStyle w:val="FootnoteReference"/>
        </w:rPr>
        <w:footnoteReference w:id="58"/>
      </w:r>
      <w:r>
        <w:t xml:space="preserve"> and they were in the east. The star took them west to Jerusalem. They were moving towards HaShem.</w:t>
      </w:r>
    </w:p>
    <w:p w14:paraId="62D51ECD" w14:textId="250B7757" w:rsidR="00621312" w:rsidRDefault="00621312" w:rsidP="00D90C1A"/>
    <w:p w14:paraId="43EE086A" w14:textId="1D87DAC8" w:rsidR="00621312" w:rsidRDefault="00621312" w:rsidP="00621312">
      <w:pPr>
        <w:pStyle w:val="Heading2"/>
      </w:pPr>
      <w:bookmarkStart w:id="18" w:name="_Toc121697045"/>
      <w:r>
        <w:t>In Revelation</w:t>
      </w:r>
      <w:bookmarkEnd w:id="18"/>
    </w:p>
    <w:p w14:paraId="7FE0E326" w14:textId="483D6CE1" w:rsidR="00621312" w:rsidRDefault="00621312" w:rsidP="00D90C1A"/>
    <w:p w14:paraId="0BF228B2" w14:textId="17707EAB" w:rsidR="00026D2E" w:rsidRPr="00026D2E" w:rsidRDefault="00026D2E" w:rsidP="00026D2E">
      <w:pPr>
        <w:ind w:left="288" w:right="288"/>
        <w:rPr>
          <w:i/>
          <w:iCs/>
        </w:rPr>
      </w:pPr>
      <w:r w:rsidRPr="00026D2E">
        <w:rPr>
          <w:b/>
          <w:bCs/>
          <w:i/>
          <w:iCs/>
        </w:rPr>
        <w:t>Revelation 1:1</w:t>
      </w:r>
      <w:r w:rsidRPr="00026D2E">
        <w:rPr>
          <w:i/>
          <w:iCs/>
        </w:rPr>
        <w:t xml:space="preserve"> This is the Revelation of Yeshua the Messiah, which G-d gave him to show to his servants the things which must happen soon, which he sent and made known by his angel to his servant, Yochanan</w:t>
      </w:r>
    </w:p>
    <w:p w14:paraId="7786CFAC" w14:textId="57387135" w:rsidR="00026D2E" w:rsidRDefault="00026D2E" w:rsidP="00D90C1A"/>
    <w:p w14:paraId="2B5BEB80" w14:textId="5BC9B693" w:rsidR="0055474B" w:rsidRDefault="0055474B" w:rsidP="0055474B">
      <w:r w:rsidRPr="0055474B">
        <w:t>“Angel” and “messenger” (found in some texts) are equivalent terms (Hebrew: “</w:t>
      </w:r>
      <w:proofErr w:type="spellStart"/>
      <w:r w:rsidRPr="0055474B">
        <w:t>malakh</w:t>
      </w:r>
      <w:proofErr w:type="spellEnd"/>
      <w:r w:rsidRPr="0055474B">
        <w:t>”). This particular angel is said to be “his” – which from the text could be considered either “G-d’s angel” or “Mashiach’s angel.” The entity considered both the “angel of the Lord” and the angel of Messiah ben Yosef, is called Metatron throughout Torah literature. </w:t>
      </w:r>
    </w:p>
    <w:p w14:paraId="64BD12A3" w14:textId="77777777" w:rsidR="00026D2E" w:rsidRDefault="00026D2E" w:rsidP="00D90C1A"/>
    <w:p w14:paraId="359B65E9" w14:textId="77777777" w:rsidR="00621312" w:rsidRPr="00621312" w:rsidRDefault="00621312" w:rsidP="0055474B">
      <w:pPr>
        <w:ind w:left="288" w:right="288"/>
        <w:rPr>
          <w:rFonts w:eastAsia="Calibri"/>
          <w:szCs w:val="22"/>
        </w:rPr>
      </w:pPr>
      <w:r w:rsidRPr="00621312">
        <w:rPr>
          <w:rFonts w:eastAsia="Calibri"/>
          <w:szCs w:val="22"/>
        </w:rPr>
        <w:t xml:space="preserve">Re 1:16  And he had in his right hand seven </w:t>
      </w:r>
      <w:r w:rsidRPr="00621312">
        <w:rPr>
          <w:rFonts w:eastAsia="Calibri"/>
          <w:b/>
          <w:bCs/>
          <w:szCs w:val="22"/>
          <w:u w:val="single"/>
        </w:rPr>
        <w:t>stars</w:t>
      </w:r>
      <w:r w:rsidRPr="00621312">
        <w:rPr>
          <w:rFonts w:eastAsia="Calibri"/>
          <w:szCs w:val="22"/>
        </w:rPr>
        <w:t xml:space="preserve">: and out of his mouth went a sharp </w:t>
      </w:r>
      <w:proofErr w:type="spellStart"/>
      <w:r w:rsidRPr="00621312">
        <w:rPr>
          <w:rFonts w:eastAsia="Calibri"/>
          <w:szCs w:val="22"/>
        </w:rPr>
        <w:t>twoedged</w:t>
      </w:r>
      <w:proofErr w:type="spellEnd"/>
      <w:r w:rsidRPr="00621312">
        <w:rPr>
          <w:rFonts w:eastAsia="Calibri"/>
          <w:szCs w:val="22"/>
        </w:rPr>
        <w:t xml:space="preserve"> sword: and his countenance </w:t>
      </w:r>
      <w:r w:rsidRPr="00621312">
        <w:rPr>
          <w:rFonts w:eastAsia="Calibri"/>
          <w:i/>
          <w:iCs/>
          <w:szCs w:val="22"/>
        </w:rPr>
        <w:t>was</w:t>
      </w:r>
      <w:r w:rsidRPr="00621312">
        <w:rPr>
          <w:rFonts w:eastAsia="Calibri"/>
          <w:szCs w:val="22"/>
        </w:rPr>
        <w:t xml:space="preserve"> as the sun shineth in his strength.</w:t>
      </w:r>
    </w:p>
    <w:p w14:paraId="25A15F02" w14:textId="77777777" w:rsidR="00621312" w:rsidRPr="00621312" w:rsidRDefault="00621312" w:rsidP="00621312">
      <w:pPr>
        <w:rPr>
          <w:rFonts w:eastAsia="Calibri"/>
          <w:szCs w:val="22"/>
        </w:rPr>
      </w:pPr>
    </w:p>
    <w:p w14:paraId="3AC68E84" w14:textId="77777777" w:rsidR="00621312" w:rsidRPr="00621312" w:rsidRDefault="00621312" w:rsidP="0055474B">
      <w:pPr>
        <w:ind w:left="288" w:right="288"/>
        <w:rPr>
          <w:rFonts w:eastAsia="Calibri"/>
          <w:szCs w:val="22"/>
        </w:rPr>
      </w:pPr>
      <w:r w:rsidRPr="00621312">
        <w:rPr>
          <w:rFonts w:eastAsia="Calibri"/>
          <w:szCs w:val="22"/>
        </w:rPr>
        <w:t xml:space="preserve">Re 1:20  The mystery of the seven </w:t>
      </w:r>
      <w:r w:rsidRPr="00621312">
        <w:rPr>
          <w:rFonts w:eastAsia="Calibri"/>
          <w:b/>
          <w:bCs/>
          <w:szCs w:val="22"/>
          <w:u w:val="single"/>
        </w:rPr>
        <w:t>stars</w:t>
      </w:r>
      <w:r w:rsidRPr="00621312">
        <w:rPr>
          <w:rFonts w:eastAsia="Calibri"/>
          <w:szCs w:val="22"/>
        </w:rPr>
        <w:t xml:space="preserve"> which thou </w:t>
      </w:r>
      <w:proofErr w:type="spellStart"/>
      <w:r w:rsidRPr="00621312">
        <w:rPr>
          <w:rFonts w:eastAsia="Calibri"/>
          <w:szCs w:val="22"/>
        </w:rPr>
        <w:t>sawest</w:t>
      </w:r>
      <w:proofErr w:type="spellEnd"/>
      <w:r w:rsidRPr="00621312">
        <w:rPr>
          <w:rFonts w:eastAsia="Calibri"/>
          <w:szCs w:val="22"/>
        </w:rPr>
        <w:t xml:space="preserve"> in my right hand, and the seven golden candlesticks. The seven </w:t>
      </w:r>
      <w:r w:rsidRPr="00621312">
        <w:rPr>
          <w:rFonts w:eastAsia="Calibri"/>
          <w:b/>
          <w:bCs/>
          <w:szCs w:val="22"/>
          <w:u w:val="single"/>
        </w:rPr>
        <w:t>stars</w:t>
      </w:r>
      <w:r w:rsidRPr="00621312">
        <w:rPr>
          <w:rFonts w:eastAsia="Calibri"/>
          <w:szCs w:val="22"/>
        </w:rPr>
        <w:t xml:space="preserve"> are the angels of the seven churches: and the seven candlesticks which thou </w:t>
      </w:r>
      <w:proofErr w:type="spellStart"/>
      <w:r w:rsidRPr="00621312">
        <w:rPr>
          <w:rFonts w:eastAsia="Calibri"/>
          <w:szCs w:val="22"/>
        </w:rPr>
        <w:t>sawest</w:t>
      </w:r>
      <w:proofErr w:type="spellEnd"/>
      <w:r w:rsidRPr="00621312">
        <w:rPr>
          <w:rFonts w:eastAsia="Calibri"/>
          <w:szCs w:val="22"/>
        </w:rPr>
        <w:t xml:space="preserve"> are the seven churches.</w:t>
      </w:r>
    </w:p>
    <w:p w14:paraId="6E564008" w14:textId="77777777" w:rsidR="00621312" w:rsidRPr="00621312" w:rsidRDefault="00621312" w:rsidP="00621312">
      <w:pPr>
        <w:rPr>
          <w:rFonts w:eastAsia="Calibri"/>
          <w:szCs w:val="22"/>
        </w:rPr>
      </w:pPr>
    </w:p>
    <w:p w14:paraId="7DE36A30" w14:textId="77777777" w:rsidR="00621312" w:rsidRPr="00621312" w:rsidRDefault="00621312" w:rsidP="0055474B">
      <w:pPr>
        <w:ind w:left="288" w:right="288"/>
        <w:rPr>
          <w:rFonts w:eastAsia="Calibri"/>
          <w:szCs w:val="22"/>
        </w:rPr>
      </w:pPr>
      <w:r w:rsidRPr="00621312">
        <w:rPr>
          <w:rFonts w:eastAsia="Calibri"/>
          <w:szCs w:val="22"/>
        </w:rPr>
        <w:t xml:space="preserve">Re 2:1  Unto the angel of the church of Ephesus write; These things saith he that </w:t>
      </w:r>
      <w:proofErr w:type="spellStart"/>
      <w:r w:rsidRPr="00621312">
        <w:rPr>
          <w:rFonts w:eastAsia="Calibri"/>
          <w:szCs w:val="22"/>
        </w:rPr>
        <w:t>holdeth</w:t>
      </w:r>
      <w:proofErr w:type="spellEnd"/>
      <w:r w:rsidRPr="00621312">
        <w:rPr>
          <w:rFonts w:eastAsia="Calibri"/>
          <w:szCs w:val="22"/>
        </w:rPr>
        <w:t xml:space="preserve"> the seven </w:t>
      </w:r>
      <w:r w:rsidRPr="00621312">
        <w:rPr>
          <w:rFonts w:eastAsia="Calibri"/>
          <w:b/>
          <w:bCs/>
          <w:szCs w:val="22"/>
          <w:u w:val="single"/>
        </w:rPr>
        <w:t>stars</w:t>
      </w:r>
      <w:r w:rsidRPr="00621312">
        <w:rPr>
          <w:rFonts w:eastAsia="Calibri"/>
          <w:szCs w:val="22"/>
        </w:rPr>
        <w:t xml:space="preserve"> in his right hand, who walketh in the midst of the seven golden candlesticks;</w:t>
      </w:r>
    </w:p>
    <w:p w14:paraId="186DBA3C" w14:textId="77777777" w:rsidR="00621312" w:rsidRPr="00621312" w:rsidRDefault="00621312" w:rsidP="00621312">
      <w:pPr>
        <w:rPr>
          <w:rFonts w:eastAsia="Calibri"/>
          <w:szCs w:val="22"/>
        </w:rPr>
      </w:pPr>
    </w:p>
    <w:p w14:paraId="448E60F2" w14:textId="77777777" w:rsidR="00621312" w:rsidRPr="00621312" w:rsidRDefault="00621312" w:rsidP="0055474B">
      <w:pPr>
        <w:ind w:left="288" w:right="288"/>
        <w:rPr>
          <w:rFonts w:eastAsia="Calibri"/>
          <w:szCs w:val="22"/>
        </w:rPr>
      </w:pPr>
      <w:r w:rsidRPr="00621312">
        <w:rPr>
          <w:rFonts w:eastAsia="Calibri"/>
          <w:szCs w:val="22"/>
        </w:rPr>
        <w:t xml:space="preserve">Re 3:1  And unto the angel of the church in Sardis write; These things saith he that hath the seven Spirits of God, and the seven </w:t>
      </w:r>
      <w:r w:rsidRPr="00621312">
        <w:rPr>
          <w:rFonts w:eastAsia="Calibri"/>
          <w:b/>
          <w:bCs/>
          <w:szCs w:val="22"/>
          <w:u w:val="single"/>
        </w:rPr>
        <w:t>stars</w:t>
      </w:r>
      <w:r w:rsidRPr="00621312">
        <w:rPr>
          <w:rFonts w:eastAsia="Calibri"/>
          <w:szCs w:val="22"/>
        </w:rPr>
        <w:t xml:space="preserve">; I know thy works, that thou hast a name that thou </w:t>
      </w:r>
      <w:proofErr w:type="spellStart"/>
      <w:r w:rsidRPr="00621312">
        <w:rPr>
          <w:rFonts w:eastAsia="Calibri"/>
          <w:szCs w:val="22"/>
        </w:rPr>
        <w:t>livest</w:t>
      </w:r>
      <w:proofErr w:type="spellEnd"/>
      <w:r w:rsidRPr="00621312">
        <w:rPr>
          <w:rFonts w:eastAsia="Calibri"/>
          <w:szCs w:val="22"/>
        </w:rPr>
        <w:t>, and art dead.</w:t>
      </w:r>
    </w:p>
    <w:p w14:paraId="2529F2E4" w14:textId="77777777" w:rsidR="00621312" w:rsidRPr="00621312" w:rsidRDefault="00621312" w:rsidP="00621312">
      <w:pPr>
        <w:rPr>
          <w:rFonts w:eastAsia="Calibri"/>
          <w:szCs w:val="22"/>
        </w:rPr>
      </w:pPr>
    </w:p>
    <w:p w14:paraId="5557D989" w14:textId="77777777" w:rsidR="00621312" w:rsidRPr="00621312" w:rsidRDefault="00621312" w:rsidP="0055474B">
      <w:pPr>
        <w:ind w:left="288" w:right="-288"/>
        <w:rPr>
          <w:rFonts w:eastAsia="Calibri"/>
          <w:szCs w:val="22"/>
        </w:rPr>
      </w:pPr>
      <w:r w:rsidRPr="00621312">
        <w:rPr>
          <w:rFonts w:eastAsia="Calibri"/>
          <w:szCs w:val="22"/>
        </w:rPr>
        <w:t xml:space="preserve">Re 6:13  And the </w:t>
      </w:r>
      <w:r w:rsidRPr="00621312">
        <w:rPr>
          <w:rFonts w:eastAsia="Calibri"/>
          <w:b/>
          <w:bCs/>
          <w:szCs w:val="22"/>
          <w:u w:val="single"/>
        </w:rPr>
        <w:t>stars</w:t>
      </w:r>
      <w:r w:rsidRPr="00621312">
        <w:rPr>
          <w:rFonts w:eastAsia="Calibri"/>
          <w:szCs w:val="22"/>
        </w:rPr>
        <w:t xml:space="preserve"> of heaven fell unto the earth, even as a fig tree </w:t>
      </w:r>
      <w:proofErr w:type="spellStart"/>
      <w:r w:rsidRPr="00621312">
        <w:rPr>
          <w:rFonts w:eastAsia="Calibri"/>
          <w:szCs w:val="22"/>
        </w:rPr>
        <w:t>casteth</w:t>
      </w:r>
      <w:proofErr w:type="spellEnd"/>
      <w:r w:rsidRPr="00621312">
        <w:rPr>
          <w:rFonts w:eastAsia="Calibri"/>
          <w:szCs w:val="22"/>
        </w:rPr>
        <w:t xml:space="preserve"> her untimely figs, when she is shaken of a mighty wind.</w:t>
      </w:r>
    </w:p>
    <w:p w14:paraId="26414C44" w14:textId="77777777" w:rsidR="00621312" w:rsidRPr="00621312" w:rsidRDefault="00621312" w:rsidP="00621312">
      <w:pPr>
        <w:rPr>
          <w:rFonts w:eastAsia="Calibri"/>
          <w:szCs w:val="22"/>
        </w:rPr>
      </w:pPr>
    </w:p>
    <w:p w14:paraId="32178AF8" w14:textId="77777777" w:rsidR="00621312" w:rsidRPr="00621312" w:rsidRDefault="00621312" w:rsidP="0055474B">
      <w:pPr>
        <w:ind w:left="288" w:right="-288"/>
        <w:rPr>
          <w:rFonts w:eastAsia="Calibri"/>
          <w:szCs w:val="22"/>
        </w:rPr>
      </w:pPr>
      <w:r w:rsidRPr="00621312">
        <w:rPr>
          <w:rFonts w:eastAsia="Calibri"/>
          <w:szCs w:val="22"/>
        </w:rPr>
        <w:t xml:space="preserve">Re 8:12  And the fourth angel sounded, and the third part of the sun was smitten, and the third part of the moon, and the third part of the </w:t>
      </w:r>
      <w:r w:rsidRPr="00621312">
        <w:rPr>
          <w:rFonts w:eastAsia="Calibri"/>
          <w:b/>
          <w:bCs/>
          <w:szCs w:val="22"/>
          <w:u w:val="single"/>
        </w:rPr>
        <w:t>stars</w:t>
      </w:r>
      <w:r w:rsidRPr="00621312">
        <w:rPr>
          <w:rFonts w:eastAsia="Calibri"/>
          <w:szCs w:val="22"/>
        </w:rPr>
        <w:t xml:space="preserve">; </w:t>
      </w:r>
      <w:proofErr w:type="gramStart"/>
      <w:r w:rsidRPr="00621312">
        <w:rPr>
          <w:rFonts w:eastAsia="Calibri"/>
          <w:szCs w:val="22"/>
        </w:rPr>
        <w:t>so</w:t>
      </w:r>
      <w:proofErr w:type="gramEnd"/>
      <w:r w:rsidRPr="00621312">
        <w:rPr>
          <w:rFonts w:eastAsia="Calibri"/>
          <w:szCs w:val="22"/>
        </w:rPr>
        <w:t xml:space="preserve"> as the third part of them was darkened, and the day shone not for a third part of it, and the night likewise.</w:t>
      </w:r>
    </w:p>
    <w:p w14:paraId="4C3B23C2" w14:textId="77777777" w:rsidR="00621312" w:rsidRPr="00621312" w:rsidRDefault="00621312" w:rsidP="00621312">
      <w:pPr>
        <w:rPr>
          <w:rFonts w:eastAsia="Calibri"/>
          <w:szCs w:val="22"/>
        </w:rPr>
      </w:pPr>
    </w:p>
    <w:p w14:paraId="13D7B740" w14:textId="77777777" w:rsidR="00621312" w:rsidRPr="00621312" w:rsidRDefault="00621312" w:rsidP="0055474B">
      <w:pPr>
        <w:ind w:left="288" w:right="288"/>
        <w:rPr>
          <w:rFonts w:eastAsia="Calibri"/>
          <w:szCs w:val="22"/>
        </w:rPr>
      </w:pPr>
      <w:r w:rsidRPr="00621312">
        <w:rPr>
          <w:rFonts w:eastAsia="Calibri"/>
          <w:szCs w:val="22"/>
        </w:rPr>
        <w:t xml:space="preserve">Re 12:1  And there appeared a great wonder in heaven; a woman clothed with the sun, and the moon under her feet, and upon her head a crown of twelve </w:t>
      </w:r>
      <w:r w:rsidRPr="00621312">
        <w:rPr>
          <w:rFonts w:eastAsia="Calibri"/>
          <w:b/>
          <w:bCs/>
          <w:szCs w:val="22"/>
          <w:u w:val="single"/>
        </w:rPr>
        <w:t>stars</w:t>
      </w:r>
      <w:r w:rsidRPr="00621312">
        <w:rPr>
          <w:rFonts w:eastAsia="Calibri"/>
          <w:szCs w:val="22"/>
        </w:rPr>
        <w:t>:</w:t>
      </w:r>
    </w:p>
    <w:p w14:paraId="559DC9B2" w14:textId="77777777" w:rsidR="00621312" w:rsidRPr="00621312" w:rsidRDefault="00621312" w:rsidP="00621312">
      <w:pPr>
        <w:rPr>
          <w:rFonts w:eastAsia="Calibri"/>
          <w:szCs w:val="22"/>
        </w:rPr>
      </w:pPr>
    </w:p>
    <w:p w14:paraId="214F9B64" w14:textId="77777777" w:rsidR="00621312" w:rsidRPr="00621312" w:rsidRDefault="00621312" w:rsidP="0055474B">
      <w:pPr>
        <w:ind w:left="288" w:right="288"/>
        <w:rPr>
          <w:rFonts w:eastAsia="Calibri"/>
          <w:szCs w:val="22"/>
        </w:rPr>
      </w:pPr>
      <w:r w:rsidRPr="00621312">
        <w:rPr>
          <w:rFonts w:eastAsia="Calibri"/>
          <w:szCs w:val="22"/>
        </w:rPr>
        <w:t xml:space="preserve">Re 12:4  And his tail drew the third part of the </w:t>
      </w:r>
      <w:r w:rsidRPr="00621312">
        <w:rPr>
          <w:rFonts w:eastAsia="Calibri"/>
          <w:b/>
          <w:bCs/>
          <w:szCs w:val="22"/>
          <w:u w:val="single"/>
        </w:rPr>
        <w:t>stars</w:t>
      </w:r>
      <w:r w:rsidRPr="00621312">
        <w:rPr>
          <w:rFonts w:eastAsia="Calibri"/>
          <w:szCs w:val="22"/>
        </w:rPr>
        <w:t xml:space="preserve"> of heaven, and did cast them to the earth: and the dragon stood before the woman which was ready to be delivered, for to devour her child as soon as it was born.</w:t>
      </w:r>
    </w:p>
    <w:p w14:paraId="07297F60" w14:textId="77777777" w:rsidR="00D90C1A" w:rsidRDefault="00D90C1A" w:rsidP="00D90C1A"/>
    <w:p w14:paraId="5E0848B6" w14:textId="77777777" w:rsidR="00D90C1A" w:rsidRPr="00E040C0" w:rsidRDefault="00D90C1A" w:rsidP="00D90C1A"/>
    <w:p w14:paraId="4E1BFBF0" w14:textId="5BB44A8E" w:rsidR="007C08C2" w:rsidRPr="007C08C2" w:rsidRDefault="007C08C2" w:rsidP="00E05B1A">
      <w:pPr>
        <w:pStyle w:val="Heading1"/>
      </w:pPr>
      <w:bookmarkStart w:id="19" w:name="_Toc121697046"/>
      <w:r w:rsidRPr="007C08C2">
        <w:t>The</w:t>
      </w:r>
      <w:r w:rsidR="00495F56">
        <w:t xml:space="preserve"> </w:t>
      </w:r>
      <w:r w:rsidRPr="007C08C2">
        <w:t>Star</w:t>
      </w:r>
      <w:r w:rsidR="00495F56">
        <w:t xml:space="preserve"> </w:t>
      </w:r>
      <w:r w:rsidRPr="007C08C2">
        <w:t>of</w:t>
      </w:r>
      <w:r w:rsidR="00495F56">
        <w:t xml:space="preserve"> </w:t>
      </w:r>
      <w:r w:rsidRPr="007C08C2">
        <w:t>Mashiach</w:t>
      </w:r>
      <w:r w:rsidR="00495F56">
        <w:t xml:space="preserve"> </w:t>
      </w:r>
      <w:r w:rsidR="002B4BCE">
        <w:t>–</w:t>
      </w:r>
      <w:r w:rsidR="00495F56">
        <w:t xml:space="preserve"> </w:t>
      </w:r>
      <w:r w:rsidR="002B4BCE">
        <w:t>In</w:t>
      </w:r>
      <w:r w:rsidR="00495F56">
        <w:t xml:space="preserve"> </w:t>
      </w:r>
      <w:r w:rsidR="002B4BCE">
        <w:t>the</w:t>
      </w:r>
      <w:r w:rsidR="00495F56">
        <w:t xml:space="preserve"> </w:t>
      </w:r>
      <w:r w:rsidR="002B4BCE">
        <w:t>Zohar</w:t>
      </w:r>
      <w:bookmarkEnd w:id="19"/>
    </w:p>
    <w:p w14:paraId="229D0772" w14:textId="77777777" w:rsidR="007C08C2" w:rsidRPr="007C08C2" w:rsidRDefault="007C08C2" w:rsidP="007C08C2"/>
    <w:p w14:paraId="7D337168" w14:textId="26A8A129" w:rsidR="007C08C2" w:rsidRPr="007C08C2" w:rsidRDefault="007C08C2" w:rsidP="007C08C2">
      <w:proofErr w:type="spellStart"/>
      <w:r w:rsidRPr="007C08C2">
        <w:rPr>
          <w:b/>
          <w:bCs/>
        </w:rPr>
        <w:t>Aggadat</w:t>
      </w:r>
      <w:proofErr w:type="spellEnd"/>
      <w:r w:rsidR="00495F56">
        <w:rPr>
          <w:b/>
          <w:bCs/>
        </w:rPr>
        <w:t xml:space="preserve"> </w:t>
      </w:r>
      <w:r w:rsidRPr="007C08C2">
        <w:rPr>
          <w:b/>
          <w:bCs/>
        </w:rPr>
        <w:t>HaMashiach</w:t>
      </w:r>
      <w:r w:rsidR="00495F56">
        <w:t xml:space="preserve"> </w:t>
      </w:r>
      <w:r w:rsidRPr="007C08C2">
        <w:t>‘A</w:t>
      </w:r>
      <w:r w:rsidR="00495F56">
        <w:t xml:space="preserve"> </w:t>
      </w:r>
      <w:r w:rsidRPr="007C08C2">
        <w:t>star</w:t>
      </w:r>
      <w:r w:rsidR="00495F56">
        <w:t xml:space="preserve"> </w:t>
      </w:r>
      <w:r w:rsidRPr="007C08C2">
        <w:t>steps</w:t>
      </w:r>
      <w:r w:rsidR="00495F56">
        <w:t xml:space="preserve"> </w:t>
      </w:r>
      <w:r w:rsidRPr="007C08C2">
        <w:t>forth</w:t>
      </w:r>
      <w:r w:rsidR="00495F56">
        <w:t xml:space="preserve"> </w:t>
      </w:r>
      <w:r w:rsidRPr="007C08C2">
        <w:t>from</w:t>
      </w:r>
      <w:r w:rsidR="00495F56">
        <w:t xml:space="preserve"> </w:t>
      </w:r>
      <w:r w:rsidRPr="007C08C2">
        <w:t>Jacob’.</w:t>
      </w:r>
      <w:r w:rsidRPr="007C08C2">
        <w:rPr>
          <w:sz w:val="20"/>
          <w:vertAlign w:val="superscript"/>
        </w:rPr>
        <w:footnoteReference w:id="59"/>
      </w:r>
      <w:r w:rsidR="00495F56">
        <w:t xml:space="preserve"> </w:t>
      </w:r>
      <w:r w:rsidRPr="007C08C2">
        <w:t>It</w:t>
      </w:r>
      <w:r w:rsidR="00495F56">
        <w:t xml:space="preserve"> </w:t>
      </w:r>
      <w:r w:rsidRPr="007C08C2">
        <w:t>is</w:t>
      </w:r>
      <w:r w:rsidR="00495F56">
        <w:t xml:space="preserve"> </w:t>
      </w:r>
      <w:r w:rsidRPr="007C08C2">
        <w:t>taught</w:t>
      </w:r>
      <w:r w:rsidR="00495F56">
        <w:t xml:space="preserve"> </w:t>
      </w:r>
      <w:r w:rsidRPr="007C08C2">
        <w:t>in</w:t>
      </w:r>
      <w:r w:rsidR="00495F56">
        <w:t xml:space="preserve"> </w:t>
      </w:r>
      <w:r w:rsidRPr="007C08C2">
        <w:t>the</w:t>
      </w:r>
      <w:r w:rsidR="00495F56">
        <w:t xml:space="preserve"> </w:t>
      </w:r>
      <w:r w:rsidRPr="007C08C2">
        <w:t>name</w:t>
      </w:r>
      <w:r w:rsidR="00495F56">
        <w:t xml:space="preserve"> </w:t>
      </w:r>
      <w:r w:rsidRPr="007C08C2">
        <w:t>of</w:t>
      </w:r>
      <w:r w:rsidR="00495F56">
        <w:t xml:space="preserve"> </w:t>
      </w:r>
      <w:r w:rsidRPr="007C08C2">
        <w:t>our</w:t>
      </w:r>
      <w:r w:rsidR="00495F56">
        <w:t xml:space="preserve"> </w:t>
      </w:r>
      <w:r w:rsidRPr="007C08C2">
        <w:t>Sages:</w:t>
      </w:r>
      <w:r w:rsidR="00495F56">
        <w:t xml:space="preserve"> </w:t>
      </w:r>
      <w:r w:rsidRPr="007C08C2">
        <w:t>the</w:t>
      </w:r>
      <w:r w:rsidR="00495F56">
        <w:t xml:space="preserve"> </w:t>
      </w:r>
      <w:r w:rsidRPr="007C08C2">
        <w:t>septennial</w:t>
      </w:r>
      <w:r w:rsidR="00495F56">
        <w:t xml:space="preserve"> </w:t>
      </w:r>
      <w:r w:rsidRPr="007C08C2">
        <w:t>cycle</w:t>
      </w:r>
      <w:r w:rsidR="00495F56">
        <w:t xml:space="preserve"> </w:t>
      </w:r>
      <w:r w:rsidRPr="007C08C2">
        <w:t>wherein</w:t>
      </w:r>
      <w:r w:rsidR="00495F56">
        <w:t xml:space="preserve"> </w:t>
      </w:r>
      <w:r w:rsidRPr="007C08C2">
        <w:t>the</w:t>
      </w:r>
      <w:r w:rsidR="00495F56">
        <w:t xml:space="preserve"> </w:t>
      </w:r>
      <w:r w:rsidRPr="007C08C2">
        <w:t>Son</w:t>
      </w:r>
      <w:r w:rsidR="00495F56">
        <w:t xml:space="preserve"> </w:t>
      </w:r>
      <w:r w:rsidRPr="007C08C2">
        <w:t>of</w:t>
      </w:r>
      <w:r w:rsidR="00495F56">
        <w:t xml:space="preserve"> </w:t>
      </w:r>
      <w:r w:rsidRPr="007C08C2">
        <w:t>David</w:t>
      </w:r>
      <w:r w:rsidR="00495F56">
        <w:t xml:space="preserve"> </w:t>
      </w:r>
      <w:r w:rsidRPr="007C08C2">
        <w:t>comes</w:t>
      </w:r>
      <w:r w:rsidR="00495F56">
        <w:t xml:space="preserve"> </w:t>
      </w:r>
      <w:r w:rsidRPr="007C08C2">
        <w:t>(will</w:t>
      </w:r>
      <w:r w:rsidR="00495F56">
        <w:t xml:space="preserve"> </w:t>
      </w:r>
      <w:r w:rsidRPr="007C08C2">
        <w:t>transpire</w:t>
      </w:r>
      <w:r w:rsidR="00495F56">
        <w:t xml:space="preserve"> </w:t>
      </w:r>
      <w:r w:rsidRPr="007C08C2">
        <w:t>as</w:t>
      </w:r>
      <w:r w:rsidR="00495F56">
        <w:t xml:space="preserve"> </w:t>
      </w:r>
      <w:r w:rsidRPr="007C08C2">
        <w:t>follows):</w:t>
      </w:r>
      <w:r w:rsidR="00495F56">
        <w:t xml:space="preserve"> </w:t>
      </w:r>
      <w:r w:rsidRPr="007C08C2">
        <w:t>(in)</w:t>
      </w:r>
      <w:r w:rsidR="00495F56">
        <w:t xml:space="preserve"> </w:t>
      </w:r>
      <w:r w:rsidRPr="007C08C2">
        <w:t>the</w:t>
      </w:r>
      <w:r w:rsidR="00495F56">
        <w:t xml:space="preserve"> </w:t>
      </w:r>
      <w:r w:rsidRPr="007C08C2">
        <w:t>first</w:t>
      </w:r>
      <w:r w:rsidR="00495F56">
        <w:t xml:space="preserve"> </w:t>
      </w:r>
      <w:r w:rsidRPr="007C08C2">
        <w:t>(year),</w:t>
      </w:r>
      <w:r w:rsidR="00495F56">
        <w:t xml:space="preserve"> </w:t>
      </w:r>
      <w:r w:rsidRPr="007C08C2">
        <w:t>there</w:t>
      </w:r>
      <w:r w:rsidR="00495F56">
        <w:t xml:space="preserve"> </w:t>
      </w:r>
      <w:r w:rsidRPr="007C08C2">
        <w:lastRenderedPageBreak/>
        <w:t>will</w:t>
      </w:r>
      <w:r w:rsidR="00495F56">
        <w:t xml:space="preserve"> </w:t>
      </w:r>
      <w:r w:rsidRPr="007C08C2">
        <w:t>not</w:t>
      </w:r>
      <w:r w:rsidR="00495F56">
        <w:t xml:space="preserve"> </w:t>
      </w:r>
      <w:r w:rsidRPr="007C08C2">
        <w:t>be</w:t>
      </w:r>
      <w:r w:rsidR="00495F56">
        <w:t xml:space="preserve"> </w:t>
      </w:r>
      <w:r w:rsidRPr="007C08C2">
        <w:t>food</w:t>
      </w:r>
      <w:r w:rsidR="00495F56">
        <w:t xml:space="preserve"> </w:t>
      </w:r>
      <w:r w:rsidRPr="007C08C2">
        <w:t>for</w:t>
      </w:r>
      <w:r w:rsidR="00495F56">
        <w:t xml:space="preserve"> </w:t>
      </w:r>
      <w:r w:rsidRPr="007C08C2">
        <w:t>all</w:t>
      </w:r>
      <w:r w:rsidR="00495F56">
        <w:t xml:space="preserve"> </w:t>
      </w:r>
      <w:r w:rsidRPr="007C08C2">
        <w:t>who</w:t>
      </w:r>
      <w:r w:rsidR="00495F56">
        <w:t xml:space="preserve"> </w:t>
      </w:r>
      <w:r w:rsidRPr="007C08C2">
        <w:t>need</w:t>
      </w:r>
      <w:r w:rsidR="00495F56">
        <w:t xml:space="preserve"> </w:t>
      </w:r>
      <w:r w:rsidRPr="007C08C2">
        <w:t>it;</w:t>
      </w:r>
      <w:r w:rsidR="00495F56">
        <w:t xml:space="preserve"> </w:t>
      </w:r>
      <w:r w:rsidRPr="007C08C2">
        <w:t>(in)</w:t>
      </w:r>
      <w:r w:rsidR="00495F56">
        <w:t xml:space="preserve"> </w:t>
      </w:r>
      <w:r w:rsidRPr="007C08C2">
        <w:t>the</w:t>
      </w:r>
      <w:r w:rsidR="00495F56">
        <w:t xml:space="preserve"> </w:t>
      </w:r>
      <w:r w:rsidRPr="007C08C2">
        <w:t>second</w:t>
      </w:r>
      <w:r w:rsidR="00495F56">
        <w:t xml:space="preserve"> </w:t>
      </w:r>
      <w:r w:rsidRPr="007C08C2">
        <w:t>(year),</w:t>
      </w:r>
      <w:r w:rsidR="00495F56">
        <w:t xml:space="preserve"> </w:t>
      </w:r>
      <w:r w:rsidRPr="007C08C2">
        <w:t>the</w:t>
      </w:r>
      <w:r w:rsidR="00495F56">
        <w:t xml:space="preserve"> </w:t>
      </w:r>
      <w:r w:rsidRPr="007C08C2">
        <w:t>‘arrows</w:t>
      </w:r>
      <w:r w:rsidR="00495F56">
        <w:t xml:space="preserve"> </w:t>
      </w:r>
      <w:r w:rsidRPr="007C08C2">
        <w:t>of</w:t>
      </w:r>
      <w:r w:rsidR="00495F56">
        <w:t xml:space="preserve"> </w:t>
      </w:r>
      <w:r w:rsidRPr="007C08C2">
        <w:t>famine’</w:t>
      </w:r>
      <w:r w:rsidRPr="007C08C2">
        <w:rPr>
          <w:sz w:val="20"/>
          <w:vertAlign w:val="superscript"/>
        </w:rPr>
        <w:footnoteReference w:id="60"/>
      </w:r>
      <w:r w:rsidR="00495F56">
        <w:t xml:space="preserve"> </w:t>
      </w:r>
      <w:r w:rsidRPr="007C08C2">
        <w:t>will</w:t>
      </w:r>
      <w:r w:rsidR="00495F56">
        <w:t xml:space="preserve"> </w:t>
      </w:r>
      <w:r w:rsidRPr="007C08C2">
        <w:t>be</w:t>
      </w:r>
      <w:r w:rsidR="00495F56">
        <w:t xml:space="preserve"> </w:t>
      </w:r>
      <w:r w:rsidRPr="007C08C2">
        <w:t>unleashed;</w:t>
      </w:r>
      <w:r w:rsidR="00495F56">
        <w:t xml:space="preserve"> </w:t>
      </w:r>
      <w:r w:rsidRPr="007C08C2">
        <w:t>(in)</w:t>
      </w:r>
      <w:r w:rsidR="00495F56">
        <w:t xml:space="preserve"> </w:t>
      </w:r>
      <w:r w:rsidRPr="007C08C2">
        <w:t>the</w:t>
      </w:r>
      <w:r w:rsidR="00495F56">
        <w:t xml:space="preserve"> </w:t>
      </w:r>
      <w:r w:rsidRPr="007C08C2">
        <w:t>third</w:t>
      </w:r>
      <w:r w:rsidR="00495F56">
        <w:t xml:space="preserve"> </w:t>
      </w:r>
      <w:r w:rsidRPr="007C08C2">
        <w:t>(year),</w:t>
      </w:r>
      <w:r w:rsidR="00495F56">
        <w:t xml:space="preserve"> </w:t>
      </w:r>
      <w:r w:rsidRPr="007C08C2">
        <w:t>a</w:t>
      </w:r>
      <w:r w:rsidR="00495F56">
        <w:t xml:space="preserve"> </w:t>
      </w:r>
      <w:r w:rsidRPr="007C08C2">
        <w:t>severe</w:t>
      </w:r>
      <w:r w:rsidR="00495F56">
        <w:t xml:space="preserve"> </w:t>
      </w:r>
      <w:r w:rsidRPr="007C08C2">
        <w:t>famine;</w:t>
      </w:r>
      <w:r w:rsidR="00495F56">
        <w:t xml:space="preserve"> </w:t>
      </w:r>
      <w:r w:rsidRPr="007C08C2">
        <w:t>in</w:t>
      </w:r>
      <w:r w:rsidR="00495F56">
        <w:t xml:space="preserve"> </w:t>
      </w:r>
      <w:r w:rsidRPr="007C08C2">
        <w:t>the</w:t>
      </w:r>
      <w:r w:rsidR="00495F56">
        <w:t xml:space="preserve"> </w:t>
      </w:r>
      <w:r w:rsidRPr="007C08C2">
        <w:t>fourth</w:t>
      </w:r>
      <w:r w:rsidR="00495F56">
        <w:t xml:space="preserve"> </w:t>
      </w:r>
      <w:r w:rsidRPr="007C08C2">
        <w:t>(year),</w:t>
      </w:r>
      <w:r w:rsidR="00495F56">
        <w:t xml:space="preserve"> </w:t>
      </w:r>
      <w:r w:rsidRPr="007C08C2">
        <w:t>neither</w:t>
      </w:r>
      <w:r w:rsidR="00495F56">
        <w:t xml:space="preserve"> </w:t>
      </w:r>
      <w:r w:rsidRPr="007C08C2">
        <w:t>famine</w:t>
      </w:r>
      <w:r w:rsidR="00495F56">
        <w:t xml:space="preserve"> </w:t>
      </w:r>
      <w:r w:rsidRPr="007C08C2">
        <w:t>nor</w:t>
      </w:r>
      <w:r w:rsidR="00495F56">
        <w:t xml:space="preserve"> </w:t>
      </w:r>
      <w:r w:rsidRPr="007C08C2">
        <w:t>plenty;</w:t>
      </w:r>
      <w:r w:rsidR="00495F56">
        <w:t xml:space="preserve"> </w:t>
      </w:r>
      <w:r w:rsidRPr="007C08C2">
        <w:t>in</w:t>
      </w:r>
      <w:r w:rsidR="00495F56">
        <w:t xml:space="preserve"> </w:t>
      </w:r>
      <w:r w:rsidRPr="007C08C2">
        <w:t>the</w:t>
      </w:r>
      <w:r w:rsidR="00495F56">
        <w:t xml:space="preserve"> </w:t>
      </w:r>
      <w:r w:rsidRPr="007C08C2">
        <w:t>fifth</w:t>
      </w:r>
      <w:r w:rsidR="00495F56">
        <w:t xml:space="preserve"> </w:t>
      </w:r>
      <w:r w:rsidRPr="007C08C2">
        <w:t>(year),</w:t>
      </w:r>
      <w:r w:rsidR="00495F56">
        <w:t xml:space="preserve"> </w:t>
      </w:r>
      <w:r w:rsidRPr="007C08C2">
        <w:t>great</w:t>
      </w:r>
      <w:r w:rsidR="00495F56">
        <w:t xml:space="preserve"> </w:t>
      </w:r>
      <w:r w:rsidRPr="007C08C2">
        <w:t>plenty,</w:t>
      </w:r>
      <w:r w:rsidR="00495F56">
        <w:t xml:space="preserve"> </w:t>
      </w:r>
      <w:r w:rsidRPr="007C08C2">
        <w:t>and</w:t>
      </w:r>
      <w:r w:rsidR="00495F56">
        <w:t xml:space="preserve"> </w:t>
      </w:r>
      <w:r w:rsidRPr="007C08C2">
        <w:rPr>
          <w:color w:val="C00000"/>
        </w:rPr>
        <w:t>a</w:t>
      </w:r>
      <w:r w:rsidR="00495F56">
        <w:rPr>
          <w:color w:val="C00000"/>
        </w:rPr>
        <w:t xml:space="preserve"> </w:t>
      </w:r>
      <w:r w:rsidRPr="007C08C2">
        <w:rPr>
          <w:color w:val="C00000"/>
        </w:rPr>
        <w:t>star</w:t>
      </w:r>
      <w:r w:rsidR="00495F56">
        <w:rPr>
          <w:color w:val="C00000"/>
        </w:rPr>
        <w:t xml:space="preserve"> </w:t>
      </w:r>
      <w:r w:rsidRPr="007C08C2">
        <w:rPr>
          <w:color w:val="C00000"/>
        </w:rPr>
        <w:t>will</w:t>
      </w:r>
      <w:r w:rsidR="00495F56">
        <w:rPr>
          <w:color w:val="C00000"/>
        </w:rPr>
        <w:t xml:space="preserve"> </w:t>
      </w:r>
      <w:r w:rsidRPr="007C08C2">
        <w:rPr>
          <w:color w:val="C00000"/>
        </w:rPr>
        <w:t>emerge</w:t>
      </w:r>
      <w:r w:rsidR="00495F56">
        <w:rPr>
          <w:color w:val="C00000"/>
        </w:rPr>
        <w:t xml:space="preserve"> </w:t>
      </w:r>
      <w:r w:rsidRPr="007C08C2">
        <w:rPr>
          <w:color w:val="C00000"/>
        </w:rPr>
        <w:t>in</w:t>
      </w:r>
      <w:r w:rsidR="00495F56">
        <w:rPr>
          <w:color w:val="C00000"/>
        </w:rPr>
        <w:t xml:space="preserve"> </w:t>
      </w:r>
      <w:r w:rsidRPr="007C08C2">
        <w:rPr>
          <w:color w:val="C00000"/>
        </w:rPr>
        <w:t>the</w:t>
      </w:r>
      <w:r w:rsidR="00495F56">
        <w:rPr>
          <w:color w:val="C00000"/>
        </w:rPr>
        <w:t xml:space="preserve"> </w:t>
      </w:r>
      <w:r w:rsidRPr="007C08C2">
        <w:rPr>
          <w:color w:val="C00000"/>
        </w:rPr>
        <w:t>east</w:t>
      </w:r>
      <w:r w:rsidRPr="007C08C2">
        <w:t>.</w:t>
      </w:r>
      <w:r w:rsidR="00495F56">
        <w:t xml:space="preserve"> </w:t>
      </w:r>
      <w:r w:rsidRPr="007C08C2">
        <w:t>This</w:t>
      </w:r>
      <w:r w:rsidR="00495F56">
        <w:t xml:space="preserve"> </w:t>
      </w:r>
      <w:r w:rsidRPr="007C08C2">
        <w:t>is</w:t>
      </w:r>
      <w:r w:rsidR="00495F56">
        <w:t xml:space="preserve"> </w:t>
      </w:r>
      <w:r w:rsidRPr="007C08C2">
        <w:t>the</w:t>
      </w:r>
      <w:r w:rsidR="00495F56">
        <w:t xml:space="preserve"> </w:t>
      </w:r>
      <w:r w:rsidRPr="007C08C2">
        <w:t>star</w:t>
      </w:r>
      <w:r w:rsidR="00495F56">
        <w:t xml:space="preserve"> </w:t>
      </w:r>
      <w:r w:rsidRPr="007C08C2">
        <w:t>of</w:t>
      </w:r>
      <w:r w:rsidR="00495F56">
        <w:t xml:space="preserve"> </w:t>
      </w:r>
      <w:r w:rsidRPr="007C08C2">
        <w:t>the</w:t>
      </w:r>
      <w:r w:rsidR="00495F56">
        <w:t xml:space="preserve"> </w:t>
      </w:r>
      <w:r w:rsidRPr="007C08C2">
        <w:t>Messiah,</w:t>
      </w:r>
      <w:r w:rsidR="00495F56">
        <w:t xml:space="preserve"> </w:t>
      </w:r>
      <w:r w:rsidRPr="007C08C2">
        <w:t>and</w:t>
      </w:r>
      <w:r w:rsidR="00495F56">
        <w:t xml:space="preserve"> </w:t>
      </w:r>
      <w:r w:rsidRPr="007C08C2">
        <w:t>it</w:t>
      </w:r>
      <w:r w:rsidR="00495F56">
        <w:t xml:space="preserve"> </w:t>
      </w:r>
      <w:r w:rsidRPr="007C08C2">
        <w:t>will</w:t>
      </w:r>
      <w:r w:rsidR="00495F56">
        <w:t xml:space="preserve"> </w:t>
      </w:r>
      <w:r w:rsidRPr="007C08C2">
        <w:t>be</w:t>
      </w:r>
      <w:r w:rsidR="00495F56">
        <w:t xml:space="preserve"> </w:t>
      </w:r>
      <w:r w:rsidRPr="007C08C2">
        <w:t>visible</w:t>
      </w:r>
      <w:r w:rsidR="00495F56">
        <w:t xml:space="preserve"> </w:t>
      </w:r>
      <w:r w:rsidRPr="007C08C2">
        <w:t>in</w:t>
      </w:r>
      <w:r w:rsidR="00495F56">
        <w:t xml:space="preserve"> </w:t>
      </w:r>
      <w:r w:rsidRPr="007C08C2">
        <w:t>the</w:t>
      </w:r>
      <w:r w:rsidR="00495F56">
        <w:t xml:space="preserve"> </w:t>
      </w:r>
      <w:r w:rsidRPr="007C08C2">
        <w:t>east</w:t>
      </w:r>
      <w:r w:rsidR="00495F56">
        <w:t xml:space="preserve"> </w:t>
      </w:r>
      <w:r w:rsidRPr="007C08C2">
        <w:t>for</w:t>
      </w:r>
      <w:r w:rsidR="00495F56">
        <w:t xml:space="preserve"> </w:t>
      </w:r>
      <w:r w:rsidRPr="007C08C2">
        <w:t>fifteen</w:t>
      </w:r>
      <w:r w:rsidR="00495F56">
        <w:t xml:space="preserve"> </w:t>
      </w:r>
      <w:r w:rsidRPr="007C08C2">
        <w:t>days.</w:t>
      </w:r>
      <w:r w:rsidR="00495F56">
        <w:t xml:space="preserve"> </w:t>
      </w:r>
      <w:r w:rsidRPr="007C08C2">
        <w:t>Should</w:t>
      </w:r>
      <w:r w:rsidR="00495F56">
        <w:t xml:space="preserve"> </w:t>
      </w:r>
      <w:r w:rsidRPr="007C08C2">
        <w:t>it</w:t>
      </w:r>
      <w:r w:rsidR="00495F56">
        <w:t xml:space="preserve"> </w:t>
      </w:r>
      <w:r w:rsidRPr="007C08C2">
        <w:t>linger,</w:t>
      </w:r>
      <w:r w:rsidR="00495F56">
        <w:t xml:space="preserve"> </w:t>
      </w:r>
      <w:r w:rsidRPr="007C08C2">
        <w:t>it</w:t>
      </w:r>
      <w:r w:rsidR="00495F56">
        <w:t xml:space="preserve"> </w:t>
      </w:r>
      <w:r w:rsidRPr="007C08C2">
        <w:t>will</w:t>
      </w:r>
      <w:r w:rsidR="00495F56">
        <w:t xml:space="preserve"> </w:t>
      </w:r>
      <w:r w:rsidRPr="007C08C2">
        <w:t>be</w:t>
      </w:r>
      <w:r w:rsidR="00495F56">
        <w:t xml:space="preserve"> </w:t>
      </w:r>
      <w:r w:rsidRPr="007C08C2">
        <w:t>to</w:t>
      </w:r>
      <w:r w:rsidR="00495F56">
        <w:t xml:space="preserve"> </w:t>
      </w:r>
      <w:r w:rsidRPr="007C08C2">
        <w:t>Israel’s</w:t>
      </w:r>
      <w:r w:rsidR="00495F56">
        <w:t xml:space="preserve"> </w:t>
      </w:r>
      <w:r w:rsidRPr="007C08C2">
        <w:t>benefit.</w:t>
      </w:r>
      <w:r w:rsidR="00495F56">
        <w:t xml:space="preserve"> </w:t>
      </w:r>
      <w:r w:rsidRPr="007C08C2">
        <w:t>(In)</w:t>
      </w:r>
      <w:r w:rsidR="00495F56">
        <w:t xml:space="preserve"> </w:t>
      </w:r>
      <w:r w:rsidRPr="007C08C2">
        <w:t>the</w:t>
      </w:r>
      <w:r w:rsidR="00495F56">
        <w:t xml:space="preserve"> </w:t>
      </w:r>
      <w:r w:rsidRPr="007C08C2">
        <w:t>sixth</w:t>
      </w:r>
      <w:r w:rsidR="00495F56">
        <w:t xml:space="preserve"> </w:t>
      </w:r>
      <w:r w:rsidRPr="007C08C2">
        <w:t>(year),</w:t>
      </w:r>
      <w:r w:rsidR="00495F56">
        <w:t xml:space="preserve"> </w:t>
      </w:r>
      <w:r w:rsidRPr="007C08C2">
        <w:t>noises</w:t>
      </w:r>
      <w:r w:rsidR="00495F56">
        <w:t xml:space="preserve"> </w:t>
      </w:r>
      <w:r w:rsidRPr="007C08C2">
        <w:t>and</w:t>
      </w:r>
      <w:r w:rsidR="00495F56">
        <w:t xml:space="preserve"> </w:t>
      </w:r>
      <w:r w:rsidRPr="007C08C2">
        <w:t>sounds.</w:t>
      </w:r>
      <w:r w:rsidR="00495F56">
        <w:t xml:space="preserve"> </w:t>
      </w:r>
      <w:r w:rsidRPr="007C08C2">
        <w:t>(In)</w:t>
      </w:r>
      <w:r w:rsidR="00495F56">
        <w:t xml:space="preserve"> </w:t>
      </w:r>
      <w:r w:rsidRPr="007C08C2">
        <w:t>the</w:t>
      </w:r>
      <w:r w:rsidR="00495F56">
        <w:t xml:space="preserve"> </w:t>
      </w:r>
      <w:r w:rsidRPr="007C08C2">
        <w:t>seventh</w:t>
      </w:r>
      <w:r w:rsidR="00495F56">
        <w:t xml:space="preserve"> </w:t>
      </w:r>
      <w:r w:rsidRPr="007C08C2">
        <w:t>(year),</w:t>
      </w:r>
      <w:r w:rsidR="00495F56">
        <w:t xml:space="preserve"> </w:t>
      </w:r>
      <w:r w:rsidRPr="007C08C2">
        <w:t>battles.</w:t>
      </w:r>
      <w:r w:rsidR="00495F56">
        <w:t xml:space="preserve"> </w:t>
      </w:r>
      <w:r w:rsidRPr="007C08C2">
        <w:t>And</w:t>
      </w:r>
      <w:r w:rsidR="00495F56">
        <w:t xml:space="preserve"> </w:t>
      </w:r>
      <w:r w:rsidRPr="007C08C2">
        <w:t>at</w:t>
      </w:r>
      <w:r w:rsidR="00495F56">
        <w:t xml:space="preserve"> </w:t>
      </w:r>
      <w:r w:rsidRPr="007C08C2">
        <w:t>the</w:t>
      </w:r>
      <w:r w:rsidR="00495F56">
        <w:t xml:space="preserve"> </w:t>
      </w:r>
      <w:r w:rsidRPr="007C08C2">
        <w:t>end</w:t>
      </w:r>
      <w:r w:rsidR="00495F56">
        <w:t xml:space="preserve"> </w:t>
      </w:r>
      <w:r w:rsidRPr="007C08C2">
        <w:t>of</w:t>
      </w:r>
      <w:r w:rsidR="00495F56">
        <w:t xml:space="preserve"> </w:t>
      </w:r>
      <w:r w:rsidRPr="007C08C2">
        <w:t>the</w:t>
      </w:r>
      <w:r w:rsidR="00495F56">
        <w:t xml:space="preserve"> </w:t>
      </w:r>
      <w:r w:rsidRPr="007C08C2">
        <w:t>seventh</w:t>
      </w:r>
      <w:r w:rsidR="00495F56">
        <w:t xml:space="preserve"> </w:t>
      </w:r>
      <w:r w:rsidRPr="007C08C2">
        <w:t>(year),</w:t>
      </w:r>
      <w:r w:rsidR="00495F56">
        <w:t xml:space="preserve"> </w:t>
      </w:r>
      <w:r w:rsidRPr="007C08C2">
        <w:t>one</w:t>
      </w:r>
      <w:r w:rsidR="00495F56">
        <w:t xml:space="preserve"> </w:t>
      </w:r>
      <w:r w:rsidRPr="007C08C2">
        <w:t>will</w:t>
      </w:r>
      <w:r w:rsidR="00495F56">
        <w:t xml:space="preserve"> </w:t>
      </w:r>
      <w:r w:rsidRPr="007C08C2">
        <w:t>behold</w:t>
      </w:r>
      <w:r w:rsidR="00495F56">
        <w:t xml:space="preserve"> </w:t>
      </w:r>
      <w:r w:rsidRPr="007C08C2">
        <w:t>the</w:t>
      </w:r>
      <w:r w:rsidR="00495F56">
        <w:t xml:space="preserve"> </w:t>
      </w:r>
      <w:r w:rsidRPr="007C08C2">
        <w:t>Messiah.</w:t>
      </w:r>
      <w:r w:rsidRPr="007C08C2">
        <w:rPr>
          <w:sz w:val="20"/>
          <w:vertAlign w:val="superscript"/>
        </w:rPr>
        <w:footnoteReference w:id="61"/>
      </w:r>
    </w:p>
    <w:p w14:paraId="3992B08C" w14:textId="77777777" w:rsidR="007C08C2" w:rsidRPr="007C08C2" w:rsidRDefault="007C08C2" w:rsidP="007C08C2"/>
    <w:p w14:paraId="4B8BB7CF" w14:textId="77777777" w:rsidR="007C08C2" w:rsidRPr="007C08C2" w:rsidRDefault="007C08C2" w:rsidP="007C08C2"/>
    <w:p w14:paraId="4A176EF1" w14:textId="3AC48FF2" w:rsidR="007C08C2" w:rsidRPr="007C08C2" w:rsidRDefault="007C08C2" w:rsidP="007C08C2">
      <w:pPr>
        <w:rPr>
          <w:rFonts w:eastAsia="Calibri"/>
          <w:szCs w:val="22"/>
        </w:rPr>
      </w:pPr>
      <w:r w:rsidRPr="007C08C2">
        <w:rPr>
          <w:rFonts w:eastAsia="Calibri"/>
          <w:b/>
          <w:bCs/>
          <w:szCs w:val="22"/>
        </w:rPr>
        <w:t>Shemot</w:t>
      </w:r>
      <w:r w:rsidR="00495F56">
        <w:rPr>
          <w:rFonts w:eastAsia="Calibri"/>
          <w:b/>
          <w:bCs/>
          <w:szCs w:val="22"/>
        </w:rPr>
        <w:t xml:space="preserve"> </w:t>
      </w:r>
      <w:r w:rsidRPr="007C08C2">
        <w:rPr>
          <w:rFonts w:eastAsia="Calibri"/>
          <w:b/>
          <w:bCs/>
          <w:szCs w:val="22"/>
        </w:rPr>
        <w:t>7a</w:t>
      </w:r>
    </w:p>
    <w:p w14:paraId="0007FF3A" w14:textId="10B2CB69" w:rsidR="007C08C2" w:rsidRPr="007C08C2" w:rsidRDefault="007C08C2" w:rsidP="007C08C2">
      <w:pPr>
        <w:rPr>
          <w:rFonts w:eastAsia="Calibri"/>
          <w:szCs w:val="22"/>
        </w:rPr>
      </w:pPr>
      <w:r w:rsidRPr="007C08C2">
        <w:rPr>
          <w:rFonts w:eastAsia="Calibri"/>
          <w:szCs w:val="22"/>
        </w:rPr>
        <w:t>A</w:t>
      </w:r>
      <w:r w:rsidR="00495F56">
        <w:rPr>
          <w:rFonts w:eastAsia="Calibri"/>
          <w:szCs w:val="22"/>
        </w:rPr>
        <w:t xml:space="preserve"> </w:t>
      </w:r>
      <w:r w:rsidRPr="007C08C2">
        <w:rPr>
          <w:rFonts w:eastAsia="Calibri"/>
          <w:szCs w:val="22"/>
        </w:rPr>
        <w:t>pillar</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fire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seen</w:t>
      </w:r>
      <w:r w:rsidR="00495F56">
        <w:rPr>
          <w:rFonts w:eastAsia="Calibri"/>
          <w:szCs w:val="22"/>
        </w:rPr>
        <w:t xml:space="preserve"> </w:t>
      </w:r>
      <w:r w:rsidRPr="007C08C2">
        <w:rPr>
          <w:rFonts w:eastAsia="Calibri"/>
          <w:szCs w:val="22"/>
        </w:rPr>
        <w:t>standing</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above</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below</w:t>
      </w:r>
      <w:r w:rsidR="00495F56">
        <w:rPr>
          <w:rFonts w:eastAsia="Calibri"/>
          <w:szCs w:val="22"/>
        </w:rPr>
        <w:t xml:space="preserve"> </w:t>
      </w:r>
      <w:r w:rsidRPr="007C08C2">
        <w:rPr>
          <w:rFonts w:eastAsia="Calibri"/>
          <w:szCs w:val="22"/>
        </w:rPr>
        <w:t>40</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nations</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see</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At</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time</w:t>
      </w:r>
      <w:r w:rsidR="00495F56">
        <w:rPr>
          <w:rFonts w:eastAsia="Calibri"/>
          <w:szCs w:val="22"/>
        </w:rPr>
        <w:t xml:space="preserve"> </w:t>
      </w:r>
      <w:r w:rsidRPr="007C08C2">
        <w:rPr>
          <w:rFonts w:eastAsia="Calibri"/>
          <w:szCs w:val="22"/>
        </w:rPr>
        <w:t>Melech</w:t>
      </w:r>
      <w:r w:rsidR="00495F56">
        <w:rPr>
          <w:rFonts w:eastAsia="Calibri"/>
          <w:szCs w:val="22"/>
        </w:rPr>
        <w:t xml:space="preserve"> </w:t>
      </w:r>
      <w:r w:rsidRPr="007C08C2">
        <w:rPr>
          <w:rFonts w:eastAsia="Calibri"/>
          <w:szCs w:val="22"/>
        </w:rPr>
        <w:t>HaMashiach</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awaken</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go</w:t>
      </w:r>
      <w:r w:rsidR="00495F56">
        <w:rPr>
          <w:rFonts w:eastAsia="Calibri"/>
          <w:szCs w:val="22"/>
        </w:rPr>
        <w:t xml:space="preserve"> </w:t>
      </w:r>
      <w:r w:rsidRPr="007C08C2">
        <w:rPr>
          <w:rFonts w:eastAsia="Calibri"/>
          <w:szCs w:val="22"/>
        </w:rPr>
        <w:t>out</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Gan</w:t>
      </w:r>
      <w:r w:rsidR="00495F56">
        <w:rPr>
          <w:rFonts w:eastAsia="Calibri"/>
          <w:szCs w:val="22"/>
        </w:rPr>
        <w:t xml:space="preserve"> </w:t>
      </w:r>
      <w:r w:rsidRPr="007C08C2">
        <w:rPr>
          <w:rFonts w:eastAsia="Calibri"/>
          <w:szCs w:val="22"/>
        </w:rPr>
        <w:t>Eden,</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place</w:t>
      </w:r>
      <w:r w:rsidR="00495F56">
        <w:rPr>
          <w:rFonts w:eastAsia="Calibri"/>
          <w:szCs w:val="22"/>
        </w:rPr>
        <w:t xml:space="preserve"> </w:t>
      </w:r>
      <w:r w:rsidRPr="007C08C2">
        <w:rPr>
          <w:rFonts w:eastAsia="Calibri"/>
          <w:szCs w:val="22"/>
        </w:rPr>
        <w:t>called</w:t>
      </w:r>
      <w:r w:rsidR="00495F56">
        <w:rPr>
          <w:rFonts w:eastAsia="Calibri"/>
          <w:szCs w:val="22"/>
        </w:rPr>
        <w:t xml:space="preserve"> </w:t>
      </w:r>
      <w:r w:rsidRPr="007C08C2">
        <w:rPr>
          <w:rFonts w:eastAsia="Calibri"/>
          <w:szCs w:val="22"/>
        </w:rPr>
        <w:t>K</w:t>
      </w:r>
      <w:r w:rsidR="00D659D5">
        <w:rPr>
          <w:rFonts w:eastAsia="Calibri"/>
          <w:szCs w:val="22"/>
        </w:rPr>
        <w:t>e</w:t>
      </w:r>
      <w:r w:rsidRPr="007C08C2">
        <w:rPr>
          <w:rFonts w:eastAsia="Calibri"/>
          <w:szCs w:val="22"/>
        </w:rPr>
        <w:t>n</w:t>
      </w:r>
      <w:r w:rsidR="00495F56">
        <w:rPr>
          <w:rFonts w:eastAsia="Calibri"/>
          <w:szCs w:val="22"/>
        </w:rPr>
        <w:t xml:space="preserve"> </w:t>
      </w:r>
      <w:r w:rsidRPr="007C08C2">
        <w:rPr>
          <w:rFonts w:eastAsia="Calibri"/>
          <w:szCs w:val="22"/>
        </w:rPr>
        <w:t>Tzippor,</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revealed</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Galil.</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Mashiach</w:t>
      </w:r>
      <w:r w:rsidR="00495F56">
        <w:rPr>
          <w:rFonts w:eastAsia="Calibri"/>
          <w:szCs w:val="22"/>
        </w:rPr>
        <w:t xml:space="preserve"> </w:t>
      </w:r>
      <w:r w:rsidRPr="007C08C2">
        <w:rPr>
          <w:rFonts w:eastAsia="Calibri"/>
          <w:szCs w:val="22"/>
        </w:rPr>
        <w:t>goes</w:t>
      </w:r>
      <w:r w:rsidR="00495F56">
        <w:rPr>
          <w:rFonts w:eastAsia="Calibri"/>
          <w:szCs w:val="22"/>
        </w:rPr>
        <w:t xml:space="preserve"> </w:t>
      </w:r>
      <w:r w:rsidRPr="007C08C2">
        <w:rPr>
          <w:rFonts w:eastAsia="Calibri"/>
          <w:szCs w:val="22"/>
        </w:rPr>
        <w:t>out</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there,</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entire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shake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hide</w:t>
      </w:r>
      <w:r w:rsidR="00495F56">
        <w:rPr>
          <w:rFonts w:eastAsia="Calibri"/>
          <w:szCs w:val="22"/>
        </w:rPr>
        <w:t xml:space="preserve"> </w:t>
      </w:r>
      <w:r w:rsidRPr="007C08C2">
        <w:rPr>
          <w:rFonts w:eastAsia="Calibri"/>
          <w:szCs w:val="22"/>
        </w:rPr>
        <w:t>themselves</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caves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clefts</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rocks,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they</w:t>
      </w:r>
      <w:r w:rsidR="00495F56">
        <w:rPr>
          <w:rFonts w:eastAsia="Calibri"/>
          <w:szCs w:val="22"/>
        </w:rPr>
        <w:t xml:space="preserve"> </w:t>
      </w:r>
      <w:r w:rsidRPr="007C08C2">
        <w:rPr>
          <w:rFonts w:eastAsia="Calibri"/>
          <w:szCs w:val="22"/>
        </w:rPr>
        <w:t>won’t</w:t>
      </w:r>
      <w:r w:rsidR="00495F56">
        <w:rPr>
          <w:rFonts w:eastAsia="Calibri"/>
          <w:szCs w:val="22"/>
        </w:rPr>
        <w:t xml:space="preserve"> </w:t>
      </w:r>
      <w:r w:rsidRPr="007C08C2">
        <w:rPr>
          <w:rFonts w:eastAsia="Calibri"/>
          <w:szCs w:val="22"/>
        </w:rPr>
        <w:t>think</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saved.</w:t>
      </w:r>
      <w:r w:rsidR="00495F56">
        <w:rPr>
          <w:rFonts w:eastAsia="Calibri"/>
          <w:szCs w:val="22"/>
        </w:rPr>
        <w:t xml:space="preserve"> </w:t>
      </w:r>
      <w:r w:rsidRPr="007C08C2">
        <w:rPr>
          <w:rFonts w:eastAsia="Calibri"/>
          <w:szCs w:val="22"/>
        </w:rPr>
        <w:t>[…]</w:t>
      </w:r>
      <w:r w:rsidR="00495F56">
        <w:rPr>
          <w:rFonts w:eastAsia="Calibri"/>
          <w:szCs w:val="22"/>
        </w:rPr>
        <w:t xml:space="preserve"> </w:t>
      </w:r>
      <w:r w:rsidRPr="007C08C2">
        <w:rPr>
          <w:rFonts w:eastAsia="Calibri"/>
          <w:szCs w:val="22"/>
        </w:rPr>
        <w:t>After</w:t>
      </w:r>
      <w:r w:rsidR="00495F56">
        <w:rPr>
          <w:rFonts w:eastAsia="Calibri"/>
          <w:szCs w:val="22"/>
        </w:rPr>
        <w:t xml:space="preserve"> </w:t>
      </w:r>
      <w:r w:rsidRPr="007C08C2">
        <w:rPr>
          <w:rFonts w:eastAsia="Calibri"/>
          <w:szCs w:val="22"/>
        </w:rPr>
        <w:t>40</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pillar</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stand</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earth</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heavens</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eyes</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Mashiach</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revealed.</w:t>
      </w:r>
      <w:r w:rsidR="00495F56">
        <w:rPr>
          <w:rFonts w:eastAsia="Calibri"/>
          <w:szCs w:val="22"/>
        </w:rPr>
        <w:t xml:space="preserve"> </w:t>
      </w:r>
      <w:r w:rsidRPr="007C08C2">
        <w:rPr>
          <w:rFonts w:eastAsia="Calibri"/>
          <w:color w:val="C00000"/>
          <w:szCs w:val="22"/>
        </w:rPr>
        <w:t>A</w:t>
      </w:r>
      <w:r w:rsidR="00495F56">
        <w:rPr>
          <w:rFonts w:eastAsia="Calibri"/>
          <w:color w:val="C00000"/>
          <w:szCs w:val="22"/>
        </w:rPr>
        <w:t xml:space="preserve"> </w:t>
      </w:r>
      <w:r w:rsidRPr="007C08C2">
        <w:rPr>
          <w:rFonts w:eastAsia="Calibri"/>
          <w:color w:val="C00000"/>
          <w:szCs w:val="22"/>
        </w:rPr>
        <w:t>star</w:t>
      </w:r>
      <w:r w:rsidR="00495F56">
        <w:rPr>
          <w:rFonts w:eastAsia="Calibri"/>
          <w:color w:val="C00000"/>
          <w:szCs w:val="22"/>
        </w:rPr>
        <w:t xml:space="preserve"> </w:t>
      </w:r>
      <w:r w:rsidRPr="007C08C2">
        <w:rPr>
          <w:rFonts w:eastAsia="Calibri"/>
          <w:color w:val="C00000"/>
          <w:szCs w:val="22"/>
        </w:rPr>
        <w:t>will</w:t>
      </w:r>
      <w:r w:rsidR="00495F56">
        <w:rPr>
          <w:rFonts w:eastAsia="Calibri"/>
          <w:color w:val="C00000"/>
          <w:szCs w:val="22"/>
        </w:rPr>
        <w:t xml:space="preserve"> </w:t>
      </w:r>
      <w:r w:rsidRPr="007C08C2">
        <w:rPr>
          <w:rFonts w:eastAsia="Calibri"/>
          <w:color w:val="C00000"/>
          <w:szCs w:val="22"/>
        </w:rPr>
        <w:t>arise</w:t>
      </w:r>
      <w:r w:rsidR="00495F56">
        <w:rPr>
          <w:rFonts w:eastAsia="Calibri"/>
          <w:color w:val="C00000"/>
          <w:szCs w:val="22"/>
        </w:rPr>
        <w:t xml:space="preserve"> </w:t>
      </w:r>
      <w:r w:rsidRPr="007C08C2">
        <w:rPr>
          <w:rFonts w:eastAsia="Calibri"/>
          <w:color w:val="C00000"/>
          <w:szCs w:val="22"/>
        </w:rPr>
        <w:t>from</w:t>
      </w:r>
      <w:r w:rsidR="00495F56">
        <w:rPr>
          <w:rFonts w:eastAsia="Calibri"/>
          <w:color w:val="C00000"/>
          <w:szCs w:val="22"/>
        </w:rPr>
        <w:t xml:space="preserve"> </w:t>
      </w:r>
      <w:r w:rsidRPr="007C08C2">
        <w:rPr>
          <w:rFonts w:eastAsia="Calibri"/>
          <w:color w:val="C00000"/>
          <w:szCs w:val="22"/>
        </w:rPr>
        <w:t>the</w:t>
      </w:r>
      <w:r w:rsidR="00495F56">
        <w:rPr>
          <w:rFonts w:eastAsia="Calibri"/>
          <w:color w:val="C00000"/>
          <w:szCs w:val="22"/>
        </w:rPr>
        <w:t xml:space="preserve"> </w:t>
      </w:r>
      <w:r w:rsidRPr="007C08C2">
        <w:rPr>
          <w:rFonts w:eastAsia="Calibri"/>
          <w:color w:val="C00000"/>
          <w:szCs w:val="22"/>
        </w:rPr>
        <w:t>East</w:t>
      </w:r>
      <w:r w:rsidR="00495F56">
        <w:rPr>
          <w:rFonts w:eastAsia="Calibri"/>
          <w:color w:val="C00000"/>
          <w:szCs w:val="22"/>
        </w:rPr>
        <w:t xml:space="preserve"> </w:t>
      </w:r>
      <w:r w:rsidRPr="007C08C2">
        <w:rPr>
          <w:rFonts w:eastAsia="Calibri"/>
          <w:color w:val="C00000"/>
          <w:szCs w:val="22"/>
        </w:rPr>
        <w:t>side</w:t>
      </w:r>
      <w:r w:rsidRPr="007C08C2">
        <w:rPr>
          <w:rFonts w:eastAsia="Calibri"/>
          <w:szCs w:val="22"/>
        </w:rPr>
        <w:t>,</w:t>
      </w:r>
      <w:r w:rsidR="00495F56">
        <w:rPr>
          <w:rFonts w:eastAsia="Calibri"/>
          <w:szCs w:val="22"/>
        </w:rPr>
        <w:t xml:space="preserve"> </w:t>
      </w:r>
      <w:r w:rsidRPr="007C08C2">
        <w:rPr>
          <w:rFonts w:eastAsia="Calibri"/>
          <w:szCs w:val="22"/>
        </w:rPr>
        <w:t>flaming</w:t>
      </w:r>
      <w:r w:rsidR="00495F56">
        <w:rPr>
          <w:rFonts w:eastAsia="Calibri"/>
          <w:szCs w:val="22"/>
        </w:rPr>
        <w:t xml:space="preserve"> </w:t>
      </w:r>
      <w:r w:rsidRPr="007C08C2">
        <w:rPr>
          <w:rFonts w:eastAsia="Calibri"/>
          <w:szCs w:val="22"/>
        </w:rPr>
        <w:t>with</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colors,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7</w:t>
      </w:r>
      <w:r w:rsidR="00495F56">
        <w:rPr>
          <w:rFonts w:eastAsia="Calibri"/>
          <w:szCs w:val="22"/>
        </w:rPr>
        <w:t xml:space="preserve"> </w:t>
      </w:r>
      <w:r w:rsidRPr="007C08C2">
        <w:rPr>
          <w:rFonts w:eastAsia="Calibri"/>
          <w:szCs w:val="22"/>
        </w:rPr>
        <w:t>other</w:t>
      </w:r>
      <w:r w:rsidR="00495F56">
        <w:rPr>
          <w:rFonts w:eastAsia="Calibri"/>
          <w:szCs w:val="22"/>
        </w:rPr>
        <w:t xml:space="preserve"> </w:t>
      </w:r>
      <w:r w:rsidRPr="007C08C2">
        <w:rPr>
          <w:rFonts w:eastAsia="Calibri"/>
          <w:szCs w:val="22"/>
        </w:rPr>
        <w:t>stars</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go</w:t>
      </w:r>
      <w:r w:rsidR="00495F56">
        <w:rPr>
          <w:rFonts w:eastAsia="Calibri"/>
          <w:szCs w:val="22"/>
        </w:rPr>
        <w:t xml:space="preserve"> </w:t>
      </w:r>
      <w:r w:rsidRPr="007C08C2">
        <w:rPr>
          <w:rFonts w:eastAsia="Calibri"/>
          <w:szCs w:val="22"/>
        </w:rPr>
        <w:t>around</w:t>
      </w:r>
      <w:r w:rsidR="00495F56">
        <w:rPr>
          <w:rFonts w:eastAsia="Calibri"/>
          <w:szCs w:val="22"/>
        </w:rPr>
        <w:t xml:space="preserve"> </w:t>
      </w:r>
      <w:r w:rsidRPr="007C08C2">
        <w:rPr>
          <w:rFonts w:eastAsia="Calibri"/>
          <w:szCs w:val="22"/>
        </w:rPr>
        <w:t>this</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make</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war</w:t>
      </w:r>
      <w:r w:rsidR="00495F56">
        <w:rPr>
          <w:rFonts w:eastAsia="Calibri"/>
          <w:szCs w:val="22"/>
        </w:rPr>
        <w:t xml:space="preserve"> </w:t>
      </w:r>
      <w:r w:rsidRPr="007C08C2">
        <w:rPr>
          <w:rFonts w:eastAsia="Calibri"/>
          <w:szCs w:val="22"/>
        </w:rPr>
        <w:t>with</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sides</w:t>
      </w:r>
      <w:r w:rsidR="00495F56">
        <w:rPr>
          <w:rFonts w:eastAsia="Calibri"/>
          <w:szCs w:val="22"/>
        </w:rPr>
        <w:t xml:space="preserve"> </w:t>
      </w:r>
      <w:r w:rsidRPr="007C08C2">
        <w:rPr>
          <w:rFonts w:eastAsia="Calibri"/>
          <w:szCs w:val="22"/>
        </w:rPr>
        <w:t>3</w:t>
      </w:r>
      <w:r w:rsidR="00495F56">
        <w:rPr>
          <w:rFonts w:eastAsia="Calibri"/>
          <w:szCs w:val="22"/>
        </w:rPr>
        <w:t xml:space="preserve"> </w:t>
      </w:r>
      <w:r w:rsidRPr="007C08C2">
        <w:rPr>
          <w:rFonts w:eastAsia="Calibri"/>
          <w:szCs w:val="22"/>
        </w:rPr>
        <w:t>times</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70</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people</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see.</w:t>
      </w:r>
    </w:p>
    <w:p w14:paraId="4DD70838" w14:textId="77777777" w:rsidR="007C08C2" w:rsidRPr="007C08C2" w:rsidRDefault="007C08C2" w:rsidP="007C08C2">
      <w:pPr>
        <w:rPr>
          <w:rFonts w:eastAsia="Calibri"/>
          <w:szCs w:val="22"/>
        </w:rPr>
      </w:pPr>
    </w:p>
    <w:p w14:paraId="4D63365E" w14:textId="7EFBF783" w:rsidR="007C08C2" w:rsidRPr="007C08C2" w:rsidRDefault="007C08C2" w:rsidP="007C08C2">
      <w:pPr>
        <w:rPr>
          <w:rFonts w:eastAsia="Calibri"/>
          <w:szCs w:val="22"/>
        </w:rPr>
      </w:pPr>
      <w:r w:rsidRPr="007C08C2">
        <w:rPr>
          <w:rFonts w:eastAsia="Calibri"/>
          <w:szCs w:val="22"/>
        </w:rPr>
        <w:t>That</w:t>
      </w:r>
      <w:r w:rsidR="00495F56">
        <w:rPr>
          <w:rFonts w:eastAsia="Calibri"/>
          <w:szCs w:val="22"/>
        </w:rPr>
        <w:t xml:space="preserve"> </w:t>
      </w:r>
      <w:r w:rsidRPr="007C08C2">
        <w:rPr>
          <w:rFonts w:eastAsia="Calibri"/>
          <w:szCs w:val="22"/>
        </w:rPr>
        <w:t>same</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make</w:t>
      </w:r>
      <w:r w:rsidR="00495F56">
        <w:rPr>
          <w:rFonts w:eastAsia="Calibri"/>
          <w:szCs w:val="22"/>
        </w:rPr>
        <w:t xml:space="preserve"> </w:t>
      </w:r>
      <w:r w:rsidRPr="007C08C2">
        <w:rPr>
          <w:rFonts w:eastAsia="Calibri"/>
          <w:szCs w:val="22"/>
        </w:rPr>
        <w:t>war</w:t>
      </w:r>
      <w:r w:rsidR="00495F56">
        <w:rPr>
          <w:rFonts w:eastAsia="Calibri"/>
          <w:szCs w:val="22"/>
        </w:rPr>
        <w:t xml:space="preserve"> </w:t>
      </w:r>
      <w:r w:rsidRPr="007C08C2">
        <w:rPr>
          <w:rFonts w:eastAsia="Calibri"/>
          <w:szCs w:val="22"/>
        </w:rPr>
        <w:t>with</w:t>
      </w:r>
      <w:r w:rsidR="00495F56">
        <w:rPr>
          <w:rFonts w:eastAsia="Calibri"/>
          <w:szCs w:val="22"/>
        </w:rPr>
        <w:t xml:space="preserve"> </w:t>
      </w:r>
      <w:r w:rsidRPr="007C08C2">
        <w:rPr>
          <w:rFonts w:eastAsia="Calibri"/>
          <w:szCs w:val="22"/>
        </w:rPr>
        <w:t>them</w:t>
      </w:r>
      <w:r w:rsidR="00495F56">
        <w:rPr>
          <w:rFonts w:eastAsia="Calibri"/>
          <w:szCs w:val="22"/>
        </w:rPr>
        <w:t xml:space="preserve"> </w:t>
      </w:r>
      <w:r w:rsidRPr="007C08C2">
        <w:rPr>
          <w:rFonts w:eastAsia="Calibri"/>
          <w:szCs w:val="22"/>
        </w:rPr>
        <w:t>with</w:t>
      </w:r>
      <w:r w:rsidR="00495F56">
        <w:rPr>
          <w:rFonts w:eastAsia="Calibri"/>
          <w:szCs w:val="22"/>
        </w:rPr>
        <w:t xml:space="preserve"> </w:t>
      </w:r>
      <w:r w:rsidRPr="007C08C2">
        <w:rPr>
          <w:rFonts w:eastAsia="Calibri"/>
          <w:szCs w:val="22"/>
        </w:rPr>
        <w:t>blazes</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fire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flaming</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sparking</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each</w:t>
      </w:r>
      <w:r w:rsidR="00495F56">
        <w:rPr>
          <w:rFonts w:eastAsia="Calibri"/>
          <w:szCs w:val="22"/>
        </w:rPr>
        <w:t xml:space="preserve"> </w:t>
      </w:r>
      <w:r w:rsidRPr="007C08C2">
        <w:rPr>
          <w:rFonts w:eastAsia="Calibri"/>
          <w:szCs w:val="22"/>
        </w:rPr>
        <w:t>side,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hit</w:t>
      </w:r>
      <w:r w:rsidR="00495F56">
        <w:rPr>
          <w:rFonts w:eastAsia="Calibri"/>
          <w:szCs w:val="22"/>
        </w:rPr>
        <w:t xml:space="preserve"> </w:t>
      </w:r>
      <w:r w:rsidRPr="007C08C2">
        <w:rPr>
          <w:rFonts w:eastAsia="Calibri"/>
          <w:szCs w:val="22"/>
        </w:rPr>
        <w:t>them</w:t>
      </w:r>
      <w:r w:rsidR="00495F56">
        <w:rPr>
          <w:rFonts w:eastAsia="Calibri"/>
          <w:szCs w:val="22"/>
        </w:rPr>
        <w:t xml:space="preserve"> </w:t>
      </w:r>
      <w:r w:rsidRPr="007C08C2">
        <w:rPr>
          <w:rFonts w:eastAsia="Calibri"/>
          <w:szCs w:val="22"/>
        </w:rPr>
        <w:t>until</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swallows</w:t>
      </w:r>
      <w:r w:rsidR="00495F56">
        <w:rPr>
          <w:rFonts w:eastAsia="Calibri"/>
          <w:szCs w:val="22"/>
        </w:rPr>
        <w:t xml:space="preserve"> </w:t>
      </w:r>
      <w:r w:rsidRPr="007C08C2">
        <w:rPr>
          <w:rFonts w:eastAsia="Calibri"/>
          <w:szCs w:val="22"/>
        </w:rPr>
        <w:t>them</w:t>
      </w:r>
      <w:r w:rsidR="00495F56">
        <w:rPr>
          <w:rFonts w:eastAsia="Calibri"/>
          <w:szCs w:val="22"/>
        </w:rPr>
        <w:t xml:space="preserve"> </w:t>
      </w:r>
      <w:r w:rsidRPr="007C08C2">
        <w:rPr>
          <w:rFonts w:eastAsia="Calibri"/>
          <w:szCs w:val="22"/>
        </w:rPr>
        <w:t>each</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every</w:t>
      </w:r>
      <w:r w:rsidR="00495F56">
        <w:rPr>
          <w:rFonts w:eastAsia="Calibri"/>
          <w:szCs w:val="22"/>
        </w:rPr>
        <w:t xml:space="preserve"> </w:t>
      </w:r>
      <w:r w:rsidRPr="007C08C2">
        <w:rPr>
          <w:rFonts w:eastAsia="Calibri"/>
          <w:szCs w:val="22"/>
        </w:rPr>
        <w:t>night,</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then</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returns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expels</w:t>
      </w:r>
      <w:r w:rsidR="00495F56">
        <w:rPr>
          <w:rFonts w:eastAsia="Calibri"/>
          <w:szCs w:val="22"/>
        </w:rPr>
        <w:t xml:space="preserve"> </w:t>
      </w:r>
      <w:r w:rsidRPr="007C08C2">
        <w:rPr>
          <w:rFonts w:eastAsia="Calibri"/>
          <w:szCs w:val="22"/>
        </w:rPr>
        <w:t>them,</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they</w:t>
      </w:r>
      <w:r w:rsidR="00495F56">
        <w:rPr>
          <w:rFonts w:eastAsia="Calibri"/>
          <w:szCs w:val="22"/>
        </w:rPr>
        <w:t xml:space="preserve"> </w:t>
      </w:r>
      <w:r w:rsidRPr="007C08C2">
        <w:rPr>
          <w:rFonts w:eastAsia="Calibri"/>
          <w:szCs w:val="22"/>
        </w:rPr>
        <w:t>make</w:t>
      </w:r>
      <w:r w:rsidR="00495F56">
        <w:rPr>
          <w:rFonts w:eastAsia="Calibri"/>
          <w:szCs w:val="22"/>
        </w:rPr>
        <w:t xml:space="preserve"> </w:t>
      </w:r>
      <w:r w:rsidRPr="007C08C2">
        <w:rPr>
          <w:rFonts w:eastAsia="Calibri"/>
          <w:szCs w:val="22"/>
        </w:rPr>
        <w:t>war</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eyes</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whole</w:t>
      </w:r>
      <w:r w:rsidR="00495F56">
        <w:rPr>
          <w:rFonts w:eastAsia="Calibri"/>
          <w:szCs w:val="22"/>
        </w:rPr>
        <w:t xml:space="preserve"> </w:t>
      </w:r>
      <w:r w:rsidRPr="007C08C2">
        <w:rPr>
          <w:rFonts w:eastAsia="Calibri"/>
          <w:szCs w:val="22"/>
        </w:rPr>
        <w:t>world.</w:t>
      </w:r>
    </w:p>
    <w:p w14:paraId="72299C72" w14:textId="77777777" w:rsidR="007C08C2" w:rsidRPr="007C08C2" w:rsidRDefault="007C08C2" w:rsidP="007C08C2">
      <w:pPr>
        <w:rPr>
          <w:rFonts w:eastAsia="Calibri"/>
          <w:szCs w:val="22"/>
        </w:rPr>
      </w:pPr>
    </w:p>
    <w:p w14:paraId="4163BB9F" w14:textId="36322CF9" w:rsidR="007C08C2" w:rsidRDefault="007C08C2" w:rsidP="007C08C2">
      <w:pPr>
        <w:rPr>
          <w:rFonts w:eastAsia="Calibri"/>
          <w:szCs w:val="22"/>
        </w:rPr>
      </w:pPr>
      <w:r w:rsidRPr="007C08C2">
        <w:rPr>
          <w:rFonts w:eastAsia="Calibri"/>
          <w:szCs w:val="22"/>
        </w:rPr>
        <w:t>After</w:t>
      </w:r>
      <w:r w:rsidR="00495F56">
        <w:rPr>
          <w:rFonts w:eastAsia="Calibri"/>
          <w:szCs w:val="22"/>
        </w:rPr>
        <w:t xml:space="preserve"> </w:t>
      </w:r>
      <w:r w:rsidRPr="007C08C2">
        <w:rPr>
          <w:rFonts w:eastAsia="Calibri"/>
          <w:szCs w:val="22"/>
        </w:rPr>
        <w:t>70</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concealed</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Mashiach</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concealed</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12</w:t>
      </w:r>
      <w:r w:rsidR="00495F56">
        <w:rPr>
          <w:rFonts w:eastAsia="Calibri"/>
          <w:szCs w:val="22"/>
        </w:rPr>
        <w:t xml:space="preserve"> </w:t>
      </w:r>
      <w:r w:rsidRPr="007C08C2">
        <w:rPr>
          <w:rFonts w:eastAsia="Calibri"/>
          <w:szCs w:val="22"/>
        </w:rPr>
        <w:t>months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pillar</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fire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return</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way</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was</w:t>
      </w:r>
      <w:r w:rsidR="00495F56">
        <w:rPr>
          <w:rFonts w:eastAsia="Calibri"/>
          <w:szCs w:val="22"/>
        </w:rPr>
        <w:t xml:space="preserve"> </w:t>
      </w:r>
      <w:r w:rsidRPr="007C08C2">
        <w:rPr>
          <w:rFonts w:eastAsia="Calibri"/>
          <w:szCs w:val="22"/>
        </w:rPr>
        <w:t>before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Mashiach</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concealed</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pillar</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not</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seen.</w:t>
      </w:r>
    </w:p>
    <w:p w14:paraId="3DF41E47" w14:textId="593A711E" w:rsidR="00D659D5" w:rsidRDefault="00D659D5" w:rsidP="007C08C2">
      <w:pPr>
        <w:rPr>
          <w:rFonts w:eastAsia="Calibri"/>
          <w:szCs w:val="22"/>
        </w:rPr>
      </w:pPr>
    </w:p>
    <w:p w14:paraId="3212783F" w14:textId="5A27B85D" w:rsidR="00D659D5" w:rsidRDefault="00D659D5" w:rsidP="00D659D5">
      <w:pPr>
        <w:jc w:val="center"/>
        <w:rPr>
          <w:rFonts w:eastAsia="Calibri"/>
          <w:szCs w:val="22"/>
        </w:rPr>
      </w:pPr>
      <w:r>
        <w:rPr>
          <w:rFonts w:eastAsia="Calibri"/>
          <w:szCs w:val="22"/>
        </w:rPr>
        <w:t>* * *</w:t>
      </w:r>
    </w:p>
    <w:p w14:paraId="40D89F4D" w14:textId="5EB2BEC9" w:rsidR="00D659D5" w:rsidRDefault="00D659D5" w:rsidP="007C08C2">
      <w:pPr>
        <w:rPr>
          <w:rFonts w:eastAsia="Calibri"/>
          <w:szCs w:val="22"/>
        </w:rPr>
      </w:pPr>
    </w:p>
    <w:p w14:paraId="4DF147B1" w14:textId="77777777" w:rsidR="00D659D5" w:rsidRPr="00D659D5" w:rsidRDefault="00D659D5" w:rsidP="00D659D5">
      <w:pPr>
        <w:rPr>
          <w:rFonts w:eastAsia="Calibri"/>
          <w:szCs w:val="22"/>
        </w:rPr>
      </w:pPr>
      <w:r w:rsidRPr="00D659D5">
        <w:rPr>
          <w:rFonts w:eastAsia="Calibri"/>
          <w:szCs w:val="22"/>
        </w:rPr>
        <w:t>Secrets of Sending Away the Mother Bird</w:t>
      </w:r>
    </w:p>
    <w:p w14:paraId="3C58406C" w14:textId="77777777" w:rsidR="00D659D5" w:rsidRPr="00D659D5" w:rsidRDefault="00D659D5" w:rsidP="00D659D5">
      <w:pPr>
        <w:rPr>
          <w:rFonts w:eastAsia="Calibri"/>
          <w:szCs w:val="22"/>
        </w:rPr>
      </w:pPr>
      <w:r w:rsidRPr="00D659D5">
        <w:rPr>
          <w:rFonts w:eastAsia="Calibri"/>
          <w:szCs w:val="22"/>
        </w:rPr>
        <w:t>"...</w:t>
      </w:r>
      <w:r w:rsidRPr="00D659D5">
        <w:rPr>
          <w:rFonts w:eastAsia="Calibri"/>
          <w:szCs w:val="22"/>
          <w:rtl/>
          <w:lang w:bidi="he-IL"/>
        </w:rPr>
        <w:t>כי יקרא קן-צפור לפניך בדרך בכל עץ או על הארץ אפרוחים או ביצים והאם רובצת על האפרוחים ... שלח תשלח את האם</w:t>
      </w:r>
      <w:r w:rsidRPr="00D659D5">
        <w:rPr>
          <w:rFonts w:eastAsia="Calibri"/>
          <w:szCs w:val="22"/>
        </w:rPr>
        <w:t xml:space="preserve">" If, along </w:t>
      </w:r>
      <w:r w:rsidRPr="00D659D5">
        <w:rPr>
          <w:rFonts w:eastAsia="Calibri"/>
          <w:szCs w:val="22"/>
        </w:rPr>
        <w:t>the road, you chance upon a bird’s nest, in any tree or on the ground, with nestlings or eggs, and the mother is sitting over the nestlings or on the eggs, send away the mother bird..."</w:t>
      </w:r>
    </w:p>
    <w:p w14:paraId="20AC3106" w14:textId="77777777" w:rsidR="00D659D5" w:rsidRPr="00D659D5" w:rsidRDefault="00D659D5" w:rsidP="00D659D5">
      <w:pPr>
        <w:rPr>
          <w:rFonts w:eastAsia="Calibri"/>
          <w:szCs w:val="22"/>
        </w:rPr>
      </w:pPr>
    </w:p>
    <w:p w14:paraId="08E17917" w14:textId="77777777" w:rsidR="00D659D5" w:rsidRPr="00D659D5" w:rsidRDefault="00D659D5" w:rsidP="00D659D5">
      <w:pPr>
        <w:rPr>
          <w:rFonts w:eastAsia="Calibri"/>
          <w:szCs w:val="22"/>
        </w:rPr>
      </w:pPr>
      <w:r w:rsidRPr="00D659D5">
        <w:rPr>
          <w:rFonts w:eastAsia="Calibri"/>
          <w:szCs w:val="22"/>
        </w:rPr>
        <w:t xml:space="preserve">Rabbi Shimon bar Yochai, </w:t>
      </w:r>
      <w:proofErr w:type="spellStart"/>
      <w:r w:rsidRPr="00D659D5">
        <w:rPr>
          <w:rFonts w:eastAsia="Calibri"/>
          <w:szCs w:val="22"/>
        </w:rPr>
        <w:t>zs'kl</w:t>
      </w:r>
      <w:proofErr w:type="spellEnd"/>
      <w:r w:rsidRPr="00D659D5">
        <w:rPr>
          <w:rFonts w:eastAsia="Calibri"/>
          <w:szCs w:val="22"/>
        </w:rPr>
        <w:t xml:space="preserve">, says in the Zohar </w:t>
      </w:r>
      <w:proofErr w:type="spellStart"/>
      <w:r w:rsidRPr="00D659D5">
        <w:rPr>
          <w:rFonts w:eastAsia="Calibri"/>
          <w:szCs w:val="22"/>
        </w:rPr>
        <w:t>HaKadosh</w:t>
      </w:r>
      <w:proofErr w:type="spellEnd"/>
      <w:r w:rsidRPr="00D659D5">
        <w:rPr>
          <w:rFonts w:eastAsia="Calibri"/>
          <w:szCs w:val="22"/>
        </w:rPr>
        <w:t xml:space="preserve"> Parshat "Ki </w:t>
      </w:r>
      <w:proofErr w:type="spellStart"/>
      <w:r w:rsidRPr="00D659D5">
        <w:rPr>
          <w:rFonts w:eastAsia="Calibri"/>
          <w:szCs w:val="22"/>
        </w:rPr>
        <w:t>Tetze</w:t>
      </w:r>
      <w:proofErr w:type="spellEnd"/>
      <w:r w:rsidRPr="00D659D5">
        <w:rPr>
          <w:rFonts w:eastAsia="Calibri"/>
          <w:szCs w:val="22"/>
        </w:rPr>
        <w:t>" regarding sending away the mother bird, "This is one of the most concealed commandments in the Torah, and we have in the enigma Torah secrets of the paths and directions for the knowledgeable ones in the group."</w:t>
      </w:r>
    </w:p>
    <w:p w14:paraId="4CEF2CE3" w14:textId="77777777" w:rsidR="00D659D5" w:rsidRPr="00D659D5" w:rsidRDefault="00D659D5" w:rsidP="00D659D5">
      <w:pPr>
        <w:rPr>
          <w:rFonts w:eastAsia="Calibri"/>
          <w:szCs w:val="22"/>
        </w:rPr>
      </w:pPr>
    </w:p>
    <w:p w14:paraId="0E99EFE3" w14:textId="5E0CD7BD" w:rsidR="00D659D5" w:rsidRPr="00D659D5" w:rsidRDefault="00D659D5" w:rsidP="00D659D5">
      <w:pPr>
        <w:rPr>
          <w:rFonts w:eastAsia="Calibri"/>
          <w:szCs w:val="22"/>
        </w:rPr>
      </w:pPr>
      <w:r w:rsidRPr="00D659D5">
        <w:rPr>
          <w:rFonts w:eastAsia="Calibri"/>
          <w:szCs w:val="22"/>
        </w:rPr>
        <w:t xml:space="preserve">Rabbi Shimon bar Yochai told his son Rav Elazar, </w:t>
      </w:r>
      <w:proofErr w:type="spellStart"/>
      <w:r w:rsidRPr="00D659D5">
        <w:rPr>
          <w:rFonts w:eastAsia="Calibri"/>
          <w:szCs w:val="22"/>
        </w:rPr>
        <w:t>zs'kl</w:t>
      </w:r>
      <w:proofErr w:type="spellEnd"/>
      <w:r w:rsidRPr="00D659D5">
        <w:rPr>
          <w:rFonts w:eastAsia="Calibri"/>
          <w:szCs w:val="22"/>
        </w:rPr>
        <w:t>, "Elazar, at the time when Melech Ha</w:t>
      </w:r>
      <w:r>
        <w:rPr>
          <w:rFonts w:eastAsia="Calibri"/>
          <w:szCs w:val="22"/>
        </w:rPr>
        <w:t>Mashiach</w:t>
      </w:r>
      <w:r w:rsidRPr="00D659D5">
        <w:rPr>
          <w:rFonts w:eastAsia="Calibri"/>
          <w:szCs w:val="22"/>
        </w:rPr>
        <w:t xml:space="preserve"> will be aroused, miracles and signs will also be awakened in the world. Come and see: In the lower Gan Eden there is a place that is concealed and hidden and is unknown. It is embroidered in shades and inside are 1,000 </w:t>
      </w:r>
      <w:proofErr w:type="spellStart"/>
      <w:r w:rsidRPr="00D659D5">
        <w:rPr>
          <w:rFonts w:eastAsia="Calibri"/>
          <w:szCs w:val="22"/>
        </w:rPr>
        <w:t>Heichalot</w:t>
      </w:r>
      <w:proofErr w:type="spellEnd"/>
      <w:r w:rsidRPr="00D659D5">
        <w:rPr>
          <w:rFonts w:eastAsia="Calibri"/>
          <w:szCs w:val="22"/>
        </w:rPr>
        <w:t xml:space="preserve"> (halls) hidden and no one can enter them except the </w:t>
      </w:r>
      <w:r>
        <w:rPr>
          <w:rFonts w:eastAsia="Calibri"/>
          <w:szCs w:val="22"/>
        </w:rPr>
        <w:t>Mashiach</w:t>
      </w:r>
      <w:r w:rsidRPr="00D659D5">
        <w:rPr>
          <w:rFonts w:eastAsia="Calibri"/>
          <w:szCs w:val="22"/>
        </w:rPr>
        <w:t>.</w:t>
      </w:r>
    </w:p>
    <w:p w14:paraId="42948EC3" w14:textId="77777777" w:rsidR="00D659D5" w:rsidRPr="00D659D5" w:rsidRDefault="00D659D5" w:rsidP="00D659D5">
      <w:pPr>
        <w:rPr>
          <w:rFonts w:eastAsia="Calibri"/>
          <w:szCs w:val="22"/>
        </w:rPr>
      </w:pPr>
    </w:p>
    <w:p w14:paraId="5835AAA0" w14:textId="08E52FC7" w:rsidR="00D659D5" w:rsidRPr="00D659D5" w:rsidRDefault="00D659D5" w:rsidP="00D659D5">
      <w:pPr>
        <w:rPr>
          <w:rFonts w:eastAsia="Calibri"/>
          <w:szCs w:val="22"/>
        </w:rPr>
      </w:pPr>
      <w:r w:rsidRPr="00D659D5">
        <w:rPr>
          <w:rFonts w:eastAsia="Calibri"/>
          <w:szCs w:val="22"/>
        </w:rPr>
        <w:t xml:space="preserve">Many chariots of Tzaddikim surround the entire Gan, and </w:t>
      </w:r>
      <w:r>
        <w:rPr>
          <w:rFonts w:eastAsia="Calibri"/>
          <w:szCs w:val="22"/>
        </w:rPr>
        <w:t>Mashiach</w:t>
      </w:r>
      <w:r w:rsidRPr="00D659D5">
        <w:rPr>
          <w:rFonts w:eastAsia="Calibri"/>
          <w:szCs w:val="22"/>
        </w:rPr>
        <w:t xml:space="preserve"> stands on it. There are also multitudes and camps of Tzaddikim souls there, and on </w:t>
      </w:r>
      <w:proofErr w:type="spellStart"/>
      <w:r w:rsidRPr="00D659D5">
        <w:rPr>
          <w:rFonts w:eastAsia="Calibri"/>
          <w:szCs w:val="22"/>
        </w:rPr>
        <w:t>Roshei</w:t>
      </w:r>
      <w:proofErr w:type="spellEnd"/>
      <w:r w:rsidRPr="00D659D5">
        <w:rPr>
          <w:rFonts w:eastAsia="Calibri"/>
          <w:szCs w:val="22"/>
        </w:rPr>
        <w:t xml:space="preserve"> </w:t>
      </w:r>
      <w:proofErr w:type="spellStart"/>
      <w:r w:rsidRPr="00D659D5">
        <w:rPr>
          <w:rFonts w:eastAsia="Calibri"/>
          <w:szCs w:val="22"/>
        </w:rPr>
        <w:t>Chodashim</w:t>
      </w:r>
      <w:proofErr w:type="spellEnd"/>
      <w:r w:rsidRPr="00D659D5">
        <w:rPr>
          <w:rFonts w:eastAsia="Calibri"/>
          <w:szCs w:val="22"/>
        </w:rPr>
        <w:t xml:space="preserve">, </w:t>
      </w:r>
      <w:proofErr w:type="spellStart"/>
      <w:r w:rsidRPr="00D659D5">
        <w:rPr>
          <w:rFonts w:eastAsia="Calibri"/>
          <w:szCs w:val="22"/>
        </w:rPr>
        <w:t>Chagim</w:t>
      </w:r>
      <w:proofErr w:type="spellEnd"/>
      <w:r w:rsidRPr="00D659D5">
        <w:rPr>
          <w:rFonts w:eastAsia="Calibri"/>
          <w:szCs w:val="22"/>
        </w:rPr>
        <w:t xml:space="preserve"> and Shabbats, the </w:t>
      </w:r>
      <w:r>
        <w:rPr>
          <w:rFonts w:eastAsia="Calibri"/>
          <w:szCs w:val="22"/>
        </w:rPr>
        <w:t>Mashiach</w:t>
      </w:r>
      <w:r w:rsidRPr="00D659D5">
        <w:rPr>
          <w:rFonts w:eastAsia="Calibri"/>
          <w:szCs w:val="22"/>
        </w:rPr>
        <w:t xml:space="preserve"> enters this place to take pleasure in all the </w:t>
      </w:r>
      <w:proofErr w:type="spellStart"/>
      <w:r w:rsidRPr="00D659D5">
        <w:rPr>
          <w:rFonts w:eastAsia="Calibri"/>
          <w:szCs w:val="22"/>
        </w:rPr>
        <w:t>Heichalot</w:t>
      </w:r>
      <w:proofErr w:type="spellEnd"/>
      <w:r w:rsidRPr="00D659D5">
        <w:rPr>
          <w:rFonts w:eastAsia="Calibri"/>
          <w:szCs w:val="22"/>
        </w:rPr>
        <w:t xml:space="preserve"> (halls).</w:t>
      </w:r>
    </w:p>
    <w:p w14:paraId="1DDFA986" w14:textId="77777777" w:rsidR="00D659D5" w:rsidRPr="00D659D5" w:rsidRDefault="00D659D5" w:rsidP="00D659D5">
      <w:pPr>
        <w:rPr>
          <w:rFonts w:eastAsia="Calibri"/>
          <w:szCs w:val="22"/>
        </w:rPr>
      </w:pPr>
    </w:p>
    <w:p w14:paraId="287734A6" w14:textId="0A168E35" w:rsidR="00D659D5" w:rsidRPr="00D659D5" w:rsidRDefault="00D659D5" w:rsidP="00D659D5">
      <w:pPr>
        <w:rPr>
          <w:rFonts w:eastAsia="Calibri"/>
          <w:szCs w:val="22"/>
        </w:rPr>
      </w:pPr>
      <w:r w:rsidRPr="00D659D5">
        <w:rPr>
          <w:rFonts w:eastAsia="Calibri"/>
          <w:szCs w:val="22"/>
        </w:rPr>
        <w:t xml:space="preserve">Inside the inner sanctum of all these </w:t>
      </w:r>
      <w:proofErr w:type="spellStart"/>
      <w:r w:rsidRPr="00D659D5">
        <w:rPr>
          <w:rFonts w:eastAsia="Calibri"/>
          <w:szCs w:val="22"/>
        </w:rPr>
        <w:t>Heichalot</w:t>
      </w:r>
      <w:proofErr w:type="spellEnd"/>
      <w:r w:rsidRPr="00D659D5">
        <w:rPr>
          <w:rFonts w:eastAsia="Calibri"/>
          <w:szCs w:val="22"/>
        </w:rPr>
        <w:t xml:space="preserve">, there is one hidden and concealed place that is completely unknown and is called "Eden." No one can reach this place and </w:t>
      </w:r>
      <w:r>
        <w:rPr>
          <w:rFonts w:eastAsia="Calibri"/>
          <w:szCs w:val="22"/>
        </w:rPr>
        <w:t>Mashiach</w:t>
      </w:r>
      <w:r w:rsidRPr="00D659D5">
        <w:rPr>
          <w:rFonts w:eastAsia="Calibri"/>
          <w:szCs w:val="22"/>
        </w:rPr>
        <w:t xml:space="preserve"> is hidden outside of it, around this place, till the "Ken Tzippor" is revealed to him. This is the place where the </w:t>
      </w:r>
      <w:proofErr w:type="spellStart"/>
      <w:r w:rsidRPr="00D659D5">
        <w:rPr>
          <w:rFonts w:eastAsia="Calibri"/>
          <w:szCs w:val="22"/>
        </w:rPr>
        <w:t>Tzippor</w:t>
      </w:r>
      <w:proofErr w:type="spellEnd"/>
      <w:r w:rsidRPr="00D659D5">
        <w:rPr>
          <w:rFonts w:eastAsia="Calibri"/>
          <w:szCs w:val="22"/>
        </w:rPr>
        <w:t xml:space="preserve"> awakens daily and announces in Gan Eden. This place is embroidered with the images of the rest of all the nations of the world that gather to war against Am Israel and terrorize them.</w:t>
      </w:r>
    </w:p>
    <w:p w14:paraId="002B9C46" w14:textId="77777777" w:rsidR="00D659D5" w:rsidRPr="00D659D5" w:rsidRDefault="00D659D5" w:rsidP="00D659D5">
      <w:pPr>
        <w:rPr>
          <w:rFonts w:eastAsia="Calibri"/>
          <w:szCs w:val="22"/>
        </w:rPr>
      </w:pPr>
    </w:p>
    <w:p w14:paraId="2416E659" w14:textId="4847B290" w:rsidR="00D659D5" w:rsidRPr="00D659D5" w:rsidRDefault="00D659D5" w:rsidP="00D659D5">
      <w:pPr>
        <w:rPr>
          <w:rFonts w:eastAsia="Calibri"/>
          <w:szCs w:val="22"/>
        </w:rPr>
      </w:pPr>
      <w:r w:rsidRPr="00D659D5">
        <w:rPr>
          <w:rFonts w:eastAsia="Calibri"/>
          <w:szCs w:val="22"/>
        </w:rPr>
        <w:t xml:space="preserve">The </w:t>
      </w:r>
      <w:r>
        <w:rPr>
          <w:rFonts w:eastAsia="Calibri"/>
          <w:szCs w:val="22"/>
        </w:rPr>
        <w:t>Mashiach</w:t>
      </w:r>
      <w:r w:rsidRPr="00D659D5">
        <w:rPr>
          <w:rFonts w:eastAsia="Calibri"/>
          <w:szCs w:val="22"/>
        </w:rPr>
        <w:t xml:space="preserve"> enters this place and sees the holy Forefathers entering to destructed Bayit of HaShem and sees Rochel Imenu, </w:t>
      </w:r>
      <w:proofErr w:type="spellStart"/>
      <w:r w:rsidRPr="00D659D5">
        <w:rPr>
          <w:rFonts w:eastAsia="Calibri"/>
          <w:szCs w:val="22"/>
        </w:rPr>
        <w:t>a'h</w:t>
      </w:r>
      <w:proofErr w:type="spellEnd"/>
      <w:r w:rsidRPr="00D659D5">
        <w:rPr>
          <w:rFonts w:eastAsia="Calibri"/>
          <w:szCs w:val="22"/>
        </w:rPr>
        <w:t>, and tears are flowing on her cheeks. HKB'H comforts her but she refuses to be comforted, as it says, "</w:t>
      </w:r>
      <w:r w:rsidRPr="00D659D5">
        <w:rPr>
          <w:rFonts w:eastAsia="Calibri"/>
          <w:szCs w:val="22"/>
          <w:rtl/>
          <w:lang w:bidi="he-IL"/>
        </w:rPr>
        <w:t xml:space="preserve">מאנה </w:t>
      </w:r>
      <w:proofErr w:type="spellStart"/>
      <w:r w:rsidRPr="00D659D5">
        <w:rPr>
          <w:rFonts w:eastAsia="Calibri"/>
          <w:szCs w:val="22"/>
          <w:rtl/>
          <w:lang w:bidi="he-IL"/>
        </w:rPr>
        <w:t>להנחם</w:t>
      </w:r>
      <w:proofErr w:type="spellEnd"/>
      <w:r w:rsidRPr="00D659D5">
        <w:rPr>
          <w:rFonts w:eastAsia="Calibri"/>
          <w:szCs w:val="22"/>
          <w:rtl/>
          <w:lang w:bidi="he-IL"/>
        </w:rPr>
        <w:t xml:space="preserve"> על בניה</w:t>
      </w:r>
      <w:r w:rsidRPr="00D659D5">
        <w:rPr>
          <w:rFonts w:eastAsia="Calibri"/>
          <w:szCs w:val="22"/>
        </w:rPr>
        <w:t xml:space="preserve">". Then the </w:t>
      </w:r>
      <w:r>
        <w:rPr>
          <w:rFonts w:eastAsia="Calibri"/>
          <w:szCs w:val="22"/>
        </w:rPr>
        <w:t>Mashiach</w:t>
      </w:r>
      <w:r w:rsidRPr="00D659D5">
        <w:rPr>
          <w:rFonts w:eastAsia="Calibri"/>
          <w:szCs w:val="22"/>
        </w:rPr>
        <w:t xml:space="preserve"> raises his voice and cries, causing the entire Gan Eden to shudder and quake. All the Tzaddikim in there bellow and cry together with him. </w:t>
      </w:r>
      <w:r w:rsidRPr="00D659D5">
        <w:rPr>
          <w:rFonts w:eastAsia="Calibri"/>
          <w:szCs w:val="22"/>
        </w:rPr>
        <w:lastRenderedPageBreak/>
        <w:t xml:space="preserve">He cries a second time and causes the heaven above Gan Eden to vibrate and tremble, including the 500,000 superior armies, till </w:t>
      </w:r>
      <w:r>
        <w:rPr>
          <w:rFonts w:eastAsia="Calibri"/>
          <w:szCs w:val="22"/>
        </w:rPr>
        <w:t>Mashiach</w:t>
      </w:r>
      <w:r w:rsidRPr="00D659D5">
        <w:rPr>
          <w:rFonts w:eastAsia="Calibri"/>
          <w:szCs w:val="22"/>
        </w:rPr>
        <w:t xml:space="preserve"> reaches the Divine Throne. HKB'H hints to the </w:t>
      </w:r>
      <w:proofErr w:type="spellStart"/>
      <w:r w:rsidRPr="00D659D5">
        <w:rPr>
          <w:rFonts w:eastAsia="Calibri"/>
          <w:szCs w:val="22"/>
        </w:rPr>
        <w:t>Tzippor</w:t>
      </w:r>
      <w:proofErr w:type="spellEnd"/>
      <w:r w:rsidRPr="00D659D5">
        <w:rPr>
          <w:rFonts w:eastAsia="Calibri"/>
          <w:szCs w:val="22"/>
        </w:rPr>
        <w:t xml:space="preserve">, and she enters her nest and sits next to </w:t>
      </w:r>
      <w:r>
        <w:rPr>
          <w:rFonts w:eastAsia="Calibri"/>
          <w:szCs w:val="22"/>
        </w:rPr>
        <w:t>Mashiach</w:t>
      </w:r>
      <w:r w:rsidRPr="00D659D5">
        <w:rPr>
          <w:rFonts w:eastAsia="Calibri"/>
          <w:szCs w:val="22"/>
        </w:rPr>
        <w:t>, and she reads what she reads and awakens what she awakens.</w:t>
      </w:r>
    </w:p>
    <w:p w14:paraId="1D8FB1A9" w14:textId="77777777" w:rsidR="00D659D5" w:rsidRPr="00D659D5" w:rsidRDefault="00D659D5" w:rsidP="00D659D5">
      <w:pPr>
        <w:rPr>
          <w:rFonts w:eastAsia="Calibri"/>
          <w:szCs w:val="22"/>
        </w:rPr>
      </w:pPr>
    </w:p>
    <w:p w14:paraId="2C9F73A4" w14:textId="30C8ED76" w:rsidR="00D659D5" w:rsidRPr="00D659D5" w:rsidRDefault="00D659D5" w:rsidP="00D659D5">
      <w:pPr>
        <w:rPr>
          <w:rFonts w:eastAsia="Calibri"/>
          <w:szCs w:val="22"/>
        </w:rPr>
      </w:pPr>
      <w:r w:rsidRPr="00D659D5">
        <w:rPr>
          <w:rFonts w:eastAsia="Calibri"/>
          <w:szCs w:val="22"/>
        </w:rPr>
        <w:t xml:space="preserve">The Divine Holy Throne calls to the Ken </w:t>
      </w:r>
      <w:proofErr w:type="spellStart"/>
      <w:r w:rsidRPr="00D659D5">
        <w:rPr>
          <w:rFonts w:eastAsia="Calibri"/>
          <w:szCs w:val="22"/>
        </w:rPr>
        <w:t>HaTzippor</w:t>
      </w:r>
      <w:proofErr w:type="spellEnd"/>
      <w:r w:rsidRPr="00D659D5">
        <w:rPr>
          <w:rFonts w:eastAsia="Calibri"/>
          <w:szCs w:val="22"/>
        </w:rPr>
        <w:t xml:space="preserve"> and </w:t>
      </w:r>
      <w:r>
        <w:rPr>
          <w:rFonts w:eastAsia="Calibri"/>
          <w:szCs w:val="22"/>
        </w:rPr>
        <w:t>Mashiach</w:t>
      </w:r>
      <w:r w:rsidRPr="00D659D5">
        <w:rPr>
          <w:rFonts w:eastAsia="Calibri"/>
          <w:szCs w:val="22"/>
        </w:rPr>
        <w:t xml:space="preserve"> three times, and all go up, and HKB'H swears to them to abolish the wicked kingdoms from the world thru </w:t>
      </w:r>
      <w:r>
        <w:rPr>
          <w:rFonts w:eastAsia="Calibri"/>
          <w:szCs w:val="22"/>
        </w:rPr>
        <w:t>Mashiach</w:t>
      </w:r>
      <w:r w:rsidRPr="00D659D5">
        <w:rPr>
          <w:rFonts w:eastAsia="Calibri"/>
          <w:szCs w:val="22"/>
        </w:rPr>
        <w:t xml:space="preserve"> and revenge Am Israel's vengeance and shows them all the goodness that HKB'H will give Am Israel in the future. The Ken </w:t>
      </w:r>
      <w:proofErr w:type="spellStart"/>
      <w:r w:rsidRPr="00D659D5">
        <w:rPr>
          <w:rFonts w:eastAsia="Calibri"/>
          <w:szCs w:val="22"/>
        </w:rPr>
        <w:t>HaTzippor</w:t>
      </w:r>
      <w:proofErr w:type="spellEnd"/>
      <w:r w:rsidRPr="00D659D5">
        <w:rPr>
          <w:rFonts w:eastAsia="Calibri"/>
          <w:szCs w:val="22"/>
        </w:rPr>
        <w:t xml:space="preserve"> and </w:t>
      </w:r>
      <w:r>
        <w:rPr>
          <w:rFonts w:eastAsia="Calibri"/>
          <w:szCs w:val="22"/>
        </w:rPr>
        <w:t>Mashiach</w:t>
      </w:r>
      <w:r w:rsidRPr="00D659D5">
        <w:rPr>
          <w:rFonts w:eastAsia="Calibri"/>
          <w:szCs w:val="22"/>
        </w:rPr>
        <w:t xml:space="preserve"> return to their place, and again, </w:t>
      </w:r>
      <w:r>
        <w:rPr>
          <w:rFonts w:eastAsia="Calibri"/>
          <w:szCs w:val="22"/>
        </w:rPr>
        <w:t>Mashiach</w:t>
      </w:r>
      <w:r w:rsidRPr="00D659D5">
        <w:rPr>
          <w:rFonts w:eastAsia="Calibri"/>
          <w:szCs w:val="22"/>
        </w:rPr>
        <w:t xml:space="preserve"> is hidden in this place as before.</w:t>
      </w:r>
    </w:p>
    <w:p w14:paraId="7C242CD9" w14:textId="77777777" w:rsidR="00D659D5" w:rsidRPr="00D659D5" w:rsidRDefault="00D659D5" w:rsidP="00D659D5">
      <w:pPr>
        <w:rPr>
          <w:rFonts w:eastAsia="Calibri"/>
          <w:szCs w:val="22"/>
        </w:rPr>
      </w:pPr>
    </w:p>
    <w:p w14:paraId="12D96B9C" w14:textId="70CF209A" w:rsidR="00D659D5" w:rsidRPr="00D659D5" w:rsidRDefault="00D659D5" w:rsidP="00D659D5">
      <w:pPr>
        <w:rPr>
          <w:rFonts w:eastAsia="Calibri"/>
          <w:szCs w:val="22"/>
        </w:rPr>
      </w:pPr>
      <w:r w:rsidRPr="00D659D5">
        <w:rPr>
          <w:rFonts w:eastAsia="Calibri"/>
          <w:szCs w:val="22"/>
        </w:rPr>
        <w:t xml:space="preserve">At the time HKB'H will arise to correct the world, His words will light in completeness, </w:t>
      </w:r>
      <w:proofErr w:type="spellStart"/>
      <w:r w:rsidRPr="00D659D5">
        <w:rPr>
          <w:rFonts w:eastAsia="Calibri"/>
          <w:szCs w:val="22"/>
        </w:rPr>
        <w:t>Yud</w:t>
      </w:r>
      <w:proofErr w:type="spellEnd"/>
      <w:r w:rsidRPr="00D659D5">
        <w:rPr>
          <w:rFonts w:eastAsia="Calibri"/>
          <w:szCs w:val="22"/>
        </w:rPr>
        <w:t xml:space="preserve"> in the Hey and Vav in the Hey, and it will be in one completeness. Then a Star will awaken in the center of the heaven, looking as Argaman (this is </w:t>
      </w:r>
      <w:r>
        <w:rPr>
          <w:rFonts w:eastAsia="Calibri"/>
          <w:szCs w:val="22"/>
        </w:rPr>
        <w:t>Mashiach</w:t>
      </w:r>
      <w:r w:rsidRPr="00D659D5">
        <w:rPr>
          <w:rFonts w:eastAsia="Calibri"/>
          <w:szCs w:val="22"/>
        </w:rPr>
        <w:t xml:space="preserve"> ben Yosef), burning hot and sparkling in the daytime so the whole world can see it. A fire flame will stand on the North side inside the heaven (this is the S'M), and they will stand one against another for 40 days and all humankind will be frightened.</w:t>
      </w:r>
    </w:p>
    <w:p w14:paraId="3A01ED01" w14:textId="77777777" w:rsidR="00D659D5" w:rsidRPr="00D659D5" w:rsidRDefault="00D659D5" w:rsidP="00D659D5">
      <w:pPr>
        <w:rPr>
          <w:rFonts w:eastAsia="Calibri"/>
          <w:szCs w:val="22"/>
        </w:rPr>
      </w:pPr>
    </w:p>
    <w:p w14:paraId="76EE1514" w14:textId="77777777" w:rsidR="00D659D5" w:rsidRPr="00D659D5" w:rsidRDefault="00D659D5" w:rsidP="00D659D5">
      <w:pPr>
        <w:rPr>
          <w:rFonts w:eastAsia="Calibri"/>
          <w:szCs w:val="22"/>
        </w:rPr>
      </w:pPr>
      <w:r w:rsidRPr="00D659D5">
        <w:rPr>
          <w:rFonts w:eastAsia="Calibri"/>
          <w:szCs w:val="22"/>
        </w:rPr>
        <w:t>At the conclusion of the 40 days, the fire flame and the Star will provoke a war for everyone to observe, and the fire flame will spread in the North inside the Heaven and attempt to swallow the Star; the rulers, kings, and nations will be frightened of this. Then the Star will arise from the South (side of Chesed) and will seize control over the fire flame, and the fire flame will slowly be engulfed in heaven from the Star till it is no longer seen. Then the Star will track in the heaven for 12 days, and after the other 12 days, all people will be fiercely shocked and the sun will darken at midday, the same as it darkened on the day the Bet HaMikdash was destructed, until neither the heaven nor earth can be seen.</w:t>
      </w:r>
    </w:p>
    <w:p w14:paraId="26AB98AD" w14:textId="77777777" w:rsidR="00D659D5" w:rsidRPr="00D659D5" w:rsidRDefault="00D659D5" w:rsidP="00D659D5">
      <w:pPr>
        <w:rPr>
          <w:rFonts w:eastAsia="Calibri"/>
          <w:szCs w:val="22"/>
        </w:rPr>
      </w:pPr>
    </w:p>
    <w:p w14:paraId="200CFACB" w14:textId="77777777" w:rsidR="00D659D5" w:rsidRPr="00D659D5" w:rsidRDefault="00D659D5" w:rsidP="00D659D5">
      <w:pPr>
        <w:rPr>
          <w:rFonts w:eastAsia="Calibri"/>
          <w:szCs w:val="22"/>
        </w:rPr>
      </w:pPr>
      <w:r w:rsidRPr="00D659D5">
        <w:rPr>
          <w:rFonts w:eastAsia="Calibri"/>
          <w:szCs w:val="22"/>
        </w:rPr>
        <w:t xml:space="preserve">And a voice will be awakened in thunder and </w:t>
      </w:r>
      <w:proofErr w:type="spellStart"/>
      <w:r w:rsidRPr="00D659D5">
        <w:rPr>
          <w:rFonts w:eastAsia="Calibri"/>
          <w:szCs w:val="22"/>
        </w:rPr>
        <w:t>lightening</w:t>
      </w:r>
      <w:proofErr w:type="spellEnd"/>
      <w:r w:rsidRPr="00D659D5">
        <w:rPr>
          <w:rFonts w:eastAsia="Calibri"/>
          <w:szCs w:val="22"/>
        </w:rPr>
        <w:t xml:space="preserve">, and the earth will be horrified from this voice, and armies and camps will die from it. And on that day a fire flame will awaken in the big city of Romi when it will hear the voice that awakened the earth, and the fire flame will burn skyscrapers and halls, and the skyscrapers will crumble and many princes and ministers will fall that day. No one from </w:t>
      </w:r>
      <w:r w:rsidRPr="00D659D5">
        <w:rPr>
          <w:rFonts w:eastAsia="Calibri"/>
          <w:szCs w:val="22"/>
        </w:rPr>
        <w:t>humanity will be able to be saved. From that day till 12 months, the kings will consult one another and they will place decrees to obliterate Am Israel and will succeed. And this is why they said,” Fortunate is the man that was there, and fortunate is the man that was not there." And the entire world will be gigantically confused.</w:t>
      </w:r>
    </w:p>
    <w:p w14:paraId="2CFDFE56" w14:textId="77777777" w:rsidR="00D659D5" w:rsidRPr="00D659D5" w:rsidRDefault="00D659D5" w:rsidP="00D659D5">
      <w:pPr>
        <w:rPr>
          <w:rFonts w:eastAsia="Calibri"/>
          <w:szCs w:val="22"/>
        </w:rPr>
      </w:pPr>
    </w:p>
    <w:p w14:paraId="2712F2C0" w14:textId="35550D76" w:rsidR="00D659D5" w:rsidRPr="00D659D5" w:rsidRDefault="00D659D5" w:rsidP="00D659D5">
      <w:pPr>
        <w:rPr>
          <w:rFonts w:eastAsia="Calibri"/>
          <w:szCs w:val="22"/>
        </w:rPr>
      </w:pPr>
      <w:r w:rsidRPr="00D659D5">
        <w:rPr>
          <w:rFonts w:eastAsia="Calibri"/>
          <w:szCs w:val="22"/>
        </w:rPr>
        <w:t>At the end of the 12 months, a tribe of Israel will arise, this is Melech Ha</w:t>
      </w:r>
      <w:r>
        <w:rPr>
          <w:rFonts w:eastAsia="Calibri"/>
          <w:szCs w:val="22"/>
        </w:rPr>
        <w:t>Mashiach</w:t>
      </w:r>
      <w:r w:rsidRPr="00D659D5">
        <w:rPr>
          <w:rFonts w:eastAsia="Calibri"/>
          <w:szCs w:val="22"/>
        </w:rPr>
        <w:t xml:space="preserve"> (Ben David), and he will awaken inside Gan Eden and all the Tzaddikim will adorn him. A voice will explode within the branches of the trees in Gan Eden and will call out: "Awaken holy Kedoshim, arise in front of </w:t>
      </w:r>
      <w:r>
        <w:rPr>
          <w:rFonts w:eastAsia="Calibri"/>
          <w:szCs w:val="22"/>
        </w:rPr>
        <w:t>Mashiach</w:t>
      </w:r>
      <w:r w:rsidRPr="00D659D5">
        <w:rPr>
          <w:rFonts w:eastAsia="Calibri"/>
          <w:szCs w:val="22"/>
        </w:rPr>
        <w:t xml:space="preserve">. It is time for reuniting the woman with her Husband. The Husband wants to avenge for His wife against all the nations of the world and raise her from the dust." Then everyone will arise and will adorn a weapon belt on the </w:t>
      </w:r>
      <w:r>
        <w:rPr>
          <w:rFonts w:eastAsia="Calibri"/>
          <w:szCs w:val="22"/>
        </w:rPr>
        <w:t>Mashiach</w:t>
      </w:r>
      <w:r w:rsidRPr="00D659D5">
        <w:rPr>
          <w:rFonts w:eastAsia="Calibri"/>
          <w:szCs w:val="22"/>
        </w:rPr>
        <w:t xml:space="preserve"> as previously done; Avraham Avinu on his right, Yitzchak Avinu on his left, Yaakov Avinu in front of him, and loyal shepherd Moshe Rabenu, </w:t>
      </w:r>
      <w:proofErr w:type="spellStart"/>
      <w:r w:rsidRPr="00D659D5">
        <w:rPr>
          <w:rFonts w:eastAsia="Calibri"/>
          <w:szCs w:val="22"/>
        </w:rPr>
        <w:t>a'h</w:t>
      </w:r>
      <w:proofErr w:type="spellEnd"/>
      <w:r w:rsidRPr="00D659D5">
        <w:rPr>
          <w:rFonts w:eastAsia="Calibri"/>
          <w:szCs w:val="22"/>
        </w:rPr>
        <w:t>, will dance in Gan Eden above all the Tzaddikim.</w:t>
      </w:r>
    </w:p>
    <w:p w14:paraId="1CF76A7F" w14:textId="77777777" w:rsidR="00D659D5" w:rsidRPr="00D659D5" w:rsidRDefault="00D659D5" w:rsidP="00D659D5">
      <w:pPr>
        <w:rPr>
          <w:rFonts w:eastAsia="Calibri"/>
          <w:szCs w:val="22"/>
        </w:rPr>
      </w:pPr>
    </w:p>
    <w:p w14:paraId="5ABD4D32" w14:textId="6CF9DB27" w:rsidR="00D659D5" w:rsidRPr="00D659D5" w:rsidRDefault="00D659D5" w:rsidP="00D659D5">
      <w:pPr>
        <w:rPr>
          <w:rFonts w:eastAsia="Calibri"/>
          <w:szCs w:val="22"/>
        </w:rPr>
      </w:pPr>
      <w:r>
        <w:rPr>
          <w:rFonts w:eastAsia="Calibri"/>
          <w:szCs w:val="22"/>
        </w:rPr>
        <w:t>Mashiach</w:t>
      </w:r>
      <w:r w:rsidRPr="00D659D5">
        <w:rPr>
          <w:rFonts w:eastAsia="Calibri"/>
          <w:szCs w:val="22"/>
        </w:rPr>
        <w:t xml:space="preserve"> will be prepared by the Tzaddikim in Gan Eden in "Ken HaTzippor" and he will see the image of the destructed Bet HaMikdash and all the Tzaddikim that were murdered inside it. </w:t>
      </w:r>
      <w:r>
        <w:rPr>
          <w:rFonts w:eastAsia="Calibri"/>
          <w:szCs w:val="22"/>
        </w:rPr>
        <w:t>Mashiach</w:t>
      </w:r>
      <w:r w:rsidRPr="00D659D5">
        <w:rPr>
          <w:rFonts w:eastAsia="Calibri"/>
          <w:szCs w:val="22"/>
        </w:rPr>
        <w:t xml:space="preserve"> will take 10 clothing named, "</w:t>
      </w:r>
      <w:r w:rsidRPr="00D659D5">
        <w:rPr>
          <w:rFonts w:eastAsia="Calibri"/>
          <w:szCs w:val="22"/>
          <w:rtl/>
          <w:lang w:bidi="he-IL"/>
        </w:rPr>
        <w:t>עשרת לבושי קנאה</w:t>
      </w:r>
      <w:r w:rsidRPr="00D659D5">
        <w:rPr>
          <w:rFonts w:eastAsia="Calibri"/>
          <w:szCs w:val="22"/>
        </w:rPr>
        <w:t xml:space="preserve">" and will hide for 40 days and will not be revealed in any way. At the end of the 40 days, one voice will be </w:t>
      </w:r>
      <w:proofErr w:type="gramStart"/>
      <w:r w:rsidRPr="00D659D5">
        <w:rPr>
          <w:rFonts w:eastAsia="Calibri"/>
          <w:szCs w:val="22"/>
        </w:rPr>
        <w:t>awaken</w:t>
      </w:r>
      <w:proofErr w:type="gramEnd"/>
      <w:r w:rsidRPr="00D659D5">
        <w:rPr>
          <w:rFonts w:eastAsia="Calibri"/>
          <w:szCs w:val="22"/>
        </w:rPr>
        <w:t xml:space="preserve"> and will call from the Divine Throne to the Ken </w:t>
      </w:r>
      <w:proofErr w:type="spellStart"/>
      <w:r w:rsidRPr="00D659D5">
        <w:rPr>
          <w:rFonts w:eastAsia="Calibri"/>
          <w:szCs w:val="22"/>
        </w:rPr>
        <w:t>HaTzippor</w:t>
      </w:r>
      <w:proofErr w:type="spellEnd"/>
      <w:r w:rsidRPr="00D659D5">
        <w:rPr>
          <w:rFonts w:eastAsia="Calibri"/>
          <w:szCs w:val="22"/>
        </w:rPr>
        <w:t xml:space="preserve"> with Melech Ha</w:t>
      </w:r>
      <w:r>
        <w:rPr>
          <w:rFonts w:eastAsia="Calibri"/>
          <w:szCs w:val="22"/>
        </w:rPr>
        <w:t>Mashiach</w:t>
      </w:r>
      <w:r w:rsidRPr="00D659D5">
        <w:rPr>
          <w:rFonts w:eastAsia="Calibri"/>
          <w:szCs w:val="22"/>
        </w:rPr>
        <w:t xml:space="preserve"> that hid inside it, and they will ascent upwards, and HKB'H will see the Melech Ha</w:t>
      </w:r>
      <w:r>
        <w:rPr>
          <w:rFonts w:eastAsia="Calibri"/>
          <w:szCs w:val="22"/>
        </w:rPr>
        <w:t>Mashiach</w:t>
      </w:r>
      <w:r w:rsidRPr="00D659D5">
        <w:rPr>
          <w:rFonts w:eastAsia="Calibri"/>
          <w:szCs w:val="22"/>
        </w:rPr>
        <w:t xml:space="preserve"> dressed in the retribution garments and girdled with weapons. HaShem will take him and kiss him on his head. Then, 390 heavens will tremble and shake and HKB'H will point to one heaven that was hidden since the 6 days of creation and will remove from inside one Heichal the engraved Crown with the holy names; the crown that HKB'H placed on Him to revenge Pharaoh and his chariots when Am Israel went thru the Red Sea. HaShem will place this crown on Melech Ha</w:t>
      </w:r>
      <w:r>
        <w:rPr>
          <w:rFonts w:eastAsia="Calibri"/>
          <w:szCs w:val="22"/>
        </w:rPr>
        <w:t>Mashiach</w:t>
      </w:r>
      <w:r w:rsidRPr="00D659D5">
        <w:rPr>
          <w:rFonts w:eastAsia="Calibri"/>
          <w:szCs w:val="22"/>
        </w:rPr>
        <w:t xml:space="preserve">. Since all the </w:t>
      </w:r>
      <w:proofErr w:type="spellStart"/>
      <w:r w:rsidRPr="00D659D5">
        <w:rPr>
          <w:rFonts w:eastAsia="Calibri"/>
          <w:szCs w:val="22"/>
        </w:rPr>
        <w:t>Tikunim</w:t>
      </w:r>
      <w:proofErr w:type="spellEnd"/>
      <w:r w:rsidRPr="00D659D5">
        <w:rPr>
          <w:rFonts w:eastAsia="Calibri"/>
          <w:szCs w:val="22"/>
        </w:rPr>
        <w:t xml:space="preserve"> were corrected, HKB'H will again kiss </w:t>
      </w:r>
      <w:r>
        <w:rPr>
          <w:rFonts w:eastAsia="Calibri"/>
          <w:szCs w:val="22"/>
        </w:rPr>
        <w:t>Mashiach</w:t>
      </w:r>
      <w:r w:rsidRPr="00D659D5">
        <w:rPr>
          <w:rFonts w:eastAsia="Calibri"/>
          <w:szCs w:val="22"/>
        </w:rPr>
        <w:t xml:space="preserve"> as before. Who will be able to view the holy chariots and upper camps? Those that constantly cry over the destruction of the Bet HaMikdash and they will give </w:t>
      </w:r>
      <w:r w:rsidRPr="00D659D5">
        <w:rPr>
          <w:rFonts w:eastAsia="Calibri"/>
          <w:szCs w:val="22"/>
        </w:rPr>
        <w:lastRenderedPageBreak/>
        <w:t xml:space="preserve">him a red cloak for retribution. Then HKB'H will hide </w:t>
      </w:r>
      <w:r>
        <w:rPr>
          <w:rFonts w:eastAsia="Calibri"/>
          <w:szCs w:val="22"/>
        </w:rPr>
        <w:t>Mashiach</w:t>
      </w:r>
      <w:r w:rsidRPr="00D659D5">
        <w:rPr>
          <w:rFonts w:eastAsia="Calibri"/>
          <w:szCs w:val="22"/>
        </w:rPr>
        <w:t xml:space="preserve"> inside the Ken </w:t>
      </w:r>
      <w:proofErr w:type="spellStart"/>
      <w:r w:rsidRPr="00D659D5">
        <w:rPr>
          <w:rFonts w:eastAsia="Calibri"/>
          <w:szCs w:val="22"/>
        </w:rPr>
        <w:t>HaTzippor</w:t>
      </w:r>
      <w:proofErr w:type="spellEnd"/>
      <w:r w:rsidRPr="00D659D5">
        <w:rPr>
          <w:rFonts w:eastAsia="Calibri"/>
          <w:szCs w:val="22"/>
        </w:rPr>
        <w:t xml:space="preserve"> for 30 days.</w:t>
      </w:r>
    </w:p>
    <w:p w14:paraId="2B4766CF" w14:textId="77777777" w:rsidR="00D659D5" w:rsidRPr="00D659D5" w:rsidRDefault="00D659D5" w:rsidP="00D659D5">
      <w:pPr>
        <w:rPr>
          <w:rFonts w:eastAsia="Calibri"/>
          <w:szCs w:val="22"/>
        </w:rPr>
      </w:pPr>
    </w:p>
    <w:p w14:paraId="6D3FDF66" w14:textId="279AA7F3" w:rsidR="00D659D5" w:rsidRPr="00D659D5" w:rsidRDefault="00D659D5" w:rsidP="00D659D5">
      <w:pPr>
        <w:rPr>
          <w:rFonts w:eastAsia="Calibri"/>
          <w:szCs w:val="22"/>
        </w:rPr>
      </w:pPr>
      <w:r w:rsidRPr="00D659D5">
        <w:rPr>
          <w:rFonts w:eastAsia="Calibri"/>
          <w:szCs w:val="22"/>
        </w:rPr>
        <w:t xml:space="preserve">After the 30 days that </w:t>
      </w:r>
      <w:r>
        <w:rPr>
          <w:rFonts w:eastAsia="Calibri"/>
          <w:szCs w:val="22"/>
        </w:rPr>
        <w:t>Mashiach</w:t>
      </w:r>
      <w:r w:rsidRPr="00D659D5">
        <w:rPr>
          <w:rFonts w:eastAsia="Calibri"/>
          <w:szCs w:val="22"/>
        </w:rPr>
        <w:t xml:space="preserve"> was hiding in Ken HaTzippor, he will descent adorned with all the lower and higher </w:t>
      </w:r>
      <w:proofErr w:type="spellStart"/>
      <w:r w:rsidRPr="00D659D5">
        <w:rPr>
          <w:rFonts w:eastAsia="Calibri"/>
          <w:szCs w:val="22"/>
        </w:rPr>
        <w:t>Tikunim</w:t>
      </w:r>
      <w:proofErr w:type="spellEnd"/>
      <w:r w:rsidRPr="00D659D5">
        <w:rPr>
          <w:rFonts w:eastAsia="Calibri"/>
          <w:szCs w:val="22"/>
        </w:rPr>
        <w:t xml:space="preserve"> with holy camps surrounding him. The whole world will see one Light hanging from the earth to the heaven and it will stand for 7 days. All humanity will wonder and be terrified and will not understand these secrets, except for Chachamim, fortunate is their portion. During these 7 days the earth will be adorned in Ken HaTzippor. Where? This is the burial place of Rochel Imenu, </w:t>
      </w:r>
      <w:proofErr w:type="spellStart"/>
      <w:r w:rsidRPr="00D659D5">
        <w:rPr>
          <w:rFonts w:eastAsia="Calibri"/>
          <w:szCs w:val="22"/>
        </w:rPr>
        <w:t>a'h</w:t>
      </w:r>
      <w:proofErr w:type="spellEnd"/>
      <w:r w:rsidRPr="00D659D5">
        <w:rPr>
          <w:rFonts w:eastAsia="Calibri"/>
          <w:szCs w:val="22"/>
        </w:rPr>
        <w:t>, that stands at the crossroad and he'll notify and console her, and she will accept the comfort and she''</w:t>
      </w:r>
      <w:proofErr w:type="spellStart"/>
      <w:r w:rsidRPr="00D659D5">
        <w:rPr>
          <w:rFonts w:eastAsia="Calibri"/>
          <w:szCs w:val="22"/>
        </w:rPr>
        <w:t>ll</w:t>
      </w:r>
      <w:proofErr w:type="spellEnd"/>
      <w:r w:rsidRPr="00D659D5">
        <w:rPr>
          <w:rFonts w:eastAsia="Calibri"/>
          <w:szCs w:val="22"/>
        </w:rPr>
        <w:t xml:space="preserve"> stand to kiss him.</w:t>
      </w:r>
    </w:p>
    <w:p w14:paraId="466A41D8" w14:textId="77777777" w:rsidR="00D659D5" w:rsidRPr="00D659D5" w:rsidRDefault="00D659D5" w:rsidP="00D659D5">
      <w:pPr>
        <w:rPr>
          <w:rFonts w:eastAsia="Calibri"/>
          <w:szCs w:val="22"/>
        </w:rPr>
      </w:pPr>
    </w:p>
    <w:p w14:paraId="756CC39F" w14:textId="1BBC7225" w:rsidR="00D659D5" w:rsidRPr="00D659D5" w:rsidRDefault="00D659D5" w:rsidP="00D659D5">
      <w:pPr>
        <w:rPr>
          <w:rFonts w:eastAsia="Calibri"/>
          <w:szCs w:val="22"/>
        </w:rPr>
      </w:pPr>
      <w:r w:rsidRPr="00D659D5">
        <w:rPr>
          <w:rFonts w:eastAsia="Calibri"/>
          <w:szCs w:val="22"/>
        </w:rPr>
        <w:t xml:space="preserve">After this, the Light will arise from this place and will be in </w:t>
      </w:r>
      <w:proofErr w:type="spellStart"/>
      <w:r w:rsidRPr="00D659D5">
        <w:rPr>
          <w:rFonts w:eastAsia="Calibri"/>
          <w:szCs w:val="22"/>
        </w:rPr>
        <w:t>Yericho</w:t>
      </w:r>
      <w:proofErr w:type="spellEnd"/>
      <w:r w:rsidRPr="00D659D5">
        <w:rPr>
          <w:rFonts w:eastAsia="Calibri"/>
          <w:szCs w:val="22"/>
        </w:rPr>
        <w:t xml:space="preserve"> (Jericho), the city of trees '</w:t>
      </w:r>
      <w:r w:rsidRPr="00D659D5">
        <w:rPr>
          <w:rFonts w:eastAsia="Calibri"/>
          <w:szCs w:val="22"/>
          <w:rtl/>
          <w:lang w:bidi="he-IL"/>
        </w:rPr>
        <w:t>או על הארץ</w:t>
      </w:r>
      <w:r w:rsidRPr="00D659D5">
        <w:rPr>
          <w:rFonts w:eastAsia="Calibri"/>
          <w:szCs w:val="22"/>
        </w:rPr>
        <w:t xml:space="preserve">' or on the land, this is Yerushalayim. And the Light will be hidden in the Ken </w:t>
      </w:r>
      <w:proofErr w:type="spellStart"/>
      <w:r w:rsidRPr="00D659D5">
        <w:rPr>
          <w:rFonts w:eastAsia="Calibri"/>
          <w:szCs w:val="22"/>
        </w:rPr>
        <w:t>HaTzippor</w:t>
      </w:r>
      <w:proofErr w:type="spellEnd"/>
      <w:r w:rsidRPr="00D659D5">
        <w:rPr>
          <w:rFonts w:eastAsia="Calibri"/>
          <w:szCs w:val="22"/>
        </w:rPr>
        <w:t xml:space="preserve"> for 12 months. After the 12 months, the Light will stand between the heaven and the earth and will be in the land of the Galil because that's where the exile of Am Israel begun, and from there the </w:t>
      </w:r>
      <w:r>
        <w:rPr>
          <w:rFonts w:eastAsia="Calibri"/>
          <w:szCs w:val="22"/>
        </w:rPr>
        <w:t>Mashiach</w:t>
      </w:r>
      <w:r w:rsidRPr="00D659D5">
        <w:rPr>
          <w:rFonts w:eastAsia="Calibri"/>
          <w:szCs w:val="22"/>
        </w:rPr>
        <w:t xml:space="preserve"> of the Light of Ken </w:t>
      </w:r>
      <w:proofErr w:type="spellStart"/>
      <w:r w:rsidRPr="00D659D5">
        <w:rPr>
          <w:rFonts w:eastAsia="Calibri"/>
          <w:szCs w:val="22"/>
        </w:rPr>
        <w:t>HaTzippor</w:t>
      </w:r>
      <w:proofErr w:type="spellEnd"/>
      <w:r w:rsidRPr="00D659D5">
        <w:rPr>
          <w:rFonts w:eastAsia="Calibri"/>
          <w:szCs w:val="22"/>
        </w:rPr>
        <w:t xml:space="preserve"> will be revealed, and he will return to his place.</w:t>
      </w:r>
    </w:p>
    <w:p w14:paraId="6899A7E4" w14:textId="77777777" w:rsidR="00D659D5" w:rsidRPr="00D659D5" w:rsidRDefault="00D659D5" w:rsidP="00D659D5">
      <w:pPr>
        <w:rPr>
          <w:rFonts w:eastAsia="Calibri"/>
          <w:szCs w:val="22"/>
        </w:rPr>
      </w:pPr>
    </w:p>
    <w:p w14:paraId="69CABCDA" w14:textId="481690D6" w:rsidR="00D659D5" w:rsidRPr="00D659D5" w:rsidRDefault="00D659D5" w:rsidP="00D659D5">
      <w:pPr>
        <w:rPr>
          <w:rFonts w:eastAsia="Calibri"/>
          <w:szCs w:val="22"/>
        </w:rPr>
      </w:pPr>
      <w:r w:rsidRPr="00D659D5">
        <w:rPr>
          <w:rFonts w:eastAsia="Calibri"/>
          <w:szCs w:val="22"/>
        </w:rPr>
        <w:t>And on that day, the entire world will be shaking and trembling as before, from one end of the earth to the end. And the entire world will see that Melech Ha</w:t>
      </w:r>
      <w:r>
        <w:rPr>
          <w:rFonts w:eastAsia="Calibri"/>
          <w:szCs w:val="22"/>
        </w:rPr>
        <w:t>Mashiach</w:t>
      </w:r>
      <w:r w:rsidRPr="00D659D5">
        <w:rPr>
          <w:rFonts w:eastAsia="Calibri"/>
          <w:szCs w:val="22"/>
        </w:rPr>
        <w:t xml:space="preserve"> is revealed in the land of the Galil, and those that toil in the Torah will gather to him, and it will be very few. And in the merit of </w:t>
      </w:r>
      <w:proofErr w:type="spellStart"/>
      <w:r w:rsidRPr="00D659D5">
        <w:rPr>
          <w:rFonts w:eastAsia="Calibri"/>
          <w:szCs w:val="22"/>
        </w:rPr>
        <w:t>Tinokot</w:t>
      </w:r>
      <w:proofErr w:type="spellEnd"/>
      <w:r w:rsidRPr="00D659D5">
        <w:rPr>
          <w:rFonts w:eastAsia="Calibri"/>
          <w:szCs w:val="22"/>
        </w:rPr>
        <w:t xml:space="preserve"> shel Bet Raban (children that did not sin) they will strengthen his force and he will triumph; this is the secret of the nestlings. And if there will not be any </w:t>
      </w:r>
      <w:proofErr w:type="spellStart"/>
      <w:r w:rsidRPr="00D659D5">
        <w:rPr>
          <w:rFonts w:eastAsia="Calibri"/>
          <w:szCs w:val="22"/>
        </w:rPr>
        <w:t>Tinokot</w:t>
      </w:r>
      <w:proofErr w:type="spellEnd"/>
      <w:r w:rsidRPr="00D659D5">
        <w:rPr>
          <w:rFonts w:eastAsia="Calibri"/>
          <w:szCs w:val="22"/>
        </w:rPr>
        <w:t xml:space="preserve"> shel Bet Raban, there will be the babies that nurse in the mother's arms, and </w:t>
      </w:r>
      <w:proofErr w:type="gramStart"/>
      <w:r w:rsidRPr="00D659D5">
        <w:rPr>
          <w:rFonts w:eastAsia="Calibri"/>
          <w:szCs w:val="22"/>
        </w:rPr>
        <w:t>this</w:t>
      </w:r>
      <w:proofErr w:type="gramEnd"/>
      <w:r w:rsidRPr="00D659D5">
        <w:rPr>
          <w:rFonts w:eastAsia="Calibri"/>
          <w:szCs w:val="22"/>
        </w:rPr>
        <w:t xml:space="preserve"> are the eggs; in their merit the Divine Spirit stays in the Galut with Am Israel because there will be very few Chachamim at that time. And the meaning of "and the mother is sitting over the nestlings or on the eggs," is that </w:t>
      </w:r>
      <w:r>
        <w:rPr>
          <w:rFonts w:eastAsia="Calibri"/>
          <w:szCs w:val="22"/>
        </w:rPr>
        <w:t>Mashiach</w:t>
      </w:r>
      <w:r w:rsidRPr="00D659D5">
        <w:rPr>
          <w:rFonts w:eastAsia="Calibri"/>
          <w:szCs w:val="22"/>
        </w:rPr>
        <w:t xml:space="preserve"> will delay for another 12 months.</w:t>
      </w:r>
    </w:p>
    <w:p w14:paraId="21BBEE09" w14:textId="77777777" w:rsidR="00D659D5" w:rsidRPr="00D659D5" w:rsidRDefault="00D659D5" w:rsidP="00D659D5">
      <w:pPr>
        <w:rPr>
          <w:rFonts w:eastAsia="Calibri"/>
          <w:szCs w:val="22"/>
        </w:rPr>
      </w:pPr>
    </w:p>
    <w:p w14:paraId="41A785E4" w14:textId="5685FE80" w:rsidR="00D659D5" w:rsidRPr="00D659D5" w:rsidRDefault="00D659D5" w:rsidP="00D659D5">
      <w:pPr>
        <w:rPr>
          <w:rFonts w:eastAsia="Calibri"/>
          <w:szCs w:val="22"/>
        </w:rPr>
      </w:pPr>
      <w:r w:rsidRPr="00D659D5">
        <w:rPr>
          <w:rFonts w:eastAsia="Calibri"/>
          <w:szCs w:val="22"/>
        </w:rPr>
        <w:t>After this, her Husband will come and will rise Israel from the dust, as it says, '</w:t>
      </w:r>
      <w:r w:rsidRPr="00D659D5">
        <w:rPr>
          <w:rFonts w:eastAsia="Calibri"/>
          <w:szCs w:val="22"/>
          <w:rtl/>
          <w:lang w:bidi="he-IL"/>
        </w:rPr>
        <w:t>אקים את סוכת דוד הנופלת</w:t>
      </w:r>
      <w:r w:rsidRPr="00D659D5">
        <w:rPr>
          <w:rFonts w:eastAsia="Calibri"/>
          <w:szCs w:val="22"/>
        </w:rPr>
        <w:t xml:space="preserve">' I will raise the falling </w:t>
      </w:r>
      <w:proofErr w:type="spellStart"/>
      <w:r w:rsidRPr="00D659D5">
        <w:rPr>
          <w:rFonts w:eastAsia="Calibri"/>
          <w:szCs w:val="22"/>
        </w:rPr>
        <w:t>Succat</w:t>
      </w:r>
      <w:proofErr w:type="spellEnd"/>
      <w:r w:rsidRPr="00D659D5">
        <w:rPr>
          <w:rFonts w:eastAsia="Calibri"/>
          <w:szCs w:val="22"/>
        </w:rPr>
        <w:t xml:space="preserve"> Dovid". On that day, Melech </w:t>
      </w:r>
      <w:r w:rsidRPr="00D659D5">
        <w:rPr>
          <w:rFonts w:eastAsia="Calibri"/>
          <w:szCs w:val="22"/>
        </w:rPr>
        <w:t>Ha</w:t>
      </w:r>
      <w:r>
        <w:rPr>
          <w:rFonts w:eastAsia="Calibri"/>
          <w:szCs w:val="22"/>
        </w:rPr>
        <w:t>Mashiach</w:t>
      </w:r>
      <w:r w:rsidRPr="00D659D5">
        <w:rPr>
          <w:rFonts w:eastAsia="Calibri"/>
          <w:szCs w:val="22"/>
        </w:rPr>
        <w:t xml:space="preserve"> will gather all the exiles from one end of the world till its end, as it says, '</w:t>
      </w:r>
      <w:r w:rsidRPr="00D659D5">
        <w:rPr>
          <w:rFonts w:eastAsia="Calibri"/>
          <w:szCs w:val="22"/>
          <w:rtl/>
          <w:lang w:bidi="he-IL"/>
        </w:rPr>
        <w:t>אם יהיה נדחך בקצה השמים' וגו</w:t>
      </w:r>
      <w:r w:rsidRPr="00D659D5">
        <w:rPr>
          <w:rFonts w:eastAsia="Calibri"/>
          <w:szCs w:val="22"/>
        </w:rPr>
        <w:t>' If any of yours be driven out to the outmost parts of heaven, from there HaShem will gather you, and from there will He fetch you:</w:t>
      </w:r>
    </w:p>
    <w:p w14:paraId="52C865A0" w14:textId="77777777" w:rsidR="00D659D5" w:rsidRPr="00D659D5" w:rsidRDefault="00D659D5" w:rsidP="00D659D5">
      <w:pPr>
        <w:rPr>
          <w:rFonts w:eastAsia="Calibri"/>
          <w:szCs w:val="22"/>
        </w:rPr>
      </w:pPr>
    </w:p>
    <w:p w14:paraId="0A4E0036" w14:textId="6CEF973E" w:rsidR="00D659D5" w:rsidRDefault="00D659D5" w:rsidP="00D659D5">
      <w:pPr>
        <w:rPr>
          <w:rFonts w:eastAsia="Calibri"/>
          <w:szCs w:val="22"/>
        </w:rPr>
      </w:pPr>
      <w:r w:rsidRPr="00D659D5">
        <w:rPr>
          <w:rFonts w:eastAsia="Calibri"/>
          <w:szCs w:val="22"/>
        </w:rPr>
        <w:t xml:space="preserve">From that day on, all the miracles, powers, and signs that HKB'H displayed in Egypt, HKB'H will do the same to Israel, as it says, </w:t>
      </w:r>
      <w:r w:rsidRPr="00D659D5">
        <w:rPr>
          <w:rFonts w:eastAsia="Calibri"/>
          <w:szCs w:val="22"/>
          <w:rtl/>
          <w:lang w:bidi="he-IL"/>
        </w:rPr>
        <w:t xml:space="preserve">כימי צאתך מארץ מצרים </w:t>
      </w:r>
      <w:proofErr w:type="spellStart"/>
      <w:r w:rsidRPr="00D659D5">
        <w:rPr>
          <w:rFonts w:eastAsia="Calibri"/>
          <w:szCs w:val="22"/>
          <w:rtl/>
          <w:lang w:bidi="he-IL"/>
        </w:rPr>
        <w:t>אראנו</w:t>
      </w:r>
      <w:proofErr w:type="spellEnd"/>
      <w:r w:rsidRPr="00D659D5">
        <w:rPr>
          <w:rFonts w:eastAsia="Calibri"/>
          <w:szCs w:val="22"/>
          <w:rtl/>
          <w:lang w:bidi="he-IL"/>
        </w:rPr>
        <w:t xml:space="preserve"> נפלאות</w:t>
      </w:r>
      <w:r w:rsidRPr="00D659D5">
        <w:rPr>
          <w:rFonts w:eastAsia="Calibri"/>
          <w:szCs w:val="22"/>
        </w:rPr>
        <w:t>' As in the days when you came out from the land of Egypt, I will show you miracles"</w:t>
      </w:r>
    </w:p>
    <w:p w14:paraId="0B17C0E4" w14:textId="294FAD71" w:rsidR="00D659D5" w:rsidRDefault="00D659D5" w:rsidP="007C08C2">
      <w:pPr>
        <w:rPr>
          <w:rFonts w:eastAsia="Calibri"/>
          <w:szCs w:val="22"/>
        </w:rPr>
      </w:pPr>
    </w:p>
    <w:p w14:paraId="6E0DE72F" w14:textId="77777777" w:rsidR="00202CCD" w:rsidRPr="00202CCD" w:rsidRDefault="00202CCD" w:rsidP="00202CCD">
      <w:pPr>
        <w:rPr>
          <w:rFonts w:eastAsia="Calibri"/>
          <w:szCs w:val="22"/>
        </w:rPr>
      </w:pPr>
      <w:r w:rsidRPr="00202CCD">
        <w:rPr>
          <w:rFonts w:eastAsia="Calibri"/>
          <w:szCs w:val="22"/>
        </w:rPr>
        <w:t>The Zohar speak also of a star. What is profound is that the star is in the “east”, just as the Magi saw the Mashiach’s star in the “east”.</w:t>
      </w:r>
    </w:p>
    <w:p w14:paraId="2A21A67E" w14:textId="77777777" w:rsidR="007C08C2" w:rsidRPr="007C08C2" w:rsidRDefault="007C08C2" w:rsidP="007C08C2">
      <w:pPr>
        <w:rPr>
          <w:rFonts w:eastAsia="Calibri"/>
          <w:szCs w:val="22"/>
        </w:rPr>
      </w:pPr>
    </w:p>
    <w:p w14:paraId="67FD008B" w14:textId="06C77E1B" w:rsidR="007C08C2" w:rsidRPr="007C08C2" w:rsidRDefault="007C08C2" w:rsidP="007C08C2">
      <w:pPr>
        <w:rPr>
          <w:rFonts w:eastAsia="Calibri"/>
          <w:szCs w:val="22"/>
        </w:rPr>
      </w:pPr>
      <w:r w:rsidRPr="007C08C2">
        <w:rPr>
          <w:rFonts w:eastAsia="Calibri"/>
          <w:b/>
          <w:bCs/>
          <w:szCs w:val="22"/>
        </w:rPr>
        <w:t>Shemot</w:t>
      </w:r>
      <w:r w:rsidR="00495F56">
        <w:rPr>
          <w:rFonts w:eastAsia="Calibri"/>
          <w:b/>
          <w:bCs/>
          <w:szCs w:val="22"/>
        </w:rPr>
        <w:t xml:space="preserve"> </w:t>
      </w:r>
      <w:r w:rsidRPr="007C08C2">
        <w:rPr>
          <w:rFonts w:eastAsia="Calibri"/>
          <w:b/>
          <w:bCs/>
          <w:szCs w:val="22"/>
        </w:rPr>
        <w:t>7b</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glory</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his</w:t>
      </w:r>
      <w:r w:rsidR="00495F56">
        <w:rPr>
          <w:rFonts w:eastAsia="Calibri"/>
          <w:szCs w:val="22"/>
        </w:rPr>
        <w:t xml:space="preserve"> </w:t>
      </w:r>
      <w:r w:rsidRPr="007C08C2">
        <w:rPr>
          <w:rFonts w:eastAsia="Calibri"/>
          <w:szCs w:val="22"/>
        </w:rPr>
        <w:t>majesty”</w:t>
      </w:r>
      <w:r w:rsidR="00495F56">
        <w:rPr>
          <w:rFonts w:eastAsia="Calibri"/>
          <w:szCs w:val="22"/>
        </w:rPr>
        <w:t xml:space="preserve"> </w:t>
      </w:r>
      <w:r w:rsidRPr="007C08C2">
        <w:rPr>
          <w:rFonts w:eastAsia="Calibri"/>
          <w:szCs w:val="22"/>
        </w:rPr>
        <w:t>refers</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Messiah</w:t>
      </w:r>
      <w:r w:rsidR="00495F56">
        <w:rPr>
          <w:rFonts w:eastAsia="Calibri"/>
          <w:szCs w:val="22"/>
        </w:rPr>
        <w:t xml:space="preserve"> </w:t>
      </w:r>
      <w:r w:rsidRPr="007C08C2">
        <w:rPr>
          <w:rFonts w:eastAsia="Calibri"/>
          <w:szCs w:val="22"/>
        </w:rPr>
        <w:t>when</w:t>
      </w:r>
      <w:r w:rsidR="00495F56">
        <w:rPr>
          <w:rFonts w:eastAsia="Calibri"/>
          <w:szCs w:val="22"/>
        </w:rPr>
        <w:t xml:space="preserve"> </w:t>
      </w:r>
      <w:r w:rsidRPr="007C08C2">
        <w:rPr>
          <w:rFonts w:eastAsia="Calibri"/>
          <w:szCs w:val="22"/>
        </w:rPr>
        <w:t>he</w:t>
      </w:r>
      <w:r w:rsidR="00495F56">
        <w:rPr>
          <w:rFonts w:eastAsia="Calibri"/>
          <w:szCs w:val="22"/>
        </w:rPr>
        <w:t xml:space="preserve"> </w:t>
      </w:r>
      <w:r w:rsidRPr="007C08C2">
        <w:rPr>
          <w:rFonts w:eastAsia="Calibri"/>
          <w:szCs w:val="22"/>
        </w:rPr>
        <w:t>shall</w:t>
      </w:r>
      <w:r w:rsidR="00495F56">
        <w:rPr>
          <w:rFonts w:eastAsia="Calibri"/>
          <w:szCs w:val="22"/>
        </w:rPr>
        <w:t xml:space="preserve"> </w:t>
      </w:r>
      <w:r w:rsidRPr="007C08C2">
        <w:rPr>
          <w:rFonts w:eastAsia="Calibri"/>
          <w:szCs w:val="22"/>
        </w:rPr>
        <w:t>reveal</w:t>
      </w:r>
      <w:r w:rsidR="00495F56">
        <w:rPr>
          <w:rFonts w:eastAsia="Calibri"/>
          <w:szCs w:val="22"/>
        </w:rPr>
        <w:t xml:space="preserve"> </w:t>
      </w:r>
      <w:r w:rsidRPr="007C08C2">
        <w:rPr>
          <w:rFonts w:eastAsia="Calibri"/>
          <w:szCs w:val="22"/>
        </w:rPr>
        <w:t>himself</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land</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Galilee;</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this</w:t>
      </w:r>
      <w:r w:rsidR="00495F56">
        <w:rPr>
          <w:rFonts w:eastAsia="Calibri"/>
          <w:szCs w:val="22"/>
        </w:rPr>
        <w:t xml:space="preserve"> </w:t>
      </w:r>
      <w:r w:rsidRPr="007C08C2">
        <w:rPr>
          <w:rFonts w:eastAsia="Calibri"/>
          <w:szCs w:val="22"/>
        </w:rPr>
        <w:t>part</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Holy</w:t>
      </w:r>
      <w:r w:rsidR="00495F56">
        <w:rPr>
          <w:rFonts w:eastAsia="Calibri"/>
          <w:szCs w:val="22"/>
        </w:rPr>
        <w:t xml:space="preserve"> </w:t>
      </w:r>
      <w:r w:rsidRPr="007C08C2">
        <w:rPr>
          <w:rFonts w:eastAsia="Calibri"/>
          <w:szCs w:val="22"/>
        </w:rPr>
        <w:t>Land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desolation</w:t>
      </w:r>
      <w:r w:rsidR="00495F56">
        <w:rPr>
          <w:rFonts w:eastAsia="Calibri"/>
          <w:szCs w:val="22"/>
        </w:rPr>
        <w:t xml:space="preserve"> </w:t>
      </w:r>
      <w:r w:rsidRPr="007C08C2">
        <w:rPr>
          <w:rFonts w:eastAsia="Calibri"/>
          <w:szCs w:val="22"/>
        </w:rPr>
        <w:t>first</w:t>
      </w:r>
      <w:r w:rsidR="00495F56">
        <w:rPr>
          <w:rFonts w:eastAsia="Calibri"/>
          <w:szCs w:val="22"/>
        </w:rPr>
        <w:t xml:space="preserve"> </w:t>
      </w:r>
      <w:r w:rsidRPr="007C08C2">
        <w:rPr>
          <w:rFonts w:eastAsia="Calibri"/>
          <w:szCs w:val="22"/>
        </w:rPr>
        <w:t>began,</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therefore</w:t>
      </w:r>
      <w:r w:rsidR="00495F56">
        <w:rPr>
          <w:rFonts w:eastAsia="Calibri"/>
          <w:szCs w:val="22"/>
        </w:rPr>
        <w:t xml:space="preserve"> </w:t>
      </w:r>
      <w:r w:rsidRPr="007C08C2">
        <w:rPr>
          <w:rFonts w:eastAsia="Calibri"/>
          <w:szCs w:val="22"/>
        </w:rPr>
        <w:t>he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manifest</w:t>
      </w:r>
      <w:r w:rsidR="00495F56">
        <w:rPr>
          <w:rFonts w:eastAsia="Calibri"/>
          <w:szCs w:val="22"/>
        </w:rPr>
        <w:t xml:space="preserve"> </w:t>
      </w:r>
      <w:r w:rsidRPr="007C08C2">
        <w:rPr>
          <w:rFonts w:eastAsia="Calibri"/>
          <w:szCs w:val="22"/>
        </w:rPr>
        <w:t>himself</w:t>
      </w:r>
      <w:r w:rsidR="00495F56">
        <w:rPr>
          <w:rFonts w:eastAsia="Calibri"/>
          <w:szCs w:val="22"/>
        </w:rPr>
        <w:t xml:space="preserve"> </w:t>
      </w:r>
      <w:r w:rsidRPr="007C08C2">
        <w:rPr>
          <w:rFonts w:eastAsia="Calibri"/>
          <w:szCs w:val="22"/>
        </w:rPr>
        <w:t>there</w:t>
      </w:r>
      <w:r w:rsidR="00495F56">
        <w:rPr>
          <w:rFonts w:eastAsia="Calibri"/>
          <w:szCs w:val="22"/>
        </w:rPr>
        <w:t xml:space="preserve"> </w:t>
      </w:r>
      <w:r w:rsidRPr="007C08C2">
        <w:rPr>
          <w:rFonts w:eastAsia="Calibri"/>
          <w:szCs w:val="22"/>
        </w:rPr>
        <w:t>first</w:t>
      </w:r>
      <w:r w:rsidR="00495F56">
        <w:rPr>
          <w:rFonts w:eastAsia="Calibri"/>
          <w:szCs w:val="22"/>
        </w:rPr>
        <w:t xml:space="preserve"> </w:t>
      </w:r>
      <w:r w:rsidRPr="007C08C2">
        <w:rPr>
          <w:rFonts w:eastAsia="Calibri"/>
          <w:szCs w:val="22"/>
        </w:rPr>
        <w:t>.</w:t>
      </w:r>
      <w:r w:rsidR="00495F56">
        <w:rPr>
          <w:rFonts w:eastAsia="Calibri"/>
          <w:szCs w:val="22"/>
        </w:rPr>
        <w:t xml:space="preserve"> </w:t>
      </w:r>
      <w:r w:rsidRPr="007C08C2">
        <w:rPr>
          <w:rFonts w:eastAsia="Calibri"/>
          <w:szCs w:val="22"/>
        </w:rPr>
        <w:t>.</w:t>
      </w:r>
      <w:r w:rsidR="00495F56">
        <w:rPr>
          <w:rFonts w:eastAsia="Calibri"/>
          <w:szCs w:val="22"/>
        </w:rPr>
        <w:t xml:space="preserve"> </w:t>
      </w:r>
      <w:r w:rsidRPr="007C08C2">
        <w:rPr>
          <w:rFonts w:eastAsia="Calibri"/>
          <w:szCs w:val="22"/>
        </w:rPr>
        <w:t>.</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when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Messiah</w:t>
      </w:r>
      <w:r w:rsidR="00495F56">
        <w:rPr>
          <w:rFonts w:eastAsia="Calibri"/>
          <w:szCs w:val="22"/>
        </w:rPr>
        <w:t xml:space="preserve"> </w:t>
      </w:r>
      <w:r w:rsidRPr="007C08C2">
        <w:rPr>
          <w:rFonts w:eastAsia="Calibri"/>
          <w:szCs w:val="22"/>
        </w:rPr>
        <w:t>shall</w:t>
      </w:r>
      <w:r w:rsidR="00495F56">
        <w:rPr>
          <w:rFonts w:eastAsia="Calibri"/>
          <w:szCs w:val="22"/>
        </w:rPr>
        <w:t xml:space="preserve"> </w:t>
      </w:r>
      <w:r w:rsidRPr="007C08C2">
        <w:rPr>
          <w:rFonts w:eastAsia="Calibri"/>
          <w:szCs w:val="22"/>
        </w:rPr>
        <w:t>have</w:t>
      </w:r>
      <w:r w:rsidR="00495F56">
        <w:rPr>
          <w:rFonts w:eastAsia="Calibri"/>
          <w:szCs w:val="22"/>
        </w:rPr>
        <w:t xml:space="preserve"> </w:t>
      </w:r>
      <w:r w:rsidRPr="007C08C2">
        <w:rPr>
          <w:rFonts w:eastAsia="Calibri"/>
          <w:szCs w:val="22"/>
        </w:rPr>
        <w:t>manifested</w:t>
      </w:r>
      <w:r w:rsidR="00495F56">
        <w:rPr>
          <w:rFonts w:eastAsia="Calibri"/>
          <w:szCs w:val="22"/>
        </w:rPr>
        <w:t xml:space="preserve"> </w:t>
      </w:r>
      <w:r w:rsidRPr="007C08C2">
        <w:rPr>
          <w:rFonts w:eastAsia="Calibri"/>
          <w:szCs w:val="22"/>
        </w:rPr>
        <w:t>himself,</w:t>
      </w:r>
      <w:r w:rsidR="00495F56">
        <w:rPr>
          <w:rFonts w:eastAsia="Calibri"/>
          <w:szCs w:val="22"/>
        </w:rPr>
        <w:t xml:space="preserve"> </w:t>
      </w:r>
      <w:r w:rsidRPr="007C08C2">
        <w:rPr>
          <w:rFonts w:eastAsia="Calibri"/>
          <w:color w:val="C00000"/>
          <w:szCs w:val="22"/>
        </w:rPr>
        <w:t>a</w:t>
      </w:r>
      <w:r w:rsidR="00495F56">
        <w:rPr>
          <w:rFonts w:eastAsia="Calibri"/>
          <w:color w:val="C00000"/>
          <w:szCs w:val="22"/>
        </w:rPr>
        <w:t xml:space="preserve"> </w:t>
      </w:r>
      <w:r w:rsidRPr="007C08C2">
        <w:rPr>
          <w:rFonts w:eastAsia="Calibri"/>
          <w:color w:val="C00000"/>
          <w:szCs w:val="22"/>
        </w:rPr>
        <w:t>star</w:t>
      </w:r>
      <w:r w:rsidR="00495F56">
        <w:rPr>
          <w:rFonts w:eastAsia="Calibri"/>
          <w:color w:val="C00000"/>
          <w:szCs w:val="22"/>
        </w:rPr>
        <w:t xml:space="preserve"> </w:t>
      </w:r>
      <w:r w:rsidRPr="007C08C2">
        <w:rPr>
          <w:rFonts w:eastAsia="Calibri"/>
          <w:color w:val="C00000"/>
          <w:szCs w:val="22"/>
        </w:rPr>
        <w:t>shall</w:t>
      </w:r>
      <w:r w:rsidR="00495F56">
        <w:rPr>
          <w:rFonts w:eastAsia="Calibri"/>
          <w:color w:val="C00000"/>
          <w:szCs w:val="22"/>
        </w:rPr>
        <w:t xml:space="preserve"> </w:t>
      </w:r>
      <w:r w:rsidRPr="007C08C2">
        <w:rPr>
          <w:rFonts w:eastAsia="Calibri"/>
          <w:color w:val="C00000"/>
          <w:szCs w:val="22"/>
        </w:rPr>
        <w:t>come</w:t>
      </w:r>
      <w:r w:rsidR="00495F56">
        <w:rPr>
          <w:rFonts w:eastAsia="Calibri"/>
          <w:color w:val="C00000"/>
          <w:szCs w:val="22"/>
        </w:rPr>
        <w:t xml:space="preserve"> </w:t>
      </w:r>
      <w:r w:rsidRPr="007C08C2">
        <w:rPr>
          <w:rFonts w:eastAsia="Calibri"/>
          <w:color w:val="C00000"/>
          <w:szCs w:val="22"/>
        </w:rPr>
        <w:t>forth</w:t>
      </w:r>
      <w:r w:rsidR="00495F56">
        <w:rPr>
          <w:rFonts w:eastAsia="Calibri"/>
          <w:color w:val="C00000"/>
          <w:szCs w:val="22"/>
        </w:rPr>
        <w:t xml:space="preserve"> </w:t>
      </w:r>
      <w:r w:rsidRPr="007C08C2">
        <w:rPr>
          <w:rFonts w:eastAsia="Calibri"/>
          <w:color w:val="C00000"/>
          <w:szCs w:val="22"/>
        </w:rPr>
        <w:t>from</w:t>
      </w:r>
      <w:r w:rsidR="00495F56">
        <w:rPr>
          <w:rFonts w:eastAsia="Calibri"/>
          <w:color w:val="C00000"/>
          <w:szCs w:val="22"/>
        </w:rPr>
        <w:t xml:space="preserve"> </w:t>
      </w:r>
      <w:r w:rsidRPr="007C08C2">
        <w:rPr>
          <w:rFonts w:eastAsia="Calibri"/>
          <w:color w:val="C00000"/>
          <w:szCs w:val="22"/>
        </w:rPr>
        <w:t>the</w:t>
      </w:r>
      <w:r w:rsidR="00495F56">
        <w:rPr>
          <w:rFonts w:eastAsia="Calibri"/>
          <w:color w:val="C00000"/>
          <w:szCs w:val="22"/>
        </w:rPr>
        <w:t xml:space="preserve"> </w:t>
      </w:r>
      <w:r w:rsidRPr="007C08C2">
        <w:rPr>
          <w:rFonts w:eastAsia="Calibri"/>
          <w:color w:val="C00000"/>
          <w:szCs w:val="22"/>
        </w:rPr>
        <w:t>East</w:t>
      </w:r>
      <w:r w:rsidR="00495F56">
        <w:rPr>
          <w:rFonts w:eastAsia="Calibri"/>
          <w:color w:val="C00000"/>
          <w:szCs w:val="22"/>
        </w:rPr>
        <w:t xml:space="preserve"> </w:t>
      </w:r>
      <w:r w:rsidRPr="007C08C2">
        <w:rPr>
          <w:rFonts w:eastAsia="Calibri"/>
          <w:szCs w:val="22"/>
        </w:rPr>
        <w:t>variegated</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hue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shining</w:t>
      </w:r>
      <w:r w:rsidR="00495F56">
        <w:rPr>
          <w:rFonts w:eastAsia="Calibri"/>
          <w:szCs w:val="22"/>
        </w:rPr>
        <w:t xml:space="preserve"> </w:t>
      </w:r>
      <w:r w:rsidRPr="007C08C2">
        <w:rPr>
          <w:rFonts w:eastAsia="Calibri"/>
          <w:szCs w:val="22"/>
        </w:rPr>
        <w:t>brilliantly,</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seven</w:t>
      </w:r>
      <w:r w:rsidR="00495F56">
        <w:rPr>
          <w:rFonts w:eastAsia="Calibri"/>
          <w:szCs w:val="22"/>
        </w:rPr>
        <w:t xml:space="preserve"> </w:t>
      </w:r>
      <w:r w:rsidRPr="007C08C2">
        <w:rPr>
          <w:rFonts w:eastAsia="Calibri"/>
          <w:szCs w:val="22"/>
        </w:rPr>
        <w:t>other</w:t>
      </w:r>
      <w:r w:rsidR="00495F56">
        <w:rPr>
          <w:rFonts w:eastAsia="Calibri"/>
          <w:szCs w:val="22"/>
        </w:rPr>
        <w:t xml:space="preserve"> </w:t>
      </w:r>
      <w:r w:rsidRPr="007C08C2">
        <w:rPr>
          <w:rFonts w:eastAsia="Calibri"/>
          <w:szCs w:val="22"/>
        </w:rPr>
        <w:t>stars</w:t>
      </w:r>
      <w:r w:rsidR="00495F56">
        <w:rPr>
          <w:rFonts w:eastAsia="Calibri"/>
          <w:szCs w:val="22"/>
        </w:rPr>
        <w:t xml:space="preserve"> </w:t>
      </w:r>
      <w:r w:rsidRPr="007C08C2">
        <w:rPr>
          <w:rFonts w:eastAsia="Calibri"/>
          <w:szCs w:val="22"/>
        </w:rPr>
        <w:t>shall</w:t>
      </w:r>
      <w:r w:rsidR="00495F56">
        <w:rPr>
          <w:rFonts w:eastAsia="Calibri"/>
          <w:szCs w:val="22"/>
        </w:rPr>
        <w:t xml:space="preserve"> </w:t>
      </w:r>
      <w:r w:rsidRPr="007C08C2">
        <w:rPr>
          <w:rFonts w:eastAsia="Calibri"/>
          <w:szCs w:val="22"/>
        </w:rPr>
        <w:t>surround</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make</w:t>
      </w:r>
      <w:r w:rsidR="00495F56">
        <w:rPr>
          <w:rFonts w:eastAsia="Calibri"/>
          <w:szCs w:val="22"/>
        </w:rPr>
        <w:t xml:space="preserve"> </w:t>
      </w:r>
      <w:r w:rsidRPr="007C08C2">
        <w:rPr>
          <w:rFonts w:eastAsia="Calibri"/>
          <w:szCs w:val="22"/>
        </w:rPr>
        <w:t>war</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sides,</w:t>
      </w:r>
      <w:r w:rsidR="00495F56">
        <w:rPr>
          <w:rFonts w:eastAsia="Calibri"/>
          <w:szCs w:val="22"/>
        </w:rPr>
        <w:t xml:space="preserve"> </w:t>
      </w:r>
      <w:r w:rsidRPr="007C08C2">
        <w:rPr>
          <w:rFonts w:eastAsia="Calibri"/>
          <w:szCs w:val="22"/>
        </w:rPr>
        <w:t>three</w:t>
      </w:r>
      <w:r w:rsidR="00495F56">
        <w:rPr>
          <w:rFonts w:eastAsia="Calibri"/>
          <w:szCs w:val="22"/>
        </w:rPr>
        <w:t xml:space="preserve"> </w:t>
      </w:r>
      <w:r w:rsidRPr="007C08C2">
        <w:rPr>
          <w:rFonts w:eastAsia="Calibri"/>
          <w:szCs w:val="22"/>
        </w:rPr>
        <w:t>times</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seventy</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before</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eyes</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whole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one</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shall</w:t>
      </w:r>
      <w:r w:rsidR="00495F56">
        <w:rPr>
          <w:rFonts w:eastAsia="Calibri"/>
          <w:szCs w:val="22"/>
        </w:rPr>
        <w:t xml:space="preserve"> </w:t>
      </w:r>
      <w:r w:rsidRPr="007C08C2">
        <w:rPr>
          <w:rFonts w:eastAsia="Calibri"/>
          <w:szCs w:val="22"/>
        </w:rPr>
        <w:t>fight</w:t>
      </w:r>
      <w:r w:rsidR="00495F56">
        <w:rPr>
          <w:rFonts w:eastAsia="Calibri"/>
          <w:szCs w:val="22"/>
        </w:rPr>
        <w:t xml:space="preserve"> </w:t>
      </w:r>
      <w:r w:rsidRPr="007C08C2">
        <w:rPr>
          <w:rFonts w:eastAsia="Calibri"/>
          <w:szCs w:val="22"/>
        </w:rPr>
        <w:t>against</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seven</w:t>
      </w:r>
      <w:r w:rsidR="00495F56">
        <w:rPr>
          <w:rFonts w:eastAsia="Calibri"/>
          <w:szCs w:val="22"/>
        </w:rPr>
        <w:t xml:space="preserve"> </w:t>
      </w:r>
      <w:r w:rsidRPr="007C08C2">
        <w:rPr>
          <w:rFonts w:eastAsia="Calibri"/>
          <w:szCs w:val="22"/>
        </w:rPr>
        <w:t>with</w:t>
      </w:r>
      <w:r w:rsidR="00495F56">
        <w:rPr>
          <w:rFonts w:eastAsia="Calibri"/>
          <w:szCs w:val="22"/>
        </w:rPr>
        <w:t xml:space="preserve"> </w:t>
      </w:r>
      <w:r w:rsidRPr="007C08C2">
        <w:rPr>
          <w:rFonts w:eastAsia="Calibri"/>
          <w:szCs w:val="22"/>
        </w:rPr>
        <w:t>rays</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fire</w:t>
      </w:r>
      <w:r w:rsidR="00495F56">
        <w:rPr>
          <w:rFonts w:eastAsia="Calibri"/>
          <w:szCs w:val="22"/>
        </w:rPr>
        <w:t xml:space="preserve"> </w:t>
      </w:r>
      <w:r w:rsidRPr="007C08C2">
        <w:rPr>
          <w:rFonts w:eastAsia="Calibri"/>
          <w:szCs w:val="22"/>
        </w:rPr>
        <w:t>flashing</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every</w:t>
      </w:r>
      <w:r w:rsidR="00495F56">
        <w:rPr>
          <w:rFonts w:eastAsia="Calibri"/>
          <w:szCs w:val="22"/>
        </w:rPr>
        <w:t xml:space="preserve"> </w:t>
      </w:r>
      <w:r w:rsidRPr="007C08C2">
        <w:rPr>
          <w:rFonts w:eastAsia="Calibri"/>
          <w:szCs w:val="22"/>
        </w:rPr>
        <w:t>side,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shall</w:t>
      </w:r>
      <w:r w:rsidR="00495F56">
        <w:rPr>
          <w:rFonts w:eastAsia="Calibri"/>
          <w:szCs w:val="22"/>
        </w:rPr>
        <w:t xml:space="preserve"> </w:t>
      </w:r>
      <w:r w:rsidRPr="007C08C2">
        <w:rPr>
          <w:rFonts w:eastAsia="Calibri"/>
          <w:szCs w:val="22"/>
        </w:rPr>
        <w:t>smite</w:t>
      </w:r>
      <w:r w:rsidR="00495F56">
        <w:rPr>
          <w:rFonts w:eastAsia="Calibri"/>
          <w:szCs w:val="22"/>
        </w:rPr>
        <w:t xml:space="preserve"> </w:t>
      </w:r>
      <w:r w:rsidRPr="007C08C2">
        <w:rPr>
          <w:rFonts w:eastAsia="Calibri"/>
          <w:szCs w:val="22"/>
        </w:rPr>
        <w:t>them</w:t>
      </w:r>
      <w:r w:rsidR="00495F56">
        <w:rPr>
          <w:rFonts w:eastAsia="Calibri"/>
          <w:szCs w:val="22"/>
        </w:rPr>
        <w:t xml:space="preserve"> </w:t>
      </w:r>
      <w:r w:rsidRPr="007C08C2">
        <w:rPr>
          <w:rFonts w:eastAsia="Calibri"/>
          <w:szCs w:val="22"/>
        </w:rPr>
        <w:t>until</w:t>
      </w:r>
      <w:r w:rsidR="00495F56">
        <w:rPr>
          <w:rFonts w:eastAsia="Calibri"/>
          <w:szCs w:val="22"/>
        </w:rPr>
        <w:t xml:space="preserve"> </w:t>
      </w:r>
      <w:r w:rsidRPr="007C08C2">
        <w:rPr>
          <w:rFonts w:eastAsia="Calibri"/>
          <w:szCs w:val="22"/>
        </w:rPr>
        <w:t>they</w:t>
      </w:r>
      <w:r w:rsidR="00495F56">
        <w:rPr>
          <w:rFonts w:eastAsia="Calibri"/>
          <w:szCs w:val="22"/>
        </w:rPr>
        <w:t xml:space="preserve"> </w:t>
      </w:r>
      <w:r w:rsidRPr="007C08C2">
        <w:rPr>
          <w:rFonts w:eastAsia="Calibri"/>
          <w:szCs w:val="22"/>
        </w:rPr>
        <w:t>are</w:t>
      </w:r>
      <w:r w:rsidR="00495F56">
        <w:rPr>
          <w:rFonts w:eastAsia="Calibri"/>
          <w:szCs w:val="22"/>
        </w:rPr>
        <w:t xml:space="preserve"> </w:t>
      </w:r>
      <w:r w:rsidRPr="007C08C2">
        <w:rPr>
          <w:rFonts w:eastAsia="Calibri"/>
          <w:szCs w:val="22"/>
        </w:rPr>
        <w:t>extinguished,</w:t>
      </w:r>
      <w:r w:rsidR="00495F56">
        <w:rPr>
          <w:rFonts w:eastAsia="Calibri"/>
          <w:szCs w:val="22"/>
        </w:rPr>
        <w:t xml:space="preserve"> </w:t>
      </w:r>
      <w:r w:rsidRPr="007C08C2">
        <w:rPr>
          <w:rFonts w:eastAsia="Calibri"/>
          <w:szCs w:val="22"/>
        </w:rPr>
        <w:t>evening</w:t>
      </w:r>
      <w:r w:rsidR="00495F56">
        <w:rPr>
          <w:rFonts w:eastAsia="Calibri"/>
          <w:szCs w:val="22"/>
        </w:rPr>
        <w:t xml:space="preserve"> </w:t>
      </w:r>
      <w:r w:rsidRPr="007C08C2">
        <w:rPr>
          <w:rFonts w:eastAsia="Calibri"/>
          <w:szCs w:val="22"/>
        </w:rPr>
        <w:t>after</w:t>
      </w:r>
      <w:r w:rsidR="00495F56">
        <w:rPr>
          <w:rFonts w:eastAsia="Calibri"/>
          <w:szCs w:val="22"/>
        </w:rPr>
        <w:t xml:space="preserve"> </w:t>
      </w:r>
      <w:r w:rsidRPr="007C08C2">
        <w:rPr>
          <w:rFonts w:eastAsia="Calibri"/>
          <w:szCs w:val="22"/>
        </w:rPr>
        <w:t>evening.</w:t>
      </w:r>
      <w:r w:rsidR="00495F56">
        <w:rPr>
          <w:rFonts w:eastAsia="Calibri"/>
          <w:szCs w:val="22"/>
        </w:rPr>
        <w:t xml:space="preserve">  </w:t>
      </w:r>
      <w:r w:rsidRPr="007C08C2">
        <w:rPr>
          <w:rFonts w:eastAsia="Calibri"/>
          <w:szCs w:val="22"/>
        </w:rPr>
        <w:t>.</w:t>
      </w:r>
      <w:r w:rsidR="00495F56">
        <w:rPr>
          <w:rFonts w:eastAsia="Calibri"/>
          <w:szCs w:val="22"/>
        </w:rPr>
        <w:t xml:space="preserve"> </w:t>
      </w:r>
      <w:r w:rsidRPr="007C08C2">
        <w:rPr>
          <w:rFonts w:eastAsia="Calibri"/>
          <w:szCs w:val="22"/>
        </w:rPr>
        <w:t>.</w:t>
      </w:r>
      <w:r w:rsidR="00495F56">
        <w:rPr>
          <w:rFonts w:eastAsia="Calibri"/>
          <w:szCs w:val="22"/>
        </w:rPr>
        <w:t xml:space="preserve"> </w:t>
      </w:r>
      <w:r w:rsidRPr="007C08C2">
        <w:rPr>
          <w:rFonts w:eastAsia="Calibri"/>
          <w:szCs w:val="22"/>
        </w:rPr>
        <w:t>.</w:t>
      </w:r>
      <w:r w:rsidR="00495F56">
        <w:rPr>
          <w:rFonts w:eastAsia="Calibri"/>
          <w:szCs w:val="22"/>
        </w:rPr>
        <w:t xml:space="preserve"> </w:t>
      </w:r>
      <w:r w:rsidRPr="007C08C2">
        <w:rPr>
          <w:rFonts w:eastAsia="Calibri"/>
          <w:szCs w:val="22"/>
        </w:rPr>
        <w:t>After</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seventy</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one</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shall</w:t>
      </w:r>
      <w:r w:rsidR="00495F56">
        <w:rPr>
          <w:rFonts w:eastAsia="Calibri"/>
          <w:szCs w:val="22"/>
        </w:rPr>
        <w:t xml:space="preserve"> </w:t>
      </w:r>
      <w:r w:rsidRPr="007C08C2">
        <w:rPr>
          <w:rFonts w:eastAsia="Calibri"/>
          <w:szCs w:val="22"/>
        </w:rPr>
        <w:t>vanish.”</w:t>
      </w:r>
      <w:r w:rsidRPr="007C08C2">
        <w:rPr>
          <w:rFonts w:eastAsia="Calibri"/>
          <w:sz w:val="20"/>
          <w:szCs w:val="22"/>
          <w:vertAlign w:val="superscript"/>
        </w:rPr>
        <w:footnoteReference w:id="62"/>
      </w:r>
    </w:p>
    <w:p w14:paraId="700ACD5A" w14:textId="77777777" w:rsidR="007C08C2" w:rsidRPr="007C08C2" w:rsidRDefault="007C08C2" w:rsidP="007C08C2">
      <w:pPr>
        <w:rPr>
          <w:rFonts w:eastAsia="Calibri"/>
          <w:szCs w:val="22"/>
        </w:rPr>
      </w:pPr>
    </w:p>
    <w:p w14:paraId="6974F55F" w14:textId="08A51967" w:rsidR="007C08C2" w:rsidRPr="007C08C2" w:rsidRDefault="007C08C2" w:rsidP="007C08C2">
      <w:pPr>
        <w:rPr>
          <w:rFonts w:eastAsia="Calibri"/>
          <w:szCs w:val="22"/>
        </w:rPr>
      </w:pPr>
      <w:r w:rsidRPr="007C08C2">
        <w:rPr>
          <w:rFonts w:eastAsia="Calibri"/>
          <w:b/>
          <w:bCs/>
          <w:szCs w:val="22"/>
        </w:rPr>
        <w:t>Shemot</w:t>
      </w:r>
      <w:r w:rsidR="00495F56">
        <w:rPr>
          <w:rFonts w:eastAsia="Calibri"/>
          <w:b/>
          <w:bCs/>
          <w:szCs w:val="22"/>
        </w:rPr>
        <w:t xml:space="preserve"> </w:t>
      </w:r>
      <w:r w:rsidRPr="007C08C2">
        <w:rPr>
          <w:rFonts w:eastAsia="Calibri"/>
          <w:b/>
          <w:bCs/>
          <w:szCs w:val="22"/>
        </w:rPr>
        <w:t>8a</w:t>
      </w:r>
    </w:p>
    <w:p w14:paraId="46F62B22" w14:textId="290CF3AB" w:rsidR="007C08C2" w:rsidRPr="007C08C2" w:rsidRDefault="007C08C2" w:rsidP="007C08C2">
      <w:pPr>
        <w:rPr>
          <w:rFonts w:eastAsia="Calibri"/>
          <w:szCs w:val="22"/>
        </w:rPr>
      </w:pPr>
      <w:r w:rsidRPr="007C08C2">
        <w:rPr>
          <w:rFonts w:eastAsia="Calibri"/>
          <w:szCs w:val="22"/>
        </w:rPr>
        <w:t>[…]</w:t>
      </w:r>
      <w:r w:rsidR="00495F56">
        <w:rPr>
          <w:rFonts w:eastAsia="Calibri"/>
          <w:szCs w:val="22"/>
        </w:rPr>
        <w:t xml:space="preserve"> </w:t>
      </w:r>
      <w:r w:rsidRPr="007C08C2">
        <w:rPr>
          <w:rFonts w:eastAsia="Calibri"/>
          <w:szCs w:val="22"/>
        </w:rPr>
        <w:t>one</w:t>
      </w:r>
      <w:r w:rsidR="00495F56">
        <w:rPr>
          <w:rFonts w:eastAsia="Calibri"/>
          <w:szCs w:val="22"/>
        </w:rPr>
        <w:t xml:space="preserve"> </w:t>
      </w:r>
      <w:r w:rsidRPr="007C08C2">
        <w:rPr>
          <w:rFonts w:eastAsia="Calibri"/>
          <w:szCs w:val="22"/>
        </w:rPr>
        <w:t>awesome</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awaken</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middle</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firmament</w:t>
      </w:r>
      <w:r w:rsidR="00495F56">
        <w:rPr>
          <w:rFonts w:eastAsia="Calibri"/>
          <w:szCs w:val="22"/>
        </w:rPr>
        <w:t xml:space="preserve"> </w:t>
      </w:r>
      <w:r w:rsidRPr="007C08C2">
        <w:rPr>
          <w:rFonts w:eastAsia="Calibri"/>
          <w:szCs w:val="22"/>
        </w:rPr>
        <w:t>like</w:t>
      </w:r>
      <w:r w:rsidR="00495F56">
        <w:rPr>
          <w:rFonts w:eastAsia="Calibri"/>
          <w:szCs w:val="22"/>
        </w:rPr>
        <w:t xml:space="preserve"> </w:t>
      </w:r>
      <w:r w:rsidRPr="007C08C2">
        <w:rPr>
          <w:rFonts w:eastAsia="Calibri"/>
          <w:szCs w:val="22"/>
        </w:rPr>
        <w:t>Argaman</w:t>
      </w:r>
      <w:r w:rsidR="00495F56">
        <w:rPr>
          <w:rFonts w:eastAsia="Calibri"/>
          <w:szCs w:val="22"/>
        </w:rPr>
        <w:t xml:space="preserve"> </w:t>
      </w:r>
      <w:r w:rsidRPr="007C08C2">
        <w:rPr>
          <w:rFonts w:eastAsia="Calibri"/>
          <w:szCs w:val="22"/>
        </w:rPr>
        <w:t>flaming</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sparking</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eyes</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whole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flame</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fire</w:t>
      </w:r>
      <w:r w:rsidR="00495F56">
        <w:rPr>
          <w:rFonts w:eastAsia="Calibri"/>
          <w:i/>
          <w:iCs/>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arise</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North</w:t>
      </w:r>
      <w:r w:rsidR="00495F56">
        <w:rPr>
          <w:rFonts w:eastAsia="Calibri"/>
          <w:szCs w:val="22"/>
        </w:rPr>
        <w:t xml:space="preserve"> </w:t>
      </w:r>
      <w:r w:rsidRPr="007C08C2">
        <w:rPr>
          <w:rFonts w:eastAsia="Calibri"/>
          <w:szCs w:val="22"/>
        </w:rPr>
        <w:t>side</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midst</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firmament</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these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stand</w:t>
      </w:r>
      <w:r w:rsidR="00495F56">
        <w:rPr>
          <w:rFonts w:eastAsia="Calibri"/>
          <w:szCs w:val="22"/>
        </w:rPr>
        <w:t xml:space="preserve"> </w:t>
      </w:r>
      <w:r w:rsidRPr="007C08C2">
        <w:rPr>
          <w:rFonts w:eastAsia="Calibri"/>
          <w:szCs w:val="22"/>
        </w:rPr>
        <w:t>one</w:t>
      </w:r>
      <w:r w:rsidR="00495F56">
        <w:rPr>
          <w:rFonts w:eastAsia="Calibri"/>
          <w:szCs w:val="22"/>
        </w:rPr>
        <w:t xml:space="preserve"> </w:t>
      </w:r>
      <w:r w:rsidRPr="007C08C2">
        <w:rPr>
          <w:rFonts w:eastAsia="Calibri"/>
          <w:szCs w:val="22"/>
        </w:rPr>
        <w:t>opposed</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other</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40</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flame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make</w:t>
      </w:r>
      <w:r w:rsidR="00495F56">
        <w:rPr>
          <w:rFonts w:eastAsia="Calibri"/>
          <w:szCs w:val="22"/>
        </w:rPr>
        <w:t xml:space="preserve"> </w:t>
      </w:r>
      <w:r w:rsidRPr="007C08C2">
        <w:rPr>
          <w:rFonts w:eastAsia="Calibri"/>
          <w:szCs w:val="22"/>
        </w:rPr>
        <w:t>war</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eyes</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flame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spread</w:t>
      </w:r>
      <w:r w:rsidR="00495F56">
        <w:rPr>
          <w:rFonts w:eastAsia="Calibri"/>
          <w:szCs w:val="22"/>
        </w:rPr>
        <w:t xml:space="preserve"> </w:t>
      </w:r>
      <w:r w:rsidRPr="007C08C2">
        <w:rPr>
          <w:rFonts w:eastAsia="Calibri"/>
          <w:szCs w:val="22"/>
        </w:rPr>
        <w:t>out</w:t>
      </w:r>
      <w:r w:rsidR="00495F56">
        <w:rPr>
          <w:rFonts w:eastAsia="Calibri"/>
          <w:szCs w:val="22"/>
        </w:rPr>
        <w:t xml:space="preserve"> </w:t>
      </w:r>
      <w:r w:rsidRPr="007C08C2">
        <w:rPr>
          <w:rFonts w:eastAsia="Calibri"/>
          <w:szCs w:val="22"/>
        </w:rPr>
        <w:t>with</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burning</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fire</w:t>
      </w:r>
      <w:r w:rsidR="00495F56">
        <w:rPr>
          <w:rFonts w:eastAsia="Calibri"/>
          <w:szCs w:val="22"/>
        </w:rPr>
        <w:t xml:space="preserve"> </w:t>
      </w:r>
      <w:r w:rsidRPr="007C08C2">
        <w:rPr>
          <w:rFonts w:eastAsia="Calibri"/>
          <w:szCs w:val="22"/>
        </w:rPr>
        <w:t>amidst</w:t>
      </w:r>
      <w:r w:rsidR="00495F56">
        <w:rPr>
          <w:rFonts w:eastAsia="Calibri"/>
          <w:szCs w:val="22"/>
        </w:rPr>
        <w:t xml:space="preserve"> </w:t>
      </w:r>
      <w:r w:rsidRPr="007C08C2">
        <w:rPr>
          <w:rFonts w:eastAsia="Calibri"/>
          <w:szCs w:val="22"/>
        </w:rPr>
        <w:t>the</w:t>
      </w:r>
      <w:r w:rsidR="00495F56">
        <w:rPr>
          <w:rFonts w:eastAsia="Calibri"/>
          <w:szCs w:val="22"/>
        </w:rPr>
        <w:t xml:space="preserve"> </w:t>
      </w:r>
      <w:proofErr w:type="spellStart"/>
      <w:r w:rsidRPr="007C08C2">
        <w:rPr>
          <w:rFonts w:eastAsia="Calibri"/>
          <w:szCs w:val="22"/>
        </w:rPr>
        <w:t>rakia</w:t>
      </w:r>
      <w:proofErr w:type="spellEnd"/>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North</w:t>
      </w:r>
      <w:r w:rsidR="00495F56">
        <w:rPr>
          <w:rFonts w:eastAsia="Calibri"/>
          <w:szCs w:val="22"/>
        </w:rPr>
        <w:t xml:space="preserve"> </w:t>
      </w:r>
      <w:r w:rsidRPr="007C08C2">
        <w:rPr>
          <w:rFonts w:eastAsia="Calibri"/>
          <w:szCs w:val="22"/>
        </w:rPr>
        <w:t>side.</w:t>
      </w:r>
      <w:r w:rsidR="00495F56">
        <w:rPr>
          <w:rFonts w:eastAsia="Calibri"/>
          <w:szCs w:val="22"/>
        </w:rPr>
        <w:t xml:space="preserve"> </w:t>
      </w:r>
      <w:r w:rsidRPr="007C08C2">
        <w:rPr>
          <w:rFonts w:eastAsia="Calibri"/>
          <w:szCs w:val="22"/>
        </w:rPr>
        <w:t>Numerous</w:t>
      </w:r>
      <w:r w:rsidR="00495F56">
        <w:rPr>
          <w:rFonts w:eastAsia="Calibri"/>
          <w:szCs w:val="22"/>
        </w:rPr>
        <w:t xml:space="preserve"> </w:t>
      </w:r>
      <w:r w:rsidRPr="007C08C2">
        <w:rPr>
          <w:rFonts w:eastAsia="Calibri"/>
          <w:szCs w:val="22"/>
        </w:rPr>
        <w:t>rulers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kings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nations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peoples</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terrified</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this.</w:t>
      </w:r>
      <w:r w:rsidR="00495F56">
        <w:rPr>
          <w:rFonts w:eastAsia="Calibri"/>
          <w:szCs w:val="22"/>
        </w:rPr>
        <w:t xml:space="preserve"> </w:t>
      </w:r>
      <w:r w:rsidRPr="007C08C2">
        <w:rPr>
          <w:rFonts w:eastAsia="Calibri"/>
          <w:szCs w:val="22"/>
        </w:rPr>
        <w:t>Then</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arise</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South</w:t>
      </w:r>
      <w:r w:rsidR="00495F56">
        <w:rPr>
          <w:rFonts w:eastAsia="Calibri"/>
          <w:szCs w:val="22"/>
        </w:rPr>
        <w:t xml:space="preserve"> </w:t>
      </w:r>
      <w:r w:rsidRPr="007C08C2">
        <w:rPr>
          <w:rFonts w:eastAsia="Calibri"/>
          <w:szCs w:val="22"/>
        </w:rPr>
        <w:t>side</w:t>
      </w:r>
      <w:r w:rsidR="00495F56">
        <w:rPr>
          <w:rFonts w:eastAsia="Calibri"/>
          <w:i/>
          <w:iCs/>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take</w:t>
      </w:r>
      <w:r w:rsidR="00495F56">
        <w:rPr>
          <w:rFonts w:eastAsia="Calibri"/>
          <w:szCs w:val="22"/>
        </w:rPr>
        <w:t xml:space="preserve"> </w:t>
      </w:r>
      <w:r w:rsidRPr="007C08C2">
        <w:rPr>
          <w:rFonts w:eastAsia="Calibri"/>
          <w:szCs w:val="22"/>
        </w:rPr>
        <w:t>control</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flame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flame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consumed</w:t>
      </w:r>
      <w:r w:rsidR="00495F56">
        <w:rPr>
          <w:rFonts w:eastAsia="Calibri"/>
          <w:szCs w:val="22"/>
        </w:rPr>
        <w:t xml:space="preserve"> </w:t>
      </w:r>
      <w:r w:rsidRPr="007C08C2">
        <w:rPr>
          <w:rFonts w:eastAsia="Calibri"/>
          <w:szCs w:val="22"/>
        </w:rPr>
        <w:t>slowly</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firmament,</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front</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until</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won’t</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seen</w:t>
      </w:r>
      <w:r w:rsidR="00495F56">
        <w:rPr>
          <w:rFonts w:eastAsia="Calibri"/>
          <w:szCs w:val="22"/>
        </w:rPr>
        <w:t xml:space="preserve"> </w:t>
      </w:r>
      <w:r w:rsidRPr="007C08C2">
        <w:rPr>
          <w:rFonts w:eastAsia="Calibri"/>
          <w:szCs w:val="22"/>
        </w:rPr>
        <w:t>at</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Then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will</w:t>
      </w:r>
      <w:r w:rsidR="00495F56">
        <w:rPr>
          <w:rFonts w:eastAsia="Calibri"/>
          <w:szCs w:val="22"/>
        </w:rPr>
        <w:t xml:space="preserve"> </w:t>
      </w:r>
      <w:proofErr w:type="gramStart"/>
      <w:r w:rsidRPr="007C08C2">
        <w:rPr>
          <w:rFonts w:eastAsia="Calibri"/>
          <w:szCs w:val="22"/>
        </w:rPr>
        <w:t>paths</w:t>
      </w:r>
      <w:proofErr w:type="gramEnd"/>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firmament</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12</w:t>
      </w:r>
      <w:r w:rsidR="00495F56">
        <w:rPr>
          <w:rFonts w:eastAsia="Calibri"/>
          <w:szCs w:val="22"/>
        </w:rPr>
        <w:t xml:space="preserve"> </w:t>
      </w:r>
      <w:r w:rsidRPr="007C08C2">
        <w:rPr>
          <w:rFonts w:eastAsia="Calibri"/>
          <w:szCs w:val="22"/>
        </w:rPr>
        <w:t>directions.</w:t>
      </w:r>
      <w:r w:rsidR="00495F56">
        <w:rPr>
          <w:rFonts w:eastAsia="Calibri"/>
          <w:szCs w:val="22"/>
        </w:rPr>
        <w:t xml:space="preserve"> </w:t>
      </w:r>
      <w:r w:rsidRPr="007C08C2">
        <w:rPr>
          <w:rFonts w:eastAsia="Calibri"/>
          <w:szCs w:val="22"/>
        </w:rPr>
        <w:t>These</w:t>
      </w:r>
      <w:r w:rsidR="00495F56">
        <w:rPr>
          <w:rFonts w:eastAsia="Calibri"/>
          <w:szCs w:val="22"/>
        </w:rPr>
        <w:t xml:space="preserve"> </w:t>
      </w:r>
      <w:r w:rsidRPr="007C08C2">
        <w:rPr>
          <w:rFonts w:eastAsia="Calibri"/>
          <w:szCs w:val="22"/>
        </w:rPr>
        <w:t>lights</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stand</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firmament</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12</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After</w:t>
      </w:r>
      <w:r w:rsidR="00495F56">
        <w:rPr>
          <w:rFonts w:eastAsia="Calibri"/>
          <w:szCs w:val="22"/>
        </w:rPr>
        <w:t xml:space="preserve"> </w:t>
      </w:r>
      <w:r w:rsidRPr="007C08C2">
        <w:rPr>
          <w:rFonts w:eastAsia="Calibri"/>
          <w:szCs w:val="22"/>
        </w:rPr>
        <w:t>12</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people</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lastRenderedPageBreak/>
        <w:t>will</w:t>
      </w:r>
      <w:r w:rsidR="00495F56">
        <w:rPr>
          <w:rFonts w:eastAsia="Calibri"/>
          <w:szCs w:val="22"/>
        </w:rPr>
        <w:t xml:space="preserve"> </w:t>
      </w:r>
      <w:r w:rsidRPr="007C08C2">
        <w:rPr>
          <w:rFonts w:eastAsia="Calibri"/>
          <w:szCs w:val="22"/>
        </w:rPr>
        <w:t>tremble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sun</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go</w:t>
      </w:r>
      <w:r w:rsidR="00495F56">
        <w:rPr>
          <w:rFonts w:eastAsia="Calibri"/>
          <w:szCs w:val="22"/>
        </w:rPr>
        <w:t xml:space="preserve"> </w:t>
      </w:r>
      <w:r w:rsidRPr="007C08C2">
        <w:rPr>
          <w:rFonts w:eastAsia="Calibri"/>
          <w:szCs w:val="22"/>
        </w:rPr>
        <w:t>dark</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half</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like</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went</w:t>
      </w:r>
      <w:r w:rsidR="00495F56">
        <w:rPr>
          <w:rFonts w:eastAsia="Calibri"/>
          <w:szCs w:val="22"/>
        </w:rPr>
        <w:t xml:space="preserve"> </w:t>
      </w:r>
      <w:r w:rsidRPr="007C08C2">
        <w:rPr>
          <w:rFonts w:eastAsia="Calibri"/>
          <w:szCs w:val="22"/>
        </w:rPr>
        <w:t>dark</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Bait</w:t>
      </w:r>
      <w:r w:rsidR="00495F56">
        <w:rPr>
          <w:rFonts w:eastAsia="Calibri"/>
          <w:szCs w:val="22"/>
        </w:rPr>
        <w:t xml:space="preserve"> </w:t>
      </w:r>
      <w:r w:rsidRPr="007C08C2">
        <w:rPr>
          <w:rFonts w:eastAsia="Calibri"/>
          <w:szCs w:val="22"/>
        </w:rPr>
        <w:t>HaMikdash</w:t>
      </w:r>
      <w:r w:rsidR="00495F56">
        <w:rPr>
          <w:rFonts w:eastAsia="Calibri"/>
          <w:szCs w:val="22"/>
        </w:rPr>
        <w:t xml:space="preserve"> </w:t>
      </w:r>
      <w:r w:rsidRPr="007C08C2">
        <w:rPr>
          <w:rFonts w:eastAsia="Calibri"/>
          <w:szCs w:val="22"/>
        </w:rPr>
        <w:t>was</w:t>
      </w:r>
      <w:r w:rsidR="00495F56">
        <w:rPr>
          <w:rFonts w:eastAsia="Calibri"/>
          <w:szCs w:val="22"/>
        </w:rPr>
        <w:t xml:space="preserve"> </w:t>
      </w:r>
      <w:r w:rsidRPr="007C08C2">
        <w:rPr>
          <w:rFonts w:eastAsia="Calibri"/>
          <w:szCs w:val="22"/>
        </w:rPr>
        <w:t>destroyed,</w:t>
      </w:r>
      <w:r w:rsidR="00495F56">
        <w:rPr>
          <w:rFonts w:eastAsia="Calibri"/>
          <w:szCs w:val="22"/>
        </w:rPr>
        <w:t xml:space="preserve"> </w:t>
      </w:r>
      <w:r w:rsidRPr="007C08C2">
        <w:rPr>
          <w:rFonts w:eastAsia="Calibri"/>
          <w:szCs w:val="22"/>
        </w:rPr>
        <w:t>until</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heavens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earth</w:t>
      </w:r>
      <w:r w:rsidR="00495F56">
        <w:rPr>
          <w:rFonts w:eastAsia="Calibri"/>
          <w:szCs w:val="22"/>
        </w:rPr>
        <w:t xml:space="preserve"> </w:t>
      </w:r>
      <w:r w:rsidRPr="007C08C2">
        <w:rPr>
          <w:rFonts w:eastAsia="Calibri"/>
          <w:szCs w:val="22"/>
        </w:rPr>
        <w:t>won’t</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seen.</w:t>
      </w:r>
    </w:p>
    <w:p w14:paraId="6CE18739" w14:textId="77777777" w:rsidR="007C08C2" w:rsidRPr="007C08C2" w:rsidRDefault="007C08C2" w:rsidP="007C08C2">
      <w:pPr>
        <w:rPr>
          <w:rFonts w:eastAsia="Calibri"/>
          <w:szCs w:val="22"/>
        </w:rPr>
      </w:pPr>
    </w:p>
    <w:p w14:paraId="230D87AD" w14:textId="41668092" w:rsidR="007C08C2" w:rsidRPr="007C08C2" w:rsidRDefault="007C08C2" w:rsidP="007C08C2">
      <w:pPr>
        <w:rPr>
          <w:rFonts w:eastAsia="Calibri"/>
          <w:szCs w:val="22"/>
        </w:rPr>
      </w:pPr>
      <w:r w:rsidRPr="007C08C2">
        <w:rPr>
          <w:rFonts w:eastAsia="Calibri"/>
          <w:b/>
          <w:bCs/>
          <w:szCs w:val="22"/>
        </w:rPr>
        <w:t>Balak</w:t>
      </w:r>
      <w:r w:rsidR="00495F56">
        <w:rPr>
          <w:rFonts w:eastAsia="Calibri"/>
          <w:b/>
          <w:bCs/>
          <w:szCs w:val="22"/>
        </w:rPr>
        <w:t xml:space="preserve"> </w:t>
      </w:r>
      <w:r w:rsidRPr="007C08C2">
        <w:rPr>
          <w:rFonts w:eastAsia="Calibri"/>
          <w:b/>
          <w:bCs/>
          <w:szCs w:val="22"/>
        </w:rPr>
        <w:t>212b</w:t>
      </w:r>
    </w:p>
    <w:p w14:paraId="591AB5F6" w14:textId="1EF3D4A5" w:rsidR="007C08C2" w:rsidRPr="007C08C2" w:rsidRDefault="007C08C2" w:rsidP="007C08C2">
      <w:pPr>
        <w:rPr>
          <w:rFonts w:eastAsia="Calibri"/>
          <w:szCs w:val="22"/>
        </w:rPr>
      </w:pPr>
      <w:r w:rsidRPr="007C08C2">
        <w:rPr>
          <w:rFonts w:eastAsia="Calibri"/>
          <w:szCs w:val="22"/>
        </w:rPr>
        <w:t>We</w:t>
      </w:r>
      <w:r w:rsidR="00495F56">
        <w:rPr>
          <w:rFonts w:eastAsia="Calibri"/>
          <w:szCs w:val="22"/>
        </w:rPr>
        <w:t xml:space="preserve"> </w:t>
      </w:r>
      <w:r w:rsidRPr="007C08C2">
        <w:rPr>
          <w:rFonts w:eastAsia="Calibri"/>
          <w:szCs w:val="22"/>
        </w:rPr>
        <w:t>have</w:t>
      </w:r>
      <w:r w:rsidR="00495F56">
        <w:rPr>
          <w:rFonts w:eastAsia="Calibri"/>
          <w:szCs w:val="22"/>
        </w:rPr>
        <w:t xml:space="preserve"> </w:t>
      </w:r>
      <w:r w:rsidRPr="007C08C2">
        <w:rPr>
          <w:rFonts w:eastAsia="Calibri"/>
          <w:szCs w:val="22"/>
        </w:rPr>
        <w:t>learned</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future</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Holy</w:t>
      </w:r>
      <w:r w:rsidR="00495F56">
        <w:rPr>
          <w:rFonts w:eastAsia="Calibri"/>
          <w:szCs w:val="22"/>
        </w:rPr>
        <w:t xml:space="preserve"> </w:t>
      </w:r>
      <w:r w:rsidRPr="007C08C2">
        <w:rPr>
          <w:rFonts w:eastAsia="Calibri"/>
          <w:szCs w:val="22"/>
        </w:rPr>
        <w:t>One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rebuild</w:t>
      </w:r>
      <w:r w:rsidR="00495F56">
        <w:rPr>
          <w:rFonts w:eastAsia="Calibri"/>
          <w:szCs w:val="22"/>
        </w:rPr>
        <w:t xml:space="preserve"> </w:t>
      </w:r>
      <w:proofErr w:type="spellStart"/>
      <w:r w:rsidRPr="007C08C2">
        <w:rPr>
          <w:rFonts w:eastAsia="Calibri"/>
          <w:szCs w:val="22"/>
        </w:rPr>
        <w:t>Yerushalyim</w:t>
      </w:r>
      <w:proofErr w:type="spellEnd"/>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show</w:t>
      </w:r>
      <w:r w:rsidR="00495F56">
        <w:rPr>
          <w:rFonts w:eastAsia="Calibri"/>
          <w:szCs w:val="22"/>
        </w:rPr>
        <w:t xml:space="preserve"> </w:t>
      </w:r>
      <w:r w:rsidRPr="007C08C2">
        <w:rPr>
          <w:rFonts w:eastAsia="Calibri"/>
          <w:szCs w:val="22"/>
        </w:rPr>
        <w:t>one</w:t>
      </w:r>
      <w:r w:rsidR="00495F56">
        <w:rPr>
          <w:rFonts w:eastAsia="Calibri"/>
          <w:szCs w:val="22"/>
        </w:rPr>
        <w:t xml:space="preserve"> </w:t>
      </w:r>
      <w:r w:rsidRPr="007C08C2">
        <w:rPr>
          <w:rFonts w:eastAsia="Calibri"/>
          <w:szCs w:val="22"/>
        </w:rPr>
        <w:t>steady</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flashing</w:t>
      </w:r>
      <w:r w:rsidR="00495F56">
        <w:rPr>
          <w:rFonts w:eastAsia="Calibri"/>
          <w:szCs w:val="22"/>
        </w:rPr>
        <w:t xml:space="preserve"> </w:t>
      </w:r>
      <w:r w:rsidRPr="007C08C2">
        <w:rPr>
          <w:rFonts w:eastAsia="Calibri"/>
          <w:szCs w:val="22"/>
        </w:rPr>
        <w:t>with</w:t>
      </w:r>
      <w:r w:rsidR="00495F56">
        <w:rPr>
          <w:rFonts w:eastAsia="Calibri"/>
          <w:szCs w:val="22"/>
        </w:rPr>
        <w:t xml:space="preserve"> </w:t>
      </w:r>
      <w:r w:rsidRPr="007C08C2">
        <w:rPr>
          <w:rFonts w:eastAsia="Calibri"/>
          <w:szCs w:val="22"/>
        </w:rPr>
        <w:t>70</w:t>
      </w:r>
      <w:r w:rsidR="00495F56">
        <w:rPr>
          <w:rFonts w:eastAsia="Calibri"/>
          <w:szCs w:val="22"/>
        </w:rPr>
        <w:t xml:space="preserve"> </w:t>
      </w:r>
      <w:r w:rsidRPr="007C08C2">
        <w:rPr>
          <w:rFonts w:eastAsia="Calibri"/>
          <w:szCs w:val="22"/>
        </w:rPr>
        <w:t>pillars</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fire,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with</w:t>
      </w:r>
      <w:r w:rsidR="00495F56">
        <w:rPr>
          <w:rFonts w:eastAsia="Calibri"/>
          <w:szCs w:val="22"/>
        </w:rPr>
        <w:t xml:space="preserve"> </w:t>
      </w:r>
      <w:r w:rsidRPr="007C08C2">
        <w:rPr>
          <w:rFonts w:eastAsia="Calibri"/>
          <w:szCs w:val="22"/>
        </w:rPr>
        <w:t>70</w:t>
      </w:r>
      <w:r w:rsidR="00495F56">
        <w:rPr>
          <w:rFonts w:eastAsia="Calibri"/>
          <w:szCs w:val="22"/>
        </w:rPr>
        <w:t xml:space="preserve"> </w:t>
      </w:r>
      <w:r w:rsidRPr="007C08C2">
        <w:rPr>
          <w:rFonts w:eastAsia="Calibri"/>
          <w:szCs w:val="22"/>
        </w:rPr>
        <w:t>sparks</w:t>
      </w:r>
      <w:r w:rsidR="00495F56">
        <w:rPr>
          <w:rFonts w:eastAsia="Calibri"/>
          <w:szCs w:val="22"/>
        </w:rPr>
        <w:t xml:space="preserve"> </w:t>
      </w:r>
      <w:r w:rsidRPr="007C08C2">
        <w:rPr>
          <w:rFonts w:eastAsia="Calibri"/>
          <w:szCs w:val="22"/>
        </w:rPr>
        <w:t>which</w:t>
      </w:r>
      <w:r w:rsidR="00495F56">
        <w:rPr>
          <w:rFonts w:eastAsia="Calibri"/>
          <w:szCs w:val="22"/>
        </w:rPr>
        <w:t xml:space="preserve"> </w:t>
      </w:r>
      <w:r w:rsidRPr="007C08C2">
        <w:rPr>
          <w:rFonts w:eastAsia="Calibri"/>
          <w:szCs w:val="22"/>
        </w:rPr>
        <w:t>illuminate</w:t>
      </w:r>
      <w:r w:rsidR="00495F56">
        <w:rPr>
          <w:rFonts w:eastAsia="Calibri"/>
          <w:szCs w:val="22"/>
        </w:rPr>
        <w:t xml:space="preserve"> </w:t>
      </w:r>
      <w:r w:rsidRPr="007C08C2">
        <w:rPr>
          <w:rFonts w:eastAsia="Calibri"/>
          <w:szCs w:val="22"/>
        </w:rPr>
        <w:t>(receive</w:t>
      </w:r>
      <w:r w:rsidR="00495F56">
        <w:rPr>
          <w:rFonts w:eastAsia="Calibri"/>
          <w:szCs w:val="22"/>
        </w:rPr>
        <w:t xml:space="preserve"> </w:t>
      </w:r>
      <w:r w:rsidRPr="007C08C2">
        <w:rPr>
          <w:rFonts w:eastAsia="Calibri"/>
          <w:szCs w:val="22"/>
        </w:rPr>
        <w:t>light)</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middle</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sky.</w:t>
      </w:r>
      <w:r w:rsidR="00495F56">
        <w:rPr>
          <w:rFonts w:eastAsia="Calibri"/>
          <w:szCs w:val="22"/>
        </w:rPr>
        <w:t xml:space="preserve"> </w:t>
      </w:r>
      <w:r w:rsidRPr="007C08C2">
        <w:rPr>
          <w:rFonts w:eastAsia="Calibri"/>
          <w:szCs w:val="22"/>
        </w:rPr>
        <w:t>There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70</w:t>
      </w:r>
      <w:r w:rsidR="00495F56">
        <w:rPr>
          <w:rFonts w:eastAsia="Calibri"/>
          <w:szCs w:val="22"/>
        </w:rPr>
        <w:t xml:space="preserve"> </w:t>
      </w:r>
      <w:r w:rsidRPr="007C08C2">
        <w:rPr>
          <w:rFonts w:eastAsia="Calibri"/>
          <w:szCs w:val="22"/>
        </w:rPr>
        <w:t>other</w:t>
      </w:r>
      <w:r w:rsidR="00495F56">
        <w:rPr>
          <w:rFonts w:eastAsia="Calibri"/>
          <w:szCs w:val="22"/>
        </w:rPr>
        <w:t xml:space="preserve"> </w:t>
      </w:r>
      <w:r w:rsidRPr="007C08C2">
        <w:rPr>
          <w:rFonts w:eastAsia="Calibri"/>
          <w:szCs w:val="22"/>
        </w:rPr>
        <w:t>stars</w:t>
      </w:r>
      <w:r w:rsidR="00495F56">
        <w:rPr>
          <w:rFonts w:eastAsia="Calibri"/>
          <w:szCs w:val="22"/>
        </w:rPr>
        <w:t xml:space="preserve"> </w:t>
      </w:r>
      <w:r w:rsidRPr="007C08C2">
        <w:rPr>
          <w:rFonts w:eastAsia="Calibri"/>
          <w:szCs w:val="22"/>
        </w:rPr>
        <w:t>which</w:t>
      </w:r>
      <w:r w:rsidR="00495F56">
        <w:rPr>
          <w:rFonts w:eastAsia="Calibri"/>
          <w:szCs w:val="22"/>
        </w:rPr>
        <w:t xml:space="preserve"> </w:t>
      </w:r>
      <w:r w:rsidRPr="007C08C2">
        <w:rPr>
          <w:rFonts w:eastAsia="Calibri"/>
          <w:szCs w:val="22"/>
        </w:rPr>
        <w:t>are</w:t>
      </w:r>
      <w:r w:rsidR="00495F56">
        <w:rPr>
          <w:rFonts w:eastAsia="Calibri"/>
          <w:szCs w:val="22"/>
        </w:rPr>
        <w:t xml:space="preserve"> </w:t>
      </w:r>
      <w:r w:rsidRPr="007C08C2">
        <w:rPr>
          <w:rFonts w:eastAsia="Calibri"/>
          <w:szCs w:val="22"/>
        </w:rPr>
        <w:t>commanded</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controlled</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they</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illuminate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flame</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sky</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70</w:t>
      </w:r>
      <w:r w:rsidR="00495F56">
        <w:rPr>
          <w:rFonts w:eastAsia="Calibri"/>
          <w:szCs w:val="22"/>
        </w:rPr>
        <w:t xml:space="preserve"> </w:t>
      </w:r>
      <w:r w:rsidRPr="007C08C2">
        <w:rPr>
          <w:rFonts w:eastAsia="Calibri"/>
          <w:szCs w:val="22"/>
        </w:rPr>
        <w:t>days.</w:t>
      </w:r>
    </w:p>
    <w:p w14:paraId="70C38E75" w14:textId="77777777" w:rsidR="007C08C2" w:rsidRPr="007C08C2" w:rsidRDefault="007C08C2" w:rsidP="007C08C2">
      <w:pPr>
        <w:rPr>
          <w:rFonts w:eastAsia="Calibri"/>
          <w:szCs w:val="22"/>
        </w:rPr>
      </w:pPr>
    </w:p>
    <w:p w14:paraId="193D1485" w14:textId="2DD69CEE" w:rsidR="007C08C2" w:rsidRPr="007C08C2" w:rsidRDefault="007C08C2" w:rsidP="007C08C2">
      <w:pPr>
        <w:rPr>
          <w:rFonts w:eastAsia="Calibri"/>
          <w:szCs w:val="22"/>
        </w:rPr>
      </w:pPr>
      <w:r w:rsidRPr="007C08C2">
        <w:rPr>
          <w:rFonts w:eastAsia="Calibri"/>
          <w:szCs w:val="22"/>
        </w:rPr>
        <w:t>On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6th</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25th</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6th</w:t>
      </w:r>
      <w:r w:rsidR="00495F56">
        <w:rPr>
          <w:rFonts w:eastAsia="Calibri"/>
          <w:szCs w:val="22"/>
        </w:rPr>
        <w:t xml:space="preserve"> </w:t>
      </w:r>
      <w:r w:rsidRPr="007C08C2">
        <w:rPr>
          <w:rFonts w:eastAsia="Calibri"/>
          <w:szCs w:val="22"/>
        </w:rPr>
        <w:t>month,</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appear.</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gathered</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7th</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at</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end</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70</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first</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seen</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city</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Rome.</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same</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3</w:t>
      </w:r>
      <w:r w:rsidR="00495F56">
        <w:rPr>
          <w:rFonts w:eastAsia="Calibri"/>
          <w:szCs w:val="22"/>
        </w:rPr>
        <w:t xml:space="preserve"> </w:t>
      </w:r>
      <w:r w:rsidRPr="007C08C2">
        <w:rPr>
          <w:rFonts w:eastAsia="Calibri"/>
          <w:szCs w:val="22"/>
        </w:rPr>
        <w:t>supernal</w:t>
      </w:r>
      <w:r w:rsidR="00495F56">
        <w:rPr>
          <w:rFonts w:eastAsia="Calibri"/>
          <w:szCs w:val="22"/>
        </w:rPr>
        <w:t xml:space="preserve"> </w:t>
      </w:r>
      <w:r w:rsidRPr="007C08C2">
        <w:rPr>
          <w:rFonts w:eastAsia="Calibri"/>
          <w:szCs w:val="22"/>
        </w:rPr>
        <w:t>walls</w:t>
      </w:r>
      <w:r w:rsidR="00495F56">
        <w:rPr>
          <w:rFonts w:eastAsia="Calibri"/>
          <w:i/>
          <w:iCs/>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city</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Rome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fall</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great</w:t>
      </w:r>
      <w:r w:rsidR="00495F56">
        <w:rPr>
          <w:rFonts w:eastAsia="Calibri"/>
          <w:szCs w:val="22"/>
        </w:rPr>
        <w:t xml:space="preserve"> </w:t>
      </w:r>
      <w:proofErr w:type="spellStart"/>
      <w:r w:rsidRPr="007C08C2">
        <w:rPr>
          <w:rFonts w:eastAsia="Calibri"/>
          <w:szCs w:val="22"/>
        </w:rPr>
        <w:t>heichal</w:t>
      </w:r>
      <w:proofErr w:type="spellEnd"/>
      <w:r w:rsidR="00495F56">
        <w:rPr>
          <w:rFonts w:eastAsia="Calibri"/>
          <w:i/>
          <w:iCs/>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fall.</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ruler</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city</w:t>
      </w:r>
      <w:r w:rsidR="00495F56">
        <w:rPr>
          <w:rFonts w:eastAsia="Calibri"/>
          <w:i/>
          <w:iCs/>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die.</w:t>
      </w:r>
      <w:r w:rsidR="00495F56">
        <w:rPr>
          <w:rFonts w:eastAsia="Calibri"/>
          <w:szCs w:val="22"/>
        </w:rPr>
        <w:t xml:space="preserve"> </w:t>
      </w:r>
      <w:r w:rsidRPr="007C08C2">
        <w:rPr>
          <w:rFonts w:eastAsia="Calibri"/>
          <w:szCs w:val="22"/>
        </w:rPr>
        <w:t>Then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spread</w:t>
      </w:r>
      <w:r w:rsidR="00495F56">
        <w:rPr>
          <w:rFonts w:eastAsia="Calibri"/>
          <w:szCs w:val="22"/>
        </w:rPr>
        <w:t xml:space="preserve"> </w:t>
      </w:r>
      <w:r w:rsidRPr="007C08C2">
        <w:rPr>
          <w:rFonts w:eastAsia="Calibri"/>
          <w:szCs w:val="22"/>
        </w:rPr>
        <w:t>out</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seen</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time</w:t>
      </w:r>
      <w:r w:rsidR="00495F56">
        <w:rPr>
          <w:rFonts w:eastAsia="Calibri"/>
          <w:szCs w:val="22"/>
        </w:rPr>
        <w:t xml:space="preserve"> </w:t>
      </w:r>
      <w:r w:rsidRPr="007C08C2">
        <w:rPr>
          <w:rFonts w:eastAsia="Calibri"/>
          <w:szCs w:val="22"/>
        </w:rPr>
        <w:t>strong</w:t>
      </w:r>
      <w:r w:rsidR="00495F56">
        <w:rPr>
          <w:rFonts w:eastAsia="Calibri"/>
          <w:szCs w:val="22"/>
        </w:rPr>
        <w:t xml:space="preserve"> </w:t>
      </w:r>
      <w:r w:rsidRPr="007C08C2">
        <w:rPr>
          <w:rFonts w:eastAsia="Calibri"/>
          <w:szCs w:val="22"/>
        </w:rPr>
        <w:t>wars</w:t>
      </w:r>
      <w:r w:rsidR="00495F56">
        <w:rPr>
          <w:rFonts w:eastAsia="Calibri"/>
          <w:szCs w:val="22"/>
        </w:rPr>
        <w:t xml:space="preserve"> </w:t>
      </w:r>
      <w:r w:rsidRPr="007C08C2">
        <w:rPr>
          <w:rFonts w:eastAsia="Calibri"/>
          <w:szCs w:val="22"/>
        </w:rPr>
        <w:t>[among</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goyim]</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awaken</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4</w:t>
      </w:r>
      <w:r w:rsidR="00495F56">
        <w:rPr>
          <w:rFonts w:eastAsia="Calibri"/>
          <w:szCs w:val="22"/>
        </w:rPr>
        <w:t xml:space="preserve"> </w:t>
      </w:r>
      <w:r w:rsidRPr="007C08C2">
        <w:rPr>
          <w:rFonts w:eastAsia="Calibri"/>
          <w:szCs w:val="22"/>
        </w:rPr>
        <w:t>sides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emunah</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not</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found</w:t>
      </w:r>
      <w:r w:rsidR="00495F56">
        <w:rPr>
          <w:rFonts w:eastAsia="Calibri"/>
          <w:szCs w:val="22"/>
        </w:rPr>
        <w:t xml:space="preserve"> </w:t>
      </w:r>
      <w:r w:rsidRPr="007C08C2">
        <w:rPr>
          <w:rFonts w:eastAsia="Calibri"/>
          <w:szCs w:val="22"/>
        </w:rPr>
        <w:t>among</w:t>
      </w:r>
      <w:r w:rsidR="00495F56">
        <w:rPr>
          <w:rFonts w:eastAsia="Calibri"/>
          <w:szCs w:val="22"/>
        </w:rPr>
        <w:t xml:space="preserve"> </w:t>
      </w:r>
      <w:r w:rsidRPr="007C08C2">
        <w:rPr>
          <w:rFonts w:eastAsia="Calibri"/>
          <w:szCs w:val="22"/>
        </w:rPr>
        <w:t>them.</w:t>
      </w:r>
    </w:p>
    <w:p w14:paraId="5748E917" w14:textId="77777777" w:rsidR="007C08C2" w:rsidRPr="007C08C2" w:rsidRDefault="007C08C2" w:rsidP="007C08C2">
      <w:pPr>
        <w:rPr>
          <w:rFonts w:eastAsia="Calibri"/>
          <w:szCs w:val="22"/>
        </w:rPr>
      </w:pPr>
    </w:p>
    <w:p w14:paraId="2322E8BB" w14:textId="36EC9573" w:rsidR="007C08C2" w:rsidRPr="007C08C2" w:rsidRDefault="007C08C2" w:rsidP="007C08C2">
      <w:pPr>
        <w:rPr>
          <w:rFonts w:eastAsia="Calibri"/>
          <w:szCs w:val="22"/>
        </w:rPr>
      </w:pP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middle</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when</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shine</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middle</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sky,</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great</w:t>
      </w:r>
      <w:r w:rsidR="00495F56">
        <w:rPr>
          <w:rFonts w:eastAsia="Calibri"/>
          <w:szCs w:val="22"/>
        </w:rPr>
        <w:t xml:space="preserve"> </w:t>
      </w:r>
      <w:r w:rsidRPr="007C08C2">
        <w:rPr>
          <w:rFonts w:eastAsia="Calibri"/>
          <w:szCs w:val="22"/>
        </w:rPr>
        <w:t>king</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arise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rule</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his</w:t>
      </w:r>
      <w:r w:rsidR="00495F56">
        <w:rPr>
          <w:rFonts w:eastAsia="Calibri"/>
          <w:szCs w:val="22"/>
        </w:rPr>
        <w:t xml:space="preserve"> </w:t>
      </w:r>
      <w:r w:rsidRPr="007C08C2">
        <w:rPr>
          <w:rFonts w:eastAsia="Calibri"/>
          <w:szCs w:val="22"/>
        </w:rPr>
        <w:t>spirit</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gain</w:t>
      </w:r>
      <w:r w:rsidR="00495F56">
        <w:rPr>
          <w:rFonts w:eastAsia="Calibri"/>
          <w:szCs w:val="22"/>
        </w:rPr>
        <w:t xml:space="preserve"> </w:t>
      </w:r>
      <w:r w:rsidRPr="007C08C2">
        <w:rPr>
          <w:rFonts w:eastAsia="Calibri"/>
          <w:szCs w:val="22"/>
        </w:rPr>
        <w:t>pride</w:t>
      </w:r>
      <w:r w:rsidR="00495F56">
        <w:rPr>
          <w:rFonts w:eastAsia="Calibri"/>
          <w:szCs w:val="22"/>
        </w:rPr>
        <w:t xml:space="preserve"> </w:t>
      </w:r>
      <w:r w:rsidRPr="007C08C2">
        <w:rPr>
          <w:rFonts w:eastAsia="Calibri"/>
          <w:szCs w:val="22"/>
        </w:rPr>
        <w:t>over</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kings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he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awaken</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war</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2</w:t>
      </w:r>
      <w:r w:rsidR="00495F56">
        <w:rPr>
          <w:rFonts w:eastAsia="Calibri"/>
          <w:szCs w:val="22"/>
        </w:rPr>
        <w:t xml:space="preserve"> </w:t>
      </w:r>
      <w:r w:rsidRPr="007C08C2">
        <w:rPr>
          <w:rFonts w:eastAsia="Calibri"/>
          <w:szCs w:val="22"/>
        </w:rPr>
        <w:t>sides,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he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become</w:t>
      </w:r>
      <w:r w:rsidR="00495F56">
        <w:rPr>
          <w:rFonts w:eastAsia="Calibri"/>
          <w:szCs w:val="22"/>
        </w:rPr>
        <w:t xml:space="preserve"> </w:t>
      </w:r>
      <w:r w:rsidRPr="007C08C2">
        <w:rPr>
          <w:rFonts w:eastAsia="Calibri"/>
          <w:szCs w:val="22"/>
        </w:rPr>
        <w:t>strong</w:t>
      </w:r>
      <w:r w:rsidR="00495F56">
        <w:rPr>
          <w:rFonts w:eastAsia="Calibri"/>
          <w:szCs w:val="22"/>
        </w:rPr>
        <w:t xml:space="preserve"> </w:t>
      </w:r>
      <w:r w:rsidRPr="007C08C2">
        <w:rPr>
          <w:rFonts w:eastAsia="Calibri"/>
          <w:szCs w:val="22"/>
        </w:rPr>
        <w:t>against</w:t>
      </w:r>
      <w:r w:rsidR="00495F56">
        <w:rPr>
          <w:rFonts w:eastAsia="Calibri"/>
          <w:szCs w:val="22"/>
        </w:rPr>
        <w:t xml:space="preserve"> </w:t>
      </w:r>
      <w:r w:rsidRPr="007C08C2">
        <w:rPr>
          <w:rFonts w:eastAsia="Calibri"/>
          <w:szCs w:val="22"/>
        </w:rPr>
        <w:t>them.</w:t>
      </w:r>
    </w:p>
    <w:p w14:paraId="0D470B74" w14:textId="77777777" w:rsidR="007C08C2" w:rsidRPr="007C08C2" w:rsidRDefault="007C08C2" w:rsidP="007C08C2">
      <w:pPr>
        <w:rPr>
          <w:rFonts w:eastAsia="Calibri"/>
          <w:szCs w:val="22"/>
        </w:rPr>
      </w:pPr>
    </w:p>
    <w:p w14:paraId="798F197C" w14:textId="0D1897D4" w:rsidR="007C08C2" w:rsidRPr="007C08C2" w:rsidRDefault="007C08C2" w:rsidP="007C08C2">
      <w:pPr>
        <w:rPr>
          <w:rFonts w:eastAsia="Calibri"/>
          <w:szCs w:val="22"/>
        </w:rPr>
      </w:pPr>
      <w:r w:rsidRPr="007C08C2">
        <w:rPr>
          <w:rFonts w:eastAsia="Calibri"/>
          <w:szCs w:val="22"/>
        </w:rPr>
        <w:t>On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day</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concealed,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Holy</w:t>
      </w:r>
      <w:r w:rsidR="00495F56">
        <w:rPr>
          <w:rFonts w:eastAsia="Calibri"/>
          <w:szCs w:val="22"/>
        </w:rPr>
        <w:t xml:space="preserve"> </w:t>
      </w:r>
      <w:r w:rsidRPr="007C08C2">
        <w:rPr>
          <w:rFonts w:eastAsia="Calibri"/>
          <w:szCs w:val="22"/>
        </w:rPr>
        <w:t>Land</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quake</w:t>
      </w:r>
      <w:r w:rsidR="00495F56">
        <w:rPr>
          <w:rFonts w:eastAsia="Calibri"/>
          <w:i/>
          <w:iCs/>
          <w:szCs w:val="22"/>
        </w:rPr>
        <w:t xml:space="preserve"> </w:t>
      </w:r>
      <w:r w:rsidRPr="007C08C2">
        <w:rPr>
          <w:rFonts w:eastAsia="Calibri"/>
          <w:szCs w:val="22"/>
        </w:rPr>
        <w:t>45</w:t>
      </w:r>
      <w:r w:rsidR="00495F56">
        <w:rPr>
          <w:rFonts w:eastAsia="Calibri"/>
          <w:szCs w:val="22"/>
        </w:rPr>
        <w:t xml:space="preserve"> </w:t>
      </w:r>
      <w:r w:rsidRPr="007C08C2">
        <w:rPr>
          <w:rFonts w:eastAsia="Calibri"/>
          <w:szCs w:val="22"/>
        </w:rPr>
        <w:t>miles</w:t>
      </w:r>
      <w:r w:rsidR="00495F56">
        <w:rPr>
          <w:rFonts w:eastAsia="Calibri"/>
          <w:szCs w:val="22"/>
        </w:rPr>
        <w:t xml:space="preserve"> </w:t>
      </w:r>
      <w:r w:rsidRPr="007C08C2">
        <w:rPr>
          <w:rFonts w:eastAsia="Calibri"/>
          <w:szCs w:val="22"/>
        </w:rPr>
        <w:t>around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place</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Bait</w:t>
      </w:r>
      <w:r w:rsidR="00495F56">
        <w:rPr>
          <w:rFonts w:eastAsia="Calibri"/>
          <w:szCs w:val="22"/>
        </w:rPr>
        <w:t xml:space="preserve"> </w:t>
      </w:r>
      <w:proofErr w:type="spellStart"/>
      <w:r w:rsidRPr="007C08C2">
        <w:rPr>
          <w:rFonts w:eastAsia="Calibri"/>
          <w:szCs w:val="22"/>
        </w:rPr>
        <w:t>Hamikdash</w:t>
      </w:r>
      <w:proofErr w:type="spellEnd"/>
      <w:r w:rsidRPr="007C08C2">
        <w:rPr>
          <w:rFonts w:eastAsia="Calibri"/>
          <w:szCs w:val="22"/>
        </w:rPr>
        <w:t>,</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one</w:t>
      </w:r>
      <w:r w:rsidR="00495F56">
        <w:rPr>
          <w:rFonts w:eastAsia="Calibri"/>
          <w:szCs w:val="22"/>
        </w:rPr>
        <w:t xml:space="preserve"> </w:t>
      </w:r>
      <w:r w:rsidRPr="007C08C2">
        <w:rPr>
          <w:rFonts w:eastAsia="Calibri"/>
          <w:szCs w:val="22"/>
        </w:rPr>
        <w:t>cave</w:t>
      </w:r>
      <w:r w:rsidR="00495F56">
        <w:rPr>
          <w:rFonts w:eastAsia="Calibri"/>
          <w:szCs w:val="22"/>
        </w:rPr>
        <w:t xml:space="preserve"> </w:t>
      </w:r>
      <w:r w:rsidRPr="007C08C2">
        <w:rPr>
          <w:rFonts w:eastAsia="Calibri"/>
          <w:szCs w:val="22"/>
        </w:rPr>
        <w:t>under</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ground</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revealed.</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this</w:t>
      </w:r>
      <w:r w:rsidR="00495F56">
        <w:rPr>
          <w:rFonts w:eastAsia="Calibri"/>
          <w:szCs w:val="22"/>
        </w:rPr>
        <w:t xml:space="preserve"> </w:t>
      </w:r>
      <w:r w:rsidRPr="007C08C2">
        <w:rPr>
          <w:rFonts w:eastAsia="Calibri"/>
          <w:szCs w:val="22"/>
        </w:rPr>
        <w:t>cave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come</w:t>
      </w:r>
      <w:r w:rsidR="00495F56">
        <w:rPr>
          <w:rFonts w:eastAsia="Calibri"/>
          <w:szCs w:val="22"/>
        </w:rPr>
        <w:t xml:space="preserve"> </w:t>
      </w:r>
      <w:r w:rsidRPr="007C08C2">
        <w:rPr>
          <w:rFonts w:eastAsia="Calibri"/>
          <w:szCs w:val="22"/>
        </w:rPr>
        <w:t>out</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strong</w:t>
      </w:r>
      <w:r w:rsidR="00495F56">
        <w:rPr>
          <w:rFonts w:eastAsia="Calibri"/>
          <w:szCs w:val="22"/>
        </w:rPr>
        <w:t xml:space="preserve"> </w:t>
      </w:r>
      <w:r w:rsidRPr="007C08C2">
        <w:rPr>
          <w:rFonts w:eastAsia="Calibri"/>
          <w:szCs w:val="22"/>
        </w:rPr>
        <w:t>fire</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burn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this</w:t>
      </w:r>
      <w:r w:rsidR="00495F56">
        <w:rPr>
          <w:rFonts w:eastAsia="Calibri"/>
          <w:szCs w:val="22"/>
        </w:rPr>
        <w:t xml:space="preserve"> </w:t>
      </w:r>
      <w:r w:rsidRPr="007C08C2">
        <w:rPr>
          <w:rFonts w:eastAsia="Calibri"/>
          <w:szCs w:val="22"/>
        </w:rPr>
        <w:t>cave</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supernal</w:t>
      </w:r>
      <w:r w:rsidR="00495F56">
        <w:rPr>
          <w:rFonts w:eastAsia="Calibri"/>
          <w:szCs w:val="22"/>
        </w:rPr>
        <w:t xml:space="preserve"> </w:t>
      </w:r>
      <w:r w:rsidRPr="007C08C2">
        <w:rPr>
          <w:rFonts w:eastAsia="Calibri"/>
          <w:szCs w:val="22"/>
        </w:rPr>
        <w:t>branch</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grow</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rule</w:t>
      </w:r>
      <w:r w:rsidR="00495F56">
        <w:rPr>
          <w:rFonts w:eastAsia="Calibri"/>
          <w:szCs w:val="22"/>
        </w:rPr>
        <w:t xml:space="preserve"> </w:t>
      </w:r>
      <w:r w:rsidRPr="007C08C2">
        <w:rPr>
          <w:rFonts w:eastAsia="Calibri"/>
          <w:szCs w:val="22"/>
        </w:rPr>
        <w:t>over</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whole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given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malchus.</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supernal</w:t>
      </w:r>
      <w:r w:rsidR="00495F56">
        <w:rPr>
          <w:rFonts w:eastAsia="Calibri"/>
          <w:szCs w:val="22"/>
        </w:rPr>
        <w:t xml:space="preserve"> </w:t>
      </w:r>
      <w:r w:rsidRPr="007C08C2">
        <w:rPr>
          <w:rFonts w:eastAsia="Calibri"/>
          <w:szCs w:val="22"/>
        </w:rPr>
        <w:t>holy</w:t>
      </w:r>
      <w:r w:rsidR="00495F56">
        <w:rPr>
          <w:rFonts w:eastAsia="Calibri"/>
          <w:szCs w:val="22"/>
        </w:rPr>
        <w:t xml:space="preserve"> </w:t>
      </w:r>
      <w:r w:rsidRPr="007C08C2">
        <w:rPr>
          <w:rFonts w:eastAsia="Calibri"/>
          <w:szCs w:val="22"/>
        </w:rPr>
        <w:t>ones</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gather</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Then</w:t>
      </w:r>
      <w:r w:rsidR="00495F56">
        <w:rPr>
          <w:rFonts w:eastAsia="Calibri"/>
          <w:szCs w:val="22"/>
        </w:rPr>
        <w:t xml:space="preserve"> </w:t>
      </w:r>
      <w:r w:rsidRPr="007C08C2">
        <w:rPr>
          <w:rFonts w:eastAsia="Calibri"/>
          <w:szCs w:val="22"/>
        </w:rPr>
        <w:t>Mashiach</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revealed</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entire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malchus</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given</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him.</w:t>
      </w:r>
    </w:p>
    <w:p w14:paraId="01D19AAB" w14:textId="77777777" w:rsidR="007C08C2" w:rsidRPr="007C08C2" w:rsidRDefault="007C08C2" w:rsidP="007C08C2">
      <w:pPr>
        <w:rPr>
          <w:rFonts w:eastAsia="Calibri"/>
          <w:szCs w:val="22"/>
        </w:rPr>
      </w:pPr>
    </w:p>
    <w:p w14:paraId="612745E5" w14:textId="2F5C1DDE" w:rsidR="007C08C2" w:rsidRPr="007C08C2" w:rsidRDefault="007C08C2" w:rsidP="007C08C2">
      <w:pPr>
        <w:rPr>
          <w:rFonts w:eastAsia="Calibri"/>
          <w:szCs w:val="22"/>
        </w:rPr>
      </w:pPr>
      <w:proofErr w:type="spellStart"/>
      <w:r w:rsidRPr="007C08C2">
        <w:rPr>
          <w:rFonts w:eastAsia="Calibri"/>
          <w:b/>
          <w:bCs/>
          <w:szCs w:val="22"/>
        </w:rPr>
        <w:t>Vayera</w:t>
      </w:r>
      <w:proofErr w:type="spellEnd"/>
      <w:r w:rsidR="00495F56">
        <w:rPr>
          <w:rFonts w:eastAsia="Calibri"/>
          <w:b/>
          <w:bCs/>
          <w:szCs w:val="22"/>
        </w:rPr>
        <w:t xml:space="preserve"> </w:t>
      </w:r>
      <w:r w:rsidRPr="007C08C2">
        <w:rPr>
          <w:rFonts w:eastAsia="Calibri"/>
          <w:b/>
          <w:bCs/>
          <w:szCs w:val="22"/>
        </w:rPr>
        <w:t>119a</w:t>
      </w:r>
    </w:p>
    <w:p w14:paraId="3AB14FBD" w14:textId="1794D222" w:rsidR="007C08C2" w:rsidRPr="007C08C2" w:rsidRDefault="007C08C2" w:rsidP="007C08C2">
      <w:pPr>
        <w:rPr>
          <w:rFonts w:eastAsia="Calibri"/>
          <w:szCs w:val="22"/>
        </w:rPr>
      </w:pPr>
      <w:r w:rsidRPr="007C08C2">
        <w:rPr>
          <w:rFonts w:eastAsia="Calibri"/>
          <w:szCs w:val="22"/>
        </w:rPr>
        <w:t>At</w:t>
      </w:r>
      <w:r w:rsidR="00495F56">
        <w:rPr>
          <w:rFonts w:eastAsia="Calibri"/>
          <w:szCs w:val="22"/>
        </w:rPr>
        <w:t xml:space="preserve"> </w:t>
      </w:r>
      <w:r w:rsidRPr="007C08C2">
        <w:rPr>
          <w:rFonts w:eastAsia="Calibri"/>
          <w:szCs w:val="22"/>
        </w:rPr>
        <w:t>66</w:t>
      </w:r>
      <w:r w:rsidR="00495F56">
        <w:rPr>
          <w:rFonts w:eastAsia="Calibri"/>
          <w:szCs w:val="22"/>
        </w:rPr>
        <w:t xml:space="preserve"> </w:t>
      </w:r>
      <w:r w:rsidRPr="007C08C2">
        <w:rPr>
          <w:rFonts w:eastAsia="Calibri"/>
          <w:szCs w:val="22"/>
        </w:rPr>
        <w:t>years</w:t>
      </w:r>
      <w:r w:rsidR="00495F56">
        <w:rPr>
          <w:rFonts w:eastAsia="Calibri"/>
          <w:szCs w:val="22"/>
        </w:rPr>
        <w:t xml:space="preserve"> </w:t>
      </w:r>
      <w:r w:rsidRPr="007C08C2">
        <w:rPr>
          <w:rFonts w:eastAsia="Calibri"/>
          <w:szCs w:val="22"/>
        </w:rPr>
        <w:t>Melech</w:t>
      </w:r>
      <w:r w:rsidR="00495F56">
        <w:rPr>
          <w:rFonts w:eastAsia="Calibri"/>
          <w:szCs w:val="22"/>
        </w:rPr>
        <w:t xml:space="preserve"> </w:t>
      </w:r>
      <w:r w:rsidRPr="007C08C2">
        <w:rPr>
          <w:rFonts w:eastAsia="Calibri"/>
          <w:szCs w:val="22"/>
        </w:rPr>
        <w:t>HaMashiach</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revealed</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land</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Galil</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when</w:t>
      </w:r>
      <w:r w:rsidR="00495F56">
        <w:rPr>
          <w:rFonts w:eastAsia="Calibri"/>
          <w:szCs w:val="22"/>
        </w:rPr>
        <w:t xml:space="preserve"> </w:t>
      </w:r>
      <w:r w:rsidRPr="007C08C2">
        <w:rPr>
          <w:rFonts w:eastAsia="Calibri"/>
          <w:color w:val="C00000"/>
          <w:szCs w:val="22"/>
        </w:rPr>
        <w:t>a</w:t>
      </w:r>
      <w:r w:rsidR="00495F56">
        <w:rPr>
          <w:rFonts w:eastAsia="Calibri"/>
          <w:color w:val="C00000"/>
          <w:szCs w:val="22"/>
        </w:rPr>
        <w:t xml:space="preserve"> </w:t>
      </w:r>
      <w:r w:rsidRPr="007C08C2">
        <w:rPr>
          <w:rFonts w:eastAsia="Calibri"/>
          <w:color w:val="C00000"/>
          <w:szCs w:val="22"/>
        </w:rPr>
        <w:t>star</w:t>
      </w:r>
      <w:r w:rsidR="00495F56">
        <w:rPr>
          <w:rFonts w:eastAsia="Calibri"/>
          <w:color w:val="C00000"/>
          <w:szCs w:val="22"/>
        </w:rPr>
        <w:t xml:space="preserve"> </w:t>
      </w:r>
      <w:r w:rsidRPr="007C08C2">
        <w:rPr>
          <w:rFonts w:eastAsia="Calibri"/>
          <w:color w:val="C00000"/>
          <w:szCs w:val="22"/>
        </w:rPr>
        <w:t>on</w:t>
      </w:r>
      <w:r w:rsidR="00495F56">
        <w:rPr>
          <w:rFonts w:eastAsia="Calibri"/>
          <w:color w:val="C00000"/>
          <w:szCs w:val="22"/>
        </w:rPr>
        <w:t xml:space="preserve"> </w:t>
      </w:r>
      <w:r w:rsidRPr="007C08C2">
        <w:rPr>
          <w:rFonts w:eastAsia="Calibri"/>
          <w:color w:val="C00000"/>
          <w:szCs w:val="22"/>
        </w:rPr>
        <w:t>the</w:t>
      </w:r>
      <w:r w:rsidR="00495F56">
        <w:rPr>
          <w:rFonts w:eastAsia="Calibri"/>
          <w:color w:val="C00000"/>
          <w:szCs w:val="22"/>
        </w:rPr>
        <w:t xml:space="preserve"> </w:t>
      </w:r>
      <w:r w:rsidRPr="007C08C2">
        <w:rPr>
          <w:rFonts w:eastAsia="Calibri"/>
          <w:color w:val="C00000"/>
          <w:szCs w:val="22"/>
        </w:rPr>
        <w:t>East</w:t>
      </w:r>
      <w:r w:rsidR="00495F56">
        <w:rPr>
          <w:rFonts w:eastAsia="Calibri"/>
          <w:color w:val="C00000"/>
          <w:szCs w:val="22"/>
        </w:rPr>
        <w:t xml:space="preserve"> </w:t>
      </w:r>
      <w:r w:rsidRPr="007C08C2">
        <w:rPr>
          <w:rFonts w:eastAsia="Calibri"/>
          <w:color w:val="C00000"/>
          <w:szCs w:val="22"/>
        </w:rPr>
        <w:t>side</w:t>
      </w:r>
      <w:r w:rsidR="00495F56">
        <w:rPr>
          <w:rFonts w:eastAsia="Calibri"/>
          <w:i/>
          <w:iCs/>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swallow</w:t>
      </w:r>
      <w:r w:rsidR="00495F56">
        <w:rPr>
          <w:rFonts w:eastAsia="Calibri"/>
          <w:szCs w:val="22"/>
        </w:rPr>
        <w:t xml:space="preserve"> </w:t>
      </w:r>
      <w:r w:rsidRPr="007C08C2">
        <w:rPr>
          <w:rFonts w:eastAsia="Calibri"/>
          <w:szCs w:val="22"/>
        </w:rPr>
        <w:t>seven</w:t>
      </w:r>
      <w:r w:rsidR="00495F56">
        <w:rPr>
          <w:rFonts w:eastAsia="Calibri"/>
          <w:szCs w:val="22"/>
        </w:rPr>
        <w:t xml:space="preserve"> </w:t>
      </w:r>
      <w:r w:rsidRPr="007C08C2">
        <w:rPr>
          <w:rFonts w:eastAsia="Calibri"/>
          <w:szCs w:val="22"/>
        </w:rPr>
        <w:t>stars</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North</w:t>
      </w:r>
      <w:r w:rsidR="00495F56">
        <w:rPr>
          <w:rFonts w:eastAsia="Calibri"/>
          <w:szCs w:val="22"/>
        </w:rPr>
        <w:t xml:space="preserve"> </w:t>
      </w:r>
      <w:r w:rsidRPr="007C08C2">
        <w:rPr>
          <w:rFonts w:eastAsia="Calibri"/>
          <w:szCs w:val="22"/>
        </w:rPr>
        <w:t>side,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flame</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black</w:t>
      </w:r>
      <w:r w:rsidR="00495F56">
        <w:rPr>
          <w:rFonts w:eastAsia="Calibri"/>
          <w:szCs w:val="22"/>
        </w:rPr>
        <w:t xml:space="preserve"> </w:t>
      </w:r>
      <w:r w:rsidRPr="007C08C2">
        <w:rPr>
          <w:rFonts w:eastAsia="Calibri"/>
          <w:szCs w:val="22"/>
        </w:rPr>
        <w:t>fire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hanging</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firmament</w:t>
      </w:r>
      <w:r w:rsidR="00495F56">
        <w:rPr>
          <w:rFonts w:eastAsia="Calibri"/>
          <w:szCs w:val="22"/>
        </w:rPr>
        <w:t xml:space="preserve"> </w:t>
      </w:r>
      <w:r w:rsidRPr="007C08C2">
        <w:rPr>
          <w:rFonts w:eastAsia="Calibri"/>
          <w:szCs w:val="22"/>
        </w:rPr>
        <w:t>60</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wars</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awakened</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on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North</w:t>
      </w:r>
      <w:r w:rsidR="00495F56">
        <w:rPr>
          <w:rFonts w:eastAsia="Calibri"/>
          <w:szCs w:val="22"/>
        </w:rPr>
        <w:t xml:space="preserve"> </w:t>
      </w:r>
      <w:r w:rsidRPr="007C08C2">
        <w:rPr>
          <w:rFonts w:eastAsia="Calibri"/>
          <w:szCs w:val="22"/>
        </w:rPr>
        <w:t>side,</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two</w:t>
      </w:r>
      <w:r w:rsidR="00495F56">
        <w:rPr>
          <w:rFonts w:eastAsia="Calibri"/>
          <w:szCs w:val="22"/>
        </w:rPr>
        <w:t xml:space="preserve"> </w:t>
      </w:r>
      <w:r w:rsidRPr="007C08C2">
        <w:rPr>
          <w:rFonts w:eastAsia="Calibri"/>
          <w:szCs w:val="22"/>
        </w:rPr>
        <w:t>kings</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fall</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these</w:t>
      </w:r>
      <w:r w:rsidR="00495F56">
        <w:rPr>
          <w:rFonts w:eastAsia="Calibri"/>
          <w:szCs w:val="22"/>
        </w:rPr>
        <w:t xml:space="preserve"> </w:t>
      </w:r>
      <w:r w:rsidRPr="007C08C2">
        <w:rPr>
          <w:rFonts w:eastAsia="Calibri"/>
          <w:szCs w:val="22"/>
        </w:rPr>
        <w:t>wars,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entire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come</w:t>
      </w:r>
      <w:r w:rsidR="00495F56">
        <w:rPr>
          <w:rFonts w:eastAsia="Calibri"/>
          <w:szCs w:val="22"/>
        </w:rPr>
        <w:t xml:space="preserve"> </w:t>
      </w:r>
      <w:r w:rsidRPr="007C08C2">
        <w:rPr>
          <w:rFonts w:eastAsia="Calibri"/>
          <w:szCs w:val="22"/>
        </w:rPr>
        <w:t>together</w:t>
      </w:r>
      <w:r w:rsidR="00495F56">
        <w:rPr>
          <w:rFonts w:eastAsia="Calibri"/>
          <w:szCs w:val="22"/>
        </w:rPr>
        <w:t xml:space="preserve"> </w:t>
      </w:r>
      <w:r w:rsidRPr="007C08C2">
        <w:rPr>
          <w:rFonts w:eastAsia="Calibri"/>
          <w:szCs w:val="22"/>
        </w:rPr>
        <w:t>against</w:t>
      </w:r>
      <w:r w:rsidR="00495F56">
        <w:rPr>
          <w:rFonts w:eastAsia="Calibri"/>
          <w:szCs w:val="22"/>
        </w:rPr>
        <w:t xml:space="preserve"> </w:t>
      </w:r>
      <w:r w:rsidRPr="007C08C2">
        <w:rPr>
          <w:rFonts w:eastAsia="Calibri"/>
          <w:szCs w:val="22"/>
        </w:rPr>
        <w:t>Bas</w:t>
      </w:r>
      <w:r w:rsidR="00495F56">
        <w:rPr>
          <w:rFonts w:eastAsia="Calibri"/>
          <w:szCs w:val="22"/>
        </w:rPr>
        <w:t xml:space="preserve"> </w:t>
      </w:r>
      <w:r w:rsidRPr="007C08C2">
        <w:rPr>
          <w:rFonts w:eastAsia="Calibri"/>
          <w:szCs w:val="22"/>
        </w:rPr>
        <w:t>Yaakov</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Jewish</w:t>
      </w:r>
      <w:r w:rsidR="00495F56">
        <w:rPr>
          <w:rFonts w:eastAsia="Calibri"/>
          <w:szCs w:val="22"/>
        </w:rPr>
        <w:t xml:space="preserve"> </w:t>
      </w:r>
      <w:r w:rsidRPr="007C08C2">
        <w:rPr>
          <w:rFonts w:eastAsia="Calibri"/>
          <w:szCs w:val="22"/>
        </w:rPr>
        <w:t>nation]</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push</w:t>
      </w:r>
      <w:r w:rsidR="00495F56">
        <w:rPr>
          <w:rFonts w:eastAsia="Calibri"/>
          <w:szCs w:val="22"/>
        </w:rPr>
        <w:t xml:space="preserve"> </w:t>
      </w:r>
      <w:r w:rsidRPr="007C08C2">
        <w:rPr>
          <w:rFonts w:eastAsia="Calibri"/>
          <w:szCs w:val="22"/>
        </w:rPr>
        <w:t>her</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world.</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this</w:t>
      </w:r>
      <w:r w:rsidR="00495F56">
        <w:rPr>
          <w:rFonts w:eastAsia="Calibri"/>
          <w:szCs w:val="22"/>
        </w:rPr>
        <w:t xml:space="preserve"> </w:t>
      </w:r>
      <w:proofErr w:type="gramStart"/>
      <w:r w:rsidRPr="007C08C2">
        <w:rPr>
          <w:rFonts w:eastAsia="Calibri"/>
          <w:szCs w:val="22"/>
        </w:rPr>
        <w:t>time</w:t>
      </w:r>
      <w:proofErr w:type="gramEnd"/>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is</w:t>
      </w:r>
      <w:r w:rsidR="00495F56">
        <w:rPr>
          <w:rFonts w:eastAsia="Calibri"/>
          <w:szCs w:val="22"/>
        </w:rPr>
        <w:t xml:space="preserve"> </w:t>
      </w:r>
      <w:r w:rsidRPr="007C08C2">
        <w:rPr>
          <w:rFonts w:eastAsia="Calibri"/>
          <w:szCs w:val="22"/>
        </w:rPr>
        <w:t>written</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is</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time</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trouble</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Yaakov</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he</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saved”.</w:t>
      </w:r>
      <w:r w:rsidR="00495F56">
        <w:rPr>
          <w:rFonts w:eastAsia="Calibri"/>
          <w:szCs w:val="22"/>
        </w:rPr>
        <w:t xml:space="preserve"> </w:t>
      </w:r>
      <w:r w:rsidRPr="007C08C2">
        <w:rPr>
          <w:rFonts w:eastAsia="Calibri"/>
          <w:szCs w:val="22"/>
        </w:rPr>
        <w:t>At</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time</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souls</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treasury</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souls</w:t>
      </w:r>
      <w:r w:rsidR="00495F56">
        <w:rPr>
          <w:rFonts w:eastAsia="Calibri"/>
          <w:szCs w:val="22"/>
        </w:rPr>
        <w:t xml:space="preserve"> </w:t>
      </w:r>
      <w:r w:rsidRPr="007C08C2">
        <w:rPr>
          <w:rFonts w:eastAsia="Calibri"/>
          <w:szCs w:val="22"/>
        </w:rPr>
        <w:t>[</w:t>
      </w:r>
      <w:proofErr w:type="spellStart"/>
      <w:r w:rsidRPr="007C08C2">
        <w:rPr>
          <w:rFonts w:eastAsia="Calibri"/>
          <w:szCs w:val="22"/>
        </w:rPr>
        <w:t>guf</w:t>
      </w:r>
      <w:proofErr w:type="spellEnd"/>
      <w:r w:rsidRPr="007C08C2">
        <w:rPr>
          <w:rFonts w:eastAsia="Calibri"/>
          <w:szCs w:val="22"/>
        </w:rPr>
        <w:t>]</w:t>
      </w:r>
      <w:r w:rsidR="00495F56">
        <w:rPr>
          <w:rFonts w:eastAsia="Calibri"/>
          <w:szCs w:val="22"/>
        </w:rPr>
        <w:t xml:space="preserve"> </w:t>
      </w:r>
      <w:r w:rsidRPr="007C08C2">
        <w:rPr>
          <w:rFonts w:eastAsia="Calibri"/>
          <w:szCs w:val="22"/>
        </w:rPr>
        <w:t>will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finished</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needing</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return</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renewed,</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sign</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you</w:t>
      </w:r>
      <w:r w:rsidR="00495F56">
        <w:rPr>
          <w:rFonts w:eastAsia="Calibri"/>
          <w:szCs w:val="22"/>
        </w:rPr>
        <w:t xml:space="preserve"> </w:t>
      </w:r>
      <w:r w:rsidRPr="007C08C2">
        <w:rPr>
          <w:rFonts w:eastAsia="Calibri"/>
          <w:szCs w:val="22"/>
        </w:rPr>
        <w:t>is</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souls</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came</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Yaakov</w:t>
      </w:r>
      <w:r w:rsidR="00495F56">
        <w:rPr>
          <w:rFonts w:eastAsia="Calibri"/>
          <w:szCs w:val="22"/>
        </w:rPr>
        <w:t xml:space="preserve"> </w:t>
      </w:r>
      <w:r w:rsidRPr="007C08C2">
        <w:rPr>
          <w:rFonts w:eastAsia="Calibri"/>
          <w:szCs w:val="22"/>
        </w:rPr>
        <w:t>from</w:t>
      </w:r>
      <w:r w:rsidR="00495F56">
        <w:rPr>
          <w:rFonts w:eastAsia="Calibri"/>
          <w:szCs w:val="22"/>
        </w:rPr>
        <w:t xml:space="preserve"> </w:t>
      </w:r>
      <w:proofErr w:type="spellStart"/>
      <w:r w:rsidRPr="007C08C2">
        <w:rPr>
          <w:rFonts w:eastAsia="Calibri"/>
          <w:szCs w:val="22"/>
        </w:rPr>
        <w:t>mitzrayim</w:t>
      </w:r>
      <w:proofErr w:type="spellEnd"/>
      <w:r w:rsidRPr="007C08C2">
        <w:rPr>
          <w:rFonts w:eastAsia="Calibri"/>
          <w:szCs w:val="22"/>
        </w:rPr>
        <w:t>,</w:t>
      </w:r>
      <w:r w:rsidR="00495F56">
        <w:rPr>
          <w:rFonts w:eastAsia="Calibri"/>
          <w:szCs w:val="22"/>
        </w:rPr>
        <w:t xml:space="preserve"> </w:t>
      </w:r>
      <w:r w:rsidRPr="007C08C2">
        <w:rPr>
          <w:rFonts w:eastAsia="Calibri"/>
          <w:szCs w:val="22"/>
        </w:rPr>
        <w:t>etc.,</w:t>
      </w:r>
      <w:r w:rsidR="00495F56">
        <w:rPr>
          <w:rFonts w:eastAsia="Calibri"/>
          <w:szCs w:val="22"/>
        </w:rPr>
        <w:t xml:space="preserve"> </w:t>
      </w:r>
      <w:r w:rsidRPr="007C08C2">
        <w:rPr>
          <w:rFonts w:eastAsia="Calibri"/>
          <w:szCs w:val="22"/>
        </w:rPr>
        <w:t>66</w:t>
      </w:r>
      <w:r w:rsidR="00495F56">
        <w:rPr>
          <w:rFonts w:eastAsia="Calibri"/>
          <w:szCs w:val="22"/>
        </w:rPr>
        <w:t xml:space="preserve"> </w:t>
      </w:r>
      <w:r w:rsidRPr="007C08C2">
        <w:rPr>
          <w:rFonts w:eastAsia="Calibri"/>
          <w:szCs w:val="22"/>
        </w:rPr>
        <w:t>souls.</w:t>
      </w:r>
    </w:p>
    <w:p w14:paraId="3F4CE592" w14:textId="77777777" w:rsidR="007C08C2" w:rsidRPr="007C08C2" w:rsidRDefault="007C08C2" w:rsidP="007C08C2">
      <w:pPr>
        <w:rPr>
          <w:rFonts w:eastAsia="Calibri"/>
          <w:szCs w:val="22"/>
        </w:rPr>
      </w:pPr>
    </w:p>
    <w:p w14:paraId="38540A41" w14:textId="73780A2E" w:rsidR="00E64716" w:rsidRDefault="007C08C2" w:rsidP="00E64716">
      <w:pPr>
        <w:rPr>
          <w:rFonts w:eastAsia="Calibri"/>
          <w:szCs w:val="22"/>
        </w:rPr>
      </w:pPr>
      <w:r w:rsidRPr="007C08C2">
        <w:rPr>
          <w:rFonts w:eastAsia="Calibri"/>
          <w:b/>
          <w:bCs/>
          <w:szCs w:val="22"/>
        </w:rPr>
        <w:t>Terumah</w:t>
      </w:r>
      <w:r w:rsidR="00495F56">
        <w:rPr>
          <w:rFonts w:eastAsia="Calibri"/>
          <w:b/>
          <w:bCs/>
          <w:szCs w:val="22"/>
        </w:rPr>
        <w:t xml:space="preserve"> </w:t>
      </w:r>
      <w:r w:rsidRPr="007C08C2">
        <w:rPr>
          <w:rFonts w:eastAsia="Calibri"/>
          <w:b/>
          <w:bCs/>
          <w:szCs w:val="22"/>
        </w:rPr>
        <w:t>172b</w:t>
      </w:r>
      <w:r w:rsidR="00E64716">
        <w:rPr>
          <w:rFonts w:eastAsia="Calibri"/>
          <w:b/>
          <w:bCs/>
          <w:szCs w:val="22"/>
        </w:rPr>
        <w:t xml:space="preserve"> </w:t>
      </w:r>
      <w:r w:rsidR="00C408C5" w:rsidRPr="00C408C5">
        <w:rPr>
          <w:rFonts w:eastAsia="Calibri"/>
          <w:szCs w:val="22"/>
        </w:rPr>
        <w:t>Moreover the light of the moon shall be as the light of the sun</w:t>
      </w:r>
      <w:r w:rsidR="00E64716">
        <w:rPr>
          <w:rFonts w:eastAsia="Calibri"/>
          <w:szCs w:val="22"/>
        </w:rPr>
        <w:t>:</w:t>
      </w:r>
      <w:r w:rsidR="00C408C5" w:rsidRPr="00C408C5">
        <w:rPr>
          <w:rFonts w:eastAsia="Calibri"/>
          <w:szCs w:val="22"/>
        </w:rPr>
        <w:t xml:space="preserve"> </w:t>
      </w:r>
    </w:p>
    <w:p w14:paraId="089F22DE" w14:textId="5F2B7AB3" w:rsidR="00E64716" w:rsidRDefault="00E64716" w:rsidP="00E64716">
      <w:pPr>
        <w:rPr>
          <w:rFonts w:eastAsia="Calibri"/>
          <w:szCs w:val="22"/>
        </w:rPr>
      </w:pPr>
    </w:p>
    <w:p w14:paraId="220F05C3" w14:textId="5E3BA807" w:rsidR="00E64716" w:rsidRPr="00E64716" w:rsidRDefault="00E64716" w:rsidP="00E64716">
      <w:pPr>
        <w:ind w:left="288" w:right="288"/>
        <w:rPr>
          <w:rFonts w:eastAsia="Calibri"/>
          <w:i/>
          <w:iCs/>
          <w:szCs w:val="22"/>
        </w:rPr>
      </w:pPr>
      <w:r w:rsidRPr="00E64716">
        <w:rPr>
          <w:rFonts w:eastAsia="Calibri"/>
          <w:b/>
          <w:bCs/>
          <w:i/>
          <w:iCs/>
          <w:szCs w:val="22"/>
        </w:rPr>
        <w:t>Yeshayahu (Isaiah) 30:26</w:t>
      </w:r>
      <w:r w:rsidRPr="00E64716">
        <w:rPr>
          <w:rFonts w:eastAsia="Calibri"/>
          <w:i/>
          <w:iCs/>
          <w:szCs w:val="22"/>
        </w:rPr>
        <w:t xml:space="preserve"> </w:t>
      </w:r>
      <w:r w:rsidRPr="00E64716">
        <w:rPr>
          <w:rFonts w:eastAsia="Calibri" w:hint="cs"/>
          <w:i/>
          <w:iCs/>
          <w:szCs w:val="22"/>
        </w:rPr>
        <w:t xml:space="preserve">Moreover the light of the moon shall be as the light of the sun, and the light of the sun shall be sevenfold, as the light of the seven days, in the day that </w:t>
      </w:r>
      <w:r w:rsidRPr="00E64716">
        <w:rPr>
          <w:rFonts w:eastAsia="Calibri"/>
          <w:i/>
          <w:iCs/>
          <w:szCs w:val="22"/>
        </w:rPr>
        <w:t>HaShem</w:t>
      </w:r>
      <w:r w:rsidRPr="00E64716">
        <w:rPr>
          <w:rFonts w:eastAsia="Calibri" w:hint="cs"/>
          <w:i/>
          <w:iCs/>
          <w:szCs w:val="22"/>
        </w:rPr>
        <w:t xml:space="preserve"> </w:t>
      </w:r>
      <w:proofErr w:type="spellStart"/>
      <w:r w:rsidRPr="00E64716">
        <w:rPr>
          <w:rFonts w:eastAsia="Calibri" w:hint="cs"/>
          <w:i/>
          <w:iCs/>
          <w:szCs w:val="22"/>
        </w:rPr>
        <w:t>bindeth</w:t>
      </w:r>
      <w:proofErr w:type="spellEnd"/>
      <w:r w:rsidRPr="00E64716">
        <w:rPr>
          <w:rFonts w:eastAsia="Calibri" w:hint="cs"/>
          <w:i/>
          <w:iCs/>
          <w:szCs w:val="22"/>
        </w:rPr>
        <w:t xml:space="preserve"> up the bruise of His people, and </w:t>
      </w:r>
      <w:proofErr w:type="spellStart"/>
      <w:r w:rsidRPr="00E64716">
        <w:rPr>
          <w:rFonts w:eastAsia="Calibri" w:hint="cs"/>
          <w:i/>
          <w:iCs/>
          <w:szCs w:val="22"/>
        </w:rPr>
        <w:t>healeth</w:t>
      </w:r>
      <w:proofErr w:type="spellEnd"/>
      <w:r w:rsidRPr="00E64716">
        <w:rPr>
          <w:rFonts w:eastAsia="Calibri" w:hint="cs"/>
          <w:i/>
          <w:iCs/>
          <w:szCs w:val="22"/>
        </w:rPr>
        <w:t xml:space="preserve"> the stroke of their wound. </w:t>
      </w:r>
    </w:p>
    <w:p w14:paraId="6CE56431" w14:textId="77777777" w:rsidR="00E64716" w:rsidRDefault="00E64716" w:rsidP="00E64716">
      <w:pPr>
        <w:rPr>
          <w:rFonts w:eastAsia="Calibri"/>
          <w:szCs w:val="22"/>
        </w:rPr>
      </w:pPr>
    </w:p>
    <w:p w14:paraId="6359200D" w14:textId="5C0953EC" w:rsidR="00C408C5" w:rsidRDefault="00C408C5" w:rsidP="00E64716">
      <w:pPr>
        <w:rPr>
          <w:rFonts w:eastAsia="Calibri"/>
          <w:szCs w:val="22"/>
        </w:rPr>
      </w:pPr>
      <w:r w:rsidRPr="00C408C5">
        <w:rPr>
          <w:rFonts w:eastAsia="Calibri"/>
          <w:szCs w:val="22"/>
        </w:rPr>
        <w:t xml:space="preserve">and then will this cause the seventh window to open to the entire world, </w:t>
      </w:r>
      <w:r w:rsidR="0028053B" w:rsidRPr="0028053B">
        <w:rPr>
          <w:rFonts w:eastAsia="Calibri"/>
          <w:szCs w:val="22"/>
        </w:rPr>
        <w:t>hen the 7th window will open in the entire world, and its star is “</w:t>
      </w:r>
      <w:proofErr w:type="spellStart"/>
      <w:r w:rsidR="0028053B" w:rsidRPr="0028053B">
        <w:rPr>
          <w:rFonts w:eastAsia="Calibri"/>
          <w:szCs w:val="22"/>
        </w:rPr>
        <w:t>kochav</w:t>
      </w:r>
      <w:proofErr w:type="spellEnd"/>
      <w:r w:rsidR="0028053B" w:rsidRPr="0028053B">
        <w:rPr>
          <w:rFonts w:eastAsia="Calibri"/>
          <w:szCs w:val="22"/>
        </w:rPr>
        <w:t xml:space="preserve"> Yaakov”, and this is the one about which Bilaam said “a star shoots forth from Yaakov”, and this star will be luminous for 40 days and 40 nights. When Melech HaMashiach will be revealed, and all the peoples of the world will be gathered to him, then the verse will be fulfilled which states</w:t>
      </w:r>
      <w:r>
        <w:rPr>
          <w:rFonts w:eastAsia="Calibri"/>
          <w:szCs w:val="22"/>
        </w:rPr>
        <w:t>:</w:t>
      </w:r>
      <w:r w:rsidR="0028053B" w:rsidRPr="0028053B">
        <w:rPr>
          <w:rFonts w:eastAsia="Calibri"/>
          <w:szCs w:val="22"/>
        </w:rPr>
        <w:t xml:space="preserve"> </w:t>
      </w:r>
    </w:p>
    <w:p w14:paraId="51616B18" w14:textId="77777777" w:rsidR="00C408C5" w:rsidRDefault="00C408C5" w:rsidP="0028053B">
      <w:pPr>
        <w:rPr>
          <w:rFonts w:eastAsia="Calibri"/>
          <w:szCs w:val="22"/>
        </w:rPr>
      </w:pPr>
    </w:p>
    <w:p w14:paraId="5AA917B8" w14:textId="3F089666" w:rsidR="0028053B" w:rsidRPr="0028053B" w:rsidRDefault="0028053B" w:rsidP="00C408C5">
      <w:pPr>
        <w:ind w:left="288" w:right="288"/>
        <w:rPr>
          <w:rFonts w:eastAsia="Calibri"/>
          <w:i/>
          <w:iCs/>
          <w:szCs w:val="22"/>
        </w:rPr>
      </w:pPr>
      <w:r w:rsidRPr="0028053B">
        <w:rPr>
          <w:rFonts w:eastAsia="Calibri"/>
          <w:b/>
          <w:bCs/>
          <w:i/>
          <w:iCs/>
          <w:szCs w:val="22"/>
        </w:rPr>
        <w:t>Yeshaya</w:t>
      </w:r>
      <w:r w:rsidR="00C408C5" w:rsidRPr="00C408C5">
        <w:rPr>
          <w:rFonts w:eastAsia="Calibri"/>
          <w:b/>
          <w:bCs/>
          <w:i/>
          <w:iCs/>
          <w:szCs w:val="22"/>
        </w:rPr>
        <w:t>hu (Isaiah)</w:t>
      </w:r>
      <w:r w:rsidRPr="0028053B">
        <w:rPr>
          <w:rFonts w:eastAsia="Calibri"/>
          <w:b/>
          <w:bCs/>
          <w:i/>
          <w:iCs/>
          <w:szCs w:val="22"/>
        </w:rPr>
        <w:t xml:space="preserve"> 11:10</w:t>
      </w:r>
      <w:r w:rsidRPr="0028053B">
        <w:rPr>
          <w:rFonts w:eastAsia="Calibri"/>
          <w:i/>
          <w:iCs/>
          <w:szCs w:val="22"/>
        </w:rPr>
        <w:t xml:space="preserve"> the root of Yishai, which stands as a banner for peoples, to him shall the nations inquire, and his peace shall be [with] honor.</w:t>
      </w:r>
    </w:p>
    <w:p w14:paraId="6A9F50DD" w14:textId="77777777" w:rsidR="00202CCD" w:rsidRPr="007C08C2" w:rsidRDefault="00202CCD" w:rsidP="00202CCD"/>
    <w:p w14:paraId="7CEE1DA0" w14:textId="77777777" w:rsidR="00202CCD" w:rsidRPr="007C08C2" w:rsidRDefault="00202CCD" w:rsidP="00202CCD">
      <w:r w:rsidRPr="007C08C2">
        <w:t>In</w:t>
      </w:r>
      <w:r>
        <w:t xml:space="preserve"> </w:t>
      </w:r>
      <w:r w:rsidRPr="007C08C2">
        <w:t>the</w:t>
      </w:r>
      <w:r>
        <w:t xml:space="preserve"> </w:t>
      </w:r>
      <w:r w:rsidRPr="007C08C2">
        <w:t>section</w:t>
      </w:r>
      <w:r>
        <w:t xml:space="preserve"> </w:t>
      </w:r>
      <w:r w:rsidRPr="007C08C2">
        <w:t>treating</w:t>
      </w:r>
      <w:r>
        <w:t xml:space="preserve"> </w:t>
      </w:r>
      <w:r w:rsidRPr="007C08C2">
        <w:t>of</w:t>
      </w:r>
      <w:r>
        <w:t xml:space="preserve"> </w:t>
      </w:r>
      <w:r w:rsidRPr="007C08C2">
        <w:t>Bilaam...the</w:t>
      </w:r>
      <w:r>
        <w:t xml:space="preserve"> </w:t>
      </w:r>
      <w:r w:rsidRPr="007C08C2">
        <w:t>prophecy</w:t>
      </w:r>
      <w:r>
        <w:t xml:space="preserve"> </w:t>
      </w:r>
      <w:r w:rsidRPr="007C08C2">
        <w:t>in</w:t>
      </w:r>
      <w:r>
        <w:t xml:space="preserve"> </w:t>
      </w:r>
      <w:r w:rsidRPr="007C08C2">
        <w:t>that</w:t>
      </w:r>
      <w:r>
        <w:t xml:space="preserve"> </w:t>
      </w:r>
      <w:r w:rsidRPr="007C08C2">
        <w:t>section</w:t>
      </w:r>
      <w:r>
        <w:t xml:space="preserve"> </w:t>
      </w:r>
      <w:r w:rsidRPr="007C08C2">
        <w:t>bears</w:t>
      </w:r>
      <w:r>
        <w:t xml:space="preserve"> </w:t>
      </w:r>
      <w:r w:rsidRPr="007C08C2">
        <w:t>upon</w:t>
      </w:r>
      <w:r>
        <w:t xml:space="preserve"> </w:t>
      </w:r>
      <w:r w:rsidRPr="007C08C2">
        <w:t>the</w:t>
      </w:r>
      <w:r>
        <w:t xml:space="preserve"> </w:t>
      </w:r>
      <w:r w:rsidRPr="007C08C2">
        <w:t>two</w:t>
      </w:r>
      <w:r>
        <w:t xml:space="preserve"> </w:t>
      </w:r>
      <w:r w:rsidRPr="007C08C2">
        <w:t>Mashiachs:</w:t>
      </w:r>
      <w:r>
        <w:t xml:space="preserve"> </w:t>
      </w:r>
      <w:r w:rsidRPr="007C08C2">
        <w:t>the</w:t>
      </w:r>
      <w:r>
        <w:t xml:space="preserve"> </w:t>
      </w:r>
      <w:r w:rsidRPr="007C08C2">
        <w:t>first</w:t>
      </w:r>
      <w:r>
        <w:t xml:space="preserve"> </w:t>
      </w:r>
      <w:r w:rsidRPr="007C08C2">
        <w:t>namely,</w:t>
      </w:r>
      <w:r>
        <w:t xml:space="preserve"> </w:t>
      </w:r>
      <w:r w:rsidRPr="007C08C2">
        <w:t>David,</w:t>
      </w:r>
      <w:r>
        <w:t xml:space="preserve"> </w:t>
      </w:r>
      <w:r w:rsidRPr="007C08C2">
        <w:t>who</w:t>
      </w:r>
      <w:r>
        <w:t xml:space="preserve"> </w:t>
      </w:r>
      <w:r w:rsidRPr="007C08C2">
        <w:t>saved</w:t>
      </w:r>
      <w:r>
        <w:t xml:space="preserve"> </w:t>
      </w:r>
      <w:r w:rsidRPr="007C08C2">
        <w:t>Israel</w:t>
      </w:r>
      <w:r>
        <w:t xml:space="preserve"> </w:t>
      </w:r>
      <w:r w:rsidRPr="007C08C2">
        <w:t>from</w:t>
      </w:r>
      <w:r>
        <w:t xml:space="preserve"> </w:t>
      </w:r>
      <w:r w:rsidRPr="007C08C2">
        <w:t>the</w:t>
      </w:r>
      <w:r>
        <w:t xml:space="preserve"> </w:t>
      </w:r>
      <w:r w:rsidRPr="007C08C2">
        <w:t>hand</w:t>
      </w:r>
      <w:r>
        <w:t xml:space="preserve"> </w:t>
      </w:r>
      <w:r w:rsidRPr="007C08C2">
        <w:t>of</w:t>
      </w:r>
      <w:r>
        <w:t xml:space="preserve"> </w:t>
      </w:r>
      <w:r w:rsidRPr="007C08C2">
        <w:t>their</w:t>
      </w:r>
      <w:r>
        <w:t xml:space="preserve"> </w:t>
      </w:r>
      <w:r w:rsidRPr="007C08C2">
        <w:t>enemies,</w:t>
      </w:r>
      <w:r>
        <w:t xml:space="preserve"> </w:t>
      </w:r>
      <w:r w:rsidRPr="007C08C2">
        <w:t>and</w:t>
      </w:r>
      <w:r>
        <w:t xml:space="preserve"> </w:t>
      </w:r>
      <w:r w:rsidRPr="007C08C2">
        <w:t>the</w:t>
      </w:r>
      <w:r>
        <w:t xml:space="preserve"> </w:t>
      </w:r>
      <w:r w:rsidRPr="007C08C2">
        <w:t>later</w:t>
      </w:r>
      <w:r>
        <w:t xml:space="preserve"> </w:t>
      </w:r>
      <w:r w:rsidRPr="007C08C2">
        <w:t>Mashiach,</w:t>
      </w:r>
      <w:r>
        <w:t xml:space="preserve"> </w:t>
      </w:r>
      <w:r w:rsidRPr="007C08C2">
        <w:t>a</w:t>
      </w:r>
      <w:r>
        <w:t xml:space="preserve"> </w:t>
      </w:r>
      <w:r w:rsidRPr="007C08C2">
        <w:t>descendant</w:t>
      </w:r>
      <w:r>
        <w:t xml:space="preserve"> </w:t>
      </w:r>
      <w:r w:rsidRPr="007C08C2">
        <w:t>of</w:t>
      </w:r>
      <w:r>
        <w:t xml:space="preserve"> </w:t>
      </w:r>
      <w:r w:rsidRPr="007C08C2">
        <w:t>David,</w:t>
      </w:r>
      <w:r>
        <w:t xml:space="preserve"> </w:t>
      </w:r>
      <w:r w:rsidRPr="007C08C2">
        <w:t>who</w:t>
      </w:r>
      <w:r>
        <w:t xml:space="preserve"> </w:t>
      </w:r>
      <w:r w:rsidRPr="007C08C2">
        <w:t>will</w:t>
      </w:r>
      <w:r>
        <w:t xml:space="preserve"> </w:t>
      </w:r>
      <w:r w:rsidRPr="007C08C2">
        <w:t>achieve</w:t>
      </w:r>
      <w:r>
        <w:t xml:space="preserve"> </w:t>
      </w:r>
      <w:r w:rsidRPr="007C08C2">
        <w:t>the</w:t>
      </w:r>
      <w:r>
        <w:t xml:space="preserve"> </w:t>
      </w:r>
      <w:r w:rsidRPr="007C08C2">
        <w:t>final</w:t>
      </w:r>
      <w:r>
        <w:t xml:space="preserve"> </w:t>
      </w:r>
      <w:r w:rsidRPr="007C08C2">
        <w:t>salvation</w:t>
      </w:r>
      <w:r>
        <w:t xml:space="preserve"> </w:t>
      </w:r>
      <w:r w:rsidRPr="007C08C2">
        <w:t>of</w:t>
      </w:r>
      <w:r>
        <w:t xml:space="preserve"> </w:t>
      </w:r>
      <w:r w:rsidRPr="007C08C2">
        <w:t>Israel!</w:t>
      </w:r>
      <w:r>
        <w:t xml:space="preserve"> </w:t>
      </w:r>
      <w:r w:rsidRPr="007C08C2">
        <w:t>There</w:t>
      </w:r>
      <w:r>
        <w:t xml:space="preserve"> </w:t>
      </w:r>
      <w:r w:rsidRPr="007C08C2">
        <w:t>it</w:t>
      </w:r>
      <w:r>
        <w:t xml:space="preserve"> </w:t>
      </w:r>
      <w:r w:rsidRPr="007C08C2">
        <w:t>is</w:t>
      </w:r>
      <w:r>
        <w:t xml:space="preserve"> </w:t>
      </w:r>
      <w:r w:rsidRPr="007C08C2">
        <w:t>said:</w:t>
      </w:r>
      <w:r w:rsidRPr="007C08C2">
        <w:rPr>
          <w:sz w:val="20"/>
          <w:vertAlign w:val="superscript"/>
        </w:rPr>
        <w:footnoteReference w:id="63"/>
      </w:r>
      <w:r>
        <w:t xml:space="preserve"> </w:t>
      </w:r>
      <w:r w:rsidRPr="007C08C2">
        <w:t>“I</w:t>
      </w:r>
      <w:r>
        <w:t xml:space="preserve"> </w:t>
      </w:r>
      <w:r w:rsidRPr="007C08C2">
        <w:t>see</w:t>
      </w:r>
      <w:r>
        <w:t xml:space="preserve"> </w:t>
      </w:r>
      <w:r w:rsidRPr="007C08C2">
        <w:t>him</w:t>
      </w:r>
      <w:r>
        <w:t xml:space="preserve"> </w:t>
      </w:r>
      <w:r w:rsidRPr="007C08C2">
        <w:t>but</w:t>
      </w:r>
      <w:r>
        <w:t xml:space="preserve"> </w:t>
      </w:r>
      <w:r w:rsidRPr="007C08C2">
        <w:t>not</w:t>
      </w:r>
      <w:r>
        <w:t xml:space="preserve"> </w:t>
      </w:r>
      <w:r w:rsidRPr="007C08C2">
        <w:t>now,”</w:t>
      </w:r>
      <w:r>
        <w:t xml:space="preserve"> </w:t>
      </w:r>
      <w:r w:rsidRPr="007C08C2">
        <w:t>this</w:t>
      </w:r>
      <w:r>
        <w:t xml:space="preserve"> </w:t>
      </w:r>
      <w:r w:rsidRPr="007C08C2">
        <w:t>refers</w:t>
      </w:r>
      <w:r>
        <w:t xml:space="preserve"> </w:t>
      </w:r>
      <w:r w:rsidRPr="007C08C2">
        <w:t>to</w:t>
      </w:r>
      <w:r>
        <w:t xml:space="preserve"> </w:t>
      </w:r>
      <w:r w:rsidRPr="007C08C2">
        <w:t>David;</w:t>
      </w:r>
      <w:r>
        <w:t xml:space="preserve"> </w:t>
      </w:r>
      <w:r w:rsidRPr="007C08C2">
        <w:t>“I</w:t>
      </w:r>
      <w:r>
        <w:t xml:space="preserve"> </w:t>
      </w:r>
      <w:r w:rsidRPr="007C08C2">
        <w:t>behold</w:t>
      </w:r>
      <w:r>
        <w:t xml:space="preserve"> </w:t>
      </w:r>
      <w:r w:rsidRPr="007C08C2">
        <w:t>him</w:t>
      </w:r>
      <w:r>
        <w:t xml:space="preserve"> </w:t>
      </w:r>
      <w:r w:rsidRPr="007C08C2">
        <w:t>but</w:t>
      </w:r>
      <w:r>
        <w:t xml:space="preserve"> </w:t>
      </w:r>
      <w:r w:rsidRPr="007C08C2">
        <w:t>not</w:t>
      </w:r>
      <w:r>
        <w:t xml:space="preserve"> </w:t>
      </w:r>
      <w:r w:rsidRPr="007C08C2">
        <w:t>nigh,</w:t>
      </w:r>
      <w:r w:rsidRPr="007C08C2">
        <w:rPr>
          <w:sz w:val="20"/>
          <w:vertAlign w:val="superscript"/>
        </w:rPr>
        <w:footnoteReference w:id="64"/>
      </w:r>
      <w:r>
        <w:t xml:space="preserve"> </w:t>
      </w:r>
      <w:r w:rsidRPr="007C08C2">
        <w:t>this</w:t>
      </w:r>
      <w:r>
        <w:t xml:space="preserve"> </w:t>
      </w:r>
      <w:r w:rsidRPr="007C08C2">
        <w:t>refers</w:t>
      </w:r>
      <w:r>
        <w:t xml:space="preserve"> </w:t>
      </w:r>
      <w:r w:rsidRPr="007C08C2">
        <w:t>to</w:t>
      </w:r>
      <w:r>
        <w:t xml:space="preserve"> </w:t>
      </w:r>
      <w:r w:rsidRPr="007C08C2">
        <w:t>King</w:t>
      </w:r>
      <w:r>
        <w:t xml:space="preserve"> </w:t>
      </w:r>
      <w:r w:rsidRPr="007C08C2">
        <w:t>Mashiach.</w:t>
      </w:r>
      <w:r>
        <w:t xml:space="preserve"> </w:t>
      </w:r>
      <w:r w:rsidRPr="007C08C2">
        <w:t>“There</w:t>
      </w:r>
      <w:r>
        <w:t xml:space="preserve"> </w:t>
      </w:r>
      <w:r w:rsidRPr="007C08C2">
        <w:t>shall</w:t>
      </w:r>
      <w:r>
        <w:t xml:space="preserve"> </w:t>
      </w:r>
      <w:r w:rsidRPr="007C08C2">
        <w:t>step</w:t>
      </w:r>
      <w:r>
        <w:t xml:space="preserve"> </w:t>
      </w:r>
      <w:r w:rsidRPr="007C08C2">
        <w:t>forth</w:t>
      </w:r>
      <w:r>
        <w:t xml:space="preserve"> </w:t>
      </w:r>
      <w:r w:rsidRPr="007C08C2">
        <w:t>a</w:t>
      </w:r>
      <w:r>
        <w:t xml:space="preserve"> </w:t>
      </w:r>
      <w:r w:rsidRPr="007C08C2">
        <w:t>star</w:t>
      </w:r>
      <w:r>
        <w:t xml:space="preserve"> </w:t>
      </w:r>
      <w:r w:rsidRPr="007C08C2">
        <w:t>out</w:t>
      </w:r>
      <w:r>
        <w:t xml:space="preserve"> </w:t>
      </w:r>
      <w:r w:rsidRPr="007C08C2">
        <w:t>of</w:t>
      </w:r>
      <w:r>
        <w:t xml:space="preserve"> </w:t>
      </w:r>
      <w:r w:rsidRPr="007C08C2">
        <w:t>Yaakov”,</w:t>
      </w:r>
      <w:r w:rsidRPr="007C08C2">
        <w:rPr>
          <w:sz w:val="20"/>
          <w:vertAlign w:val="superscript"/>
        </w:rPr>
        <w:footnoteReference w:id="65"/>
      </w:r>
      <w:r>
        <w:t xml:space="preserve"> </w:t>
      </w:r>
      <w:r w:rsidRPr="007C08C2">
        <w:t>this</w:t>
      </w:r>
      <w:r>
        <w:t xml:space="preserve"> </w:t>
      </w:r>
      <w:r w:rsidRPr="007C08C2">
        <w:t>refers</w:t>
      </w:r>
      <w:r>
        <w:t xml:space="preserve"> </w:t>
      </w:r>
      <w:r w:rsidRPr="007C08C2">
        <w:t>to</w:t>
      </w:r>
      <w:r>
        <w:t xml:space="preserve"> </w:t>
      </w:r>
      <w:r w:rsidRPr="007C08C2">
        <w:t>David;</w:t>
      </w:r>
      <w:r>
        <w:t xml:space="preserve"> </w:t>
      </w:r>
      <w:r w:rsidRPr="007C08C2">
        <w:t>“And</w:t>
      </w:r>
      <w:r>
        <w:t xml:space="preserve"> </w:t>
      </w:r>
      <w:r w:rsidRPr="007C08C2">
        <w:t>a</w:t>
      </w:r>
      <w:r>
        <w:t xml:space="preserve"> </w:t>
      </w:r>
      <w:proofErr w:type="spellStart"/>
      <w:r w:rsidRPr="007C08C2">
        <w:t>sceptre</w:t>
      </w:r>
      <w:proofErr w:type="spellEnd"/>
      <w:r>
        <w:t xml:space="preserve"> </w:t>
      </w:r>
      <w:r w:rsidRPr="007C08C2">
        <w:lastRenderedPageBreak/>
        <w:t>shall</w:t>
      </w:r>
      <w:r>
        <w:t xml:space="preserve"> </w:t>
      </w:r>
      <w:r w:rsidRPr="007C08C2">
        <w:t>rise</w:t>
      </w:r>
      <w:r>
        <w:t xml:space="preserve"> </w:t>
      </w:r>
      <w:r w:rsidRPr="007C08C2">
        <w:t>out</w:t>
      </w:r>
      <w:r>
        <w:t xml:space="preserve"> </w:t>
      </w:r>
      <w:r w:rsidRPr="007C08C2">
        <w:t>of</w:t>
      </w:r>
      <w:r>
        <w:t xml:space="preserve"> </w:t>
      </w:r>
      <w:r w:rsidRPr="007C08C2">
        <w:t>Israel”,</w:t>
      </w:r>
      <w:r w:rsidRPr="007C08C2">
        <w:rPr>
          <w:sz w:val="20"/>
          <w:vertAlign w:val="superscript"/>
        </w:rPr>
        <w:footnoteReference w:id="66"/>
      </w:r>
      <w:r>
        <w:t xml:space="preserve"> </w:t>
      </w:r>
      <w:r w:rsidRPr="007C08C2">
        <w:t>this</w:t>
      </w:r>
      <w:r>
        <w:t xml:space="preserve"> </w:t>
      </w:r>
      <w:r w:rsidRPr="007C08C2">
        <w:t>refers</w:t>
      </w:r>
      <w:r>
        <w:t xml:space="preserve"> </w:t>
      </w:r>
      <w:r w:rsidRPr="007C08C2">
        <w:t>to</w:t>
      </w:r>
      <w:r>
        <w:t xml:space="preserve"> </w:t>
      </w:r>
      <w:r w:rsidRPr="007C08C2">
        <w:t>King</w:t>
      </w:r>
      <w:r>
        <w:t xml:space="preserve"> </w:t>
      </w:r>
      <w:r w:rsidRPr="007C08C2">
        <w:t>Mashiach.</w:t>
      </w:r>
      <w:r>
        <w:t xml:space="preserve"> </w:t>
      </w:r>
      <w:r w:rsidRPr="007C08C2">
        <w:t>“And</w:t>
      </w:r>
      <w:r>
        <w:t xml:space="preserve"> </w:t>
      </w:r>
      <w:r w:rsidRPr="007C08C2">
        <w:t>shall</w:t>
      </w:r>
      <w:r>
        <w:t xml:space="preserve"> </w:t>
      </w:r>
      <w:r w:rsidRPr="007C08C2">
        <w:t>smite</w:t>
      </w:r>
      <w:r>
        <w:t xml:space="preserve"> </w:t>
      </w:r>
      <w:r w:rsidRPr="007C08C2">
        <w:t>through</w:t>
      </w:r>
      <w:r>
        <w:t xml:space="preserve"> </w:t>
      </w:r>
      <w:r w:rsidRPr="007C08C2">
        <w:t>the</w:t>
      </w:r>
      <w:r>
        <w:t xml:space="preserve"> </w:t>
      </w:r>
      <w:r w:rsidRPr="007C08C2">
        <w:t>corners</w:t>
      </w:r>
      <w:r>
        <w:t xml:space="preserve"> </w:t>
      </w:r>
      <w:r w:rsidRPr="007C08C2">
        <w:t>of</w:t>
      </w:r>
      <w:r>
        <w:t xml:space="preserve"> </w:t>
      </w:r>
      <w:proofErr w:type="spellStart"/>
      <w:r w:rsidRPr="007C08C2">
        <w:t>Moav</w:t>
      </w:r>
      <w:proofErr w:type="spellEnd"/>
      <w:r w:rsidRPr="007C08C2">
        <w:t>”</w:t>
      </w:r>
      <w:r w:rsidRPr="007C08C2">
        <w:rPr>
          <w:sz w:val="20"/>
          <w:vertAlign w:val="superscript"/>
        </w:rPr>
        <w:footnoteReference w:id="67"/>
      </w:r>
      <w:r>
        <w:t xml:space="preserve"> </w:t>
      </w:r>
      <w:r w:rsidRPr="007C08C2">
        <w:t>this</w:t>
      </w:r>
      <w:r>
        <w:t xml:space="preserve"> </w:t>
      </w:r>
      <w:r w:rsidRPr="007C08C2">
        <w:t>refers</w:t>
      </w:r>
      <w:r>
        <w:t xml:space="preserve"> </w:t>
      </w:r>
      <w:r w:rsidRPr="007C08C2">
        <w:t>to</w:t>
      </w:r>
      <w:r>
        <w:t xml:space="preserve"> </w:t>
      </w:r>
      <w:r w:rsidRPr="007C08C2">
        <w:t>David,</w:t>
      </w:r>
      <w:r>
        <w:t xml:space="preserve"> </w:t>
      </w:r>
      <w:r w:rsidRPr="007C08C2">
        <w:t>for</w:t>
      </w:r>
      <w:r>
        <w:t xml:space="preserve"> </w:t>
      </w:r>
      <w:r w:rsidRPr="007C08C2">
        <w:t>we</w:t>
      </w:r>
      <w:r>
        <w:t xml:space="preserve"> </w:t>
      </w:r>
      <w:r w:rsidRPr="007C08C2">
        <w:t>are</w:t>
      </w:r>
      <w:r>
        <w:t xml:space="preserve"> </w:t>
      </w:r>
      <w:r w:rsidRPr="007C08C2">
        <w:t>told</w:t>
      </w:r>
      <w:r>
        <w:t xml:space="preserve"> </w:t>
      </w:r>
      <w:r w:rsidRPr="007C08C2">
        <w:t>“and</w:t>
      </w:r>
      <w:r>
        <w:t xml:space="preserve"> </w:t>
      </w:r>
      <w:r w:rsidRPr="007C08C2">
        <w:t>he</w:t>
      </w:r>
      <w:r>
        <w:t xml:space="preserve"> </w:t>
      </w:r>
      <w:r w:rsidRPr="007C08C2">
        <w:t>smote</w:t>
      </w:r>
      <w:r>
        <w:t xml:space="preserve"> </w:t>
      </w:r>
      <w:proofErr w:type="spellStart"/>
      <w:r w:rsidRPr="007C08C2">
        <w:t>Moav</w:t>
      </w:r>
      <w:proofErr w:type="spellEnd"/>
      <w:r>
        <w:t xml:space="preserve"> </w:t>
      </w:r>
      <w:r w:rsidRPr="007C08C2">
        <w:t>and</w:t>
      </w:r>
      <w:r>
        <w:t xml:space="preserve"> </w:t>
      </w:r>
      <w:r w:rsidRPr="007C08C2">
        <w:t>measured</w:t>
      </w:r>
      <w:r>
        <w:t xml:space="preserve"> </w:t>
      </w:r>
      <w:r w:rsidRPr="007C08C2">
        <w:t>them</w:t>
      </w:r>
      <w:r>
        <w:t xml:space="preserve"> </w:t>
      </w:r>
      <w:r w:rsidRPr="007C08C2">
        <w:t>with</w:t>
      </w:r>
      <w:r>
        <w:t xml:space="preserve"> </w:t>
      </w:r>
      <w:r w:rsidRPr="007C08C2">
        <w:t>the</w:t>
      </w:r>
      <w:r>
        <w:t xml:space="preserve"> </w:t>
      </w:r>
      <w:r w:rsidRPr="007C08C2">
        <w:t>line”;</w:t>
      </w:r>
      <w:r w:rsidRPr="007C08C2">
        <w:rPr>
          <w:sz w:val="20"/>
          <w:vertAlign w:val="superscript"/>
        </w:rPr>
        <w:footnoteReference w:id="68"/>
      </w:r>
      <w:r>
        <w:t xml:space="preserve"> </w:t>
      </w:r>
      <w:r w:rsidRPr="007C08C2">
        <w:t>“and</w:t>
      </w:r>
      <w:r>
        <w:t xml:space="preserve"> </w:t>
      </w:r>
      <w:r w:rsidRPr="007C08C2">
        <w:t>break</w:t>
      </w:r>
      <w:r>
        <w:t xml:space="preserve"> </w:t>
      </w:r>
      <w:r w:rsidRPr="007C08C2">
        <w:t>down</w:t>
      </w:r>
      <w:r>
        <w:t xml:space="preserve"> </w:t>
      </w:r>
      <w:r w:rsidRPr="007C08C2">
        <w:t>all</w:t>
      </w:r>
      <w:r>
        <w:t xml:space="preserve"> </w:t>
      </w:r>
      <w:r w:rsidRPr="007C08C2">
        <w:t>the</w:t>
      </w:r>
      <w:r>
        <w:t xml:space="preserve"> </w:t>
      </w:r>
      <w:r w:rsidRPr="007C08C2">
        <w:t>sons</w:t>
      </w:r>
      <w:r>
        <w:t xml:space="preserve"> </w:t>
      </w:r>
      <w:r w:rsidRPr="007C08C2">
        <w:t>of</w:t>
      </w:r>
      <w:r>
        <w:t xml:space="preserve"> </w:t>
      </w:r>
      <w:r w:rsidRPr="007C08C2">
        <w:t>Seth,”</w:t>
      </w:r>
      <w:r>
        <w:t xml:space="preserve"> </w:t>
      </w:r>
      <w:r w:rsidRPr="007C08C2">
        <w:t>this</w:t>
      </w:r>
      <w:r>
        <w:t xml:space="preserve"> </w:t>
      </w:r>
      <w:r w:rsidRPr="007C08C2">
        <w:t>refers</w:t>
      </w:r>
      <w:r>
        <w:t xml:space="preserve"> </w:t>
      </w:r>
      <w:r w:rsidRPr="007C08C2">
        <w:t>to</w:t>
      </w:r>
      <w:r>
        <w:t xml:space="preserve"> </w:t>
      </w:r>
      <w:r w:rsidRPr="007C08C2">
        <w:t>King</w:t>
      </w:r>
      <w:r>
        <w:t xml:space="preserve"> </w:t>
      </w:r>
      <w:r w:rsidRPr="007C08C2">
        <w:t>Mashiach,</w:t>
      </w:r>
      <w:r>
        <w:t xml:space="preserve"> </w:t>
      </w:r>
      <w:r w:rsidRPr="007C08C2">
        <w:t>as</w:t>
      </w:r>
      <w:r>
        <w:t xml:space="preserve"> </w:t>
      </w:r>
      <w:r w:rsidRPr="007C08C2">
        <w:t>it</w:t>
      </w:r>
      <w:r>
        <w:t xml:space="preserve"> </w:t>
      </w:r>
      <w:r w:rsidRPr="007C08C2">
        <w:t>is</w:t>
      </w:r>
      <w:r>
        <w:t xml:space="preserve"> </w:t>
      </w:r>
      <w:r w:rsidRPr="007C08C2">
        <w:t>written</w:t>
      </w:r>
      <w:r>
        <w:t xml:space="preserve"> </w:t>
      </w:r>
      <w:r w:rsidRPr="007C08C2">
        <w:t>concerning</w:t>
      </w:r>
      <w:r>
        <w:t xml:space="preserve"> </w:t>
      </w:r>
      <w:r w:rsidRPr="007C08C2">
        <w:t>him:</w:t>
      </w:r>
      <w:r>
        <w:t xml:space="preserve"> </w:t>
      </w:r>
      <w:r w:rsidRPr="007C08C2">
        <w:t>“and</w:t>
      </w:r>
      <w:r>
        <w:t xml:space="preserve"> </w:t>
      </w:r>
      <w:r w:rsidRPr="007C08C2">
        <w:t>his</w:t>
      </w:r>
      <w:r>
        <w:t xml:space="preserve"> </w:t>
      </w:r>
      <w:r w:rsidRPr="007C08C2">
        <w:t>dominion</w:t>
      </w:r>
      <w:r>
        <w:t xml:space="preserve"> </w:t>
      </w:r>
      <w:r w:rsidRPr="007C08C2">
        <w:t>shall</w:t>
      </w:r>
      <w:r>
        <w:t xml:space="preserve"> </w:t>
      </w:r>
      <w:r w:rsidRPr="007C08C2">
        <w:t>be</w:t>
      </w:r>
      <w:r>
        <w:t xml:space="preserve"> </w:t>
      </w:r>
      <w:r w:rsidRPr="007C08C2">
        <w:t>from</w:t>
      </w:r>
      <w:r>
        <w:t xml:space="preserve"> </w:t>
      </w:r>
      <w:r w:rsidRPr="007C08C2">
        <w:t>sea</w:t>
      </w:r>
      <w:r>
        <w:t xml:space="preserve"> </w:t>
      </w:r>
      <w:r w:rsidRPr="007C08C2">
        <w:t>to</w:t>
      </w:r>
      <w:r>
        <w:t xml:space="preserve"> </w:t>
      </w:r>
      <w:r w:rsidRPr="007C08C2">
        <w:t>sea”.</w:t>
      </w:r>
      <w:r w:rsidRPr="007C08C2">
        <w:rPr>
          <w:sz w:val="20"/>
          <w:vertAlign w:val="superscript"/>
        </w:rPr>
        <w:footnoteReference w:id="69"/>
      </w:r>
      <w:r>
        <w:t xml:space="preserve"> </w:t>
      </w:r>
      <w:r w:rsidRPr="007C08C2">
        <w:t>“And</w:t>
      </w:r>
      <w:r>
        <w:t xml:space="preserve"> </w:t>
      </w:r>
      <w:r w:rsidRPr="007C08C2">
        <w:t>Edom</w:t>
      </w:r>
      <w:r>
        <w:t xml:space="preserve"> </w:t>
      </w:r>
      <w:r w:rsidRPr="007C08C2">
        <w:t>shall</w:t>
      </w:r>
      <w:r>
        <w:t xml:space="preserve"> </w:t>
      </w:r>
      <w:r w:rsidRPr="007C08C2">
        <w:t>be</w:t>
      </w:r>
      <w:r>
        <w:t xml:space="preserve"> </w:t>
      </w:r>
      <w:r w:rsidRPr="007C08C2">
        <w:t>a</w:t>
      </w:r>
      <w:r>
        <w:t xml:space="preserve"> </w:t>
      </w:r>
      <w:r w:rsidRPr="007C08C2">
        <w:t>possession”,</w:t>
      </w:r>
      <w:r w:rsidRPr="007C08C2">
        <w:rPr>
          <w:sz w:val="20"/>
          <w:vertAlign w:val="superscript"/>
        </w:rPr>
        <w:footnoteReference w:id="70"/>
      </w:r>
      <w:r>
        <w:t xml:space="preserve"> </w:t>
      </w:r>
      <w:r w:rsidRPr="007C08C2">
        <w:t>this</w:t>
      </w:r>
      <w:r>
        <w:t xml:space="preserve"> </w:t>
      </w:r>
      <w:r w:rsidRPr="007C08C2">
        <w:t>refers</w:t>
      </w:r>
      <w:r>
        <w:t xml:space="preserve"> </w:t>
      </w:r>
      <w:r w:rsidRPr="007C08C2">
        <w:t>to</w:t>
      </w:r>
      <w:r>
        <w:t xml:space="preserve"> </w:t>
      </w:r>
      <w:r w:rsidRPr="007C08C2">
        <w:t>Dovid,</w:t>
      </w:r>
      <w:r>
        <w:t xml:space="preserve"> </w:t>
      </w:r>
      <w:r w:rsidRPr="007C08C2">
        <w:t>as</w:t>
      </w:r>
      <w:r>
        <w:t xml:space="preserve"> </w:t>
      </w:r>
      <w:r w:rsidRPr="007C08C2">
        <w:t>it</w:t>
      </w:r>
      <w:r>
        <w:t xml:space="preserve"> </w:t>
      </w:r>
      <w:r w:rsidRPr="007C08C2">
        <w:t>is</w:t>
      </w:r>
      <w:r>
        <w:t xml:space="preserve"> </w:t>
      </w:r>
      <w:r w:rsidRPr="007C08C2">
        <w:t>written:</w:t>
      </w:r>
      <w:r>
        <w:t xml:space="preserve"> </w:t>
      </w:r>
      <w:r w:rsidRPr="007C08C2">
        <w:t>“And</w:t>
      </w:r>
      <w:r>
        <w:t xml:space="preserve"> </w:t>
      </w:r>
      <w:r w:rsidRPr="007C08C2">
        <w:t>all</w:t>
      </w:r>
      <w:r>
        <w:t xml:space="preserve"> </w:t>
      </w:r>
      <w:r w:rsidRPr="007C08C2">
        <w:t>the</w:t>
      </w:r>
      <w:r>
        <w:t xml:space="preserve"> </w:t>
      </w:r>
      <w:r w:rsidRPr="007C08C2">
        <w:t>Edomites</w:t>
      </w:r>
      <w:r>
        <w:t xml:space="preserve"> </w:t>
      </w:r>
      <w:r w:rsidRPr="007C08C2">
        <w:t>became</w:t>
      </w:r>
      <w:r>
        <w:t xml:space="preserve"> </w:t>
      </w:r>
      <w:r w:rsidRPr="007C08C2">
        <w:t>servants</w:t>
      </w:r>
      <w:r>
        <w:t xml:space="preserve"> </w:t>
      </w:r>
      <w:r w:rsidRPr="007C08C2">
        <w:t>to</w:t>
      </w:r>
      <w:r>
        <w:t xml:space="preserve"> </w:t>
      </w:r>
      <w:r w:rsidRPr="007C08C2">
        <w:t>David”;</w:t>
      </w:r>
      <w:r w:rsidRPr="007C08C2">
        <w:rPr>
          <w:sz w:val="20"/>
          <w:vertAlign w:val="superscript"/>
        </w:rPr>
        <w:footnoteReference w:id="71"/>
      </w:r>
      <w:r>
        <w:t xml:space="preserve"> </w:t>
      </w:r>
      <w:r w:rsidRPr="007C08C2">
        <w:t>“And</w:t>
      </w:r>
      <w:r>
        <w:t xml:space="preserve"> </w:t>
      </w:r>
      <w:r w:rsidRPr="007C08C2">
        <w:t>Seir</w:t>
      </w:r>
      <w:r>
        <w:t xml:space="preserve"> </w:t>
      </w:r>
      <w:r w:rsidRPr="007C08C2">
        <w:t>shall</w:t>
      </w:r>
      <w:r>
        <w:t xml:space="preserve"> </w:t>
      </w:r>
      <w:r w:rsidRPr="007C08C2">
        <w:t>be</w:t>
      </w:r>
      <w:r>
        <w:t xml:space="preserve"> </w:t>
      </w:r>
      <w:r w:rsidRPr="007C08C2">
        <w:t>a</w:t>
      </w:r>
      <w:r>
        <w:t xml:space="preserve"> </w:t>
      </w:r>
      <w:r w:rsidRPr="007C08C2">
        <w:t>possession,”</w:t>
      </w:r>
      <w:r w:rsidRPr="007C08C2">
        <w:rPr>
          <w:sz w:val="20"/>
          <w:vertAlign w:val="superscript"/>
        </w:rPr>
        <w:footnoteReference w:id="72"/>
      </w:r>
      <w:r>
        <w:t xml:space="preserve"> </w:t>
      </w:r>
      <w:r w:rsidRPr="007C08C2">
        <w:t>this</w:t>
      </w:r>
      <w:r>
        <w:t xml:space="preserve"> </w:t>
      </w:r>
      <w:r w:rsidRPr="007C08C2">
        <w:t>refers</w:t>
      </w:r>
      <w:r>
        <w:t xml:space="preserve"> </w:t>
      </w:r>
      <w:r w:rsidRPr="007C08C2">
        <w:t>to</w:t>
      </w:r>
      <w:r>
        <w:t xml:space="preserve"> </w:t>
      </w:r>
      <w:r w:rsidRPr="007C08C2">
        <w:t>the</w:t>
      </w:r>
      <w:r>
        <w:t xml:space="preserve"> </w:t>
      </w:r>
      <w:r w:rsidRPr="007C08C2">
        <w:t>days</w:t>
      </w:r>
      <w:r>
        <w:t xml:space="preserve"> </w:t>
      </w:r>
      <w:r w:rsidRPr="007C08C2">
        <w:t>of</w:t>
      </w:r>
      <w:r>
        <w:t xml:space="preserve"> </w:t>
      </w:r>
      <w:r w:rsidRPr="007C08C2">
        <w:t>King</w:t>
      </w:r>
      <w:r>
        <w:t xml:space="preserve"> </w:t>
      </w:r>
      <w:r w:rsidRPr="007C08C2">
        <w:t>Mashiach,</w:t>
      </w:r>
      <w:r>
        <w:t xml:space="preserve"> </w:t>
      </w:r>
      <w:r w:rsidRPr="007C08C2">
        <w:t>as</w:t>
      </w:r>
      <w:r>
        <w:t xml:space="preserve"> </w:t>
      </w:r>
      <w:r w:rsidRPr="007C08C2">
        <w:t>it</w:t>
      </w:r>
      <w:r>
        <w:t xml:space="preserve"> </w:t>
      </w:r>
      <w:r w:rsidRPr="007C08C2">
        <w:t>is</w:t>
      </w:r>
      <w:r>
        <w:t xml:space="preserve"> </w:t>
      </w:r>
      <w:r w:rsidRPr="007C08C2">
        <w:t>written:</w:t>
      </w:r>
      <w:r>
        <w:t xml:space="preserve"> </w:t>
      </w:r>
      <w:r w:rsidRPr="007C08C2">
        <w:t>“And</w:t>
      </w:r>
      <w:r>
        <w:t xml:space="preserve"> </w:t>
      </w:r>
      <w:r w:rsidRPr="007C08C2">
        <w:t>saviors</w:t>
      </w:r>
      <w:r>
        <w:t xml:space="preserve"> </w:t>
      </w:r>
      <w:r w:rsidRPr="007C08C2">
        <w:t>shall</w:t>
      </w:r>
      <w:r>
        <w:t xml:space="preserve"> </w:t>
      </w:r>
      <w:r w:rsidRPr="007C08C2">
        <w:t>come</w:t>
      </w:r>
      <w:r>
        <w:t xml:space="preserve"> </w:t>
      </w:r>
      <w:r w:rsidRPr="007C08C2">
        <w:t>up</w:t>
      </w:r>
      <w:r>
        <w:t xml:space="preserve"> </w:t>
      </w:r>
      <w:r w:rsidRPr="007C08C2">
        <w:t>on</w:t>
      </w:r>
      <w:r>
        <w:t xml:space="preserve"> </w:t>
      </w:r>
      <w:r w:rsidRPr="007C08C2">
        <w:t>Mount</w:t>
      </w:r>
      <w:r>
        <w:t xml:space="preserve"> </w:t>
      </w:r>
      <w:r w:rsidRPr="007C08C2">
        <w:t>Zion</w:t>
      </w:r>
      <w:r>
        <w:t xml:space="preserve"> </w:t>
      </w:r>
      <w:r w:rsidRPr="007C08C2">
        <w:t>to</w:t>
      </w:r>
      <w:r>
        <w:t xml:space="preserve"> </w:t>
      </w:r>
      <w:r w:rsidRPr="007C08C2">
        <w:t>judge</w:t>
      </w:r>
      <w:r>
        <w:t xml:space="preserve"> </w:t>
      </w:r>
      <w:r w:rsidRPr="007C08C2">
        <w:t>the</w:t>
      </w:r>
      <w:r>
        <w:t xml:space="preserve"> </w:t>
      </w:r>
      <w:r w:rsidRPr="007C08C2">
        <w:t>Mount</w:t>
      </w:r>
      <w:r>
        <w:t xml:space="preserve"> </w:t>
      </w:r>
      <w:r w:rsidRPr="007C08C2">
        <w:t>of</w:t>
      </w:r>
      <w:r>
        <w:t xml:space="preserve"> </w:t>
      </w:r>
      <w:r w:rsidRPr="007C08C2">
        <w:t>Eisav”.</w:t>
      </w:r>
      <w:r w:rsidRPr="007C08C2">
        <w:rPr>
          <w:sz w:val="20"/>
          <w:vertAlign w:val="superscript"/>
        </w:rPr>
        <w:footnoteReference w:id="73"/>
      </w:r>
      <w:r>
        <w:t xml:space="preserve"> </w:t>
      </w:r>
      <w:r w:rsidRPr="007C08C2">
        <w:rPr>
          <w:sz w:val="20"/>
          <w:vertAlign w:val="superscript"/>
        </w:rPr>
        <w:footnoteReference w:id="74"/>
      </w:r>
    </w:p>
    <w:p w14:paraId="48066272" w14:textId="77777777" w:rsidR="00202CCD" w:rsidRDefault="00202CCD" w:rsidP="007C08C2">
      <w:pPr>
        <w:rPr>
          <w:rFonts w:eastAsia="Calibri"/>
          <w:szCs w:val="22"/>
        </w:rPr>
      </w:pPr>
    </w:p>
    <w:p w14:paraId="4A205984" w14:textId="77777777" w:rsidR="00202CCD" w:rsidRDefault="00202CCD" w:rsidP="007C08C2">
      <w:pPr>
        <w:rPr>
          <w:rFonts w:eastAsia="Calibri"/>
          <w:szCs w:val="22"/>
        </w:rPr>
      </w:pPr>
    </w:p>
    <w:p w14:paraId="48998BD8" w14:textId="77777777" w:rsidR="00202CCD" w:rsidRDefault="00202CCD" w:rsidP="007C08C2">
      <w:pPr>
        <w:rPr>
          <w:rFonts w:eastAsia="Calibri"/>
          <w:szCs w:val="22"/>
        </w:rPr>
      </w:pPr>
    </w:p>
    <w:p w14:paraId="26BDC8D8" w14:textId="0604BB74" w:rsidR="002B4BCE" w:rsidRPr="002B4BCE" w:rsidRDefault="002B4BCE" w:rsidP="002B4BCE">
      <w:pPr>
        <w:rPr>
          <w:rFonts w:eastAsia="Calibri"/>
          <w:szCs w:val="22"/>
        </w:rPr>
      </w:pPr>
      <w:r w:rsidRPr="002B4BCE">
        <w:rPr>
          <w:rFonts w:eastAsia="Calibri"/>
          <w:szCs w:val="22"/>
        </w:rPr>
        <w:t>The</w:t>
      </w:r>
      <w:r w:rsidR="00495F56">
        <w:rPr>
          <w:rFonts w:eastAsia="Calibri"/>
          <w:szCs w:val="22"/>
        </w:rPr>
        <w:t xml:space="preserve"> </w:t>
      </w:r>
      <w:r w:rsidRPr="002B4BCE">
        <w:rPr>
          <w:rFonts w:eastAsia="Calibri"/>
          <w:szCs w:val="22"/>
        </w:rPr>
        <w:t>prophecy</w:t>
      </w:r>
      <w:r w:rsidR="00495F56">
        <w:rPr>
          <w:rFonts w:eastAsia="Calibri"/>
          <w:szCs w:val="22"/>
        </w:rPr>
        <w:t xml:space="preserve"> </w:t>
      </w:r>
      <w:r w:rsidRPr="002B4BCE">
        <w:rPr>
          <w:rFonts w:eastAsia="Calibri"/>
          <w:szCs w:val="22"/>
        </w:rPr>
        <w:t>of</w:t>
      </w:r>
      <w:r w:rsidR="00495F56">
        <w:rPr>
          <w:rFonts w:eastAsia="Calibri"/>
          <w:szCs w:val="22"/>
        </w:rPr>
        <w:t xml:space="preserve"> </w:t>
      </w:r>
      <w:r w:rsidRPr="002B4BCE">
        <w:rPr>
          <w:rFonts w:eastAsia="Calibri"/>
          <w:szCs w:val="22"/>
        </w:rPr>
        <w:t>the</w:t>
      </w:r>
      <w:r w:rsidR="00495F56">
        <w:rPr>
          <w:rFonts w:eastAsia="Calibri"/>
          <w:szCs w:val="22"/>
        </w:rPr>
        <w:t xml:space="preserve"> </w:t>
      </w:r>
      <w:r w:rsidRPr="002B4BCE">
        <w:rPr>
          <w:rFonts w:eastAsia="Calibri"/>
          <w:szCs w:val="22"/>
        </w:rPr>
        <w:t>Zohar</w:t>
      </w:r>
    </w:p>
    <w:p w14:paraId="0DA9B611" w14:textId="77777777" w:rsidR="00495F56" w:rsidRDefault="002B4BCE" w:rsidP="002B4BCE">
      <w:pPr>
        <w:rPr>
          <w:rFonts w:eastAsia="Calibri"/>
          <w:i/>
          <w:iCs/>
          <w:szCs w:val="22"/>
        </w:rPr>
      </w:pPr>
      <w:r w:rsidRPr="002B4BCE">
        <w:rPr>
          <w:rFonts w:eastAsia="Calibri"/>
          <w:szCs w:val="22"/>
        </w:rPr>
        <w:t>In</w:t>
      </w:r>
      <w:r w:rsidR="00495F56">
        <w:rPr>
          <w:rFonts w:eastAsia="Calibri"/>
          <w:szCs w:val="22"/>
        </w:rPr>
        <w:t xml:space="preserve"> </w:t>
      </w:r>
      <w:r w:rsidRPr="002B4BCE">
        <w:rPr>
          <w:rFonts w:eastAsia="Calibri"/>
          <w:szCs w:val="22"/>
        </w:rPr>
        <w:t>the</w:t>
      </w:r>
      <w:r w:rsidR="00495F56">
        <w:rPr>
          <w:rFonts w:eastAsia="Calibri"/>
          <w:szCs w:val="22"/>
        </w:rPr>
        <w:t xml:space="preserve"> </w:t>
      </w:r>
      <w:r w:rsidRPr="002B4BCE">
        <w:rPr>
          <w:rFonts w:eastAsia="Calibri"/>
          <w:b/>
          <w:bCs/>
          <w:szCs w:val="22"/>
        </w:rPr>
        <w:t>Zohar</w:t>
      </w:r>
      <w:r w:rsidR="00495F56">
        <w:rPr>
          <w:rFonts w:eastAsia="Calibri"/>
          <w:szCs w:val="22"/>
        </w:rPr>
        <w:t xml:space="preserve"> </w:t>
      </w:r>
      <w:r w:rsidRPr="002B4BCE">
        <w:rPr>
          <w:rFonts w:eastAsia="Calibri"/>
          <w:szCs w:val="22"/>
        </w:rPr>
        <w:t>,</w:t>
      </w:r>
      <w:r w:rsidR="00495F56">
        <w:rPr>
          <w:rFonts w:eastAsia="Calibri"/>
          <w:szCs w:val="22"/>
        </w:rPr>
        <w:t xml:space="preserve"> </w:t>
      </w:r>
      <w:r w:rsidRPr="002B4BCE">
        <w:rPr>
          <w:rFonts w:eastAsia="Calibri"/>
          <w:szCs w:val="22"/>
        </w:rPr>
        <w:t>the</w:t>
      </w:r>
      <w:r w:rsidR="00495F56">
        <w:rPr>
          <w:rFonts w:eastAsia="Calibri"/>
          <w:szCs w:val="22"/>
        </w:rPr>
        <w:t xml:space="preserve"> </w:t>
      </w:r>
      <w:r w:rsidRPr="002B4BCE">
        <w:rPr>
          <w:rFonts w:eastAsia="Calibri"/>
          <w:i/>
          <w:iCs/>
          <w:szCs w:val="22"/>
        </w:rPr>
        <w:t>Book</w:t>
      </w:r>
      <w:r w:rsidR="00495F56">
        <w:rPr>
          <w:rFonts w:eastAsia="Calibri"/>
          <w:i/>
          <w:iCs/>
          <w:szCs w:val="22"/>
        </w:rPr>
        <w:t xml:space="preserve"> </w:t>
      </w:r>
      <w:r w:rsidRPr="002B4BCE">
        <w:rPr>
          <w:rFonts w:eastAsia="Calibri"/>
          <w:i/>
          <w:iCs/>
          <w:szCs w:val="22"/>
        </w:rPr>
        <w:t>of</w:t>
      </w:r>
      <w:r w:rsidR="00495F56">
        <w:rPr>
          <w:rFonts w:eastAsia="Calibri"/>
          <w:i/>
          <w:iCs/>
          <w:szCs w:val="22"/>
        </w:rPr>
        <w:t xml:space="preserve"> </w:t>
      </w:r>
      <w:r w:rsidRPr="002B4BCE">
        <w:rPr>
          <w:rFonts w:eastAsia="Calibri"/>
          <w:i/>
          <w:iCs/>
          <w:szCs w:val="22"/>
        </w:rPr>
        <w:t>Splendor</w:t>
      </w:r>
      <w:r w:rsidR="00495F56">
        <w:rPr>
          <w:rFonts w:eastAsia="Calibri"/>
          <w:szCs w:val="22"/>
        </w:rPr>
        <w:t xml:space="preserve"> </w:t>
      </w:r>
      <w:r w:rsidRPr="002B4BCE">
        <w:rPr>
          <w:rFonts w:eastAsia="Calibri"/>
          <w:szCs w:val="22"/>
        </w:rPr>
        <w:t>,</w:t>
      </w:r>
      <w:r w:rsidR="00495F56">
        <w:rPr>
          <w:rFonts w:eastAsia="Calibri"/>
          <w:szCs w:val="22"/>
        </w:rPr>
        <w:t xml:space="preserve"> </w:t>
      </w:r>
      <w:r w:rsidRPr="002B4BCE">
        <w:rPr>
          <w:rFonts w:eastAsia="Calibri"/>
          <w:szCs w:val="22"/>
        </w:rPr>
        <w:t>conceived</w:t>
      </w:r>
      <w:r w:rsidR="00495F56">
        <w:rPr>
          <w:rFonts w:eastAsia="Calibri"/>
          <w:szCs w:val="22"/>
        </w:rPr>
        <w:t xml:space="preserve"> </w:t>
      </w:r>
      <w:r w:rsidRPr="002B4BCE">
        <w:rPr>
          <w:rFonts w:eastAsia="Calibri"/>
          <w:szCs w:val="22"/>
        </w:rPr>
        <w:t>about</w:t>
      </w:r>
      <w:r w:rsidR="00495F56">
        <w:rPr>
          <w:rFonts w:eastAsia="Calibri"/>
          <w:szCs w:val="22"/>
        </w:rPr>
        <w:t xml:space="preserve"> </w:t>
      </w:r>
      <w:r w:rsidRPr="002B4BCE">
        <w:rPr>
          <w:rFonts w:eastAsia="Calibri"/>
          <w:szCs w:val="22"/>
        </w:rPr>
        <w:t>1800</w:t>
      </w:r>
      <w:r w:rsidR="00495F56">
        <w:rPr>
          <w:rFonts w:eastAsia="Calibri"/>
          <w:szCs w:val="22"/>
        </w:rPr>
        <w:t xml:space="preserve"> </w:t>
      </w:r>
      <w:r w:rsidRPr="002B4BCE">
        <w:rPr>
          <w:rFonts w:eastAsia="Calibri"/>
          <w:szCs w:val="22"/>
        </w:rPr>
        <w:t>years</w:t>
      </w:r>
      <w:r w:rsidR="00495F56">
        <w:rPr>
          <w:rFonts w:eastAsia="Calibri"/>
          <w:szCs w:val="22"/>
        </w:rPr>
        <w:t xml:space="preserve"> </w:t>
      </w:r>
      <w:r w:rsidRPr="002B4BCE">
        <w:rPr>
          <w:rFonts w:eastAsia="Calibri"/>
          <w:szCs w:val="22"/>
        </w:rPr>
        <w:t>ago</w:t>
      </w:r>
      <w:r w:rsidR="00495F56">
        <w:rPr>
          <w:rFonts w:eastAsia="Calibri"/>
          <w:szCs w:val="22"/>
        </w:rPr>
        <w:t xml:space="preserve"> </w:t>
      </w:r>
      <w:r w:rsidRPr="002B4BCE">
        <w:rPr>
          <w:rFonts w:eastAsia="Calibri"/>
          <w:szCs w:val="22"/>
        </w:rPr>
        <w:t>by</w:t>
      </w:r>
      <w:r w:rsidR="00495F56">
        <w:rPr>
          <w:rFonts w:eastAsia="Calibri"/>
          <w:szCs w:val="22"/>
        </w:rPr>
        <w:t xml:space="preserve"> </w:t>
      </w:r>
      <w:r w:rsidRPr="002B4BCE">
        <w:rPr>
          <w:rFonts w:eastAsia="Calibri"/>
          <w:b/>
          <w:bCs/>
          <w:szCs w:val="22"/>
        </w:rPr>
        <w:t>Rabbi</w:t>
      </w:r>
      <w:r w:rsidR="00495F56">
        <w:rPr>
          <w:rFonts w:eastAsia="Calibri"/>
          <w:b/>
          <w:bCs/>
          <w:szCs w:val="22"/>
        </w:rPr>
        <w:t xml:space="preserve"> </w:t>
      </w:r>
      <w:r w:rsidRPr="002B4BCE">
        <w:rPr>
          <w:rFonts w:eastAsia="Calibri"/>
          <w:b/>
          <w:bCs/>
          <w:szCs w:val="22"/>
        </w:rPr>
        <w:t>Shimon</w:t>
      </w:r>
      <w:r w:rsidR="00495F56">
        <w:rPr>
          <w:rFonts w:eastAsia="Calibri"/>
          <w:b/>
          <w:bCs/>
          <w:szCs w:val="22"/>
        </w:rPr>
        <w:t xml:space="preserve"> </w:t>
      </w:r>
      <w:r w:rsidRPr="002B4BCE">
        <w:rPr>
          <w:rFonts w:eastAsia="Calibri"/>
          <w:b/>
          <w:bCs/>
          <w:szCs w:val="22"/>
        </w:rPr>
        <w:t>bar</w:t>
      </w:r>
      <w:r w:rsidR="00495F56">
        <w:rPr>
          <w:rFonts w:eastAsia="Calibri"/>
          <w:b/>
          <w:bCs/>
          <w:szCs w:val="22"/>
        </w:rPr>
        <w:t xml:space="preserve"> </w:t>
      </w:r>
      <w:r w:rsidRPr="002B4BCE">
        <w:rPr>
          <w:rFonts w:eastAsia="Calibri"/>
          <w:b/>
          <w:bCs/>
          <w:szCs w:val="22"/>
        </w:rPr>
        <w:t>Yochai</w:t>
      </w:r>
      <w:r w:rsidR="00495F56">
        <w:rPr>
          <w:rFonts w:eastAsia="Calibri"/>
          <w:szCs w:val="22"/>
        </w:rPr>
        <w:t xml:space="preserve"> </w:t>
      </w:r>
      <w:r w:rsidRPr="002B4BCE">
        <w:rPr>
          <w:rFonts w:eastAsia="Calibri"/>
          <w:szCs w:val="22"/>
        </w:rPr>
        <w:t>and</w:t>
      </w:r>
      <w:r w:rsidR="00495F56">
        <w:rPr>
          <w:rFonts w:eastAsia="Calibri"/>
          <w:szCs w:val="22"/>
        </w:rPr>
        <w:t xml:space="preserve"> </w:t>
      </w:r>
      <w:r w:rsidRPr="002B4BCE">
        <w:rPr>
          <w:rFonts w:eastAsia="Calibri"/>
          <w:szCs w:val="22"/>
        </w:rPr>
        <w:t>the</w:t>
      </w:r>
      <w:r w:rsidR="00495F56">
        <w:rPr>
          <w:rFonts w:eastAsia="Calibri"/>
          <w:szCs w:val="22"/>
        </w:rPr>
        <w:t xml:space="preserve"> </w:t>
      </w:r>
      <w:r w:rsidRPr="002B4BCE">
        <w:rPr>
          <w:rFonts w:eastAsia="Calibri"/>
          <w:szCs w:val="22"/>
        </w:rPr>
        <w:t>community</w:t>
      </w:r>
      <w:r w:rsidR="00495F56">
        <w:rPr>
          <w:rFonts w:eastAsia="Calibri"/>
          <w:szCs w:val="22"/>
        </w:rPr>
        <w:t xml:space="preserve"> </w:t>
      </w:r>
      <w:r w:rsidRPr="002B4BCE">
        <w:rPr>
          <w:rFonts w:eastAsia="Calibri"/>
          <w:szCs w:val="22"/>
        </w:rPr>
        <w:t>of</w:t>
      </w:r>
      <w:r w:rsidR="00495F56">
        <w:rPr>
          <w:rFonts w:eastAsia="Calibri"/>
          <w:szCs w:val="22"/>
        </w:rPr>
        <w:t xml:space="preserve"> </w:t>
      </w:r>
      <w:r w:rsidRPr="002B4BCE">
        <w:rPr>
          <w:rFonts w:eastAsia="Calibri"/>
          <w:szCs w:val="22"/>
        </w:rPr>
        <w:t>his</w:t>
      </w:r>
      <w:r w:rsidR="00495F56">
        <w:rPr>
          <w:rFonts w:eastAsia="Calibri"/>
          <w:szCs w:val="22"/>
        </w:rPr>
        <w:t xml:space="preserve"> </w:t>
      </w:r>
      <w:r w:rsidRPr="002B4BCE">
        <w:rPr>
          <w:rFonts w:eastAsia="Calibri"/>
          <w:szCs w:val="22"/>
        </w:rPr>
        <w:t>disciples,</w:t>
      </w:r>
      <w:r w:rsidR="00495F56">
        <w:rPr>
          <w:rFonts w:eastAsia="Calibri"/>
          <w:szCs w:val="22"/>
        </w:rPr>
        <w:t xml:space="preserve"> </w:t>
      </w:r>
      <w:r w:rsidRPr="002B4BCE">
        <w:rPr>
          <w:rFonts w:eastAsia="Calibri"/>
          <w:szCs w:val="22"/>
        </w:rPr>
        <w:t>the</w:t>
      </w:r>
      <w:r w:rsidR="00495F56">
        <w:rPr>
          <w:rFonts w:eastAsia="Calibri"/>
          <w:szCs w:val="22"/>
        </w:rPr>
        <w:t xml:space="preserve"> </w:t>
      </w:r>
      <w:r w:rsidRPr="002B4BCE">
        <w:rPr>
          <w:rFonts w:eastAsia="Calibri"/>
          <w:szCs w:val="22"/>
        </w:rPr>
        <w:t>prophecy</w:t>
      </w:r>
      <w:r w:rsidR="00495F56">
        <w:rPr>
          <w:rFonts w:eastAsia="Calibri"/>
          <w:szCs w:val="22"/>
        </w:rPr>
        <w:t xml:space="preserve"> </w:t>
      </w:r>
      <w:r w:rsidRPr="002B4BCE">
        <w:rPr>
          <w:rFonts w:eastAsia="Calibri"/>
          <w:szCs w:val="22"/>
        </w:rPr>
        <w:t>announces</w:t>
      </w:r>
      <w:r w:rsidR="00495F56">
        <w:rPr>
          <w:rFonts w:eastAsia="Calibri"/>
          <w:szCs w:val="22"/>
        </w:rPr>
        <w:t xml:space="preserve"> </w:t>
      </w:r>
      <w:r w:rsidRPr="002B4BCE">
        <w:rPr>
          <w:rFonts w:eastAsia="Calibri"/>
          <w:szCs w:val="22"/>
        </w:rPr>
        <w:t>""</w:t>
      </w:r>
      <w:r w:rsidR="00495F56">
        <w:rPr>
          <w:rFonts w:eastAsia="Calibri"/>
          <w:szCs w:val="22"/>
        </w:rPr>
        <w:t xml:space="preserve"> </w:t>
      </w:r>
      <w:r w:rsidRPr="002B4BCE">
        <w:rPr>
          <w:rFonts w:eastAsia="Calibri"/>
          <w:i/>
          <w:iCs/>
          <w:szCs w:val="22"/>
        </w:rPr>
        <w:t>After</w:t>
      </w:r>
      <w:r w:rsidR="00495F56">
        <w:rPr>
          <w:rFonts w:eastAsia="Calibri"/>
          <w:i/>
          <w:iCs/>
          <w:szCs w:val="22"/>
        </w:rPr>
        <w:t xml:space="preserve"> </w:t>
      </w:r>
      <w:r w:rsidRPr="002B4BCE">
        <w:rPr>
          <w:rFonts w:eastAsia="Calibri"/>
          <w:i/>
          <w:iCs/>
          <w:szCs w:val="22"/>
        </w:rPr>
        <w:t>which</w:t>
      </w:r>
      <w:r w:rsidR="00495F56">
        <w:rPr>
          <w:rFonts w:eastAsia="Calibri"/>
          <w:i/>
          <w:iCs/>
          <w:szCs w:val="22"/>
        </w:rPr>
        <w:t xml:space="preserve"> </w:t>
      </w:r>
      <w:r w:rsidRPr="002B4BCE">
        <w:rPr>
          <w:rFonts w:eastAsia="Calibri"/>
          <w:i/>
          <w:iCs/>
          <w:szCs w:val="22"/>
        </w:rPr>
        <w:t>that</w:t>
      </w:r>
      <w:r w:rsidR="00495F56">
        <w:rPr>
          <w:rFonts w:eastAsia="Calibri"/>
          <w:i/>
          <w:iCs/>
          <w:szCs w:val="22"/>
        </w:rPr>
        <w:t xml:space="preserve"> </w:t>
      </w:r>
      <w:r w:rsidRPr="002B4BCE">
        <w:rPr>
          <w:rFonts w:eastAsia="Calibri"/>
          <w:i/>
          <w:iCs/>
          <w:szCs w:val="22"/>
        </w:rPr>
        <w:t>star</w:t>
      </w:r>
      <w:r w:rsidR="00495F56">
        <w:rPr>
          <w:rFonts w:eastAsia="Calibri"/>
          <w:i/>
          <w:iCs/>
          <w:szCs w:val="22"/>
        </w:rPr>
        <w:t xml:space="preserve"> </w:t>
      </w:r>
      <w:r w:rsidRPr="002B4BCE">
        <w:rPr>
          <w:rFonts w:eastAsia="Calibri"/>
          <w:i/>
          <w:iCs/>
          <w:szCs w:val="22"/>
        </w:rPr>
        <w:t>will</w:t>
      </w:r>
      <w:r w:rsidR="00495F56">
        <w:rPr>
          <w:rFonts w:eastAsia="Calibri"/>
          <w:i/>
          <w:iCs/>
          <w:szCs w:val="22"/>
        </w:rPr>
        <w:t xml:space="preserve"> </w:t>
      </w:r>
      <w:r w:rsidRPr="002B4BCE">
        <w:rPr>
          <w:rFonts w:eastAsia="Calibri"/>
          <w:i/>
          <w:iCs/>
          <w:szCs w:val="22"/>
        </w:rPr>
        <w:t>become</w:t>
      </w:r>
      <w:r w:rsidR="00495F56">
        <w:rPr>
          <w:rFonts w:eastAsia="Calibri"/>
          <w:i/>
          <w:iCs/>
          <w:szCs w:val="22"/>
        </w:rPr>
        <w:t xml:space="preserve"> </w:t>
      </w:r>
      <w:r w:rsidRPr="002B4BCE">
        <w:rPr>
          <w:rFonts w:eastAsia="Calibri"/>
          <w:i/>
          <w:iCs/>
          <w:szCs w:val="22"/>
        </w:rPr>
        <w:t>visible</w:t>
      </w:r>
      <w:r w:rsidR="00495F56">
        <w:rPr>
          <w:rFonts w:eastAsia="Calibri"/>
          <w:i/>
          <w:iCs/>
          <w:szCs w:val="22"/>
        </w:rPr>
        <w:t xml:space="preserve"> </w:t>
      </w:r>
      <w:r w:rsidRPr="002B4BCE">
        <w:rPr>
          <w:rFonts w:eastAsia="Calibri"/>
          <w:i/>
          <w:iCs/>
          <w:szCs w:val="22"/>
        </w:rPr>
        <w:t>to</w:t>
      </w:r>
      <w:r w:rsidR="00495F56">
        <w:rPr>
          <w:rFonts w:eastAsia="Calibri"/>
          <w:i/>
          <w:iCs/>
          <w:szCs w:val="22"/>
        </w:rPr>
        <w:t xml:space="preserve"> </w:t>
      </w:r>
      <w:r w:rsidRPr="002B4BCE">
        <w:rPr>
          <w:rFonts w:eastAsia="Calibri"/>
          <w:i/>
          <w:iCs/>
          <w:szCs w:val="22"/>
        </w:rPr>
        <w:t>the</w:t>
      </w:r>
      <w:r w:rsidR="00495F56">
        <w:rPr>
          <w:rFonts w:eastAsia="Calibri"/>
          <w:i/>
          <w:iCs/>
          <w:szCs w:val="22"/>
        </w:rPr>
        <w:t xml:space="preserve"> </w:t>
      </w:r>
      <w:r w:rsidRPr="002B4BCE">
        <w:rPr>
          <w:rFonts w:eastAsia="Calibri"/>
          <w:i/>
          <w:iCs/>
          <w:szCs w:val="22"/>
        </w:rPr>
        <w:t>whole</w:t>
      </w:r>
      <w:r w:rsidR="00495F56">
        <w:rPr>
          <w:rFonts w:eastAsia="Calibri"/>
          <w:i/>
          <w:iCs/>
          <w:szCs w:val="22"/>
        </w:rPr>
        <w:t xml:space="preserve"> </w:t>
      </w:r>
      <w:r w:rsidRPr="002B4BCE">
        <w:rPr>
          <w:rFonts w:eastAsia="Calibri"/>
          <w:i/>
          <w:iCs/>
          <w:szCs w:val="22"/>
        </w:rPr>
        <w:t>world.</w:t>
      </w:r>
      <w:r w:rsidR="00495F56">
        <w:rPr>
          <w:rFonts w:eastAsia="Calibri"/>
          <w:i/>
          <w:iCs/>
          <w:szCs w:val="22"/>
        </w:rPr>
        <w:t xml:space="preserve"> </w:t>
      </w:r>
      <w:r w:rsidRPr="002B4BCE">
        <w:rPr>
          <w:rFonts w:eastAsia="Calibri"/>
          <w:i/>
          <w:iCs/>
          <w:szCs w:val="22"/>
        </w:rPr>
        <w:t>At</w:t>
      </w:r>
      <w:r w:rsidR="00495F56">
        <w:rPr>
          <w:rFonts w:eastAsia="Calibri"/>
          <w:i/>
          <w:iCs/>
          <w:szCs w:val="22"/>
        </w:rPr>
        <w:t xml:space="preserve"> </w:t>
      </w:r>
      <w:r w:rsidRPr="002B4BCE">
        <w:rPr>
          <w:rFonts w:eastAsia="Calibri"/>
          <w:i/>
          <w:iCs/>
          <w:szCs w:val="22"/>
        </w:rPr>
        <w:t>that</w:t>
      </w:r>
      <w:r w:rsidR="00495F56">
        <w:rPr>
          <w:rFonts w:eastAsia="Calibri"/>
          <w:i/>
          <w:iCs/>
          <w:szCs w:val="22"/>
        </w:rPr>
        <w:t xml:space="preserve"> </w:t>
      </w:r>
      <w:r w:rsidRPr="002B4BCE">
        <w:rPr>
          <w:rFonts w:eastAsia="Calibri"/>
          <w:i/>
          <w:iCs/>
          <w:szCs w:val="22"/>
        </w:rPr>
        <w:t>time</w:t>
      </w:r>
      <w:r w:rsidR="00495F56">
        <w:rPr>
          <w:rFonts w:eastAsia="Calibri"/>
          <w:i/>
          <w:iCs/>
          <w:szCs w:val="22"/>
        </w:rPr>
        <w:t xml:space="preserve"> </w:t>
      </w:r>
      <w:r w:rsidRPr="002B4BCE">
        <w:rPr>
          <w:rFonts w:eastAsia="Calibri"/>
          <w:i/>
          <w:iCs/>
          <w:szCs w:val="22"/>
        </w:rPr>
        <w:t>terrible</w:t>
      </w:r>
      <w:r w:rsidR="00495F56">
        <w:rPr>
          <w:rFonts w:eastAsia="Calibri"/>
          <w:i/>
          <w:iCs/>
          <w:szCs w:val="22"/>
        </w:rPr>
        <w:t xml:space="preserve"> </w:t>
      </w:r>
      <w:r w:rsidRPr="002B4BCE">
        <w:rPr>
          <w:rFonts w:eastAsia="Calibri"/>
          <w:i/>
          <w:iCs/>
          <w:szCs w:val="22"/>
        </w:rPr>
        <w:t>wars</w:t>
      </w:r>
      <w:r w:rsidR="00495F56">
        <w:rPr>
          <w:rFonts w:eastAsia="Calibri"/>
          <w:i/>
          <w:iCs/>
          <w:szCs w:val="22"/>
        </w:rPr>
        <w:t xml:space="preserve"> </w:t>
      </w:r>
      <w:r w:rsidRPr="002B4BCE">
        <w:rPr>
          <w:rFonts w:eastAsia="Calibri"/>
          <w:i/>
          <w:iCs/>
          <w:szCs w:val="22"/>
        </w:rPr>
        <w:t>will</w:t>
      </w:r>
      <w:r w:rsidR="00495F56">
        <w:rPr>
          <w:rFonts w:eastAsia="Calibri"/>
          <w:i/>
          <w:iCs/>
          <w:szCs w:val="22"/>
        </w:rPr>
        <w:t xml:space="preserve"> </w:t>
      </w:r>
      <w:r w:rsidRPr="002B4BCE">
        <w:rPr>
          <w:rFonts w:eastAsia="Calibri"/>
          <w:i/>
          <w:iCs/>
          <w:szCs w:val="22"/>
        </w:rPr>
        <w:t>break</w:t>
      </w:r>
      <w:r w:rsidR="00495F56">
        <w:rPr>
          <w:rFonts w:eastAsia="Calibri"/>
          <w:i/>
          <w:iCs/>
          <w:szCs w:val="22"/>
        </w:rPr>
        <w:t xml:space="preserve"> </w:t>
      </w:r>
      <w:r w:rsidRPr="002B4BCE">
        <w:rPr>
          <w:rFonts w:eastAsia="Calibri"/>
          <w:i/>
          <w:iCs/>
          <w:szCs w:val="22"/>
        </w:rPr>
        <w:t>out</w:t>
      </w:r>
      <w:r w:rsidR="00495F56">
        <w:rPr>
          <w:rFonts w:eastAsia="Calibri"/>
          <w:i/>
          <w:iCs/>
          <w:szCs w:val="22"/>
        </w:rPr>
        <w:t xml:space="preserve"> </w:t>
      </w:r>
      <w:r w:rsidRPr="002B4BCE">
        <w:rPr>
          <w:rFonts w:eastAsia="Calibri"/>
          <w:i/>
          <w:iCs/>
          <w:szCs w:val="22"/>
        </w:rPr>
        <w:t>in</w:t>
      </w:r>
      <w:r w:rsidR="00495F56">
        <w:rPr>
          <w:rFonts w:eastAsia="Calibri"/>
          <w:i/>
          <w:iCs/>
          <w:szCs w:val="22"/>
        </w:rPr>
        <w:t xml:space="preserve"> </w:t>
      </w:r>
      <w:r w:rsidRPr="002B4BCE">
        <w:rPr>
          <w:rFonts w:eastAsia="Calibri"/>
          <w:i/>
          <w:iCs/>
          <w:szCs w:val="22"/>
        </w:rPr>
        <w:t>every</w:t>
      </w:r>
      <w:r w:rsidR="00495F56">
        <w:rPr>
          <w:rFonts w:eastAsia="Calibri"/>
          <w:i/>
          <w:iCs/>
          <w:szCs w:val="22"/>
        </w:rPr>
        <w:t xml:space="preserve"> </w:t>
      </w:r>
      <w:r w:rsidRPr="002B4BCE">
        <w:rPr>
          <w:rFonts w:eastAsia="Calibri"/>
          <w:i/>
          <w:iCs/>
          <w:szCs w:val="22"/>
        </w:rPr>
        <w:t>corner</w:t>
      </w:r>
      <w:r w:rsidR="00495F56">
        <w:rPr>
          <w:rFonts w:eastAsia="Calibri"/>
          <w:i/>
          <w:iCs/>
          <w:szCs w:val="22"/>
        </w:rPr>
        <w:t xml:space="preserve"> </w:t>
      </w:r>
      <w:r w:rsidRPr="002B4BCE">
        <w:rPr>
          <w:rFonts w:eastAsia="Calibri"/>
          <w:i/>
          <w:iCs/>
          <w:szCs w:val="22"/>
        </w:rPr>
        <w:t>of</w:t>
      </w:r>
      <w:r w:rsidR="00495F56">
        <w:rPr>
          <w:rFonts w:eastAsia="Calibri"/>
          <w:i/>
          <w:iCs/>
          <w:szCs w:val="22"/>
        </w:rPr>
        <w:t xml:space="preserve"> </w:t>
      </w:r>
      <w:r w:rsidRPr="002B4BCE">
        <w:rPr>
          <w:rFonts w:eastAsia="Calibri"/>
          <w:i/>
          <w:iCs/>
          <w:szCs w:val="22"/>
        </w:rPr>
        <w:t>the</w:t>
      </w:r>
      <w:r w:rsidR="00495F56">
        <w:rPr>
          <w:rFonts w:eastAsia="Calibri"/>
          <w:i/>
          <w:iCs/>
          <w:szCs w:val="22"/>
        </w:rPr>
        <w:t xml:space="preserve"> </w:t>
      </w:r>
      <w:r w:rsidRPr="002B4BCE">
        <w:rPr>
          <w:rFonts w:eastAsia="Calibri"/>
          <w:i/>
          <w:iCs/>
          <w:szCs w:val="22"/>
        </w:rPr>
        <w:t>world,</w:t>
      </w:r>
      <w:r w:rsidR="00495F56">
        <w:rPr>
          <w:rFonts w:eastAsia="Calibri"/>
          <w:i/>
          <w:iCs/>
          <w:szCs w:val="22"/>
        </w:rPr>
        <w:t xml:space="preserve"> </w:t>
      </w:r>
      <w:r w:rsidRPr="002B4BCE">
        <w:rPr>
          <w:rFonts w:eastAsia="Calibri"/>
          <w:i/>
          <w:iCs/>
          <w:szCs w:val="22"/>
        </w:rPr>
        <w:t>and</w:t>
      </w:r>
      <w:r w:rsidR="00495F56">
        <w:rPr>
          <w:rFonts w:eastAsia="Calibri"/>
          <w:i/>
          <w:iCs/>
          <w:szCs w:val="22"/>
        </w:rPr>
        <w:t xml:space="preserve"> </w:t>
      </w:r>
      <w:r w:rsidRPr="002B4BCE">
        <w:rPr>
          <w:rFonts w:eastAsia="Calibri"/>
          <w:i/>
          <w:iCs/>
          <w:szCs w:val="22"/>
        </w:rPr>
        <w:t>men</w:t>
      </w:r>
      <w:r w:rsidR="00495F56">
        <w:rPr>
          <w:rFonts w:eastAsia="Calibri"/>
          <w:i/>
          <w:iCs/>
          <w:szCs w:val="22"/>
        </w:rPr>
        <w:t xml:space="preserve"> </w:t>
      </w:r>
      <w:r w:rsidRPr="002B4BCE">
        <w:rPr>
          <w:rFonts w:eastAsia="Calibri"/>
          <w:i/>
          <w:iCs/>
          <w:szCs w:val="22"/>
        </w:rPr>
        <w:t>will</w:t>
      </w:r>
      <w:r w:rsidR="00495F56">
        <w:rPr>
          <w:rFonts w:eastAsia="Calibri"/>
          <w:i/>
          <w:iCs/>
          <w:szCs w:val="22"/>
        </w:rPr>
        <w:t xml:space="preserve"> </w:t>
      </w:r>
      <w:r w:rsidRPr="002B4BCE">
        <w:rPr>
          <w:rFonts w:eastAsia="Calibri"/>
          <w:i/>
          <w:iCs/>
          <w:szCs w:val="22"/>
        </w:rPr>
        <w:t>have</w:t>
      </w:r>
      <w:r w:rsidR="00495F56">
        <w:rPr>
          <w:rFonts w:eastAsia="Calibri"/>
          <w:i/>
          <w:iCs/>
          <w:szCs w:val="22"/>
        </w:rPr>
        <w:t xml:space="preserve"> </w:t>
      </w:r>
      <w:r w:rsidRPr="002B4BCE">
        <w:rPr>
          <w:rFonts w:eastAsia="Calibri"/>
          <w:i/>
          <w:iCs/>
          <w:szCs w:val="22"/>
        </w:rPr>
        <w:t>no</w:t>
      </w:r>
      <w:r w:rsidR="00495F56">
        <w:rPr>
          <w:rFonts w:eastAsia="Calibri"/>
          <w:i/>
          <w:iCs/>
          <w:szCs w:val="22"/>
        </w:rPr>
        <w:t xml:space="preserve"> </w:t>
      </w:r>
      <w:r w:rsidRPr="002B4BCE">
        <w:rPr>
          <w:rFonts w:eastAsia="Calibri"/>
          <w:i/>
          <w:iCs/>
          <w:szCs w:val="22"/>
        </w:rPr>
        <w:t>faith.</w:t>
      </w:r>
      <w:r w:rsidR="00495F56">
        <w:rPr>
          <w:rFonts w:eastAsia="Calibri"/>
          <w:i/>
          <w:iCs/>
          <w:szCs w:val="22"/>
        </w:rPr>
        <w:t xml:space="preserve"> </w:t>
      </w:r>
      <w:r w:rsidRPr="002B4BCE">
        <w:rPr>
          <w:rFonts w:eastAsia="Calibri"/>
          <w:i/>
          <w:iCs/>
          <w:szCs w:val="22"/>
        </w:rPr>
        <w:t>When</w:t>
      </w:r>
      <w:r w:rsidR="00495F56">
        <w:rPr>
          <w:rFonts w:eastAsia="Calibri"/>
          <w:i/>
          <w:iCs/>
          <w:szCs w:val="22"/>
        </w:rPr>
        <w:t xml:space="preserve"> </w:t>
      </w:r>
      <w:r w:rsidRPr="002B4BCE">
        <w:rPr>
          <w:rFonts w:eastAsia="Calibri"/>
          <w:i/>
          <w:iCs/>
          <w:szCs w:val="22"/>
        </w:rPr>
        <w:t>that</w:t>
      </w:r>
      <w:r w:rsidR="00495F56">
        <w:rPr>
          <w:rFonts w:eastAsia="Calibri"/>
          <w:i/>
          <w:iCs/>
          <w:szCs w:val="22"/>
        </w:rPr>
        <w:t xml:space="preserve"> </w:t>
      </w:r>
      <w:r w:rsidRPr="002B4BCE">
        <w:rPr>
          <w:rFonts w:eastAsia="Calibri"/>
          <w:i/>
          <w:iCs/>
          <w:szCs w:val="22"/>
        </w:rPr>
        <w:t>star</w:t>
      </w:r>
      <w:r w:rsidR="00495F56">
        <w:rPr>
          <w:rFonts w:eastAsia="Calibri"/>
          <w:i/>
          <w:iCs/>
          <w:szCs w:val="22"/>
        </w:rPr>
        <w:t xml:space="preserve"> </w:t>
      </w:r>
      <w:r w:rsidRPr="002B4BCE">
        <w:rPr>
          <w:rFonts w:eastAsia="Calibri"/>
          <w:i/>
          <w:iCs/>
          <w:szCs w:val="22"/>
        </w:rPr>
        <w:t>shines</w:t>
      </w:r>
      <w:r w:rsidR="00495F56">
        <w:rPr>
          <w:rFonts w:eastAsia="Calibri"/>
          <w:i/>
          <w:iCs/>
          <w:szCs w:val="22"/>
        </w:rPr>
        <w:t xml:space="preserve"> </w:t>
      </w:r>
      <w:r w:rsidRPr="002B4BCE">
        <w:rPr>
          <w:rFonts w:eastAsia="Calibri"/>
          <w:i/>
          <w:iCs/>
          <w:szCs w:val="22"/>
        </w:rPr>
        <w:t>in</w:t>
      </w:r>
      <w:r w:rsidR="00495F56">
        <w:rPr>
          <w:rFonts w:eastAsia="Calibri"/>
          <w:i/>
          <w:iCs/>
          <w:szCs w:val="22"/>
        </w:rPr>
        <w:t xml:space="preserve"> </w:t>
      </w:r>
      <w:r w:rsidRPr="002B4BCE">
        <w:rPr>
          <w:rFonts w:eastAsia="Calibri"/>
          <w:i/>
          <w:iCs/>
          <w:szCs w:val="22"/>
        </w:rPr>
        <w:t>the</w:t>
      </w:r>
      <w:r w:rsidR="00495F56">
        <w:rPr>
          <w:rFonts w:eastAsia="Calibri"/>
          <w:i/>
          <w:iCs/>
          <w:szCs w:val="22"/>
        </w:rPr>
        <w:t xml:space="preserve"> </w:t>
      </w:r>
      <w:r w:rsidRPr="002B4BCE">
        <w:rPr>
          <w:rFonts w:eastAsia="Calibri"/>
          <w:i/>
          <w:iCs/>
          <w:szCs w:val="22"/>
        </w:rPr>
        <w:t>middle</w:t>
      </w:r>
      <w:r w:rsidR="00495F56">
        <w:rPr>
          <w:rFonts w:eastAsia="Calibri"/>
          <w:i/>
          <w:iCs/>
          <w:szCs w:val="22"/>
        </w:rPr>
        <w:t xml:space="preserve"> </w:t>
      </w:r>
      <w:r w:rsidRPr="002B4BCE">
        <w:rPr>
          <w:rFonts w:eastAsia="Calibri"/>
          <w:i/>
          <w:iCs/>
          <w:szCs w:val="22"/>
        </w:rPr>
        <w:t>of</w:t>
      </w:r>
      <w:r w:rsidR="00495F56">
        <w:rPr>
          <w:rFonts w:eastAsia="Calibri"/>
          <w:i/>
          <w:iCs/>
          <w:szCs w:val="22"/>
        </w:rPr>
        <w:t xml:space="preserve"> </w:t>
      </w:r>
      <w:r w:rsidRPr="002B4BCE">
        <w:rPr>
          <w:rFonts w:eastAsia="Calibri"/>
          <w:i/>
          <w:iCs/>
          <w:szCs w:val="22"/>
        </w:rPr>
        <w:t>the</w:t>
      </w:r>
      <w:r w:rsidR="00495F56">
        <w:rPr>
          <w:rFonts w:eastAsia="Calibri"/>
          <w:i/>
          <w:iCs/>
          <w:szCs w:val="22"/>
        </w:rPr>
        <w:t xml:space="preserve"> </w:t>
      </w:r>
      <w:r w:rsidRPr="002B4BCE">
        <w:rPr>
          <w:rFonts w:eastAsia="Calibri"/>
          <w:i/>
          <w:iCs/>
          <w:szCs w:val="22"/>
        </w:rPr>
        <w:t>firmament</w:t>
      </w:r>
      <w:proofErr w:type="gramStart"/>
      <w:r w:rsidR="00495F56">
        <w:rPr>
          <w:rFonts w:eastAsia="Calibri"/>
          <w:i/>
          <w:iCs/>
          <w:szCs w:val="22"/>
        </w:rPr>
        <w:t xml:space="preserve"> </w:t>
      </w:r>
      <w:r w:rsidRPr="002B4BCE">
        <w:rPr>
          <w:rFonts w:eastAsia="Calibri"/>
          <w:i/>
          <w:iCs/>
          <w:szCs w:val="22"/>
        </w:rPr>
        <w:t>..</w:t>
      </w:r>
      <w:proofErr w:type="gramEnd"/>
      <w:r w:rsidR="00495F56">
        <w:rPr>
          <w:rFonts w:eastAsia="Calibri"/>
          <w:i/>
          <w:iCs/>
          <w:szCs w:val="22"/>
        </w:rPr>
        <w:t xml:space="preserve"> </w:t>
      </w:r>
      <w:r w:rsidRPr="002B4BCE">
        <w:rPr>
          <w:rFonts w:eastAsia="Calibri"/>
          <w:i/>
          <w:iCs/>
          <w:szCs w:val="22"/>
        </w:rPr>
        <w:t>"</w:t>
      </w:r>
      <w:r w:rsidR="00495F56">
        <w:rPr>
          <w:rFonts w:eastAsia="Calibri"/>
          <w:i/>
          <w:iCs/>
          <w:szCs w:val="22"/>
        </w:rPr>
        <w:t xml:space="preserve"> </w:t>
      </w:r>
    </w:p>
    <w:p w14:paraId="04C12929" w14:textId="77777777" w:rsidR="00495F56" w:rsidRDefault="00495F56" w:rsidP="002B4BCE">
      <w:pPr>
        <w:rPr>
          <w:rFonts w:eastAsia="Calibri"/>
          <w:i/>
          <w:iCs/>
          <w:szCs w:val="22"/>
        </w:rPr>
      </w:pPr>
    </w:p>
    <w:p w14:paraId="59CEC09D" w14:textId="42BA6BAA" w:rsidR="002B4BCE" w:rsidRPr="002B4BCE" w:rsidRDefault="002B4BCE" w:rsidP="002B4BCE">
      <w:pPr>
        <w:rPr>
          <w:rFonts w:eastAsia="Calibri"/>
          <w:szCs w:val="22"/>
        </w:rPr>
      </w:pPr>
      <w:r w:rsidRPr="002B4BCE">
        <w:rPr>
          <w:rFonts w:eastAsia="Calibri"/>
          <w:szCs w:val="22"/>
        </w:rPr>
        <w:t>The</w:t>
      </w:r>
      <w:r w:rsidR="00495F56">
        <w:rPr>
          <w:rFonts w:eastAsia="Calibri"/>
          <w:szCs w:val="22"/>
        </w:rPr>
        <w:t xml:space="preserve"> </w:t>
      </w:r>
      <w:r w:rsidRPr="002B4BCE">
        <w:rPr>
          <w:rFonts w:eastAsia="Calibri"/>
          <w:szCs w:val="22"/>
        </w:rPr>
        <w:t>prophecy</w:t>
      </w:r>
      <w:r w:rsidR="00495F56">
        <w:rPr>
          <w:rFonts w:eastAsia="Calibri"/>
          <w:szCs w:val="22"/>
        </w:rPr>
        <w:t xml:space="preserve"> </w:t>
      </w:r>
      <w:r w:rsidRPr="002B4BCE">
        <w:rPr>
          <w:rFonts w:eastAsia="Calibri"/>
          <w:szCs w:val="22"/>
        </w:rPr>
        <w:t>also</w:t>
      </w:r>
      <w:r w:rsidR="00495F56">
        <w:rPr>
          <w:rFonts w:eastAsia="Calibri"/>
          <w:szCs w:val="22"/>
        </w:rPr>
        <w:t xml:space="preserve"> </w:t>
      </w:r>
      <w:r w:rsidRPr="002B4BCE">
        <w:rPr>
          <w:rFonts w:eastAsia="Calibri"/>
          <w:szCs w:val="22"/>
        </w:rPr>
        <w:t>includes</w:t>
      </w:r>
      <w:r w:rsidR="00495F56">
        <w:rPr>
          <w:rFonts w:eastAsia="Calibri"/>
          <w:szCs w:val="22"/>
        </w:rPr>
        <w:t xml:space="preserve"> </w:t>
      </w:r>
      <w:r w:rsidRPr="002B4BCE">
        <w:rPr>
          <w:rFonts w:eastAsia="Calibri"/>
          <w:szCs w:val="22"/>
        </w:rPr>
        <w:t>the</w:t>
      </w:r>
      <w:r w:rsidR="00495F56">
        <w:rPr>
          <w:rFonts w:eastAsia="Calibri"/>
          <w:szCs w:val="22"/>
        </w:rPr>
        <w:t xml:space="preserve"> </w:t>
      </w:r>
      <w:r w:rsidRPr="002B4BCE">
        <w:rPr>
          <w:rFonts w:eastAsia="Calibri"/>
          <w:szCs w:val="22"/>
        </w:rPr>
        <w:t>announcement</w:t>
      </w:r>
      <w:r w:rsidR="00495F56">
        <w:rPr>
          <w:rFonts w:eastAsia="Calibri"/>
          <w:szCs w:val="22"/>
        </w:rPr>
        <w:t xml:space="preserve"> </w:t>
      </w:r>
      <w:r w:rsidRPr="002B4BCE">
        <w:rPr>
          <w:rFonts w:eastAsia="Calibri"/>
          <w:szCs w:val="22"/>
        </w:rPr>
        <w:t>of</w:t>
      </w:r>
      <w:r w:rsidR="00495F56">
        <w:rPr>
          <w:rFonts w:eastAsia="Calibri"/>
          <w:szCs w:val="22"/>
        </w:rPr>
        <w:t xml:space="preserve"> </w:t>
      </w:r>
      <w:r w:rsidRPr="002B4BCE">
        <w:rPr>
          <w:rFonts w:eastAsia="Calibri"/>
          <w:szCs w:val="22"/>
        </w:rPr>
        <w:t>the</w:t>
      </w:r>
      <w:r w:rsidR="00495F56">
        <w:rPr>
          <w:rFonts w:eastAsia="Calibri"/>
          <w:szCs w:val="22"/>
        </w:rPr>
        <w:t xml:space="preserve"> </w:t>
      </w:r>
      <w:r w:rsidRPr="002B4BCE">
        <w:rPr>
          <w:rFonts w:eastAsia="Calibri"/>
          <w:szCs w:val="22"/>
        </w:rPr>
        <w:t>arrival</w:t>
      </w:r>
      <w:r w:rsidR="00495F56">
        <w:rPr>
          <w:rFonts w:eastAsia="Calibri"/>
          <w:szCs w:val="22"/>
        </w:rPr>
        <w:t xml:space="preserve"> </w:t>
      </w:r>
      <w:r w:rsidRPr="002B4BCE">
        <w:rPr>
          <w:rFonts w:eastAsia="Calibri"/>
          <w:szCs w:val="22"/>
        </w:rPr>
        <w:t>of</w:t>
      </w:r>
      <w:r w:rsidR="00495F56">
        <w:rPr>
          <w:rFonts w:eastAsia="Calibri"/>
          <w:szCs w:val="22"/>
        </w:rPr>
        <w:t xml:space="preserve"> </w:t>
      </w:r>
      <w:r w:rsidRPr="002B4BCE">
        <w:rPr>
          <w:rFonts w:eastAsia="Calibri"/>
          <w:szCs w:val="22"/>
        </w:rPr>
        <w:t>a</w:t>
      </w:r>
      <w:r w:rsidR="00495F56">
        <w:rPr>
          <w:rFonts w:eastAsia="Calibri"/>
          <w:szCs w:val="22"/>
        </w:rPr>
        <w:t xml:space="preserve"> </w:t>
      </w:r>
      <w:r w:rsidRPr="002B4BCE">
        <w:rPr>
          <w:rFonts w:eastAsia="Calibri"/>
          <w:szCs w:val="22"/>
        </w:rPr>
        <w:t>Messiah</w:t>
      </w:r>
      <w:r w:rsidR="00495F56">
        <w:rPr>
          <w:rFonts w:eastAsia="Calibri"/>
          <w:szCs w:val="22"/>
        </w:rPr>
        <w:t xml:space="preserve"> </w:t>
      </w:r>
      <w:r w:rsidRPr="002B4BCE">
        <w:rPr>
          <w:rFonts w:eastAsia="Calibri"/>
          <w:szCs w:val="22"/>
        </w:rPr>
        <w:t>destined</w:t>
      </w:r>
      <w:r w:rsidR="00495F56">
        <w:rPr>
          <w:rFonts w:eastAsia="Calibri"/>
          <w:szCs w:val="22"/>
        </w:rPr>
        <w:t xml:space="preserve"> </w:t>
      </w:r>
      <w:r w:rsidRPr="002B4BCE">
        <w:rPr>
          <w:rFonts w:eastAsia="Calibri"/>
          <w:szCs w:val="22"/>
        </w:rPr>
        <w:t>to</w:t>
      </w:r>
      <w:r w:rsidR="00495F56">
        <w:rPr>
          <w:rFonts w:eastAsia="Calibri"/>
          <w:szCs w:val="22"/>
        </w:rPr>
        <w:t xml:space="preserve"> </w:t>
      </w:r>
      <w:r w:rsidRPr="002B4BCE">
        <w:rPr>
          <w:rFonts w:eastAsia="Calibri"/>
          <w:szCs w:val="22"/>
        </w:rPr>
        <w:t>save</w:t>
      </w:r>
      <w:r w:rsidR="00495F56">
        <w:rPr>
          <w:rFonts w:eastAsia="Calibri"/>
          <w:szCs w:val="22"/>
        </w:rPr>
        <w:t xml:space="preserve"> </w:t>
      </w:r>
      <w:r w:rsidRPr="002B4BCE">
        <w:rPr>
          <w:rFonts w:eastAsia="Calibri"/>
          <w:szCs w:val="22"/>
        </w:rPr>
        <w:t>humanity:"</w:t>
      </w:r>
      <w:r w:rsidR="00495F56">
        <w:rPr>
          <w:rFonts w:eastAsia="Calibri"/>
          <w:szCs w:val="22"/>
        </w:rPr>
        <w:t xml:space="preserve"> </w:t>
      </w:r>
      <w:r w:rsidRPr="002B4BCE">
        <w:rPr>
          <w:rFonts w:eastAsia="Calibri"/>
          <w:i/>
          <w:iCs/>
          <w:szCs w:val="22"/>
        </w:rPr>
        <w:t>Then</w:t>
      </w:r>
      <w:r w:rsidR="00495F56">
        <w:rPr>
          <w:rFonts w:eastAsia="Calibri"/>
          <w:i/>
          <w:iCs/>
          <w:szCs w:val="22"/>
        </w:rPr>
        <w:t xml:space="preserve"> </w:t>
      </w:r>
      <w:r w:rsidRPr="002B4BCE">
        <w:rPr>
          <w:rFonts w:eastAsia="Calibri"/>
          <w:i/>
          <w:iCs/>
          <w:szCs w:val="22"/>
        </w:rPr>
        <w:t>the</w:t>
      </w:r>
      <w:r w:rsidR="00495F56">
        <w:rPr>
          <w:rFonts w:eastAsia="Calibri"/>
          <w:i/>
          <w:iCs/>
          <w:szCs w:val="22"/>
        </w:rPr>
        <w:t xml:space="preserve"> </w:t>
      </w:r>
      <w:r w:rsidRPr="002B4BCE">
        <w:rPr>
          <w:rFonts w:eastAsia="Calibri"/>
          <w:i/>
          <w:iCs/>
          <w:szCs w:val="22"/>
        </w:rPr>
        <w:t>king</w:t>
      </w:r>
      <w:r w:rsidR="00495F56">
        <w:rPr>
          <w:rFonts w:eastAsia="Calibri"/>
          <w:i/>
          <w:iCs/>
          <w:szCs w:val="22"/>
        </w:rPr>
        <w:t xml:space="preserve"> </w:t>
      </w:r>
      <w:r w:rsidRPr="002B4BCE">
        <w:rPr>
          <w:rFonts w:eastAsia="Calibri"/>
          <w:i/>
          <w:iCs/>
          <w:szCs w:val="22"/>
        </w:rPr>
        <w:t>Messiah</w:t>
      </w:r>
      <w:r w:rsidR="00495F56">
        <w:rPr>
          <w:rFonts w:eastAsia="Calibri"/>
          <w:i/>
          <w:iCs/>
          <w:szCs w:val="22"/>
        </w:rPr>
        <w:t xml:space="preserve"> </w:t>
      </w:r>
      <w:r w:rsidRPr="002B4BCE">
        <w:rPr>
          <w:rFonts w:eastAsia="Calibri"/>
          <w:i/>
          <w:iCs/>
          <w:szCs w:val="22"/>
        </w:rPr>
        <w:t>will</w:t>
      </w:r>
      <w:r w:rsidR="00495F56">
        <w:rPr>
          <w:rFonts w:eastAsia="Calibri"/>
          <w:i/>
          <w:iCs/>
          <w:szCs w:val="22"/>
        </w:rPr>
        <w:t xml:space="preserve"> </w:t>
      </w:r>
      <w:r w:rsidRPr="002B4BCE">
        <w:rPr>
          <w:rFonts w:eastAsia="Calibri"/>
          <w:i/>
          <w:iCs/>
          <w:szCs w:val="22"/>
        </w:rPr>
        <w:t>appear</w:t>
      </w:r>
      <w:r w:rsidR="00495F56">
        <w:rPr>
          <w:rFonts w:eastAsia="Calibri"/>
          <w:i/>
          <w:iCs/>
          <w:szCs w:val="22"/>
        </w:rPr>
        <w:t xml:space="preserve"> </w:t>
      </w:r>
      <w:r w:rsidRPr="002B4BCE">
        <w:rPr>
          <w:rFonts w:eastAsia="Calibri"/>
          <w:i/>
          <w:iCs/>
          <w:szCs w:val="22"/>
        </w:rPr>
        <w:t>and</w:t>
      </w:r>
      <w:r w:rsidR="00495F56">
        <w:rPr>
          <w:rFonts w:eastAsia="Calibri"/>
          <w:i/>
          <w:iCs/>
          <w:szCs w:val="22"/>
        </w:rPr>
        <w:t xml:space="preserve"> </w:t>
      </w:r>
      <w:r w:rsidRPr="002B4BCE">
        <w:rPr>
          <w:rFonts w:eastAsia="Calibri"/>
          <w:i/>
          <w:iCs/>
          <w:szCs w:val="22"/>
        </w:rPr>
        <w:t>the</w:t>
      </w:r>
      <w:r w:rsidR="00495F56">
        <w:rPr>
          <w:rFonts w:eastAsia="Calibri"/>
          <w:i/>
          <w:iCs/>
          <w:szCs w:val="22"/>
        </w:rPr>
        <w:t xml:space="preserve"> </w:t>
      </w:r>
      <w:r w:rsidRPr="002B4BCE">
        <w:rPr>
          <w:rFonts w:eastAsia="Calibri"/>
          <w:i/>
          <w:iCs/>
          <w:szCs w:val="22"/>
        </w:rPr>
        <w:t>royal</w:t>
      </w:r>
      <w:r w:rsidR="00495F56">
        <w:rPr>
          <w:rFonts w:eastAsia="Calibri"/>
          <w:i/>
          <w:iCs/>
          <w:szCs w:val="22"/>
        </w:rPr>
        <w:t xml:space="preserve"> </w:t>
      </w:r>
      <w:r w:rsidRPr="002B4BCE">
        <w:rPr>
          <w:rFonts w:eastAsia="Calibri"/>
          <w:i/>
          <w:iCs/>
          <w:szCs w:val="22"/>
        </w:rPr>
        <w:t>power</w:t>
      </w:r>
      <w:r w:rsidR="00495F56">
        <w:rPr>
          <w:rFonts w:eastAsia="Calibri"/>
          <w:i/>
          <w:iCs/>
          <w:szCs w:val="22"/>
        </w:rPr>
        <w:t xml:space="preserve"> </w:t>
      </w:r>
      <w:r w:rsidRPr="002B4BCE">
        <w:rPr>
          <w:rFonts w:eastAsia="Calibri"/>
          <w:i/>
          <w:iCs/>
          <w:szCs w:val="22"/>
        </w:rPr>
        <w:t>will</w:t>
      </w:r>
      <w:r w:rsidR="00495F56">
        <w:rPr>
          <w:rFonts w:eastAsia="Calibri"/>
          <w:i/>
          <w:iCs/>
          <w:szCs w:val="22"/>
        </w:rPr>
        <w:t xml:space="preserve"> </w:t>
      </w:r>
      <w:r w:rsidRPr="002B4BCE">
        <w:rPr>
          <w:rFonts w:eastAsia="Calibri"/>
          <w:i/>
          <w:iCs/>
          <w:szCs w:val="22"/>
        </w:rPr>
        <w:t>be</w:t>
      </w:r>
      <w:r w:rsidR="00495F56">
        <w:rPr>
          <w:rFonts w:eastAsia="Calibri"/>
          <w:i/>
          <w:iCs/>
          <w:szCs w:val="22"/>
        </w:rPr>
        <w:t xml:space="preserve"> </w:t>
      </w:r>
      <w:r w:rsidRPr="002B4BCE">
        <w:rPr>
          <w:rFonts w:eastAsia="Calibri"/>
          <w:i/>
          <w:iCs/>
          <w:szCs w:val="22"/>
        </w:rPr>
        <w:t>given</w:t>
      </w:r>
      <w:r w:rsidR="00495F56">
        <w:rPr>
          <w:rFonts w:eastAsia="Calibri"/>
          <w:i/>
          <w:iCs/>
          <w:szCs w:val="22"/>
        </w:rPr>
        <w:t xml:space="preserve"> </w:t>
      </w:r>
      <w:r w:rsidRPr="002B4BCE">
        <w:rPr>
          <w:rFonts w:eastAsia="Calibri"/>
          <w:i/>
          <w:iCs/>
          <w:szCs w:val="22"/>
        </w:rPr>
        <w:t>to</w:t>
      </w:r>
      <w:r w:rsidR="00495F56">
        <w:rPr>
          <w:rFonts w:eastAsia="Calibri"/>
          <w:i/>
          <w:iCs/>
          <w:szCs w:val="22"/>
        </w:rPr>
        <w:t xml:space="preserve"> </w:t>
      </w:r>
      <w:r w:rsidRPr="002B4BCE">
        <w:rPr>
          <w:rFonts w:eastAsia="Calibri"/>
          <w:i/>
          <w:iCs/>
          <w:szCs w:val="22"/>
        </w:rPr>
        <w:t>him.</w:t>
      </w:r>
      <w:r w:rsidR="00495F56">
        <w:rPr>
          <w:rFonts w:eastAsia="Calibri"/>
          <w:i/>
          <w:iCs/>
          <w:szCs w:val="22"/>
        </w:rPr>
        <w:t xml:space="preserve"> </w:t>
      </w:r>
      <w:r w:rsidRPr="002B4BCE">
        <w:rPr>
          <w:rFonts w:eastAsia="Calibri"/>
          <w:i/>
          <w:iCs/>
          <w:szCs w:val="22"/>
        </w:rPr>
        <w:t>Then</w:t>
      </w:r>
      <w:r w:rsidR="00495F56">
        <w:rPr>
          <w:rFonts w:eastAsia="Calibri"/>
          <w:i/>
          <w:iCs/>
          <w:szCs w:val="22"/>
        </w:rPr>
        <w:t xml:space="preserve"> </w:t>
      </w:r>
      <w:r w:rsidRPr="002B4BCE">
        <w:rPr>
          <w:rFonts w:eastAsia="Calibri"/>
          <w:i/>
          <w:iCs/>
          <w:szCs w:val="22"/>
        </w:rPr>
        <w:t>humanity</w:t>
      </w:r>
      <w:r w:rsidR="00495F56">
        <w:rPr>
          <w:rFonts w:eastAsia="Calibri"/>
          <w:i/>
          <w:iCs/>
          <w:szCs w:val="22"/>
        </w:rPr>
        <w:t xml:space="preserve"> </w:t>
      </w:r>
      <w:r w:rsidRPr="002B4BCE">
        <w:rPr>
          <w:rFonts w:eastAsia="Calibri"/>
          <w:i/>
          <w:iCs/>
          <w:szCs w:val="22"/>
        </w:rPr>
        <w:t>will</w:t>
      </w:r>
      <w:r w:rsidR="00495F56">
        <w:rPr>
          <w:rFonts w:eastAsia="Calibri"/>
          <w:i/>
          <w:iCs/>
          <w:szCs w:val="22"/>
        </w:rPr>
        <w:t xml:space="preserve"> </w:t>
      </w:r>
      <w:r w:rsidRPr="002B4BCE">
        <w:rPr>
          <w:rFonts w:eastAsia="Calibri"/>
          <w:i/>
          <w:iCs/>
          <w:szCs w:val="22"/>
        </w:rPr>
        <w:t>suffer</w:t>
      </w:r>
      <w:r w:rsidR="00495F56">
        <w:rPr>
          <w:rFonts w:eastAsia="Calibri"/>
          <w:i/>
          <w:iCs/>
          <w:szCs w:val="22"/>
        </w:rPr>
        <w:t xml:space="preserve"> </w:t>
      </w:r>
      <w:r w:rsidRPr="002B4BCE">
        <w:rPr>
          <w:rFonts w:eastAsia="Calibri"/>
          <w:i/>
          <w:iCs/>
          <w:szCs w:val="22"/>
        </w:rPr>
        <w:t>one</w:t>
      </w:r>
      <w:r w:rsidR="00495F56">
        <w:rPr>
          <w:rFonts w:eastAsia="Calibri"/>
          <w:i/>
          <w:iCs/>
          <w:szCs w:val="22"/>
        </w:rPr>
        <w:t xml:space="preserve"> </w:t>
      </w:r>
      <w:r w:rsidRPr="002B4BCE">
        <w:rPr>
          <w:rFonts w:eastAsia="Calibri"/>
          <w:i/>
          <w:iCs/>
          <w:szCs w:val="22"/>
        </w:rPr>
        <w:t>calamity</w:t>
      </w:r>
      <w:r w:rsidR="00495F56">
        <w:rPr>
          <w:rFonts w:eastAsia="Calibri"/>
          <w:i/>
          <w:iCs/>
          <w:szCs w:val="22"/>
        </w:rPr>
        <w:t xml:space="preserve"> </w:t>
      </w:r>
      <w:r w:rsidRPr="002B4BCE">
        <w:rPr>
          <w:rFonts w:eastAsia="Calibri"/>
          <w:i/>
          <w:iCs/>
          <w:szCs w:val="22"/>
        </w:rPr>
        <w:t>after</w:t>
      </w:r>
      <w:r w:rsidR="00495F56">
        <w:rPr>
          <w:rFonts w:eastAsia="Calibri"/>
          <w:i/>
          <w:iCs/>
          <w:szCs w:val="22"/>
        </w:rPr>
        <w:t xml:space="preserve"> </w:t>
      </w:r>
      <w:r w:rsidRPr="002B4BCE">
        <w:rPr>
          <w:rFonts w:eastAsia="Calibri"/>
          <w:i/>
          <w:iCs/>
          <w:szCs w:val="22"/>
        </w:rPr>
        <w:t>another,</w:t>
      </w:r>
      <w:r w:rsidR="00495F56">
        <w:rPr>
          <w:rFonts w:eastAsia="Calibri"/>
          <w:i/>
          <w:iCs/>
          <w:szCs w:val="22"/>
        </w:rPr>
        <w:t xml:space="preserve"> </w:t>
      </w:r>
      <w:r w:rsidRPr="002B4BCE">
        <w:rPr>
          <w:rFonts w:eastAsia="Calibri"/>
          <w:i/>
          <w:iCs/>
          <w:szCs w:val="22"/>
        </w:rPr>
        <w:t>and</w:t>
      </w:r>
      <w:r w:rsidR="00495F56">
        <w:rPr>
          <w:rFonts w:eastAsia="Calibri"/>
          <w:i/>
          <w:iCs/>
          <w:szCs w:val="22"/>
        </w:rPr>
        <w:t xml:space="preserve"> </w:t>
      </w:r>
      <w:r w:rsidRPr="002B4BCE">
        <w:rPr>
          <w:rFonts w:eastAsia="Calibri"/>
          <w:i/>
          <w:iCs/>
          <w:szCs w:val="22"/>
        </w:rPr>
        <w:t>Israel's</w:t>
      </w:r>
      <w:r w:rsidR="00495F56">
        <w:rPr>
          <w:rFonts w:eastAsia="Calibri"/>
          <w:i/>
          <w:iCs/>
          <w:szCs w:val="22"/>
        </w:rPr>
        <w:t xml:space="preserve"> </w:t>
      </w:r>
      <w:r w:rsidRPr="002B4BCE">
        <w:rPr>
          <w:rFonts w:eastAsia="Calibri"/>
          <w:i/>
          <w:iCs/>
          <w:szCs w:val="22"/>
        </w:rPr>
        <w:t>enemies</w:t>
      </w:r>
      <w:r w:rsidR="00495F56">
        <w:rPr>
          <w:rFonts w:eastAsia="Calibri"/>
          <w:i/>
          <w:iCs/>
          <w:szCs w:val="22"/>
        </w:rPr>
        <w:t xml:space="preserve"> </w:t>
      </w:r>
      <w:r w:rsidRPr="002B4BCE">
        <w:rPr>
          <w:rFonts w:eastAsia="Calibri"/>
          <w:i/>
          <w:iCs/>
          <w:szCs w:val="22"/>
        </w:rPr>
        <w:t>will</w:t>
      </w:r>
      <w:r w:rsidR="00495F56">
        <w:rPr>
          <w:rFonts w:eastAsia="Calibri"/>
          <w:i/>
          <w:iCs/>
          <w:szCs w:val="22"/>
        </w:rPr>
        <w:t xml:space="preserve"> </w:t>
      </w:r>
      <w:r w:rsidRPr="002B4BCE">
        <w:rPr>
          <w:rFonts w:eastAsia="Calibri"/>
          <w:i/>
          <w:iCs/>
          <w:szCs w:val="22"/>
        </w:rPr>
        <w:t>prevail</w:t>
      </w:r>
      <w:r w:rsidR="00495F56">
        <w:rPr>
          <w:rFonts w:eastAsia="Calibri"/>
          <w:szCs w:val="22"/>
        </w:rPr>
        <w:t xml:space="preserve"> </w:t>
      </w:r>
      <w:r w:rsidRPr="002B4BCE">
        <w:rPr>
          <w:rFonts w:eastAsia="Calibri"/>
          <w:szCs w:val="22"/>
        </w:rPr>
        <w:t>.</w:t>
      </w:r>
      <w:r w:rsidR="00495F56">
        <w:rPr>
          <w:rFonts w:eastAsia="Calibri"/>
          <w:szCs w:val="22"/>
        </w:rPr>
        <w:t xml:space="preserve"> </w:t>
      </w:r>
      <w:r w:rsidRPr="002B4BCE">
        <w:rPr>
          <w:rFonts w:eastAsia="Calibri"/>
          <w:szCs w:val="22"/>
        </w:rPr>
        <w:t>"</w:t>
      </w:r>
    </w:p>
    <w:p w14:paraId="7CECDC4F" w14:textId="25CCCF57" w:rsidR="002B4BCE" w:rsidRDefault="002B4BCE" w:rsidP="007C08C2">
      <w:pPr>
        <w:rPr>
          <w:rFonts w:eastAsia="Calibri"/>
          <w:szCs w:val="22"/>
        </w:rPr>
      </w:pPr>
    </w:p>
    <w:p w14:paraId="3D3B1432" w14:textId="77777777" w:rsidR="002B4BCE" w:rsidRPr="007C08C2" w:rsidRDefault="002B4BCE" w:rsidP="007C08C2">
      <w:pPr>
        <w:rPr>
          <w:rFonts w:eastAsia="Calibri"/>
          <w:szCs w:val="22"/>
        </w:rPr>
      </w:pPr>
    </w:p>
    <w:p w14:paraId="04E76B2A" w14:textId="77777777" w:rsidR="007C08C2" w:rsidRPr="007C08C2" w:rsidRDefault="007C08C2" w:rsidP="007C08C2">
      <w:pPr>
        <w:rPr>
          <w:rFonts w:eastAsia="Calibri"/>
          <w:szCs w:val="22"/>
        </w:rPr>
      </w:pPr>
    </w:p>
    <w:p w14:paraId="3D06E9CC" w14:textId="747B007C" w:rsidR="007C08C2" w:rsidRPr="007C08C2" w:rsidRDefault="007C08C2" w:rsidP="007C08C2">
      <w:pPr>
        <w:rPr>
          <w:rFonts w:eastAsia="Calibri"/>
          <w:szCs w:val="22"/>
        </w:rPr>
      </w:pPr>
      <w:r w:rsidRPr="007C08C2">
        <w:rPr>
          <w:rFonts w:eastAsia="Calibri"/>
          <w:b/>
          <w:bCs/>
          <w:szCs w:val="22"/>
        </w:rPr>
        <w:t>Midrash</w:t>
      </w:r>
      <w:r w:rsidR="00495F56">
        <w:rPr>
          <w:rFonts w:eastAsia="Calibri"/>
          <w:b/>
          <w:bCs/>
          <w:szCs w:val="22"/>
        </w:rPr>
        <w:t xml:space="preserve"> </w:t>
      </w:r>
      <w:r w:rsidRPr="007C08C2">
        <w:rPr>
          <w:rFonts w:eastAsia="Calibri"/>
          <w:b/>
          <w:bCs/>
          <w:szCs w:val="22"/>
        </w:rPr>
        <w:t>ha-Gadol,</w:t>
      </w:r>
      <w:r w:rsidR="00495F56">
        <w:rPr>
          <w:rFonts w:eastAsia="Calibri"/>
          <w:b/>
          <w:bCs/>
          <w:szCs w:val="22"/>
        </w:rPr>
        <w:t xml:space="preserve"> </w:t>
      </w:r>
      <w:r w:rsidRPr="007C08C2">
        <w:rPr>
          <w:rFonts w:eastAsia="Calibri"/>
          <w:b/>
          <w:bCs/>
          <w:szCs w:val="22"/>
        </w:rPr>
        <w:t>Numbers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there</w:t>
      </w:r>
      <w:r w:rsidR="00495F56">
        <w:rPr>
          <w:rFonts w:eastAsia="Calibri"/>
          <w:szCs w:val="22"/>
        </w:rPr>
        <w:t xml:space="preserve"> </w:t>
      </w:r>
      <w:r w:rsidRPr="007C08C2">
        <w:rPr>
          <w:rFonts w:eastAsia="Calibri"/>
          <w:szCs w:val="22"/>
        </w:rPr>
        <w:t>shall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ruler</w:t>
      </w:r>
      <w:r w:rsidR="00495F56">
        <w:rPr>
          <w:rFonts w:eastAsia="Calibri"/>
          <w:szCs w:val="22"/>
        </w:rPr>
        <w:t xml:space="preserve"> </w:t>
      </w:r>
      <w:r w:rsidRPr="007C08C2">
        <w:rPr>
          <w:rFonts w:eastAsia="Calibri"/>
          <w:szCs w:val="22"/>
        </w:rPr>
        <w:t>amidst</w:t>
      </w:r>
      <w:r w:rsidR="00495F56">
        <w:rPr>
          <w:rFonts w:eastAsia="Calibri"/>
          <w:szCs w:val="22"/>
        </w:rPr>
        <w:t xml:space="preserve"> </w:t>
      </w:r>
      <w:r w:rsidRPr="007C08C2">
        <w:rPr>
          <w:rFonts w:eastAsia="Calibri"/>
          <w:szCs w:val="22"/>
        </w:rPr>
        <w:t>Jacob</w:t>
      </w:r>
      <w:r w:rsidRPr="007C08C2">
        <w:rPr>
          <w:rFonts w:eastAsia="Calibri"/>
          <w:sz w:val="20"/>
          <w:szCs w:val="22"/>
          <w:vertAlign w:val="superscript"/>
        </w:rPr>
        <w:footnoteReference w:id="75"/>
      </w:r>
      <w:r w:rsidR="00495F56">
        <w:rPr>
          <w:rFonts w:eastAsia="Calibri"/>
          <w:szCs w:val="22"/>
        </w:rPr>
        <w:t xml:space="preserve"> </w:t>
      </w:r>
      <w:r w:rsidRPr="007C08C2">
        <w:rPr>
          <w:rFonts w:eastAsia="Calibri"/>
          <w:szCs w:val="22"/>
        </w:rPr>
        <w:t>At</w:t>
      </w:r>
      <w:r w:rsidR="00495F56">
        <w:rPr>
          <w:rFonts w:eastAsia="Calibri"/>
          <w:szCs w:val="22"/>
        </w:rPr>
        <w:t xml:space="preserve"> </w:t>
      </w:r>
      <w:r w:rsidRPr="007C08C2">
        <w:rPr>
          <w:rFonts w:eastAsia="Calibri"/>
          <w:szCs w:val="22"/>
        </w:rPr>
        <w:t>first</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arose</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east,</w:t>
      </w:r>
      <w:r w:rsidR="00495F56">
        <w:rPr>
          <w:rFonts w:eastAsia="Calibri"/>
          <w:szCs w:val="22"/>
        </w:rPr>
        <w:t xml:space="preserve"> </w:t>
      </w:r>
      <w:r w:rsidRPr="007C08C2">
        <w:rPr>
          <w:rFonts w:eastAsia="Calibri"/>
          <w:szCs w:val="22"/>
        </w:rPr>
        <w:t>at</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head</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which</w:t>
      </w:r>
      <w:r w:rsidR="00495F56">
        <w:rPr>
          <w:rFonts w:eastAsia="Calibri"/>
          <w:szCs w:val="22"/>
        </w:rPr>
        <w:t xml:space="preserve"> </w:t>
      </w:r>
      <w:r w:rsidRPr="007C08C2">
        <w:rPr>
          <w:rFonts w:eastAsia="Calibri"/>
          <w:szCs w:val="22"/>
        </w:rPr>
        <w:t>there</w:t>
      </w:r>
      <w:r w:rsidR="00495F56">
        <w:rPr>
          <w:rFonts w:eastAsia="Calibri"/>
          <w:szCs w:val="22"/>
        </w:rPr>
        <w:t xml:space="preserve"> </w:t>
      </w:r>
      <w:r w:rsidRPr="007C08C2">
        <w:rPr>
          <w:rFonts w:eastAsia="Calibri"/>
          <w:szCs w:val="22"/>
        </w:rPr>
        <w:t>was</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sword.</w:t>
      </w:r>
      <w:r w:rsidR="00495F56">
        <w:rPr>
          <w:rFonts w:eastAsia="Calibri"/>
          <w:szCs w:val="22"/>
        </w:rPr>
        <w:t xml:space="preserve"> </w:t>
      </w:r>
      <w:r w:rsidRPr="007C08C2">
        <w:rPr>
          <w:rFonts w:eastAsia="Calibri"/>
          <w:szCs w:val="22"/>
        </w:rPr>
        <w:t>Israel</w:t>
      </w:r>
      <w:r w:rsidR="00495F56">
        <w:rPr>
          <w:rFonts w:eastAsia="Calibri"/>
          <w:szCs w:val="22"/>
        </w:rPr>
        <w:t xml:space="preserve"> </w:t>
      </w:r>
      <w:r w:rsidRPr="007C08C2">
        <w:rPr>
          <w:rFonts w:eastAsia="Calibri"/>
          <w:szCs w:val="22"/>
        </w:rPr>
        <w:t>saw</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said</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one</w:t>
      </w:r>
      <w:r w:rsidR="00495F56">
        <w:rPr>
          <w:rFonts w:eastAsia="Calibri"/>
          <w:szCs w:val="22"/>
        </w:rPr>
        <w:t xml:space="preserve"> </w:t>
      </w:r>
      <w:r w:rsidRPr="007C08C2">
        <w:rPr>
          <w:rFonts w:eastAsia="Calibri"/>
          <w:szCs w:val="22"/>
        </w:rPr>
        <w:t>another,</w:t>
      </w:r>
      <w:r w:rsidR="00495F56">
        <w:rPr>
          <w:rFonts w:eastAsia="Calibri"/>
          <w:szCs w:val="22"/>
        </w:rPr>
        <w:t xml:space="preserve"> </w:t>
      </w:r>
      <w:r w:rsidRPr="007C08C2">
        <w:rPr>
          <w:rFonts w:eastAsia="Calibri"/>
          <w:szCs w:val="22"/>
        </w:rPr>
        <w:t>“What</w:t>
      </w:r>
      <w:r w:rsidR="00495F56">
        <w:rPr>
          <w:rFonts w:eastAsia="Calibri"/>
          <w:szCs w:val="22"/>
        </w:rPr>
        <w:t xml:space="preserve"> </w:t>
      </w:r>
      <w:r w:rsidRPr="007C08C2">
        <w:rPr>
          <w:rFonts w:eastAsia="Calibri"/>
          <w:szCs w:val="22"/>
        </w:rPr>
        <w:t>is</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other</w:t>
      </w:r>
      <w:r w:rsidR="00495F56">
        <w:rPr>
          <w:rFonts w:eastAsia="Calibri"/>
          <w:szCs w:val="22"/>
        </w:rPr>
        <w:t xml:space="preserve"> </w:t>
      </w:r>
      <w:r w:rsidRPr="007C08C2">
        <w:rPr>
          <w:rFonts w:eastAsia="Calibri"/>
          <w:szCs w:val="22"/>
        </w:rPr>
        <w:t>nations</w:t>
      </w:r>
      <w:r w:rsidR="00495F56">
        <w:rPr>
          <w:rFonts w:eastAsia="Calibri"/>
          <w:szCs w:val="22"/>
        </w:rPr>
        <w:t xml:space="preserve"> </w:t>
      </w:r>
      <w:r w:rsidRPr="007C08C2">
        <w:rPr>
          <w:rFonts w:eastAsia="Calibri"/>
          <w:szCs w:val="22"/>
        </w:rPr>
        <w:t>asked</w:t>
      </w:r>
      <w:r w:rsidR="00495F56">
        <w:rPr>
          <w:rFonts w:eastAsia="Calibri"/>
          <w:szCs w:val="22"/>
        </w:rPr>
        <w:t xml:space="preserve"> </w:t>
      </w:r>
      <w:r w:rsidRPr="007C08C2">
        <w:rPr>
          <w:rFonts w:eastAsia="Calibri"/>
          <w:szCs w:val="22"/>
        </w:rPr>
        <w:t>their</w:t>
      </w:r>
      <w:r w:rsidR="00495F56">
        <w:rPr>
          <w:rFonts w:eastAsia="Calibri"/>
          <w:szCs w:val="22"/>
        </w:rPr>
        <w:t xml:space="preserve"> </w:t>
      </w:r>
      <w:r w:rsidRPr="007C08C2">
        <w:rPr>
          <w:rFonts w:eastAsia="Calibri"/>
          <w:szCs w:val="22"/>
        </w:rPr>
        <w:t>astrologers,</w:t>
      </w:r>
      <w:r w:rsidR="00495F56">
        <w:rPr>
          <w:rFonts w:eastAsia="Calibri"/>
          <w:szCs w:val="22"/>
        </w:rPr>
        <w:t xml:space="preserve"> </w:t>
      </w:r>
      <w:r w:rsidRPr="007C08C2">
        <w:rPr>
          <w:rFonts w:eastAsia="Calibri"/>
          <w:szCs w:val="22"/>
        </w:rPr>
        <w:t>“What</w:t>
      </w:r>
      <w:r w:rsidR="00495F56">
        <w:rPr>
          <w:rFonts w:eastAsia="Calibri"/>
          <w:szCs w:val="22"/>
        </w:rPr>
        <w:t xml:space="preserve"> </w:t>
      </w:r>
      <w:r w:rsidRPr="007C08C2">
        <w:rPr>
          <w:rFonts w:eastAsia="Calibri"/>
          <w:szCs w:val="22"/>
        </w:rPr>
        <w:t>is</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character</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this</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They</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astrologers]</w:t>
      </w:r>
      <w:r w:rsidR="00495F56">
        <w:rPr>
          <w:rFonts w:eastAsia="Calibri"/>
          <w:szCs w:val="22"/>
        </w:rPr>
        <w:t xml:space="preserve"> </w:t>
      </w:r>
      <w:r w:rsidRPr="007C08C2">
        <w:rPr>
          <w:rFonts w:eastAsia="Calibri"/>
          <w:szCs w:val="22"/>
        </w:rPr>
        <w:t>said</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them,</w:t>
      </w:r>
      <w:r w:rsidR="00495F56">
        <w:rPr>
          <w:rFonts w:eastAsia="Calibri"/>
          <w:szCs w:val="22"/>
        </w:rPr>
        <w:t xml:space="preserve"> </w:t>
      </w:r>
      <w:r w:rsidRPr="007C08C2">
        <w:rPr>
          <w:rFonts w:eastAsia="Calibri"/>
          <w:szCs w:val="22"/>
        </w:rPr>
        <w:t>“This</w:t>
      </w:r>
      <w:r w:rsidR="00495F56">
        <w:rPr>
          <w:rFonts w:eastAsia="Calibri"/>
          <w:szCs w:val="22"/>
        </w:rPr>
        <w:t xml:space="preserve"> </w:t>
      </w:r>
      <w:r w:rsidRPr="007C08C2">
        <w:rPr>
          <w:rFonts w:eastAsia="Calibri"/>
          <w:szCs w:val="22"/>
        </w:rPr>
        <w:t>is</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Israel.</w:t>
      </w:r>
      <w:r w:rsidR="00495F56">
        <w:rPr>
          <w:rFonts w:eastAsia="Calibri"/>
          <w:szCs w:val="22"/>
        </w:rPr>
        <w:t xml:space="preserve"> </w:t>
      </w:r>
      <w:r w:rsidRPr="007C08C2">
        <w:rPr>
          <w:rFonts w:eastAsia="Calibri"/>
          <w:szCs w:val="22"/>
        </w:rPr>
        <w:t>This</w:t>
      </w:r>
      <w:r w:rsidR="00495F56">
        <w:rPr>
          <w:rFonts w:eastAsia="Calibri"/>
          <w:szCs w:val="22"/>
        </w:rPr>
        <w:t xml:space="preserve"> </w:t>
      </w:r>
      <w:r w:rsidRPr="007C08C2">
        <w:rPr>
          <w:rFonts w:eastAsia="Calibri"/>
          <w:szCs w:val="22"/>
        </w:rPr>
        <w:t>is</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king</w:t>
      </w:r>
      <w:r w:rsidR="00495F56">
        <w:rPr>
          <w:rFonts w:eastAsia="Calibri"/>
          <w:szCs w:val="22"/>
        </w:rPr>
        <w:t xml:space="preserve"> </w:t>
      </w:r>
      <w:r w:rsidRPr="007C08C2">
        <w:rPr>
          <w:rFonts w:eastAsia="Calibri"/>
          <w:szCs w:val="22"/>
        </w:rPr>
        <w:t>who</w:t>
      </w:r>
      <w:r w:rsidR="00495F56">
        <w:rPr>
          <w:rFonts w:eastAsia="Calibri"/>
          <w:szCs w:val="22"/>
        </w:rPr>
        <w:t xml:space="preserve"> </w:t>
      </w:r>
      <w:r w:rsidRPr="007C08C2">
        <w:rPr>
          <w:rFonts w:eastAsia="Calibri"/>
          <w:szCs w:val="22"/>
        </w:rPr>
        <w:t>shall</w:t>
      </w:r>
      <w:r w:rsidR="00495F56">
        <w:rPr>
          <w:rFonts w:eastAsia="Calibri"/>
          <w:szCs w:val="22"/>
        </w:rPr>
        <w:t xml:space="preserve"> </w:t>
      </w:r>
      <w:r w:rsidRPr="007C08C2">
        <w:rPr>
          <w:rFonts w:eastAsia="Calibri"/>
          <w:szCs w:val="22"/>
        </w:rPr>
        <w:t>yet</w:t>
      </w:r>
      <w:r w:rsidR="00495F56">
        <w:rPr>
          <w:rFonts w:eastAsia="Calibri"/>
          <w:szCs w:val="22"/>
        </w:rPr>
        <w:t xml:space="preserve"> </w:t>
      </w:r>
      <w:r w:rsidRPr="007C08C2">
        <w:rPr>
          <w:rFonts w:eastAsia="Calibri"/>
          <w:szCs w:val="22"/>
        </w:rPr>
        <w:t>arise</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them.:</w:t>
      </w:r>
      <w:r w:rsidR="00495F56">
        <w:rPr>
          <w:rFonts w:eastAsia="Calibri"/>
          <w:szCs w:val="22"/>
        </w:rPr>
        <w:t xml:space="preserve"> </w:t>
      </w:r>
      <w:r w:rsidRPr="007C08C2">
        <w:rPr>
          <w:rFonts w:eastAsia="Calibri"/>
          <w:szCs w:val="22"/>
        </w:rPr>
        <w:t>As</w:t>
      </w:r>
      <w:r w:rsidR="00495F56">
        <w:rPr>
          <w:rFonts w:eastAsia="Calibri"/>
          <w:szCs w:val="22"/>
        </w:rPr>
        <w:t xml:space="preserve"> </w:t>
      </w:r>
      <w:r w:rsidRPr="007C08C2">
        <w:rPr>
          <w:rFonts w:eastAsia="Calibri"/>
          <w:szCs w:val="22"/>
        </w:rPr>
        <w:t>soon</w:t>
      </w:r>
      <w:r w:rsidR="00495F56">
        <w:rPr>
          <w:rFonts w:eastAsia="Calibri"/>
          <w:szCs w:val="22"/>
        </w:rPr>
        <w:t xml:space="preserve"> </w:t>
      </w:r>
      <w:r w:rsidRPr="007C08C2">
        <w:rPr>
          <w:rFonts w:eastAsia="Calibri"/>
          <w:szCs w:val="22"/>
        </w:rPr>
        <w:t>as</w:t>
      </w:r>
      <w:r w:rsidR="00495F56">
        <w:rPr>
          <w:rFonts w:eastAsia="Calibri"/>
          <w:szCs w:val="22"/>
        </w:rPr>
        <w:t xml:space="preserve"> </w:t>
      </w:r>
      <w:r w:rsidRPr="007C08C2">
        <w:rPr>
          <w:rFonts w:eastAsia="Calibri"/>
          <w:szCs w:val="22"/>
        </w:rPr>
        <w:t>Israel</w:t>
      </w:r>
      <w:r w:rsidR="00495F56">
        <w:rPr>
          <w:rFonts w:eastAsia="Calibri"/>
          <w:szCs w:val="22"/>
        </w:rPr>
        <w:t xml:space="preserve"> </w:t>
      </w:r>
      <w:r w:rsidRPr="007C08C2">
        <w:rPr>
          <w:rFonts w:eastAsia="Calibri"/>
          <w:szCs w:val="22"/>
        </w:rPr>
        <w:t>heard</w:t>
      </w:r>
      <w:r w:rsidR="00495F56">
        <w:rPr>
          <w:rFonts w:eastAsia="Calibri"/>
          <w:szCs w:val="22"/>
        </w:rPr>
        <w:t xml:space="preserve"> </w:t>
      </w:r>
      <w:r w:rsidRPr="007C08C2">
        <w:rPr>
          <w:rFonts w:eastAsia="Calibri"/>
          <w:szCs w:val="22"/>
        </w:rPr>
        <w:t>that,</w:t>
      </w:r>
      <w:r w:rsidR="00495F56">
        <w:rPr>
          <w:rFonts w:eastAsia="Calibri"/>
          <w:szCs w:val="22"/>
        </w:rPr>
        <w:t xml:space="preserve"> </w:t>
      </w:r>
      <w:r w:rsidRPr="007C08C2">
        <w:rPr>
          <w:rFonts w:eastAsia="Calibri"/>
          <w:szCs w:val="22"/>
        </w:rPr>
        <w:t>they</w:t>
      </w:r>
      <w:r w:rsidR="00495F56">
        <w:rPr>
          <w:rFonts w:eastAsia="Calibri"/>
          <w:szCs w:val="22"/>
        </w:rPr>
        <w:t xml:space="preserve"> </w:t>
      </w:r>
      <w:r w:rsidRPr="007C08C2">
        <w:rPr>
          <w:rFonts w:eastAsia="Calibri"/>
          <w:szCs w:val="22"/>
        </w:rPr>
        <w:t>approached</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prophet</w:t>
      </w:r>
      <w:r w:rsidR="00495F56">
        <w:rPr>
          <w:rFonts w:eastAsia="Calibri"/>
          <w:szCs w:val="22"/>
        </w:rPr>
        <w:t xml:space="preserve"> </w:t>
      </w:r>
      <w:r w:rsidRPr="007C08C2">
        <w:rPr>
          <w:rFonts w:eastAsia="Calibri"/>
          <w:szCs w:val="22"/>
        </w:rPr>
        <w:t>Samuel</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said</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him,</w:t>
      </w:r>
      <w:r w:rsidR="00495F56">
        <w:rPr>
          <w:rFonts w:eastAsia="Calibri"/>
          <w:szCs w:val="22"/>
        </w:rPr>
        <w:t xml:space="preserve"> </w:t>
      </w:r>
      <w:r w:rsidRPr="007C08C2">
        <w:rPr>
          <w:rFonts w:eastAsia="Calibri"/>
          <w:szCs w:val="22"/>
        </w:rPr>
        <w:t>Give</w:t>
      </w:r>
      <w:r w:rsidR="00495F56">
        <w:rPr>
          <w:rFonts w:eastAsia="Calibri"/>
          <w:szCs w:val="22"/>
        </w:rPr>
        <w:t xml:space="preserve"> </w:t>
      </w:r>
      <w:r w:rsidRPr="007C08C2">
        <w:rPr>
          <w:rFonts w:eastAsia="Calibri"/>
          <w:szCs w:val="22"/>
        </w:rPr>
        <w:t>us</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king</w:t>
      </w:r>
      <w:r w:rsidR="00495F56">
        <w:rPr>
          <w:rFonts w:eastAsia="Calibri"/>
          <w:szCs w:val="22"/>
        </w:rPr>
        <w:t xml:space="preserve"> </w:t>
      </w:r>
      <w:r w:rsidRPr="007C08C2">
        <w:rPr>
          <w:rFonts w:eastAsia="Calibri"/>
          <w:szCs w:val="22"/>
        </w:rPr>
        <w:t>to</w:t>
      </w:r>
      <w:r w:rsidR="00495F56">
        <w:rPr>
          <w:rFonts w:eastAsia="Calibri"/>
          <w:szCs w:val="22"/>
        </w:rPr>
        <w:t xml:space="preserve"> </w:t>
      </w:r>
      <w:r w:rsidRPr="007C08C2">
        <w:rPr>
          <w:rFonts w:eastAsia="Calibri"/>
          <w:szCs w:val="22"/>
        </w:rPr>
        <w:t>judge</w:t>
      </w:r>
      <w:r w:rsidR="00495F56">
        <w:rPr>
          <w:rFonts w:eastAsia="Calibri"/>
          <w:szCs w:val="22"/>
        </w:rPr>
        <w:t xml:space="preserve"> </w:t>
      </w:r>
      <w:r w:rsidRPr="007C08C2">
        <w:rPr>
          <w:rFonts w:eastAsia="Calibri"/>
          <w:szCs w:val="22"/>
        </w:rPr>
        <w:t>us,</w:t>
      </w:r>
      <w:r w:rsidR="00495F56">
        <w:rPr>
          <w:rFonts w:eastAsia="Calibri"/>
          <w:szCs w:val="22"/>
        </w:rPr>
        <w:t xml:space="preserve"> </w:t>
      </w:r>
      <w:r w:rsidRPr="007C08C2">
        <w:rPr>
          <w:rFonts w:eastAsia="Calibri"/>
          <w:szCs w:val="22"/>
        </w:rPr>
        <w:t>just</w:t>
      </w:r>
      <w:r w:rsidR="00495F56">
        <w:rPr>
          <w:rFonts w:eastAsia="Calibri"/>
          <w:szCs w:val="22"/>
        </w:rPr>
        <w:t xml:space="preserve"> </w:t>
      </w:r>
      <w:r w:rsidRPr="007C08C2">
        <w:rPr>
          <w:rFonts w:eastAsia="Calibri"/>
          <w:szCs w:val="22"/>
        </w:rPr>
        <w:t>like</w:t>
      </w:r>
      <w:r w:rsidR="00495F56">
        <w:rPr>
          <w:rFonts w:eastAsia="Calibri"/>
          <w:szCs w:val="22"/>
        </w:rPr>
        <w:t xml:space="preserve"> </w:t>
      </w:r>
      <w:r w:rsidRPr="007C08C2">
        <w:rPr>
          <w:rFonts w:eastAsia="Calibri"/>
          <w:szCs w:val="22"/>
        </w:rPr>
        <w:t>all</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nations</w:t>
      </w:r>
      <w:r w:rsidRPr="007C08C2">
        <w:rPr>
          <w:rFonts w:eastAsia="Calibri"/>
          <w:sz w:val="20"/>
          <w:szCs w:val="22"/>
          <w:vertAlign w:val="superscript"/>
        </w:rPr>
        <w:footnoteReference w:id="76"/>
      </w:r>
      <w:r w:rsidR="00495F56">
        <w:rPr>
          <w:rFonts w:eastAsia="Calibri"/>
          <w:szCs w:val="22"/>
        </w:rPr>
        <w:t xml:space="preserve"> </w:t>
      </w:r>
      <w:r w:rsidRPr="007C08C2">
        <w:rPr>
          <w:rFonts w:eastAsia="Calibri"/>
          <w:szCs w:val="22"/>
        </w:rPr>
        <w:t>–</w:t>
      </w:r>
      <w:r w:rsidR="00495F56">
        <w:rPr>
          <w:rFonts w:eastAsia="Calibri"/>
          <w:szCs w:val="22"/>
        </w:rPr>
        <w:t xml:space="preserve"> </w:t>
      </w:r>
      <w:r w:rsidRPr="007C08C2">
        <w:rPr>
          <w:rFonts w:eastAsia="Calibri"/>
          <w:szCs w:val="22"/>
        </w:rPr>
        <w:t>just</w:t>
      </w:r>
      <w:r w:rsidR="00495F56">
        <w:rPr>
          <w:rFonts w:eastAsia="Calibri"/>
          <w:szCs w:val="22"/>
        </w:rPr>
        <w:t xml:space="preserve"> </w:t>
      </w:r>
      <w:r w:rsidRPr="007C08C2">
        <w:rPr>
          <w:rFonts w:eastAsia="Calibri"/>
          <w:szCs w:val="22"/>
        </w:rPr>
        <w:t>as</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nations</w:t>
      </w:r>
      <w:r w:rsidR="00495F56">
        <w:rPr>
          <w:rFonts w:eastAsia="Calibri"/>
          <w:szCs w:val="22"/>
        </w:rPr>
        <w:t xml:space="preserve"> </w:t>
      </w:r>
      <w:r w:rsidRPr="007C08C2">
        <w:rPr>
          <w:rFonts w:eastAsia="Calibri"/>
          <w:szCs w:val="22"/>
        </w:rPr>
        <w:t>said.</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this</w:t>
      </w:r>
      <w:r w:rsidR="00495F56">
        <w:rPr>
          <w:rFonts w:eastAsia="Calibri"/>
          <w:szCs w:val="22"/>
        </w:rPr>
        <w:t xml:space="preserve"> </w:t>
      </w:r>
      <w:r w:rsidRPr="007C08C2">
        <w:rPr>
          <w:rFonts w:eastAsia="Calibri"/>
          <w:szCs w:val="22"/>
        </w:rPr>
        <w:t>context</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says,</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shall</w:t>
      </w:r>
      <w:r w:rsidR="00495F56">
        <w:rPr>
          <w:rFonts w:eastAsia="Calibri"/>
          <w:szCs w:val="22"/>
        </w:rPr>
        <w:t xml:space="preserve"> </w:t>
      </w:r>
      <w:r w:rsidRPr="007C08C2">
        <w:rPr>
          <w:rFonts w:eastAsia="Calibri"/>
          <w:szCs w:val="22"/>
        </w:rPr>
        <w:t>arise</w:t>
      </w:r>
      <w:r w:rsidR="00495F56">
        <w:rPr>
          <w:rFonts w:eastAsia="Calibri"/>
          <w:szCs w:val="22"/>
        </w:rPr>
        <w:t xml:space="preserve"> </w:t>
      </w:r>
      <w:r w:rsidRPr="007C08C2">
        <w:rPr>
          <w:rFonts w:eastAsia="Calibri"/>
          <w:szCs w:val="22"/>
        </w:rPr>
        <w:t>from</w:t>
      </w:r>
      <w:r w:rsidR="00495F56">
        <w:rPr>
          <w:rFonts w:eastAsia="Calibri"/>
          <w:szCs w:val="22"/>
        </w:rPr>
        <w:t xml:space="preserve"> </w:t>
      </w:r>
      <w:r w:rsidRPr="007C08C2">
        <w:rPr>
          <w:rFonts w:eastAsia="Calibri"/>
          <w:szCs w:val="22"/>
        </w:rPr>
        <w:t>Jacob.</w:t>
      </w:r>
      <w:r w:rsidRPr="007C08C2">
        <w:rPr>
          <w:rFonts w:eastAsia="Calibri"/>
          <w:sz w:val="20"/>
          <w:szCs w:val="22"/>
          <w:vertAlign w:val="superscript"/>
        </w:rPr>
        <w:footnoteReference w:id="77"/>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so</w:t>
      </w:r>
      <w:r w:rsidR="00495F56">
        <w:rPr>
          <w:rFonts w:eastAsia="Calibri"/>
          <w:szCs w:val="22"/>
        </w:rPr>
        <w:t xml:space="preserve"> </w:t>
      </w:r>
      <w:r w:rsidRPr="007C08C2">
        <w:rPr>
          <w:rFonts w:eastAsia="Calibri"/>
          <w:szCs w:val="22"/>
        </w:rPr>
        <w:t>also</w:t>
      </w:r>
      <w:r w:rsidR="00495F56">
        <w:rPr>
          <w:rFonts w:eastAsia="Calibri"/>
          <w:szCs w:val="22"/>
        </w:rPr>
        <w:t xml:space="preserve"> </w:t>
      </w:r>
      <w:r w:rsidRPr="007C08C2">
        <w:rPr>
          <w:rFonts w:eastAsia="Calibri"/>
          <w:szCs w:val="22"/>
        </w:rPr>
        <w:t>at</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end</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color w:val="C00000"/>
          <w:szCs w:val="22"/>
        </w:rPr>
        <w:t>a</w:t>
      </w:r>
      <w:r w:rsidR="00495F56">
        <w:rPr>
          <w:rFonts w:eastAsia="Calibri"/>
          <w:color w:val="C00000"/>
          <w:szCs w:val="22"/>
        </w:rPr>
        <w:t xml:space="preserve"> </w:t>
      </w:r>
      <w:r w:rsidRPr="007C08C2">
        <w:rPr>
          <w:rFonts w:eastAsia="Calibri"/>
          <w:color w:val="C00000"/>
          <w:szCs w:val="22"/>
        </w:rPr>
        <w:t>star</w:t>
      </w:r>
      <w:r w:rsidR="00495F56">
        <w:rPr>
          <w:rFonts w:eastAsia="Calibri"/>
          <w:color w:val="C00000"/>
          <w:szCs w:val="22"/>
        </w:rPr>
        <w:t xml:space="preserve"> </w:t>
      </w:r>
      <w:r w:rsidRPr="007C08C2">
        <w:rPr>
          <w:rFonts w:eastAsia="Calibri"/>
          <w:color w:val="C00000"/>
          <w:szCs w:val="22"/>
        </w:rPr>
        <w:t>shall</w:t>
      </w:r>
      <w:r w:rsidR="00495F56">
        <w:rPr>
          <w:rFonts w:eastAsia="Calibri"/>
          <w:color w:val="C00000"/>
          <w:szCs w:val="22"/>
        </w:rPr>
        <w:t xml:space="preserve"> </w:t>
      </w:r>
      <w:r w:rsidRPr="007C08C2">
        <w:rPr>
          <w:rFonts w:eastAsia="Calibri"/>
          <w:color w:val="C00000"/>
          <w:szCs w:val="22"/>
        </w:rPr>
        <w:t>arise</w:t>
      </w:r>
      <w:r w:rsidR="00495F56">
        <w:rPr>
          <w:rFonts w:eastAsia="Calibri"/>
          <w:color w:val="C00000"/>
          <w:szCs w:val="22"/>
        </w:rPr>
        <w:t xml:space="preserve"> </w:t>
      </w:r>
      <w:r w:rsidRPr="007C08C2">
        <w:rPr>
          <w:rFonts w:eastAsia="Calibri"/>
          <w:color w:val="C00000"/>
          <w:szCs w:val="22"/>
        </w:rPr>
        <w:t>in</w:t>
      </w:r>
      <w:r w:rsidR="00495F56">
        <w:rPr>
          <w:rFonts w:eastAsia="Calibri"/>
          <w:color w:val="C00000"/>
          <w:szCs w:val="22"/>
        </w:rPr>
        <w:t xml:space="preserve"> </w:t>
      </w:r>
      <w:r w:rsidRPr="007C08C2">
        <w:rPr>
          <w:rFonts w:eastAsia="Calibri"/>
          <w:color w:val="C00000"/>
          <w:szCs w:val="22"/>
        </w:rPr>
        <w:t>the</w:t>
      </w:r>
      <w:r w:rsidR="00495F56">
        <w:rPr>
          <w:rFonts w:eastAsia="Calibri"/>
          <w:color w:val="C00000"/>
          <w:szCs w:val="22"/>
        </w:rPr>
        <w:t xml:space="preserve"> </w:t>
      </w:r>
      <w:r w:rsidRPr="007C08C2">
        <w:rPr>
          <w:rFonts w:eastAsia="Calibri"/>
          <w:color w:val="C00000"/>
          <w:szCs w:val="22"/>
        </w:rPr>
        <w:t>east</w:t>
      </w:r>
      <w:r w:rsidRPr="007C08C2">
        <w:rPr>
          <w:rFonts w:eastAsia="Calibri"/>
          <w:szCs w:val="22"/>
        </w:rPr>
        <w:t>,</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is</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star</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Messiah;</w:t>
      </w:r>
      <w:r w:rsidR="00495F56">
        <w:rPr>
          <w:rFonts w:eastAsia="Calibri"/>
          <w:szCs w:val="22"/>
        </w:rPr>
        <w:t xml:space="preserve"> </w:t>
      </w:r>
      <w:r w:rsidRPr="007C08C2">
        <w:rPr>
          <w:rFonts w:eastAsia="Calibri"/>
          <w:szCs w:val="22"/>
        </w:rPr>
        <w:t>as</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says,</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there</w:t>
      </w:r>
      <w:r w:rsidR="00495F56">
        <w:rPr>
          <w:rFonts w:eastAsia="Calibri"/>
          <w:szCs w:val="22"/>
        </w:rPr>
        <w:t xml:space="preserve"> </w:t>
      </w:r>
      <w:r w:rsidRPr="007C08C2">
        <w:rPr>
          <w:rFonts w:eastAsia="Calibri"/>
          <w:szCs w:val="22"/>
        </w:rPr>
        <w:t>shall</w:t>
      </w:r>
      <w:r w:rsidR="00495F56">
        <w:rPr>
          <w:rFonts w:eastAsia="Calibri"/>
          <w:szCs w:val="22"/>
        </w:rPr>
        <w:t xml:space="preserve"> </w:t>
      </w:r>
      <w:r w:rsidRPr="007C08C2">
        <w:rPr>
          <w:rFonts w:eastAsia="Calibri"/>
          <w:szCs w:val="22"/>
        </w:rPr>
        <w:t>be</w:t>
      </w:r>
      <w:r w:rsidR="00495F56">
        <w:rPr>
          <w:rFonts w:eastAsia="Calibri"/>
          <w:szCs w:val="22"/>
        </w:rPr>
        <w:t xml:space="preserve"> </w:t>
      </w:r>
      <w:r w:rsidRPr="007C08C2">
        <w:rPr>
          <w:rFonts w:eastAsia="Calibri"/>
          <w:szCs w:val="22"/>
        </w:rPr>
        <w:t>a</w:t>
      </w:r>
      <w:r w:rsidR="00495F56">
        <w:rPr>
          <w:rFonts w:eastAsia="Calibri"/>
          <w:szCs w:val="22"/>
        </w:rPr>
        <w:t xml:space="preserve"> </w:t>
      </w:r>
      <w:r w:rsidRPr="007C08C2">
        <w:rPr>
          <w:rFonts w:eastAsia="Calibri"/>
          <w:szCs w:val="22"/>
        </w:rPr>
        <w:t>ruler</w:t>
      </w:r>
      <w:r w:rsidR="00495F56">
        <w:rPr>
          <w:rFonts w:eastAsia="Calibri"/>
          <w:szCs w:val="22"/>
        </w:rPr>
        <w:t xml:space="preserve"> </w:t>
      </w:r>
      <w:r w:rsidRPr="007C08C2">
        <w:rPr>
          <w:rFonts w:eastAsia="Calibri"/>
          <w:szCs w:val="22"/>
        </w:rPr>
        <w:t>(</w:t>
      </w:r>
      <w:proofErr w:type="spellStart"/>
      <w:r w:rsidRPr="007C08C2">
        <w:rPr>
          <w:rFonts w:eastAsia="Calibri"/>
          <w:szCs w:val="22"/>
        </w:rPr>
        <w:t>yerd</w:t>
      </w:r>
      <w:proofErr w:type="spellEnd"/>
      <w:r w:rsidRPr="007C08C2">
        <w:rPr>
          <w:rFonts w:eastAsia="Calibri"/>
          <w:szCs w:val="22"/>
        </w:rPr>
        <w:t>)</w:t>
      </w:r>
      <w:r w:rsidR="00495F56">
        <w:rPr>
          <w:rFonts w:eastAsia="Calibri"/>
          <w:szCs w:val="22"/>
        </w:rPr>
        <w:t xml:space="preserve"> </w:t>
      </w:r>
      <w:r w:rsidRPr="007C08C2">
        <w:rPr>
          <w:rFonts w:eastAsia="Calibri"/>
          <w:szCs w:val="22"/>
        </w:rPr>
        <w:t>amidst</w:t>
      </w:r>
      <w:r w:rsidR="00495F56">
        <w:rPr>
          <w:rFonts w:eastAsia="Calibri"/>
          <w:szCs w:val="22"/>
        </w:rPr>
        <w:t xml:space="preserve"> </w:t>
      </w:r>
      <w:r w:rsidRPr="007C08C2">
        <w:rPr>
          <w:rFonts w:eastAsia="Calibri"/>
          <w:szCs w:val="22"/>
        </w:rPr>
        <w:t>Jacob.</w:t>
      </w:r>
      <w:r w:rsidR="00495F56">
        <w:rPr>
          <w:rFonts w:eastAsia="Calibri"/>
          <w:szCs w:val="22"/>
        </w:rPr>
        <w:t xml:space="preserve"> </w:t>
      </w:r>
      <w:r w:rsidRPr="007C08C2">
        <w:rPr>
          <w:rFonts w:eastAsia="Calibri"/>
          <w:szCs w:val="22"/>
        </w:rPr>
        <w:t>Rabbi</w:t>
      </w:r>
      <w:r w:rsidR="00495F56">
        <w:rPr>
          <w:rFonts w:eastAsia="Calibri"/>
          <w:szCs w:val="22"/>
        </w:rPr>
        <w:t xml:space="preserve"> </w:t>
      </w:r>
      <w:r w:rsidRPr="007C08C2">
        <w:rPr>
          <w:rFonts w:eastAsia="Calibri"/>
          <w:szCs w:val="22"/>
        </w:rPr>
        <w:t>Yose</w:t>
      </w:r>
      <w:r w:rsidR="00495F56">
        <w:rPr>
          <w:rFonts w:eastAsia="Calibri"/>
          <w:szCs w:val="22"/>
        </w:rPr>
        <w:t xml:space="preserve"> </w:t>
      </w:r>
      <w:r w:rsidRPr="007C08C2">
        <w:rPr>
          <w:rFonts w:eastAsia="Calibri"/>
          <w:szCs w:val="22"/>
        </w:rPr>
        <w:t>said:</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language</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Arameans,</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east</w:t>
      </w:r>
      <w:r w:rsidR="00495F56">
        <w:rPr>
          <w:rFonts w:eastAsia="Calibri"/>
          <w:szCs w:val="22"/>
        </w:rPr>
        <w:t xml:space="preserve"> </w:t>
      </w:r>
      <w:r w:rsidRPr="007C08C2">
        <w:rPr>
          <w:rFonts w:eastAsia="Calibri"/>
          <w:szCs w:val="22"/>
        </w:rPr>
        <w:t>is</w:t>
      </w:r>
      <w:r w:rsidR="00495F56">
        <w:rPr>
          <w:rFonts w:eastAsia="Calibri"/>
          <w:szCs w:val="22"/>
        </w:rPr>
        <w:t xml:space="preserve"> </w:t>
      </w:r>
      <w:r w:rsidRPr="007C08C2">
        <w:rPr>
          <w:rFonts w:eastAsia="Calibri"/>
          <w:szCs w:val="22"/>
        </w:rPr>
        <w:t>called</w:t>
      </w:r>
      <w:r w:rsidR="00495F56">
        <w:rPr>
          <w:rFonts w:eastAsia="Calibri"/>
          <w:szCs w:val="22"/>
        </w:rPr>
        <w:t xml:space="preserve"> </w:t>
      </w:r>
      <w:proofErr w:type="spellStart"/>
      <w:r w:rsidRPr="007C08C2">
        <w:rPr>
          <w:rFonts w:eastAsia="Calibri"/>
          <w:szCs w:val="22"/>
        </w:rPr>
        <w:t>yerd</w:t>
      </w:r>
      <w:proofErr w:type="spellEnd"/>
      <w:r w:rsidRPr="007C08C2">
        <w:rPr>
          <w:rFonts w:eastAsia="Calibri"/>
          <w:szCs w:val="22"/>
        </w:rPr>
        <w:t>.</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spends</w:t>
      </w:r>
      <w:r w:rsidR="00495F56">
        <w:rPr>
          <w:rFonts w:eastAsia="Calibri"/>
          <w:szCs w:val="22"/>
        </w:rPr>
        <w:t xml:space="preserve"> </w:t>
      </w:r>
      <w:r w:rsidRPr="007C08C2">
        <w:rPr>
          <w:rFonts w:eastAsia="Calibri"/>
          <w:szCs w:val="22"/>
        </w:rPr>
        <w:t>fifteen</w:t>
      </w:r>
      <w:r w:rsidR="00495F56">
        <w:rPr>
          <w:rFonts w:eastAsia="Calibri"/>
          <w:szCs w:val="22"/>
        </w:rPr>
        <w:t xml:space="preserve"> </w:t>
      </w:r>
      <w:r w:rsidRPr="007C08C2">
        <w:rPr>
          <w:rFonts w:eastAsia="Calibri"/>
          <w:szCs w:val="22"/>
        </w:rPr>
        <w:t>days</w:t>
      </w:r>
      <w:r w:rsidR="00495F56">
        <w:rPr>
          <w:rFonts w:eastAsia="Calibri"/>
          <w:szCs w:val="22"/>
        </w:rPr>
        <w:t xml:space="preserve"> </w:t>
      </w:r>
      <w:r w:rsidRPr="007C08C2">
        <w:rPr>
          <w:rFonts w:eastAsia="Calibri"/>
          <w:szCs w:val="22"/>
        </w:rPr>
        <w:t>in</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east.</w:t>
      </w:r>
      <w:r w:rsidR="00495F56">
        <w:rPr>
          <w:rFonts w:eastAsia="Calibri"/>
          <w:szCs w:val="22"/>
        </w:rPr>
        <w:t xml:space="preserve"> </w:t>
      </w:r>
      <w:r w:rsidRPr="007C08C2">
        <w:rPr>
          <w:rFonts w:eastAsia="Calibri"/>
          <w:szCs w:val="22"/>
        </w:rPr>
        <w:t>If</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tarries</w:t>
      </w:r>
      <w:r w:rsidR="00495F56">
        <w:rPr>
          <w:rFonts w:eastAsia="Calibri"/>
          <w:szCs w:val="22"/>
        </w:rPr>
        <w:t xml:space="preserve"> </w:t>
      </w:r>
      <w:r w:rsidRPr="007C08C2">
        <w:rPr>
          <w:rFonts w:eastAsia="Calibri"/>
          <w:szCs w:val="22"/>
        </w:rPr>
        <w:t>even</w:t>
      </w:r>
      <w:r w:rsidR="00495F56">
        <w:rPr>
          <w:rFonts w:eastAsia="Calibri"/>
          <w:szCs w:val="22"/>
        </w:rPr>
        <w:t xml:space="preserve"> </w:t>
      </w:r>
      <w:r w:rsidRPr="007C08C2">
        <w:rPr>
          <w:rFonts w:eastAsia="Calibri"/>
          <w:szCs w:val="22"/>
        </w:rPr>
        <w:t>longer,</w:t>
      </w:r>
      <w:r w:rsidR="00495F56">
        <w:rPr>
          <w:rFonts w:eastAsia="Calibri"/>
          <w:szCs w:val="22"/>
        </w:rPr>
        <w:t xml:space="preserve"> </w:t>
      </w:r>
      <w:r w:rsidRPr="007C08C2">
        <w:rPr>
          <w:rFonts w:eastAsia="Calibri"/>
          <w:szCs w:val="22"/>
        </w:rPr>
        <w:t>it</w:t>
      </w:r>
      <w:r w:rsidR="00495F56">
        <w:rPr>
          <w:rFonts w:eastAsia="Calibri"/>
          <w:szCs w:val="22"/>
        </w:rPr>
        <w:t xml:space="preserve"> </w:t>
      </w:r>
      <w:r w:rsidRPr="007C08C2">
        <w:rPr>
          <w:rFonts w:eastAsia="Calibri"/>
          <w:szCs w:val="22"/>
        </w:rPr>
        <w:t>is</w:t>
      </w:r>
      <w:r w:rsidR="00495F56">
        <w:rPr>
          <w:rFonts w:eastAsia="Calibri"/>
          <w:szCs w:val="22"/>
        </w:rPr>
        <w:t xml:space="preserve"> </w:t>
      </w:r>
      <w:r w:rsidRPr="007C08C2">
        <w:rPr>
          <w:rFonts w:eastAsia="Calibri"/>
          <w:szCs w:val="22"/>
        </w:rPr>
        <w:t>only</w:t>
      </w:r>
      <w:r w:rsidR="00495F56">
        <w:rPr>
          <w:rFonts w:eastAsia="Calibri"/>
          <w:szCs w:val="22"/>
        </w:rPr>
        <w:t xml:space="preserve"> </w:t>
      </w:r>
      <w:r w:rsidRPr="007C08C2">
        <w:rPr>
          <w:rFonts w:eastAsia="Calibri"/>
          <w:szCs w:val="22"/>
        </w:rPr>
        <w:t>for</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good</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Israel;</w:t>
      </w:r>
      <w:r w:rsidR="00495F56">
        <w:rPr>
          <w:rFonts w:eastAsia="Calibri"/>
          <w:szCs w:val="22"/>
        </w:rPr>
        <w:t xml:space="preserve"> </w:t>
      </w:r>
      <w:r w:rsidRPr="007C08C2">
        <w:rPr>
          <w:rFonts w:eastAsia="Calibri"/>
          <w:szCs w:val="22"/>
        </w:rPr>
        <w:t>and</w:t>
      </w:r>
      <w:r w:rsidR="00495F56">
        <w:rPr>
          <w:rFonts w:eastAsia="Calibri"/>
          <w:szCs w:val="22"/>
        </w:rPr>
        <w:t xml:space="preserve"> </w:t>
      </w:r>
      <w:r w:rsidRPr="007C08C2">
        <w:rPr>
          <w:rFonts w:eastAsia="Calibri"/>
          <w:szCs w:val="22"/>
        </w:rPr>
        <w:t>then</w:t>
      </w:r>
      <w:r w:rsidR="00495F56">
        <w:rPr>
          <w:rFonts w:eastAsia="Calibri"/>
          <w:szCs w:val="22"/>
        </w:rPr>
        <w:t xml:space="preserve"> </w:t>
      </w:r>
      <w:r w:rsidRPr="007C08C2">
        <w:rPr>
          <w:rFonts w:eastAsia="Calibri"/>
          <w:szCs w:val="22"/>
        </w:rPr>
        <w:t>you</w:t>
      </w:r>
      <w:r w:rsidR="00495F56">
        <w:rPr>
          <w:rFonts w:eastAsia="Calibri"/>
          <w:szCs w:val="22"/>
        </w:rPr>
        <w:t xml:space="preserve"> </w:t>
      </w:r>
      <w:r w:rsidRPr="007C08C2">
        <w:rPr>
          <w:rFonts w:eastAsia="Calibri"/>
          <w:szCs w:val="22"/>
        </w:rPr>
        <w:t>may</w:t>
      </w:r>
      <w:r w:rsidR="00495F56">
        <w:rPr>
          <w:rFonts w:eastAsia="Calibri"/>
          <w:szCs w:val="22"/>
        </w:rPr>
        <w:t xml:space="preserve"> </w:t>
      </w:r>
      <w:r w:rsidRPr="007C08C2">
        <w:rPr>
          <w:rFonts w:eastAsia="Calibri"/>
          <w:szCs w:val="22"/>
        </w:rPr>
        <w:t>expect</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footsteps</w:t>
      </w:r>
      <w:r w:rsidR="00495F56">
        <w:rPr>
          <w:rFonts w:eastAsia="Calibri"/>
          <w:szCs w:val="22"/>
        </w:rPr>
        <w:t xml:space="preserve"> </w:t>
      </w:r>
      <w:r w:rsidRPr="007C08C2">
        <w:rPr>
          <w:rFonts w:eastAsia="Calibri"/>
          <w:szCs w:val="22"/>
        </w:rPr>
        <w:t>of</w:t>
      </w:r>
      <w:r w:rsidR="00495F56">
        <w:rPr>
          <w:rFonts w:eastAsia="Calibri"/>
          <w:szCs w:val="22"/>
        </w:rPr>
        <w:t xml:space="preserve"> </w:t>
      </w:r>
      <w:r w:rsidRPr="007C08C2">
        <w:rPr>
          <w:rFonts w:eastAsia="Calibri"/>
          <w:szCs w:val="22"/>
        </w:rPr>
        <w:t>the</w:t>
      </w:r>
      <w:r w:rsidR="00495F56">
        <w:rPr>
          <w:rFonts w:eastAsia="Calibri"/>
          <w:szCs w:val="22"/>
        </w:rPr>
        <w:t xml:space="preserve"> </w:t>
      </w:r>
      <w:r w:rsidRPr="007C08C2">
        <w:rPr>
          <w:rFonts w:eastAsia="Calibri"/>
          <w:szCs w:val="22"/>
        </w:rPr>
        <w:t>Messiah.”</w:t>
      </w:r>
      <w:r w:rsidRPr="007C08C2">
        <w:rPr>
          <w:rFonts w:eastAsia="Calibri"/>
          <w:sz w:val="20"/>
          <w:szCs w:val="22"/>
          <w:vertAlign w:val="superscript"/>
        </w:rPr>
        <w:footnoteReference w:id="78"/>
      </w:r>
    </w:p>
    <w:p w14:paraId="4D441226" w14:textId="77777777" w:rsidR="007C08C2" w:rsidRPr="007C08C2" w:rsidRDefault="007C08C2" w:rsidP="007C08C2">
      <w:pPr>
        <w:rPr>
          <w:rFonts w:eastAsia="Calibri"/>
          <w:szCs w:val="22"/>
        </w:rPr>
      </w:pPr>
    </w:p>
    <w:p w14:paraId="477909E1" w14:textId="77777777" w:rsidR="007C08C2" w:rsidRPr="007C08C2" w:rsidRDefault="007C08C2" w:rsidP="007C08C2">
      <w:pPr>
        <w:rPr>
          <w:rFonts w:eastAsia="Calibri"/>
          <w:szCs w:val="22"/>
        </w:rPr>
      </w:pPr>
    </w:p>
    <w:p w14:paraId="097CE0EC" w14:textId="70142EAB" w:rsidR="007C08C2" w:rsidRPr="007C08C2" w:rsidRDefault="007C08C2" w:rsidP="007C08C2">
      <w:pPr>
        <w:ind w:left="288" w:right="288"/>
        <w:rPr>
          <w:rFonts w:eastAsia="Calibri"/>
          <w:i/>
          <w:iCs/>
          <w:szCs w:val="22"/>
        </w:rPr>
      </w:pPr>
      <w:r w:rsidRPr="007C08C2">
        <w:rPr>
          <w:rFonts w:eastAsia="Calibri"/>
          <w:b/>
          <w:bCs/>
          <w:i/>
          <w:iCs/>
          <w:szCs w:val="22"/>
        </w:rPr>
        <w:t>Zohar</w:t>
      </w:r>
      <w:r w:rsidR="00495F56">
        <w:rPr>
          <w:rFonts w:eastAsia="Calibri"/>
          <w:b/>
          <w:bCs/>
          <w:i/>
          <w:iCs/>
          <w:szCs w:val="22"/>
        </w:rPr>
        <w:t xml:space="preserve"> </w:t>
      </w:r>
      <w:r w:rsidRPr="007C08C2">
        <w:rPr>
          <w:rFonts w:eastAsia="Calibri"/>
          <w:b/>
          <w:bCs/>
          <w:i/>
          <w:iCs/>
          <w:szCs w:val="22"/>
        </w:rPr>
        <w:t>2:7b</w:t>
      </w:r>
      <w:r w:rsidR="00495F56">
        <w:rPr>
          <w:rFonts w:eastAsia="Calibri"/>
          <w:i/>
          <w:iCs/>
          <w:szCs w:val="22"/>
        </w:rPr>
        <w:t xml:space="preserve"> </w:t>
      </w:r>
      <w:r w:rsidRPr="007C08C2">
        <w:rPr>
          <w:rFonts w:eastAsia="Calibri"/>
          <w:i/>
          <w:iCs/>
          <w:szCs w:val="22"/>
        </w:rPr>
        <w:t>When</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Holy</w:t>
      </w:r>
      <w:r w:rsidR="00495F56">
        <w:rPr>
          <w:rFonts w:eastAsia="Calibri"/>
          <w:i/>
          <w:iCs/>
          <w:szCs w:val="22"/>
        </w:rPr>
        <w:t xml:space="preserve"> </w:t>
      </w:r>
      <w:r w:rsidRPr="007C08C2">
        <w:rPr>
          <w:rFonts w:eastAsia="Calibri"/>
          <w:i/>
          <w:iCs/>
          <w:szCs w:val="22"/>
        </w:rPr>
        <w:t>One</w:t>
      </w:r>
      <w:r w:rsidR="00495F56">
        <w:rPr>
          <w:rFonts w:eastAsia="Calibri"/>
          <w:i/>
          <w:iCs/>
          <w:szCs w:val="22"/>
        </w:rPr>
        <w:t xml:space="preserve"> </w:t>
      </w:r>
      <w:r w:rsidRPr="007C08C2">
        <w:rPr>
          <w:rFonts w:eastAsia="Calibri"/>
          <w:i/>
          <w:iCs/>
          <w:szCs w:val="22"/>
        </w:rPr>
        <w:t>comes</w:t>
      </w:r>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visit</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“Hind”</w:t>
      </w:r>
      <w:r w:rsidR="00495F56">
        <w:rPr>
          <w:rFonts w:eastAsia="Calibri"/>
          <w:i/>
          <w:iCs/>
          <w:szCs w:val="22"/>
        </w:rPr>
        <w:t xml:space="preserve"> </w:t>
      </w:r>
      <w:r w:rsidRPr="007C08C2">
        <w:rPr>
          <w:rFonts w:eastAsia="Calibri"/>
          <w:i/>
          <w:iCs/>
          <w:szCs w:val="22"/>
        </w:rPr>
        <w:t>(Israel),</w:t>
      </w:r>
      <w:r w:rsidR="00495F56">
        <w:rPr>
          <w:rFonts w:eastAsia="Calibri"/>
          <w:i/>
          <w:iCs/>
          <w:szCs w:val="22"/>
        </w:rPr>
        <w:t xml:space="preserve"> </w:t>
      </w:r>
      <w:r w:rsidRPr="007C08C2">
        <w:rPr>
          <w:rFonts w:eastAsia="Calibri"/>
          <w:i/>
          <w:iCs/>
          <w:szCs w:val="22"/>
        </w:rPr>
        <w:t>he</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examine</w:t>
      </w:r>
      <w:r w:rsidR="00495F56">
        <w:rPr>
          <w:rFonts w:eastAsia="Calibri"/>
          <w:i/>
          <w:iCs/>
          <w:szCs w:val="22"/>
        </w:rPr>
        <w:t xml:space="preserve"> </w:t>
      </w:r>
      <w:r w:rsidRPr="007C08C2">
        <w:rPr>
          <w:rFonts w:eastAsia="Calibri"/>
          <w:i/>
          <w:iCs/>
          <w:szCs w:val="22"/>
        </w:rPr>
        <w:t>who</w:t>
      </w:r>
      <w:r w:rsidR="00495F56">
        <w:rPr>
          <w:rFonts w:eastAsia="Calibri"/>
          <w:i/>
          <w:iCs/>
          <w:szCs w:val="22"/>
        </w:rPr>
        <w:t xml:space="preserve"> </w:t>
      </w:r>
      <w:r w:rsidRPr="007C08C2">
        <w:rPr>
          <w:rFonts w:eastAsia="Calibri"/>
          <w:i/>
          <w:iCs/>
          <w:szCs w:val="22"/>
        </w:rPr>
        <w:t>it</w:t>
      </w:r>
      <w:r w:rsidR="00495F56">
        <w:rPr>
          <w:rFonts w:eastAsia="Calibri"/>
          <w:i/>
          <w:iCs/>
          <w:szCs w:val="22"/>
        </w:rPr>
        <w:t xml:space="preserve"> </w:t>
      </w:r>
      <w:r w:rsidRPr="007C08C2">
        <w:rPr>
          <w:rFonts w:eastAsia="Calibri"/>
          <w:i/>
          <w:iCs/>
          <w:szCs w:val="22"/>
        </w:rPr>
        <w:t>is</w:t>
      </w:r>
      <w:r w:rsidR="00495F56">
        <w:rPr>
          <w:rFonts w:eastAsia="Calibri"/>
          <w:i/>
          <w:iCs/>
          <w:szCs w:val="22"/>
        </w:rPr>
        <w:t xml:space="preserve"> </w:t>
      </w:r>
      <w:r w:rsidRPr="007C08C2">
        <w:rPr>
          <w:rFonts w:eastAsia="Calibri"/>
          <w:i/>
          <w:iCs/>
          <w:szCs w:val="22"/>
        </w:rPr>
        <w:t>that</w:t>
      </w:r>
      <w:r w:rsidR="00495F56">
        <w:rPr>
          <w:rFonts w:eastAsia="Calibri"/>
          <w:i/>
          <w:iCs/>
          <w:szCs w:val="22"/>
        </w:rPr>
        <w:t xml:space="preserve"> </w:t>
      </w:r>
      <w:r w:rsidRPr="007C08C2">
        <w:rPr>
          <w:rFonts w:eastAsia="Calibri"/>
          <w:i/>
          <w:iCs/>
          <w:szCs w:val="22"/>
        </w:rPr>
        <w:t>remains</w:t>
      </w:r>
      <w:r w:rsidR="00495F56">
        <w:rPr>
          <w:rFonts w:eastAsia="Calibri"/>
          <w:i/>
          <w:iCs/>
          <w:szCs w:val="22"/>
        </w:rPr>
        <w:t xml:space="preserve"> </w:t>
      </w:r>
      <w:r w:rsidRPr="007C08C2">
        <w:rPr>
          <w:rFonts w:eastAsia="Calibri"/>
          <w:i/>
          <w:iCs/>
          <w:szCs w:val="22"/>
        </w:rPr>
        <w:t>loyal</w:t>
      </w:r>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her</w:t>
      </w:r>
      <w:r w:rsidR="00495F56">
        <w:rPr>
          <w:rFonts w:eastAsia="Calibri"/>
          <w:i/>
          <w:iCs/>
          <w:szCs w:val="22"/>
        </w:rPr>
        <w:t xml:space="preserve"> </w:t>
      </w:r>
      <w:r w:rsidRPr="007C08C2">
        <w:rPr>
          <w:rFonts w:eastAsia="Calibri"/>
          <w:i/>
          <w:iCs/>
          <w:szCs w:val="22"/>
        </w:rPr>
        <w:t>at</w:t>
      </w:r>
      <w:r w:rsidR="00495F56">
        <w:rPr>
          <w:rFonts w:eastAsia="Calibri"/>
          <w:i/>
          <w:iCs/>
          <w:szCs w:val="22"/>
        </w:rPr>
        <w:t xml:space="preserve"> </w:t>
      </w:r>
      <w:r w:rsidRPr="007C08C2">
        <w:rPr>
          <w:rFonts w:eastAsia="Calibri"/>
          <w:i/>
          <w:iCs/>
          <w:szCs w:val="22"/>
        </w:rPr>
        <w:t>that</w:t>
      </w:r>
      <w:r w:rsidR="00495F56">
        <w:rPr>
          <w:rFonts w:eastAsia="Calibri"/>
          <w:i/>
          <w:iCs/>
          <w:szCs w:val="22"/>
        </w:rPr>
        <w:t xml:space="preserve"> </w:t>
      </w:r>
      <w:r w:rsidRPr="007C08C2">
        <w:rPr>
          <w:rFonts w:eastAsia="Calibri"/>
          <w:i/>
          <w:iCs/>
          <w:szCs w:val="22"/>
        </w:rPr>
        <w:t>time,</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then</w:t>
      </w:r>
      <w:r w:rsidR="00495F56">
        <w:rPr>
          <w:rFonts w:eastAsia="Calibri"/>
          <w:i/>
          <w:iCs/>
          <w:szCs w:val="22"/>
        </w:rPr>
        <w:t xml:space="preserve"> </w:t>
      </w:r>
      <w:r w:rsidRPr="007C08C2">
        <w:rPr>
          <w:rFonts w:eastAsia="Calibri"/>
          <w:i/>
          <w:iCs/>
          <w:szCs w:val="22"/>
        </w:rPr>
        <w:t>woe</w:t>
      </w:r>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him</w:t>
      </w:r>
      <w:r w:rsidR="00495F56">
        <w:rPr>
          <w:rFonts w:eastAsia="Calibri"/>
          <w:i/>
          <w:iCs/>
          <w:szCs w:val="22"/>
        </w:rPr>
        <w:t xml:space="preserve"> </w:t>
      </w:r>
      <w:r w:rsidRPr="007C08C2">
        <w:rPr>
          <w:rFonts w:eastAsia="Calibri"/>
          <w:i/>
          <w:iCs/>
          <w:szCs w:val="22"/>
        </w:rPr>
        <w:t>who</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not</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found</w:t>
      </w:r>
      <w:r w:rsidR="00495F56">
        <w:rPr>
          <w:rFonts w:eastAsia="Calibri"/>
          <w:i/>
          <w:iCs/>
          <w:szCs w:val="22"/>
        </w:rPr>
        <w:t xml:space="preserve"> </w:t>
      </w:r>
      <w:r w:rsidRPr="007C08C2">
        <w:rPr>
          <w:rFonts w:eastAsia="Calibri"/>
          <w:i/>
          <w:iCs/>
          <w:szCs w:val="22"/>
        </w:rPr>
        <w:t>worthy,</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whom</w:t>
      </w:r>
      <w:r w:rsidR="00495F56">
        <w:rPr>
          <w:rFonts w:eastAsia="Calibri"/>
          <w:i/>
          <w:iCs/>
          <w:szCs w:val="22"/>
        </w:rPr>
        <w:t xml:space="preserve"> </w:t>
      </w:r>
      <w:r w:rsidRPr="007C08C2">
        <w:rPr>
          <w:rFonts w:eastAsia="Calibri"/>
          <w:i/>
          <w:iCs/>
          <w:szCs w:val="22"/>
        </w:rPr>
        <w:t>it</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said,</w:t>
      </w:r>
      <w:r w:rsidR="00495F56">
        <w:rPr>
          <w:rFonts w:eastAsia="Calibri"/>
          <w:i/>
          <w:iCs/>
          <w:szCs w:val="22"/>
        </w:rPr>
        <w:t xml:space="preserve"> </w:t>
      </w:r>
      <w:r w:rsidRPr="007C08C2">
        <w:rPr>
          <w:rFonts w:eastAsia="Calibri"/>
          <w:i/>
          <w:iCs/>
          <w:szCs w:val="22"/>
        </w:rPr>
        <w:t>“I</w:t>
      </w:r>
      <w:r w:rsidR="00495F56">
        <w:rPr>
          <w:rFonts w:eastAsia="Calibri"/>
          <w:i/>
          <w:iCs/>
          <w:szCs w:val="22"/>
        </w:rPr>
        <w:t xml:space="preserve"> </w:t>
      </w:r>
      <w:r w:rsidRPr="007C08C2">
        <w:rPr>
          <w:rFonts w:eastAsia="Calibri"/>
          <w:i/>
          <w:iCs/>
          <w:szCs w:val="22"/>
        </w:rPr>
        <w:t>looked</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there</w:t>
      </w:r>
      <w:r w:rsidR="00495F56">
        <w:rPr>
          <w:rFonts w:eastAsia="Calibri"/>
          <w:i/>
          <w:iCs/>
          <w:szCs w:val="22"/>
        </w:rPr>
        <w:t xml:space="preserve"> </w:t>
      </w:r>
      <w:r w:rsidRPr="007C08C2">
        <w:rPr>
          <w:rFonts w:eastAsia="Calibri"/>
          <w:i/>
          <w:iCs/>
          <w:szCs w:val="22"/>
        </w:rPr>
        <w:t>was</w:t>
      </w:r>
      <w:r w:rsidR="00495F56">
        <w:rPr>
          <w:rFonts w:eastAsia="Calibri"/>
          <w:i/>
          <w:iCs/>
          <w:szCs w:val="22"/>
        </w:rPr>
        <w:t xml:space="preserve"> </w:t>
      </w:r>
      <w:r w:rsidRPr="007C08C2">
        <w:rPr>
          <w:rFonts w:eastAsia="Calibri"/>
          <w:i/>
          <w:iCs/>
          <w:szCs w:val="22"/>
        </w:rPr>
        <w:t>none</w:t>
      </w:r>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help”.</w:t>
      </w:r>
      <w:r w:rsidRPr="007C08C2">
        <w:rPr>
          <w:rFonts w:eastAsia="Calibri"/>
          <w:i/>
          <w:iCs/>
          <w:sz w:val="20"/>
          <w:szCs w:val="22"/>
          <w:vertAlign w:val="superscript"/>
        </w:rPr>
        <w:footnoteReference w:id="79"/>
      </w:r>
      <w:r w:rsidR="00495F56">
        <w:rPr>
          <w:rFonts w:eastAsia="Calibri"/>
          <w:i/>
          <w:iCs/>
          <w:szCs w:val="22"/>
        </w:rPr>
        <w:t xml:space="preserve"> </w:t>
      </w:r>
      <w:r w:rsidRPr="007C08C2">
        <w:rPr>
          <w:rFonts w:eastAsia="Calibri"/>
          <w:i/>
          <w:iCs/>
          <w:szCs w:val="22"/>
        </w:rPr>
        <w:t>Many</w:t>
      </w:r>
      <w:r w:rsidR="00495F56">
        <w:rPr>
          <w:rFonts w:eastAsia="Calibri"/>
          <w:i/>
          <w:iCs/>
          <w:szCs w:val="22"/>
        </w:rPr>
        <w:t xml:space="preserve"> </w:t>
      </w:r>
      <w:r w:rsidRPr="007C08C2">
        <w:rPr>
          <w:rFonts w:eastAsia="Calibri"/>
          <w:i/>
          <w:iCs/>
          <w:szCs w:val="22"/>
        </w:rPr>
        <w:t>sufferings</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then</w:t>
      </w:r>
      <w:r w:rsidR="00495F56">
        <w:rPr>
          <w:rFonts w:eastAsia="Calibri"/>
          <w:i/>
          <w:iCs/>
          <w:szCs w:val="22"/>
        </w:rPr>
        <w:t xml:space="preserve"> </w:t>
      </w:r>
      <w:r w:rsidRPr="007C08C2">
        <w:rPr>
          <w:rFonts w:eastAsia="Calibri"/>
          <w:i/>
          <w:iCs/>
          <w:szCs w:val="22"/>
        </w:rPr>
        <w:t>befall</w:t>
      </w:r>
      <w:r w:rsidR="00495F56">
        <w:rPr>
          <w:rFonts w:eastAsia="Calibri"/>
          <w:i/>
          <w:iCs/>
          <w:szCs w:val="22"/>
        </w:rPr>
        <w:t xml:space="preserve"> </w:t>
      </w:r>
      <w:r w:rsidRPr="007C08C2">
        <w:rPr>
          <w:rFonts w:eastAsia="Calibri"/>
          <w:i/>
          <w:iCs/>
          <w:szCs w:val="22"/>
        </w:rPr>
        <w:t>Israel.</w:t>
      </w:r>
      <w:r w:rsidR="00495F56">
        <w:rPr>
          <w:rFonts w:eastAsia="Calibri"/>
          <w:i/>
          <w:iCs/>
          <w:szCs w:val="22"/>
        </w:rPr>
        <w:t xml:space="preserve"> </w:t>
      </w:r>
      <w:r w:rsidRPr="007C08C2">
        <w:rPr>
          <w:rFonts w:eastAsia="Calibri"/>
          <w:i/>
          <w:iCs/>
          <w:szCs w:val="22"/>
        </w:rPr>
        <w:t>But</w:t>
      </w:r>
      <w:r w:rsidR="00495F56">
        <w:rPr>
          <w:rFonts w:eastAsia="Calibri"/>
          <w:i/>
          <w:iCs/>
          <w:szCs w:val="22"/>
        </w:rPr>
        <w:t xml:space="preserve"> </w:t>
      </w:r>
      <w:r w:rsidRPr="007C08C2">
        <w:rPr>
          <w:rFonts w:eastAsia="Calibri"/>
          <w:i/>
          <w:iCs/>
          <w:szCs w:val="22"/>
        </w:rPr>
        <w:t>happy</w:t>
      </w:r>
      <w:r w:rsidR="00495F56">
        <w:rPr>
          <w:rFonts w:eastAsia="Calibri"/>
          <w:i/>
          <w:iCs/>
          <w:szCs w:val="22"/>
        </w:rPr>
        <w:t xml:space="preserve"> </w:t>
      </w:r>
      <w:r w:rsidRPr="007C08C2">
        <w:rPr>
          <w:rFonts w:eastAsia="Calibri"/>
          <w:i/>
          <w:iCs/>
          <w:szCs w:val="22"/>
        </w:rPr>
        <w:t>he</w:t>
      </w:r>
      <w:r w:rsidR="00495F56">
        <w:rPr>
          <w:rFonts w:eastAsia="Calibri"/>
          <w:i/>
          <w:iCs/>
          <w:szCs w:val="22"/>
        </w:rPr>
        <w:t xml:space="preserve"> </w:t>
      </w:r>
      <w:r w:rsidRPr="007C08C2">
        <w:rPr>
          <w:rFonts w:eastAsia="Calibri"/>
          <w:i/>
          <w:iCs/>
          <w:szCs w:val="22"/>
        </w:rPr>
        <w:t>who</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found</w:t>
      </w:r>
      <w:r w:rsidR="00495F56">
        <w:rPr>
          <w:rFonts w:eastAsia="Calibri"/>
          <w:i/>
          <w:iCs/>
          <w:szCs w:val="22"/>
        </w:rPr>
        <w:t xml:space="preserve"> </w:t>
      </w:r>
      <w:r w:rsidRPr="007C08C2">
        <w:rPr>
          <w:rFonts w:eastAsia="Calibri"/>
          <w:i/>
          <w:iCs/>
          <w:szCs w:val="22"/>
        </w:rPr>
        <w:t>faithful</w:t>
      </w:r>
      <w:r w:rsidR="00495F56">
        <w:rPr>
          <w:rFonts w:eastAsia="Calibri"/>
          <w:i/>
          <w:iCs/>
          <w:szCs w:val="22"/>
        </w:rPr>
        <w:t xml:space="preserve"> </w:t>
      </w:r>
      <w:r w:rsidRPr="007C08C2">
        <w:rPr>
          <w:rFonts w:eastAsia="Calibri"/>
          <w:i/>
          <w:iCs/>
          <w:szCs w:val="22"/>
        </w:rPr>
        <w:t>at</w:t>
      </w:r>
      <w:r w:rsidR="00495F56">
        <w:rPr>
          <w:rFonts w:eastAsia="Calibri"/>
          <w:i/>
          <w:iCs/>
          <w:szCs w:val="22"/>
        </w:rPr>
        <w:t xml:space="preserve"> </w:t>
      </w:r>
      <w:r w:rsidRPr="007C08C2">
        <w:rPr>
          <w:rFonts w:eastAsia="Calibri"/>
          <w:i/>
          <w:iCs/>
          <w:szCs w:val="22"/>
        </w:rPr>
        <w:t>that</w:t>
      </w:r>
      <w:r w:rsidR="00495F56">
        <w:rPr>
          <w:rFonts w:eastAsia="Calibri"/>
          <w:i/>
          <w:iCs/>
          <w:szCs w:val="22"/>
        </w:rPr>
        <w:t xml:space="preserve"> </w:t>
      </w:r>
      <w:r w:rsidRPr="007C08C2">
        <w:rPr>
          <w:rFonts w:eastAsia="Calibri"/>
          <w:i/>
          <w:iCs/>
          <w:szCs w:val="22"/>
        </w:rPr>
        <w:t>time!</w:t>
      </w:r>
      <w:r w:rsidR="00495F56">
        <w:rPr>
          <w:rFonts w:eastAsia="Calibri"/>
          <w:i/>
          <w:iCs/>
          <w:szCs w:val="22"/>
        </w:rPr>
        <w:t xml:space="preserve"> </w:t>
      </w:r>
      <w:r w:rsidRPr="007C08C2">
        <w:rPr>
          <w:rFonts w:eastAsia="Calibri"/>
          <w:i/>
          <w:iCs/>
          <w:szCs w:val="22"/>
        </w:rPr>
        <w:t>For</w:t>
      </w:r>
      <w:r w:rsidR="00495F56">
        <w:rPr>
          <w:rFonts w:eastAsia="Calibri"/>
          <w:i/>
          <w:iCs/>
          <w:szCs w:val="22"/>
        </w:rPr>
        <w:t xml:space="preserve"> </w:t>
      </w:r>
      <w:r w:rsidRPr="007C08C2">
        <w:rPr>
          <w:rFonts w:eastAsia="Calibri"/>
          <w:i/>
          <w:iCs/>
          <w:szCs w:val="22"/>
        </w:rPr>
        <w:t>he</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see</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joy-giving</w:t>
      </w:r>
      <w:r w:rsidR="00495F56">
        <w:rPr>
          <w:rFonts w:eastAsia="Calibri"/>
          <w:i/>
          <w:iCs/>
          <w:szCs w:val="22"/>
        </w:rPr>
        <w:t xml:space="preserve"> </w:t>
      </w:r>
      <w:r w:rsidRPr="007C08C2">
        <w:rPr>
          <w:rFonts w:eastAsia="Calibri"/>
          <w:i/>
          <w:iCs/>
          <w:szCs w:val="22"/>
        </w:rPr>
        <w:t>light</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King.</w:t>
      </w:r>
      <w:r w:rsidR="00495F56">
        <w:rPr>
          <w:rFonts w:eastAsia="Calibri"/>
          <w:i/>
          <w:iCs/>
          <w:szCs w:val="22"/>
        </w:rPr>
        <w:t xml:space="preserve"> </w:t>
      </w:r>
      <w:r w:rsidRPr="007C08C2">
        <w:rPr>
          <w:rFonts w:eastAsia="Calibri"/>
          <w:i/>
          <w:iCs/>
          <w:szCs w:val="22"/>
        </w:rPr>
        <w:t>Concerning</w:t>
      </w:r>
      <w:r w:rsidR="00495F56">
        <w:rPr>
          <w:rFonts w:eastAsia="Calibri"/>
          <w:i/>
          <w:iCs/>
          <w:szCs w:val="22"/>
        </w:rPr>
        <w:t xml:space="preserve"> </w:t>
      </w:r>
      <w:r w:rsidRPr="007C08C2">
        <w:rPr>
          <w:rFonts w:eastAsia="Calibri"/>
          <w:i/>
          <w:iCs/>
          <w:szCs w:val="22"/>
        </w:rPr>
        <w:t>that</w:t>
      </w:r>
      <w:r w:rsidR="00495F56">
        <w:rPr>
          <w:rFonts w:eastAsia="Calibri"/>
          <w:i/>
          <w:iCs/>
          <w:szCs w:val="22"/>
        </w:rPr>
        <w:t xml:space="preserve"> </w:t>
      </w:r>
      <w:r w:rsidRPr="007C08C2">
        <w:rPr>
          <w:rFonts w:eastAsia="Calibri"/>
          <w:i/>
          <w:iCs/>
          <w:szCs w:val="22"/>
        </w:rPr>
        <w:t>time</w:t>
      </w:r>
      <w:r w:rsidR="00495F56">
        <w:rPr>
          <w:rFonts w:eastAsia="Calibri"/>
          <w:i/>
          <w:iCs/>
          <w:szCs w:val="22"/>
        </w:rPr>
        <w:t xml:space="preserve"> </w:t>
      </w:r>
      <w:r w:rsidRPr="007C08C2">
        <w:rPr>
          <w:rFonts w:eastAsia="Calibri"/>
          <w:i/>
          <w:iCs/>
          <w:szCs w:val="22"/>
        </w:rPr>
        <w:t>it</w:t>
      </w:r>
      <w:r w:rsidR="00495F56">
        <w:rPr>
          <w:rFonts w:eastAsia="Calibri"/>
          <w:i/>
          <w:iCs/>
          <w:szCs w:val="22"/>
        </w:rPr>
        <w:t xml:space="preserve"> </w:t>
      </w:r>
      <w:r w:rsidRPr="007C08C2">
        <w:rPr>
          <w:rFonts w:eastAsia="Calibri"/>
          <w:i/>
          <w:iCs/>
          <w:szCs w:val="22"/>
        </w:rPr>
        <w:t>is</w:t>
      </w:r>
      <w:r w:rsidR="00495F56">
        <w:rPr>
          <w:rFonts w:eastAsia="Calibri"/>
          <w:i/>
          <w:iCs/>
          <w:szCs w:val="22"/>
        </w:rPr>
        <w:t xml:space="preserve"> </w:t>
      </w:r>
      <w:r w:rsidRPr="007C08C2">
        <w:rPr>
          <w:rFonts w:eastAsia="Calibri"/>
          <w:i/>
          <w:iCs/>
          <w:szCs w:val="22"/>
        </w:rPr>
        <w:t>proclaimed:</w:t>
      </w:r>
      <w:r w:rsidR="00495F56">
        <w:rPr>
          <w:rFonts w:eastAsia="Calibri"/>
          <w:i/>
          <w:iCs/>
          <w:szCs w:val="22"/>
        </w:rPr>
        <w:t xml:space="preserve"> </w:t>
      </w:r>
      <w:r w:rsidRPr="007C08C2">
        <w:rPr>
          <w:rFonts w:eastAsia="Calibri"/>
          <w:i/>
          <w:iCs/>
          <w:szCs w:val="22"/>
        </w:rPr>
        <w:t>“I</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refine</w:t>
      </w:r>
      <w:r w:rsidR="00495F56">
        <w:rPr>
          <w:rFonts w:eastAsia="Calibri"/>
          <w:i/>
          <w:iCs/>
          <w:szCs w:val="22"/>
        </w:rPr>
        <w:t xml:space="preserve"> </w:t>
      </w:r>
      <w:r w:rsidRPr="007C08C2">
        <w:rPr>
          <w:rFonts w:eastAsia="Calibri"/>
          <w:i/>
          <w:iCs/>
          <w:szCs w:val="22"/>
        </w:rPr>
        <w:t>them</w:t>
      </w:r>
      <w:r w:rsidR="00495F56">
        <w:rPr>
          <w:rFonts w:eastAsia="Calibri"/>
          <w:i/>
          <w:iCs/>
          <w:szCs w:val="22"/>
        </w:rPr>
        <w:t xml:space="preserve"> </w:t>
      </w:r>
      <w:r w:rsidRPr="007C08C2">
        <w:rPr>
          <w:rFonts w:eastAsia="Calibri"/>
          <w:i/>
          <w:iCs/>
          <w:szCs w:val="22"/>
        </w:rPr>
        <w:t>as</w:t>
      </w:r>
      <w:r w:rsidR="00495F56">
        <w:rPr>
          <w:rFonts w:eastAsia="Calibri"/>
          <w:i/>
          <w:iCs/>
          <w:szCs w:val="22"/>
        </w:rPr>
        <w:t xml:space="preserve"> </w:t>
      </w:r>
      <w:r w:rsidRPr="007C08C2">
        <w:rPr>
          <w:rFonts w:eastAsia="Calibri"/>
          <w:i/>
          <w:iCs/>
          <w:szCs w:val="22"/>
        </w:rPr>
        <w:t>silver</w:t>
      </w:r>
      <w:r w:rsidR="00495F56">
        <w:rPr>
          <w:rFonts w:eastAsia="Calibri"/>
          <w:i/>
          <w:iCs/>
          <w:szCs w:val="22"/>
        </w:rPr>
        <w:t xml:space="preserve"> </w:t>
      </w:r>
      <w:r w:rsidRPr="007C08C2">
        <w:rPr>
          <w:rFonts w:eastAsia="Calibri"/>
          <w:i/>
          <w:iCs/>
          <w:szCs w:val="22"/>
        </w:rPr>
        <w:t>is</w:t>
      </w:r>
      <w:r w:rsidR="00495F56">
        <w:rPr>
          <w:rFonts w:eastAsia="Calibri"/>
          <w:i/>
          <w:iCs/>
          <w:szCs w:val="22"/>
        </w:rPr>
        <w:t xml:space="preserve"> </w:t>
      </w:r>
      <w:r w:rsidRPr="007C08C2">
        <w:rPr>
          <w:rFonts w:eastAsia="Calibri"/>
          <w:i/>
          <w:iCs/>
          <w:szCs w:val="22"/>
        </w:rPr>
        <w:t>refined,</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try</w:t>
      </w:r>
      <w:r w:rsidR="00495F56">
        <w:rPr>
          <w:rFonts w:eastAsia="Calibri"/>
          <w:i/>
          <w:iCs/>
          <w:szCs w:val="22"/>
        </w:rPr>
        <w:t xml:space="preserve"> </w:t>
      </w:r>
      <w:r w:rsidRPr="007C08C2">
        <w:rPr>
          <w:rFonts w:eastAsia="Calibri"/>
          <w:i/>
          <w:iCs/>
          <w:szCs w:val="22"/>
        </w:rPr>
        <w:t>them</w:t>
      </w:r>
      <w:r w:rsidR="00495F56">
        <w:rPr>
          <w:rFonts w:eastAsia="Calibri"/>
          <w:i/>
          <w:iCs/>
          <w:szCs w:val="22"/>
        </w:rPr>
        <w:t xml:space="preserve"> </w:t>
      </w:r>
      <w:r w:rsidRPr="007C08C2">
        <w:rPr>
          <w:rFonts w:eastAsia="Calibri"/>
          <w:i/>
          <w:iCs/>
          <w:szCs w:val="22"/>
        </w:rPr>
        <w:t>as</w:t>
      </w:r>
      <w:r w:rsidR="00495F56">
        <w:rPr>
          <w:rFonts w:eastAsia="Calibri"/>
          <w:i/>
          <w:iCs/>
          <w:szCs w:val="22"/>
        </w:rPr>
        <w:t xml:space="preserve"> </w:t>
      </w:r>
      <w:r w:rsidRPr="007C08C2">
        <w:rPr>
          <w:rFonts w:eastAsia="Calibri"/>
          <w:i/>
          <w:iCs/>
          <w:szCs w:val="22"/>
        </w:rPr>
        <w:t>gold</w:t>
      </w:r>
      <w:r w:rsidR="00495F56">
        <w:rPr>
          <w:rFonts w:eastAsia="Calibri"/>
          <w:i/>
          <w:iCs/>
          <w:szCs w:val="22"/>
        </w:rPr>
        <w:t xml:space="preserve"> </w:t>
      </w:r>
      <w:r w:rsidRPr="007C08C2">
        <w:rPr>
          <w:rFonts w:eastAsia="Calibri"/>
          <w:i/>
          <w:iCs/>
          <w:szCs w:val="22"/>
        </w:rPr>
        <w:t>is</w:t>
      </w:r>
      <w:r w:rsidR="00495F56">
        <w:rPr>
          <w:rFonts w:eastAsia="Calibri"/>
          <w:i/>
          <w:iCs/>
          <w:szCs w:val="22"/>
        </w:rPr>
        <w:t xml:space="preserve"> </w:t>
      </w:r>
      <w:r w:rsidRPr="007C08C2">
        <w:rPr>
          <w:rFonts w:eastAsia="Calibri"/>
          <w:i/>
          <w:iCs/>
          <w:szCs w:val="22"/>
        </w:rPr>
        <w:t>tried”.</w:t>
      </w:r>
      <w:r w:rsidRPr="007C08C2">
        <w:rPr>
          <w:rFonts w:eastAsia="Calibri"/>
          <w:i/>
          <w:iCs/>
          <w:sz w:val="20"/>
          <w:szCs w:val="22"/>
          <w:vertAlign w:val="superscript"/>
        </w:rPr>
        <w:footnoteReference w:id="80"/>
      </w:r>
      <w:r w:rsidR="00495F56">
        <w:rPr>
          <w:rFonts w:eastAsia="Calibri"/>
          <w:i/>
          <w:iCs/>
          <w:szCs w:val="22"/>
        </w:rPr>
        <w:t xml:space="preserve"> </w:t>
      </w:r>
      <w:r w:rsidRPr="007C08C2">
        <w:rPr>
          <w:rFonts w:eastAsia="Calibri"/>
          <w:i/>
          <w:iCs/>
          <w:szCs w:val="22"/>
        </w:rPr>
        <w:t>Then</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pangs</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travail</w:t>
      </w:r>
      <w:r w:rsidR="00495F56">
        <w:rPr>
          <w:rFonts w:eastAsia="Calibri"/>
          <w:i/>
          <w:iCs/>
          <w:szCs w:val="22"/>
        </w:rPr>
        <w:t xml:space="preserve"> </w:t>
      </w:r>
      <w:r w:rsidRPr="007C08C2">
        <w:rPr>
          <w:rFonts w:eastAsia="Calibri"/>
          <w:i/>
          <w:iCs/>
          <w:szCs w:val="22"/>
        </w:rPr>
        <w:t>overtake</w:t>
      </w:r>
      <w:r w:rsidR="00495F56">
        <w:rPr>
          <w:rFonts w:eastAsia="Calibri"/>
          <w:i/>
          <w:iCs/>
          <w:szCs w:val="22"/>
        </w:rPr>
        <w:t xml:space="preserve"> </w:t>
      </w:r>
      <w:r w:rsidRPr="007C08C2">
        <w:rPr>
          <w:rFonts w:eastAsia="Calibri"/>
          <w:i/>
          <w:iCs/>
          <w:szCs w:val="22"/>
        </w:rPr>
        <w:t>Israel,</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all</w:t>
      </w:r>
      <w:r w:rsidR="00495F56">
        <w:rPr>
          <w:rFonts w:eastAsia="Calibri"/>
          <w:i/>
          <w:iCs/>
          <w:szCs w:val="22"/>
        </w:rPr>
        <w:t xml:space="preserve"> </w:t>
      </w:r>
      <w:r w:rsidRPr="007C08C2">
        <w:rPr>
          <w:rFonts w:eastAsia="Calibri"/>
          <w:i/>
          <w:iCs/>
          <w:szCs w:val="22"/>
        </w:rPr>
        <w:t>nations</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their</w:t>
      </w:r>
      <w:r w:rsidR="00495F56">
        <w:rPr>
          <w:rFonts w:eastAsia="Calibri"/>
          <w:i/>
          <w:iCs/>
          <w:szCs w:val="22"/>
        </w:rPr>
        <w:t xml:space="preserve"> </w:t>
      </w:r>
      <w:r w:rsidRPr="007C08C2">
        <w:rPr>
          <w:rFonts w:eastAsia="Calibri"/>
          <w:i/>
          <w:iCs/>
          <w:szCs w:val="22"/>
        </w:rPr>
        <w:t>kings</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furiously</w:t>
      </w:r>
      <w:r w:rsidR="00495F56">
        <w:rPr>
          <w:rFonts w:eastAsia="Calibri"/>
          <w:i/>
          <w:iCs/>
          <w:szCs w:val="22"/>
        </w:rPr>
        <w:t xml:space="preserve"> </w:t>
      </w:r>
      <w:r w:rsidRPr="007C08C2">
        <w:rPr>
          <w:rFonts w:eastAsia="Calibri"/>
          <w:i/>
          <w:iCs/>
          <w:szCs w:val="22"/>
        </w:rPr>
        <w:t>rage</w:t>
      </w:r>
      <w:r w:rsidR="00495F56">
        <w:rPr>
          <w:rFonts w:eastAsia="Calibri"/>
          <w:i/>
          <w:iCs/>
          <w:szCs w:val="22"/>
        </w:rPr>
        <w:t xml:space="preserve"> </w:t>
      </w:r>
      <w:r w:rsidRPr="007C08C2">
        <w:rPr>
          <w:rFonts w:eastAsia="Calibri"/>
          <w:i/>
          <w:iCs/>
          <w:szCs w:val="22"/>
        </w:rPr>
        <w:t>together</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take</w:t>
      </w:r>
      <w:r w:rsidR="00495F56">
        <w:rPr>
          <w:rFonts w:eastAsia="Calibri"/>
          <w:i/>
          <w:iCs/>
          <w:szCs w:val="22"/>
        </w:rPr>
        <w:t xml:space="preserve"> </w:t>
      </w:r>
      <w:r w:rsidRPr="007C08C2">
        <w:rPr>
          <w:rFonts w:eastAsia="Calibri"/>
          <w:i/>
          <w:iCs/>
          <w:szCs w:val="22"/>
        </w:rPr>
        <w:t>counsel</w:t>
      </w:r>
      <w:r w:rsidR="00495F56">
        <w:rPr>
          <w:rFonts w:eastAsia="Calibri"/>
          <w:i/>
          <w:iCs/>
          <w:szCs w:val="22"/>
        </w:rPr>
        <w:t xml:space="preserve"> </w:t>
      </w:r>
      <w:r w:rsidRPr="007C08C2">
        <w:rPr>
          <w:rFonts w:eastAsia="Calibri"/>
          <w:i/>
          <w:iCs/>
          <w:szCs w:val="22"/>
        </w:rPr>
        <w:t>against</w:t>
      </w:r>
      <w:r w:rsidR="00495F56">
        <w:rPr>
          <w:rFonts w:eastAsia="Calibri"/>
          <w:i/>
          <w:iCs/>
          <w:szCs w:val="22"/>
        </w:rPr>
        <w:t xml:space="preserve"> </w:t>
      </w:r>
      <w:r w:rsidRPr="007C08C2">
        <w:rPr>
          <w:rFonts w:eastAsia="Calibri"/>
          <w:i/>
          <w:iCs/>
          <w:szCs w:val="22"/>
        </w:rPr>
        <w:t>her.</w:t>
      </w:r>
      <w:r w:rsidR="00495F56">
        <w:rPr>
          <w:rFonts w:eastAsia="Calibri"/>
          <w:i/>
          <w:iCs/>
          <w:szCs w:val="22"/>
        </w:rPr>
        <w:t xml:space="preserve"> </w:t>
      </w:r>
      <w:r w:rsidRPr="007C08C2">
        <w:rPr>
          <w:rFonts w:eastAsia="Calibri"/>
          <w:i/>
          <w:iCs/>
          <w:szCs w:val="22"/>
        </w:rPr>
        <w:t>Thereupon</w:t>
      </w:r>
      <w:r w:rsidR="00495F56">
        <w:rPr>
          <w:rFonts w:eastAsia="Calibri"/>
          <w:i/>
          <w:iCs/>
          <w:szCs w:val="22"/>
        </w:rPr>
        <w:t xml:space="preserve"> </w:t>
      </w:r>
      <w:r w:rsidRPr="007C08C2">
        <w:rPr>
          <w:rFonts w:eastAsia="Calibri"/>
          <w:i/>
          <w:iCs/>
          <w:szCs w:val="22"/>
        </w:rPr>
        <w:t>a</w:t>
      </w:r>
      <w:r w:rsidR="00495F56">
        <w:rPr>
          <w:rFonts w:eastAsia="Calibri"/>
          <w:i/>
          <w:iCs/>
          <w:szCs w:val="22"/>
        </w:rPr>
        <w:t xml:space="preserve"> </w:t>
      </w:r>
      <w:r w:rsidRPr="007C08C2">
        <w:rPr>
          <w:rFonts w:eastAsia="Calibri"/>
          <w:i/>
          <w:iCs/>
          <w:szCs w:val="22"/>
        </w:rPr>
        <w:t>pillar</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fire</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suspended</w:t>
      </w:r>
      <w:r w:rsidR="00495F56">
        <w:rPr>
          <w:rFonts w:eastAsia="Calibri"/>
          <w:i/>
          <w:iCs/>
          <w:szCs w:val="22"/>
        </w:rPr>
        <w:t xml:space="preserve"> </w:t>
      </w:r>
      <w:r w:rsidRPr="007C08C2">
        <w:rPr>
          <w:rFonts w:eastAsia="Calibri"/>
          <w:i/>
          <w:iCs/>
          <w:szCs w:val="22"/>
        </w:rPr>
        <w:lastRenderedPageBreak/>
        <w:t>from</w:t>
      </w:r>
      <w:r w:rsidR="00495F56">
        <w:rPr>
          <w:rFonts w:eastAsia="Calibri"/>
          <w:i/>
          <w:iCs/>
          <w:szCs w:val="22"/>
        </w:rPr>
        <w:t xml:space="preserve"> </w:t>
      </w:r>
      <w:r w:rsidRPr="007C08C2">
        <w:rPr>
          <w:rFonts w:eastAsia="Calibri"/>
          <w:i/>
          <w:iCs/>
          <w:szCs w:val="22"/>
        </w:rPr>
        <w:t>heaven</w:t>
      </w:r>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earth</w:t>
      </w:r>
      <w:r w:rsidR="00495F56">
        <w:rPr>
          <w:rFonts w:eastAsia="Calibri"/>
          <w:i/>
          <w:iCs/>
          <w:szCs w:val="22"/>
        </w:rPr>
        <w:t xml:space="preserve"> </w:t>
      </w:r>
      <w:r w:rsidRPr="007C08C2">
        <w:rPr>
          <w:rFonts w:eastAsia="Calibri"/>
          <w:i/>
          <w:iCs/>
          <w:szCs w:val="22"/>
        </w:rPr>
        <w:t>for</w:t>
      </w:r>
      <w:r w:rsidR="00495F56">
        <w:rPr>
          <w:rFonts w:eastAsia="Calibri"/>
          <w:i/>
          <w:iCs/>
          <w:szCs w:val="22"/>
        </w:rPr>
        <w:t xml:space="preserve"> </w:t>
      </w:r>
      <w:r w:rsidRPr="007C08C2">
        <w:rPr>
          <w:rFonts w:eastAsia="Calibri"/>
          <w:i/>
          <w:iCs/>
          <w:szCs w:val="22"/>
        </w:rPr>
        <w:t>forty</w:t>
      </w:r>
      <w:r w:rsidR="00495F56">
        <w:rPr>
          <w:rFonts w:eastAsia="Calibri"/>
          <w:i/>
          <w:iCs/>
          <w:szCs w:val="22"/>
        </w:rPr>
        <w:t xml:space="preserve"> </w:t>
      </w:r>
      <w:r w:rsidRPr="007C08C2">
        <w:rPr>
          <w:rFonts w:eastAsia="Calibri"/>
          <w:i/>
          <w:iCs/>
          <w:szCs w:val="22"/>
        </w:rPr>
        <w:t>days,</w:t>
      </w:r>
      <w:r w:rsidR="00495F56">
        <w:rPr>
          <w:rFonts w:eastAsia="Calibri"/>
          <w:i/>
          <w:iCs/>
          <w:szCs w:val="22"/>
        </w:rPr>
        <w:t xml:space="preserve"> </w:t>
      </w:r>
      <w:r w:rsidRPr="007C08C2">
        <w:rPr>
          <w:rFonts w:eastAsia="Calibri"/>
          <w:i/>
          <w:iCs/>
          <w:szCs w:val="22"/>
        </w:rPr>
        <w:t>visible</w:t>
      </w:r>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all</w:t>
      </w:r>
      <w:r w:rsidR="00495F56">
        <w:rPr>
          <w:rFonts w:eastAsia="Calibri"/>
          <w:i/>
          <w:iCs/>
          <w:szCs w:val="22"/>
        </w:rPr>
        <w:t xml:space="preserve"> </w:t>
      </w:r>
      <w:r w:rsidRPr="007C08C2">
        <w:rPr>
          <w:rFonts w:eastAsia="Calibri"/>
          <w:i/>
          <w:iCs/>
          <w:szCs w:val="22"/>
        </w:rPr>
        <w:t>nations.</w:t>
      </w:r>
      <w:r w:rsidR="00495F56">
        <w:rPr>
          <w:rFonts w:eastAsia="Calibri"/>
          <w:i/>
          <w:iCs/>
          <w:szCs w:val="22"/>
        </w:rPr>
        <w:t xml:space="preserve"> </w:t>
      </w:r>
      <w:r w:rsidRPr="007C08C2">
        <w:rPr>
          <w:rFonts w:eastAsia="Calibri"/>
          <w:i/>
          <w:iCs/>
          <w:szCs w:val="22"/>
        </w:rPr>
        <w:t>Then</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Messiah</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arise</w:t>
      </w:r>
      <w:r w:rsidR="00495F56">
        <w:rPr>
          <w:rFonts w:eastAsia="Calibri"/>
          <w:i/>
          <w:iCs/>
          <w:szCs w:val="22"/>
        </w:rPr>
        <w:t xml:space="preserve"> </w:t>
      </w:r>
      <w:r w:rsidRPr="007C08C2">
        <w:rPr>
          <w:rFonts w:eastAsia="Calibri"/>
          <w:i/>
          <w:iCs/>
          <w:szCs w:val="22"/>
        </w:rPr>
        <w:t>from</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Garden</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Eden,</w:t>
      </w:r>
      <w:r w:rsidR="00495F56">
        <w:rPr>
          <w:rFonts w:eastAsia="Calibri"/>
          <w:i/>
          <w:iCs/>
          <w:szCs w:val="22"/>
        </w:rPr>
        <w:t xml:space="preserve"> </w:t>
      </w:r>
      <w:r w:rsidRPr="007C08C2">
        <w:rPr>
          <w:rFonts w:eastAsia="Calibri"/>
          <w:i/>
          <w:iCs/>
          <w:szCs w:val="22"/>
        </w:rPr>
        <w:t>from</w:t>
      </w:r>
      <w:r w:rsidR="00495F56">
        <w:rPr>
          <w:rFonts w:eastAsia="Calibri"/>
          <w:i/>
          <w:iCs/>
          <w:szCs w:val="22"/>
        </w:rPr>
        <w:t xml:space="preserve"> </w:t>
      </w:r>
      <w:r w:rsidRPr="007C08C2">
        <w:rPr>
          <w:rFonts w:eastAsia="Calibri"/>
          <w:i/>
          <w:iCs/>
          <w:szCs w:val="22"/>
        </w:rPr>
        <w:t>that</w:t>
      </w:r>
      <w:r w:rsidR="00495F56">
        <w:rPr>
          <w:rFonts w:eastAsia="Calibri"/>
          <w:i/>
          <w:iCs/>
          <w:szCs w:val="22"/>
        </w:rPr>
        <w:t xml:space="preserve"> </w:t>
      </w:r>
      <w:r w:rsidRPr="007C08C2">
        <w:rPr>
          <w:rFonts w:eastAsia="Calibri"/>
          <w:i/>
          <w:iCs/>
          <w:szCs w:val="22"/>
        </w:rPr>
        <w:t>place</w:t>
      </w:r>
      <w:r w:rsidR="00495F56">
        <w:rPr>
          <w:rFonts w:eastAsia="Calibri"/>
          <w:i/>
          <w:iCs/>
          <w:szCs w:val="22"/>
        </w:rPr>
        <w:t xml:space="preserve"> </w:t>
      </w:r>
      <w:r w:rsidRPr="007C08C2">
        <w:rPr>
          <w:rFonts w:eastAsia="Calibri"/>
          <w:i/>
          <w:iCs/>
          <w:szCs w:val="22"/>
        </w:rPr>
        <w:t>which</w:t>
      </w:r>
      <w:r w:rsidR="00495F56">
        <w:rPr>
          <w:rFonts w:eastAsia="Calibri"/>
          <w:i/>
          <w:iCs/>
          <w:szCs w:val="22"/>
        </w:rPr>
        <w:t xml:space="preserve"> </w:t>
      </w:r>
      <w:r w:rsidRPr="007C08C2">
        <w:rPr>
          <w:rFonts w:eastAsia="Calibri"/>
          <w:i/>
          <w:iCs/>
          <w:szCs w:val="22"/>
        </w:rPr>
        <w:t>is</w:t>
      </w:r>
      <w:r w:rsidR="00495F56">
        <w:rPr>
          <w:rFonts w:eastAsia="Calibri"/>
          <w:i/>
          <w:iCs/>
          <w:szCs w:val="22"/>
        </w:rPr>
        <w:t xml:space="preserve"> </w:t>
      </w:r>
      <w:r w:rsidRPr="007C08C2">
        <w:rPr>
          <w:rFonts w:eastAsia="Calibri"/>
          <w:i/>
          <w:iCs/>
          <w:szCs w:val="22"/>
        </w:rPr>
        <w:t>called</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Bird’s</w:t>
      </w:r>
      <w:r w:rsidR="00495F56">
        <w:rPr>
          <w:rFonts w:eastAsia="Calibri"/>
          <w:i/>
          <w:iCs/>
          <w:szCs w:val="22"/>
        </w:rPr>
        <w:t xml:space="preserve"> </w:t>
      </w:r>
      <w:r w:rsidRPr="007C08C2">
        <w:rPr>
          <w:rFonts w:eastAsia="Calibri"/>
          <w:i/>
          <w:iCs/>
          <w:szCs w:val="22"/>
        </w:rPr>
        <w:t>Nest”.</w:t>
      </w:r>
      <w:r w:rsidR="00495F56">
        <w:rPr>
          <w:rFonts w:eastAsia="Calibri"/>
          <w:i/>
          <w:iCs/>
          <w:szCs w:val="22"/>
        </w:rPr>
        <w:t xml:space="preserve"> </w:t>
      </w:r>
      <w:r w:rsidRPr="007C08C2">
        <w:rPr>
          <w:rFonts w:eastAsia="Calibri"/>
          <w:i/>
          <w:iCs/>
          <w:szCs w:val="22"/>
        </w:rPr>
        <w:t>He</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arise</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land</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Galilee,</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on</w:t>
      </w:r>
      <w:r w:rsidR="00495F56">
        <w:rPr>
          <w:rFonts w:eastAsia="Calibri"/>
          <w:i/>
          <w:iCs/>
          <w:szCs w:val="22"/>
        </w:rPr>
        <w:t xml:space="preserve"> </w:t>
      </w:r>
      <w:r w:rsidRPr="007C08C2">
        <w:rPr>
          <w:rFonts w:eastAsia="Calibri"/>
          <w:i/>
          <w:iCs/>
          <w:szCs w:val="22"/>
        </w:rPr>
        <w:t>that</w:t>
      </w:r>
      <w:r w:rsidR="00495F56">
        <w:rPr>
          <w:rFonts w:eastAsia="Calibri"/>
          <w:i/>
          <w:iCs/>
          <w:szCs w:val="22"/>
        </w:rPr>
        <w:t xml:space="preserve"> </w:t>
      </w:r>
      <w:r w:rsidRPr="007C08C2">
        <w:rPr>
          <w:rFonts w:eastAsia="Calibri"/>
          <w:i/>
          <w:iCs/>
          <w:szCs w:val="22"/>
        </w:rPr>
        <w:t>day</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whole</w:t>
      </w:r>
      <w:r w:rsidR="00495F56">
        <w:rPr>
          <w:rFonts w:eastAsia="Calibri"/>
          <w:i/>
          <w:iCs/>
          <w:szCs w:val="22"/>
        </w:rPr>
        <w:t xml:space="preserve"> </w:t>
      </w:r>
      <w:r w:rsidRPr="007C08C2">
        <w:rPr>
          <w:rFonts w:eastAsia="Calibri"/>
          <w:i/>
          <w:iCs/>
          <w:szCs w:val="22"/>
        </w:rPr>
        <w:t>world</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shaken</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all</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children</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men</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seek</w:t>
      </w:r>
      <w:r w:rsidR="00495F56">
        <w:rPr>
          <w:rFonts w:eastAsia="Calibri"/>
          <w:i/>
          <w:iCs/>
          <w:szCs w:val="22"/>
        </w:rPr>
        <w:t xml:space="preserve"> </w:t>
      </w:r>
      <w:r w:rsidRPr="007C08C2">
        <w:rPr>
          <w:rFonts w:eastAsia="Calibri"/>
          <w:i/>
          <w:iCs/>
          <w:szCs w:val="22"/>
        </w:rPr>
        <w:t>refuge</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caves</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rocky</w:t>
      </w:r>
      <w:r w:rsidR="00495F56">
        <w:rPr>
          <w:rFonts w:eastAsia="Calibri"/>
          <w:i/>
          <w:iCs/>
          <w:szCs w:val="22"/>
        </w:rPr>
        <w:t xml:space="preserve"> </w:t>
      </w:r>
      <w:r w:rsidRPr="007C08C2">
        <w:rPr>
          <w:rFonts w:eastAsia="Calibri"/>
          <w:i/>
          <w:iCs/>
          <w:szCs w:val="22"/>
        </w:rPr>
        <w:t>places.</w:t>
      </w:r>
      <w:r w:rsidR="00495F56">
        <w:rPr>
          <w:rFonts w:eastAsia="Calibri"/>
          <w:i/>
          <w:iCs/>
          <w:szCs w:val="22"/>
        </w:rPr>
        <w:t xml:space="preserve"> </w:t>
      </w:r>
      <w:r w:rsidRPr="007C08C2">
        <w:rPr>
          <w:rFonts w:eastAsia="Calibri"/>
          <w:i/>
          <w:iCs/>
          <w:szCs w:val="22"/>
        </w:rPr>
        <w:t>Concerning</w:t>
      </w:r>
      <w:r w:rsidR="00495F56">
        <w:rPr>
          <w:rFonts w:eastAsia="Calibri"/>
          <w:i/>
          <w:iCs/>
          <w:szCs w:val="22"/>
        </w:rPr>
        <w:t xml:space="preserve"> </w:t>
      </w:r>
      <w:r w:rsidRPr="007C08C2">
        <w:rPr>
          <w:rFonts w:eastAsia="Calibri"/>
          <w:i/>
          <w:iCs/>
          <w:szCs w:val="22"/>
        </w:rPr>
        <w:t>that</w:t>
      </w:r>
      <w:r w:rsidR="00495F56">
        <w:rPr>
          <w:rFonts w:eastAsia="Calibri"/>
          <w:i/>
          <w:iCs/>
          <w:szCs w:val="22"/>
        </w:rPr>
        <w:t xml:space="preserve"> </w:t>
      </w:r>
      <w:r w:rsidRPr="007C08C2">
        <w:rPr>
          <w:rFonts w:eastAsia="Calibri"/>
          <w:i/>
          <w:iCs/>
          <w:szCs w:val="22"/>
        </w:rPr>
        <w:t>time</w:t>
      </w:r>
      <w:r w:rsidR="00495F56">
        <w:rPr>
          <w:rFonts w:eastAsia="Calibri"/>
          <w:i/>
          <w:iCs/>
          <w:szCs w:val="22"/>
        </w:rPr>
        <w:t xml:space="preserve"> </w:t>
      </w:r>
      <w:r w:rsidRPr="007C08C2">
        <w:rPr>
          <w:rFonts w:eastAsia="Calibri"/>
          <w:i/>
          <w:iCs/>
          <w:szCs w:val="22"/>
        </w:rPr>
        <w:t>it</w:t>
      </w:r>
      <w:r w:rsidR="00495F56">
        <w:rPr>
          <w:rFonts w:eastAsia="Calibri"/>
          <w:i/>
          <w:iCs/>
          <w:szCs w:val="22"/>
        </w:rPr>
        <w:t xml:space="preserve"> </w:t>
      </w:r>
      <w:r w:rsidRPr="007C08C2">
        <w:rPr>
          <w:rFonts w:eastAsia="Calibri"/>
          <w:i/>
          <w:iCs/>
          <w:szCs w:val="22"/>
        </w:rPr>
        <w:t>is</w:t>
      </w:r>
      <w:r w:rsidR="00495F56">
        <w:rPr>
          <w:rFonts w:eastAsia="Calibri"/>
          <w:i/>
          <w:iCs/>
          <w:szCs w:val="22"/>
        </w:rPr>
        <w:t xml:space="preserve"> </w:t>
      </w:r>
      <w:r w:rsidRPr="007C08C2">
        <w:rPr>
          <w:rFonts w:eastAsia="Calibri"/>
          <w:i/>
          <w:iCs/>
          <w:szCs w:val="22"/>
        </w:rPr>
        <w:t>written:</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they</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go</w:t>
      </w:r>
      <w:r w:rsidR="00495F56">
        <w:rPr>
          <w:rFonts w:eastAsia="Calibri"/>
          <w:i/>
          <w:iCs/>
          <w:szCs w:val="22"/>
        </w:rPr>
        <w:t xml:space="preserve"> </w:t>
      </w:r>
      <w:r w:rsidRPr="007C08C2">
        <w:rPr>
          <w:rFonts w:eastAsia="Calibri"/>
          <w:i/>
          <w:iCs/>
          <w:szCs w:val="22"/>
        </w:rPr>
        <w:t>into</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holes</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rocks</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into</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caves</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earth,</w:t>
      </w:r>
      <w:r w:rsidR="00495F56">
        <w:rPr>
          <w:rFonts w:eastAsia="Calibri"/>
          <w:i/>
          <w:iCs/>
          <w:szCs w:val="22"/>
        </w:rPr>
        <w:t xml:space="preserve"> </w:t>
      </w:r>
      <w:r w:rsidRPr="007C08C2">
        <w:rPr>
          <w:rFonts w:eastAsia="Calibri"/>
          <w:i/>
          <w:iCs/>
          <w:szCs w:val="22"/>
        </w:rPr>
        <w:t>for</w:t>
      </w:r>
      <w:r w:rsidR="00495F56">
        <w:rPr>
          <w:rFonts w:eastAsia="Calibri"/>
          <w:i/>
          <w:iCs/>
          <w:szCs w:val="22"/>
        </w:rPr>
        <w:t xml:space="preserve"> </w:t>
      </w:r>
      <w:r w:rsidRPr="007C08C2">
        <w:rPr>
          <w:rFonts w:eastAsia="Calibri"/>
          <w:i/>
          <w:iCs/>
          <w:szCs w:val="22"/>
        </w:rPr>
        <w:t>fear</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Lord</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for</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glory</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his</w:t>
      </w:r>
      <w:r w:rsidR="00495F56">
        <w:rPr>
          <w:rFonts w:eastAsia="Calibri"/>
          <w:i/>
          <w:iCs/>
          <w:szCs w:val="22"/>
        </w:rPr>
        <w:t xml:space="preserve"> </w:t>
      </w:r>
      <w:r w:rsidRPr="007C08C2">
        <w:rPr>
          <w:rFonts w:eastAsia="Calibri"/>
          <w:i/>
          <w:iCs/>
          <w:szCs w:val="22"/>
        </w:rPr>
        <w:t>majesty,</w:t>
      </w:r>
      <w:r w:rsidR="00495F56">
        <w:rPr>
          <w:rFonts w:eastAsia="Calibri"/>
          <w:i/>
          <w:iCs/>
          <w:szCs w:val="22"/>
        </w:rPr>
        <w:t xml:space="preserve"> </w:t>
      </w:r>
      <w:r w:rsidRPr="007C08C2">
        <w:rPr>
          <w:rFonts w:eastAsia="Calibri"/>
          <w:i/>
          <w:iCs/>
          <w:szCs w:val="22"/>
        </w:rPr>
        <w:t>when</w:t>
      </w:r>
      <w:r w:rsidR="00495F56">
        <w:rPr>
          <w:rFonts w:eastAsia="Calibri"/>
          <w:i/>
          <w:iCs/>
          <w:szCs w:val="22"/>
        </w:rPr>
        <w:t xml:space="preserve"> </w:t>
      </w:r>
      <w:r w:rsidRPr="007C08C2">
        <w:rPr>
          <w:rFonts w:eastAsia="Calibri"/>
          <w:i/>
          <w:iCs/>
          <w:szCs w:val="22"/>
        </w:rPr>
        <w:t>he</w:t>
      </w:r>
      <w:r w:rsidR="00495F56">
        <w:rPr>
          <w:rFonts w:eastAsia="Calibri"/>
          <w:i/>
          <w:iCs/>
          <w:szCs w:val="22"/>
        </w:rPr>
        <w:t xml:space="preserve"> </w:t>
      </w:r>
      <w:proofErr w:type="spellStart"/>
      <w:r w:rsidRPr="007C08C2">
        <w:rPr>
          <w:rFonts w:eastAsia="Calibri"/>
          <w:i/>
          <w:iCs/>
          <w:szCs w:val="22"/>
        </w:rPr>
        <w:t>ariseth</w:t>
      </w:r>
      <w:proofErr w:type="spellEnd"/>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shake</w:t>
      </w:r>
      <w:r w:rsidR="00495F56">
        <w:rPr>
          <w:rFonts w:eastAsia="Calibri"/>
          <w:i/>
          <w:iCs/>
          <w:szCs w:val="22"/>
        </w:rPr>
        <w:t xml:space="preserve"> </w:t>
      </w:r>
      <w:r w:rsidRPr="007C08C2">
        <w:rPr>
          <w:rFonts w:eastAsia="Calibri"/>
          <w:i/>
          <w:iCs/>
          <w:szCs w:val="22"/>
        </w:rPr>
        <w:t>terribly</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earth”.</w:t>
      </w:r>
      <w:r w:rsidRPr="007C08C2">
        <w:rPr>
          <w:rFonts w:eastAsia="Calibri"/>
          <w:i/>
          <w:iCs/>
          <w:sz w:val="20"/>
          <w:szCs w:val="22"/>
          <w:vertAlign w:val="superscript"/>
        </w:rPr>
        <w:footnoteReference w:id="81"/>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glory</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his</w:t>
      </w:r>
      <w:r w:rsidR="00495F56">
        <w:rPr>
          <w:rFonts w:eastAsia="Calibri"/>
          <w:i/>
          <w:iCs/>
          <w:szCs w:val="22"/>
        </w:rPr>
        <w:t xml:space="preserve"> </w:t>
      </w:r>
      <w:r w:rsidRPr="007C08C2">
        <w:rPr>
          <w:rFonts w:eastAsia="Calibri"/>
          <w:i/>
          <w:iCs/>
          <w:szCs w:val="22"/>
        </w:rPr>
        <w:t>majesty”</w:t>
      </w:r>
      <w:r w:rsidR="00495F56">
        <w:rPr>
          <w:rFonts w:eastAsia="Calibri"/>
          <w:i/>
          <w:iCs/>
          <w:szCs w:val="22"/>
        </w:rPr>
        <w:t xml:space="preserve"> </w:t>
      </w:r>
      <w:r w:rsidRPr="007C08C2">
        <w:rPr>
          <w:rFonts w:eastAsia="Calibri"/>
          <w:i/>
          <w:iCs/>
          <w:szCs w:val="22"/>
        </w:rPr>
        <w:t>refers</w:t>
      </w:r>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Messiah</w:t>
      </w:r>
      <w:r w:rsidR="00495F56">
        <w:rPr>
          <w:rFonts w:eastAsia="Calibri"/>
          <w:i/>
          <w:iCs/>
          <w:szCs w:val="22"/>
        </w:rPr>
        <w:t xml:space="preserve"> </w:t>
      </w:r>
      <w:r w:rsidRPr="007C08C2">
        <w:rPr>
          <w:rFonts w:eastAsia="Calibri"/>
          <w:i/>
          <w:iCs/>
          <w:szCs w:val="22"/>
        </w:rPr>
        <w:t>when</w:t>
      </w:r>
      <w:r w:rsidR="00495F56">
        <w:rPr>
          <w:rFonts w:eastAsia="Calibri"/>
          <w:i/>
          <w:iCs/>
          <w:szCs w:val="22"/>
        </w:rPr>
        <w:t xml:space="preserve"> </w:t>
      </w:r>
      <w:r w:rsidRPr="007C08C2">
        <w:rPr>
          <w:rFonts w:eastAsia="Calibri"/>
          <w:i/>
          <w:iCs/>
          <w:szCs w:val="22"/>
        </w:rPr>
        <w:t>he</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reveal</w:t>
      </w:r>
      <w:r w:rsidR="00495F56">
        <w:rPr>
          <w:rFonts w:eastAsia="Calibri"/>
          <w:i/>
          <w:iCs/>
          <w:szCs w:val="22"/>
        </w:rPr>
        <w:t xml:space="preserve"> </w:t>
      </w:r>
      <w:r w:rsidRPr="007C08C2">
        <w:rPr>
          <w:rFonts w:eastAsia="Calibri"/>
          <w:i/>
          <w:iCs/>
          <w:szCs w:val="22"/>
        </w:rPr>
        <w:t>himself</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land</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Galilee;</w:t>
      </w:r>
      <w:r w:rsidR="00495F56">
        <w:rPr>
          <w:rFonts w:eastAsia="Calibri"/>
          <w:i/>
          <w:iCs/>
          <w:szCs w:val="22"/>
        </w:rPr>
        <w:t xml:space="preserve"> </w:t>
      </w:r>
      <w:r w:rsidRPr="007C08C2">
        <w:rPr>
          <w:rFonts w:eastAsia="Calibri"/>
          <w:i/>
          <w:iCs/>
          <w:szCs w:val="22"/>
        </w:rPr>
        <w:t>for</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this</w:t>
      </w:r>
      <w:r w:rsidR="00495F56">
        <w:rPr>
          <w:rFonts w:eastAsia="Calibri"/>
          <w:i/>
          <w:iCs/>
          <w:szCs w:val="22"/>
        </w:rPr>
        <w:t xml:space="preserve"> </w:t>
      </w:r>
      <w:r w:rsidRPr="007C08C2">
        <w:rPr>
          <w:rFonts w:eastAsia="Calibri"/>
          <w:i/>
          <w:iCs/>
          <w:szCs w:val="22"/>
        </w:rPr>
        <w:t>part</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Holy</w:t>
      </w:r>
      <w:r w:rsidR="00495F56">
        <w:rPr>
          <w:rFonts w:eastAsia="Calibri"/>
          <w:i/>
          <w:iCs/>
          <w:szCs w:val="22"/>
        </w:rPr>
        <w:t xml:space="preserve"> </w:t>
      </w:r>
      <w:r w:rsidRPr="007C08C2">
        <w:rPr>
          <w:rFonts w:eastAsia="Calibri"/>
          <w:i/>
          <w:iCs/>
          <w:szCs w:val="22"/>
        </w:rPr>
        <w:t>Land</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desolation</w:t>
      </w:r>
      <w:r w:rsidR="00495F56">
        <w:rPr>
          <w:rFonts w:eastAsia="Calibri"/>
          <w:i/>
          <w:iCs/>
          <w:szCs w:val="22"/>
        </w:rPr>
        <w:t xml:space="preserve"> </w:t>
      </w:r>
      <w:r w:rsidRPr="007C08C2">
        <w:rPr>
          <w:rFonts w:eastAsia="Calibri"/>
          <w:i/>
          <w:iCs/>
          <w:szCs w:val="22"/>
        </w:rPr>
        <w:t>first</w:t>
      </w:r>
      <w:r w:rsidR="00495F56">
        <w:rPr>
          <w:rFonts w:eastAsia="Calibri"/>
          <w:i/>
          <w:iCs/>
          <w:szCs w:val="22"/>
        </w:rPr>
        <w:t xml:space="preserve"> </w:t>
      </w:r>
      <w:r w:rsidRPr="007C08C2">
        <w:rPr>
          <w:rFonts w:eastAsia="Calibri"/>
          <w:i/>
          <w:iCs/>
          <w:szCs w:val="22"/>
        </w:rPr>
        <w:t>began,</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therefore</w:t>
      </w:r>
      <w:r w:rsidR="00495F56">
        <w:rPr>
          <w:rFonts w:eastAsia="Calibri"/>
          <w:i/>
          <w:iCs/>
          <w:szCs w:val="22"/>
        </w:rPr>
        <w:t xml:space="preserve"> </w:t>
      </w:r>
      <w:r w:rsidRPr="007C08C2">
        <w:rPr>
          <w:rFonts w:eastAsia="Calibri"/>
          <w:i/>
          <w:iCs/>
          <w:szCs w:val="22"/>
        </w:rPr>
        <w:t>he</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manifest</w:t>
      </w:r>
      <w:r w:rsidR="00495F56">
        <w:rPr>
          <w:rFonts w:eastAsia="Calibri"/>
          <w:i/>
          <w:iCs/>
          <w:szCs w:val="22"/>
        </w:rPr>
        <w:t xml:space="preserve"> </w:t>
      </w:r>
      <w:r w:rsidRPr="007C08C2">
        <w:rPr>
          <w:rFonts w:eastAsia="Calibri"/>
          <w:i/>
          <w:iCs/>
          <w:szCs w:val="22"/>
        </w:rPr>
        <w:t>himself</w:t>
      </w:r>
      <w:r w:rsidR="00495F56">
        <w:rPr>
          <w:rFonts w:eastAsia="Calibri"/>
          <w:i/>
          <w:iCs/>
          <w:szCs w:val="22"/>
        </w:rPr>
        <w:t xml:space="preserve"> </w:t>
      </w:r>
      <w:r w:rsidRPr="007C08C2">
        <w:rPr>
          <w:rFonts w:eastAsia="Calibri"/>
          <w:i/>
          <w:iCs/>
          <w:szCs w:val="22"/>
        </w:rPr>
        <w:t>there</w:t>
      </w:r>
      <w:r w:rsidR="00495F56">
        <w:rPr>
          <w:rFonts w:eastAsia="Calibri"/>
          <w:i/>
          <w:iCs/>
          <w:szCs w:val="22"/>
        </w:rPr>
        <w:t xml:space="preserve"> </w:t>
      </w:r>
      <w:r w:rsidRPr="007C08C2">
        <w:rPr>
          <w:rFonts w:eastAsia="Calibri"/>
          <w:i/>
          <w:iCs/>
          <w:szCs w:val="22"/>
        </w:rPr>
        <w:t>first,</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from</w:t>
      </w:r>
      <w:r w:rsidR="00495F56">
        <w:rPr>
          <w:rFonts w:eastAsia="Calibri"/>
          <w:i/>
          <w:iCs/>
          <w:szCs w:val="22"/>
        </w:rPr>
        <w:t xml:space="preserve"> </w:t>
      </w:r>
      <w:r w:rsidRPr="007C08C2">
        <w:rPr>
          <w:rFonts w:eastAsia="Calibri"/>
          <w:i/>
          <w:iCs/>
          <w:szCs w:val="22"/>
        </w:rPr>
        <w:t>there</w:t>
      </w:r>
      <w:r w:rsidR="00495F56">
        <w:rPr>
          <w:rFonts w:eastAsia="Calibri"/>
          <w:i/>
          <w:iCs/>
          <w:szCs w:val="22"/>
        </w:rPr>
        <w:t xml:space="preserve"> </w:t>
      </w:r>
      <w:r w:rsidRPr="007C08C2">
        <w:rPr>
          <w:rFonts w:eastAsia="Calibri"/>
          <w:i/>
          <w:iCs/>
          <w:szCs w:val="22"/>
        </w:rPr>
        <w:t>begin</w:t>
      </w:r>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war</w:t>
      </w:r>
      <w:r w:rsidR="00495F56">
        <w:rPr>
          <w:rFonts w:eastAsia="Calibri"/>
          <w:i/>
          <w:iCs/>
          <w:szCs w:val="22"/>
        </w:rPr>
        <w:t xml:space="preserve"> </w:t>
      </w:r>
      <w:r w:rsidRPr="007C08C2">
        <w:rPr>
          <w:rFonts w:eastAsia="Calibri"/>
          <w:i/>
          <w:iCs/>
          <w:szCs w:val="22"/>
        </w:rPr>
        <w:t>against</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world.</w:t>
      </w:r>
      <w:r w:rsidR="00495F56">
        <w:rPr>
          <w:rFonts w:eastAsia="Calibri"/>
          <w:i/>
          <w:iCs/>
          <w:szCs w:val="22"/>
        </w:rPr>
        <w:t xml:space="preserve"> </w:t>
      </w:r>
      <w:r w:rsidRPr="007C08C2">
        <w:rPr>
          <w:rFonts w:eastAsia="Calibri"/>
          <w:i/>
          <w:iCs/>
          <w:szCs w:val="22"/>
        </w:rPr>
        <w:t>After</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forty</w:t>
      </w:r>
      <w:r w:rsidR="00495F56">
        <w:rPr>
          <w:rFonts w:eastAsia="Calibri"/>
          <w:i/>
          <w:iCs/>
          <w:szCs w:val="22"/>
        </w:rPr>
        <w:t xml:space="preserve"> </w:t>
      </w:r>
      <w:r w:rsidRPr="007C08C2">
        <w:rPr>
          <w:rFonts w:eastAsia="Calibri"/>
          <w:i/>
          <w:iCs/>
          <w:szCs w:val="22"/>
        </w:rPr>
        <w:t>days,</w:t>
      </w:r>
      <w:r w:rsidR="00495F56">
        <w:rPr>
          <w:rFonts w:eastAsia="Calibri"/>
          <w:i/>
          <w:iCs/>
          <w:szCs w:val="22"/>
        </w:rPr>
        <w:t xml:space="preserve"> </w:t>
      </w:r>
      <w:r w:rsidRPr="007C08C2">
        <w:rPr>
          <w:rFonts w:eastAsia="Calibri"/>
          <w:i/>
          <w:iCs/>
          <w:szCs w:val="22"/>
        </w:rPr>
        <w:t>during</w:t>
      </w:r>
      <w:r w:rsidR="00495F56">
        <w:rPr>
          <w:rFonts w:eastAsia="Calibri"/>
          <w:i/>
          <w:iCs/>
          <w:szCs w:val="22"/>
        </w:rPr>
        <w:t xml:space="preserve"> </w:t>
      </w:r>
      <w:r w:rsidRPr="007C08C2">
        <w:rPr>
          <w:rFonts w:eastAsia="Calibri"/>
          <w:i/>
          <w:iCs/>
          <w:szCs w:val="22"/>
        </w:rPr>
        <w:t>which</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pillar</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have</w:t>
      </w:r>
      <w:r w:rsidR="00495F56">
        <w:rPr>
          <w:rFonts w:eastAsia="Calibri"/>
          <w:i/>
          <w:iCs/>
          <w:szCs w:val="22"/>
        </w:rPr>
        <w:t xml:space="preserve"> </w:t>
      </w:r>
      <w:r w:rsidRPr="007C08C2">
        <w:rPr>
          <w:rFonts w:eastAsia="Calibri"/>
          <w:i/>
          <w:iCs/>
          <w:szCs w:val="22"/>
        </w:rPr>
        <w:t>stood</w:t>
      </w:r>
      <w:r w:rsidR="00495F56">
        <w:rPr>
          <w:rFonts w:eastAsia="Calibri"/>
          <w:i/>
          <w:iCs/>
          <w:szCs w:val="22"/>
        </w:rPr>
        <w:t xml:space="preserve"> </w:t>
      </w:r>
      <w:r w:rsidRPr="007C08C2">
        <w:rPr>
          <w:rFonts w:eastAsia="Calibri"/>
          <w:i/>
          <w:iCs/>
          <w:szCs w:val="22"/>
        </w:rPr>
        <w:t>between</w:t>
      </w:r>
      <w:r w:rsidR="00495F56">
        <w:rPr>
          <w:rFonts w:eastAsia="Calibri"/>
          <w:i/>
          <w:iCs/>
          <w:szCs w:val="22"/>
        </w:rPr>
        <w:t xml:space="preserve"> </w:t>
      </w:r>
      <w:r w:rsidRPr="007C08C2">
        <w:rPr>
          <w:rFonts w:eastAsia="Calibri"/>
          <w:i/>
          <w:iCs/>
          <w:szCs w:val="22"/>
        </w:rPr>
        <w:t>heaven</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earth</w:t>
      </w:r>
      <w:r w:rsidR="00495F56">
        <w:rPr>
          <w:rFonts w:eastAsia="Calibri"/>
          <w:i/>
          <w:iCs/>
          <w:szCs w:val="22"/>
        </w:rPr>
        <w:t xml:space="preserve"> </w:t>
      </w:r>
      <w:r w:rsidRPr="007C08C2">
        <w:rPr>
          <w:rFonts w:eastAsia="Calibri"/>
          <w:i/>
          <w:iCs/>
          <w:szCs w:val="22"/>
        </w:rPr>
        <w:t>before</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eyes</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whole</w:t>
      </w:r>
      <w:r w:rsidR="00495F56">
        <w:rPr>
          <w:rFonts w:eastAsia="Calibri"/>
          <w:i/>
          <w:iCs/>
          <w:szCs w:val="22"/>
        </w:rPr>
        <w:t xml:space="preserve"> </w:t>
      </w:r>
      <w:r w:rsidRPr="007C08C2">
        <w:rPr>
          <w:rFonts w:eastAsia="Calibri"/>
          <w:i/>
          <w:iCs/>
          <w:szCs w:val="22"/>
        </w:rPr>
        <w:t>world,</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Messiah</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have</w:t>
      </w:r>
      <w:r w:rsidR="00495F56">
        <w:rPr>
          <w:rFonts w:eastAsia="Calibri"/>
          <w:i/>
          <w:iCs/>
          <w:szCs w:val="22"/>
        </w:rPr>
        <w:t xml:space="preserve"> </w:t>
      </w:r>
      <w:r w:rsidRPr="007C08C2">
        <w:rPr>
          <w:rFonts w:eastAsia="Calibri"/>
          <w:i/>
          <w:iCs/>
          <w:szCs w:val="22"/>
        </w:rPr>
        <w:t>manifested</w:t>
      </w:r>
      <w:r w:rsidR="00495F56">
        <w:rPr>
          <w:rFonts w:eastAsia="Calibri"/>
          <w:i/>
          <w:iCs/>
          <w:szCs w:val="22"/>
        </w:rPr>
        <w:t xml:space="preserve"> </w:t>
      </w:r>
      <w:r w:rsidRPr="007C08C2">
        <w:rPr>
          <w:rFonts w:eastAsia="Calibri"/>
          <w:i/>
          <w:iCs/>
          <w:szCs w:val="22"/>
        </w:rPr>
        <w:t>himself,</w:t>
      </w:r>
      <w:r w:rsidR="00495F56">
        <w:rPr>
          <w:rFonts w:eastAsia="Calibri"/>
          <w:i/>
          <w:iCs/>
          <w:szCs w:val="22"/>
        </w:rPr>
        <w:t xml:space="preserve"> </w:t>
      </w:r>
      <w:r w:rsidRPr="007C08C2">
        <w:rPr>
          <w:rFonts w:eastAsia="Calibri"/>
          <w:i/>
          <w:iCs/>
          <w:szCs w:val="22"/>
        </w:rPr>
        <w:t>a</w:t>
      </w:r>
      <w:r w:rsidR="00495F56">
        <w:rPr>
          <w:rFonts w:eastAsia="Calibri"/>
          <w:i/>
          <w:iCs/>
          <w:szCs w:val="22"/>
        </w:rPr>
        <w:t xml:space="preserve"> </w:t>
      </w:r>
      <w:r w:rsidRPr="007C08C2">
        <w:rPr>
          <w:rFonts w:eastAsia="Calibri"/>
          <w:i/>
          <w:iCs/>
          <w:szCs w:val="22"/>
        </w:rPr>
        <w:t>star</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come</w:t>
      </w:r>
      <w:r w:rsidR="00495F56">
        <w:rPr>
          <w:rFonts w:eastAsia="Calibri"/>
          <w:i/>
          <w:iCs/>
          <w:szCs w:val="22"/>
        </w:rPr>
        <w:t xml:space="preserve"> </w:t>
      </w:r>
      <w:r w:rsidRPr="007C08C2">
        <w:rPr>
          <w:rFonts w:eastAsia="Calibri"/>
          <w:i/>
          <w:iCs/>
          <w:szCs w:val="22"/>
        </w:rPr>
        <w:t>forth</w:t>
      </w:r>
      <w:r w:rsidR="00495F56">
        <w:rPr>
          <w:rFonts w:eastAsia="Calibri"/>
          <w:i/>
          <w:iCs/>
          <w:szCs w:val="22"/>
        </w:rPr>
        <w:t xml:space="preserve"> </w:t>
      </w:r>
      <w:r w:rsidRPr="007C08C2">
        <w:rPr>
          <w:rFonts w:eastAsia="Calibri"/>
          <w:i/>
          <w:iCs/>
          <w:szCs w:val="22"/>
        </w:rPr>
        <w:t>from</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East</w:t>
      </w:r>
      <w:r w:rsidR="00495F56">
        <w:rPr>
          <w:rFonts w:eastAsia="Calibri"/>
          <w:i/>
          <w:iCs/>
          <w:szCs w:val="22"/>
        </w:rPr>
        <w:t xml:space="preserve"> </w:t>
      </w:r>
      <w:r w:rsidRPr="007C08C2">
        <w:rPr>
          <w:rFonts w:eastAsia="Calibri"/>
          <w:i/>
          <w:iCs/>
          <w:szCs w:val="22"/>
        </w:rPr>
        <w:t>variegated</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hue</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shining</w:t>
      </w:r>
      <w:r w:rsidR="00495F56">
        <w:rPr>
          <w:rFonts w:eastAsia="Calibri"/>
          <w:i/>
          <w:iCs/>
          <w:szCs w:val="22"/>
        </w:rPr>
        <w:t xml:space="preserve"> </w:t>
      </w:r>
      <w:r w:rsidRPr="007C08C2">
        <w:rPr>
          <w:rFonts w:eastAsia="Calibri"/>
          <w:i/>
          <w:iCs/>
          <w:szCs w:val="22"/>
        </w:rPr>
        <w:t>brilliantly,</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seven</w:t>
      </w:r>
      <w:r w:rsidR="00495F56">
        <w:rPr>
          <w:rFonts w:eastAsia="Calibri"/>
          <w:i/>
          <w:iCs/>
          <w:szCs w:val="22"/>
        </w:rPr>
        <w:t xml:space="preserve"> </w:t>
      </w:r>
      <w:r w:rsidRPr="007C08C2">
        <w:rPr>
          <w:rFonts w:eastAsia="Calibri"/>
          <w:i/>
          <w:iCs/>
          <w:szCs w:val="22"/>
        </w:rPr>
        <w:t>other</w:t>
      </w:r>
      <w:r w:rsidR="00495F56">
        <w:rPr>
          <w:rFonts w:eastAsia="Calibri"/>
          <w:i/>
          <w:iCs/>
          <w:szCs w:val="22"/>
        </w:rPr>
        <w:t xml:space="preserve"> </w:t>
      </w:r>
      <w:r w:rsidRPr="007C08C2">
        <w:rPr>
          <w:rFonts w:eastAsia="Calibri"/>
          <w:i/>
          <w:iCs/>
          <w:szCs w:val="22"/>
        </w:rPr>
        <w:t>stars</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surround</w:t>
      </w:r>
      <w:r w:rsidR="00495F56">
        <w:rPr>
          <w:rFonts w:eastAsia="Calibri"/>
          <w:i/>
          <w:iCs/>
          <w:szCs w:val="22"/>
        </w:rPr>
        <w:t xml:space="preserve"> </w:t>
      </w:r>
      <w:r w:rsidRPr="007C08C2">
        <w:rPr>
          <w:rFonts w:eastAsia="Calibri"/>
          <w:i/>
          <w:iCs/>
          <w:szCs w:val="22"/>
        </w:rPr>
        <w:t>it,</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make</w:t>
      </w:r>
      <w:r w:rsidR="00495F56">
        <w:rPr>
          <w:rFonts w:eastAsia="Calibri"/>
          <w:i/>
          <w:iCs/>
          <w:szCs w:val="22"/>
        </w:rPr>
        <w:t xml:space="preserve"> </w:t>
      </w:r>
      <w:r w:rsidRPr="007C08C2">
        <w:rPr>
          <w:rFonts w:eastAsia="Calibri"/>
          <w:i/>
          <w:iCs/>
          <w:szCs w:val="22"/>
        </w:rPr>
        <w:t>war</w:t>
      </w:r>
      <w:r w:rsidR="00495F56">
        <w:rPr>
          <w:rFonts w:eastAsia="Calibri"/>
          <w:i/>
          <w:iCs/>
          <w:szCs w:val="22"/>
        </w:rPr>
        <w:t xml:space="preserve"> </w:t>
      </w:r>
      <w:r w:rsidRPr="007C08C2">
        <w:rPr>
          <w:rFonts w:eastAsia="Calibri"/>
          <w:i/>
          <w:iCs/>
          <w:szCs w:val="22"/>
        </w:rPr>
        <w:t>on</w:t>
      </w:r>
      <w:r w:rsidR="00495F56">
        <w:rPr>
          <w:rFonts w:eastAsia="Calibri"/>
          <w:i/>
          <w:iCs/>
          <w:szCs w:val="22"/>
        </w:rPr>
        <w:t xml:space="preserve"> </w:t>
      </w:r>
      <w:r w:rsidRPr="007C08C2">
        <w:rPr>
          <w:rFonts w:eastAsia="Calibri"/>
          <w:i/>
          <w:iCs/>
          <w:szCs w:val="22"/>
        </w:rPr>
        <w:t>it</w:t>
      </w:r>
      <w:r w:rsidR="00495F56">
        <w:rPr>
          <w:rFonts w:eastAsia="Calibri"/>
          <w:i/>
          <w:iCs/>
          <w:szCs w:val="22"/>
        </w:rPr>
        <w:t xml:space="preserve"> </w:t>
      </w:r>
      <w:r w:rsidRPr="007C08C2">
        <w:rPr>
          <w:rFonts w:eastAsia="Calibri"/>
          <w:i/>
          <w:iCs/>
          <w:szCs w:val="22"/>
        </w:rPr>
        <w:t>from</w:t>
      </w:r>
      <w:r w:rsidR="00495F56">
        <w:rPr>
          <w:rFonts w:eastAsia="Calibri"/>
          <w:i/>
          <w:iCs/>
          <w:szCs w:val="22"/>
        </w:rPr>
        <w:t xml:space="preserve"> </w:t>
      </w:r>
      <w:r w:rsidRPr="007C08C2">
        <w:rPr>
          <w:rFonts w:eastAsia="Calibri"/>
          <w:i/>
          <w:iCs/>
          <w:szCs w:val="22"/>
        </w:rPr>
        <w:t>all</w:t>
      </w:r>
      <w:r w:rsidR="00495F56">
        <w:rPr>
          <w:rFonts w:eastAsia="Calibri"/>
          <w:i/>
          <w:iCs/>
          <w:szCs w:val="22"/>
        </w:rPr>
        <w:t xml:space="preserve"> </w:t>
      </w:r>
      <w:r w:rsidRPr="007C08C2">
        <w:rPr>
          <w:rFonts w:eastAsia="Calibri"/>
          <w:i/>
          <w:iCs/>
          <w:szCs w:val="22"/>
        </w:rPr>
        <w:t>sides,</w:t>
      </w:r>
      <w:r w:rsidR="00495F56">
        <w:rPr>
          <w:rFonts w:eastAsia="Calibri"/>
          <w:i/>
          <w:iCs/>
          <w:szCs w:val="22"/>
        </w:rPr>
        <w:t xml:space="preserve"> </w:t>
      </w:r>
      <w:r w:rsidRPr="007C08C2">
        <w:rPr>
          <w:rFonts w:eastAsia="Calibri"/>
          <w:i/>
          <w:iCs/>
          <w:szCs w:val="22"/>
        </w:rPr>
        <w:t>three</w:t>
      </w:r>
      <w:r w:rsidR="00495F56">
        <w:rPr>
          <w:rFonts w:eastAsia="Calibri"/>
          <w:i/>
          <w:iCs/>
          <w:szCs w:val="22"/>
        </w:rPr>
        <w:t xml:space="preserve"> </w:t>
      </w:r>
      <w:r w:rsidRPr="007C08C2">
        <w:rPr>
          <w:rFonts w:eastAsia="Calibri"/>
          <w:i/>
          <w:iCs/>
          <w:szCs w:val="22"/>
        </w:rPr>
        <w:t>times</w:t>
      </w:r>
      <w:r w:rsidR="00495F56">
        <w:rPr>
          <w:rFonts w:eastAsia="Calibri"/>
          <w:i/>
          <w:iCs/>
          <w:szCs w:val="22"/>
        </w:rPr>
        <w:t xml:space="preserve"> </w:t>
      </w:r>
      <w:r w:rsidRPr="007C08C2">
        <w:rPr>
          <w:rFonts w:eastAsia="Calibri"/>
          <w:i/>
          <w:iCs/>
          <w:szCs w:val="22"/>
        </w:rPr>
        <w:t>a</w:t>
      </w:r>
      <w:r w:rsidR="00495F56">
        <w:rPr>
          <w:rFonts w:eastAsia="Calibri"/>
          <w:i/>
          <w:iCs/>
          <w:szCs w:val="22"/>
        </w:rPr>
        <w:t xml:space="preserve"> </w:t>
      </w:r>
      <w:r w:rsidRPr="007C08C2">
        <w:rPr>
          <w:rFonts w:eastAsia="Calibri"/>
          <w:i/>
          <w:iCs/>
          <w:szCs w:val="22"/>
        </w:rPr>
        <w:t>day</w:t>
      </w:r>
      <w:r w:rsidR="00495F56">
        <w:rPr>
          <w:rFonts w:eastAsia="Calibri"/>
          <w:i/>
          <w:iCs/>
          <w:szCs w:val="22"/>
        </w:rPr>
        <w:t xml:space="preserve"> </w:t>
      </w:r>
      <w:r w:rsidRPr="007C08C2">
        <w:rPr>
          <w:rFonts w:eastAsia="Calibri"/>
          <w:i/>
          <w:iCs/>
          <w:szCs w:val="22"/>
        </w:rPr>
        <w:t>for</w:t>
      </w:r>
      <w:r w:rsidR="00495F56">
        <w:rPr>
          <w:rFonts w:eastAsia="Calibri"/>
          <w:i/>
          <w:iCs/>
          <w:szCs w:val="22"/>
        </w:rPr>
        <w:t xml:space="preserve"> </w:t>
      </w:r>
      <w:r w:rsidRPr="007C08C2">
        <w:rPr>
          <w:rFonts w:eastAsia="Calibri"/>
          <w:i/>
          <w:iCs/>
          <w:szCs w:val="22"/>
        </w:rPr>
        <w:t>seventy</w:t>
      </w:r>
      <w:r w:rsidR="00495F56">
        <w:rPr>
          <w:rFonts w:eastAsia="Calibri"/>
          <w:i/>
          <w:iCs/>
          <w:szCs w:val="22"/>
        </w:rPr>
        <w:t xml:space="preserve"> </w:t>
      </w:r>
      <w:r w:rsidRPr="007C08C2">
        <w:rPr>
          <w:rFonts w:eastAsia="Calibri"/>
          <w:i/>
          <w:iCs/>
          <w:szCs w:val="22"/>
        </w:rPr>
        <w:t>days,</w:t>
      </w:r>
      <w:r w:rsidR="00495F56">
        <w:rPr>
          <w:rFonts w:eastAsia="Calibri"/>
          <w:i/>
          <w:iCs/>
          <w:szCs w:val="22"/>
        </w:rPr>
        <w:t xml:space="preserve"> </w:t>
      </w:r>
      <w:r w:rsidRPr="007C08C2">
        <w:rPr>
          <w:rFonts w:eastAsia="Calibri"/>
          <w:i/>
          <w:iCs/>
          <w:szCs w:val="22"/>
        </w:rPr>
        <w:t>before</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eyes</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whole</w:t>
      </w:r>
      <w:r w:rsidR="00495F56">
        <w:rPr>
          <w:rFonts w:eastAsia="Calibri"/>
          <w:i/>
          <w:iCs/>
          <w:szCs w:val="22"/>
        </w:rPr>
        <w:t xml:space="preserve"> </w:t>
      </w:r>
      <w:r w:rsidRPr="007C08C2">
        <w:rPr>
          <w:rFonts w:eastAsia="Calibri"/>
          <w:i/>
          <w:iCs/>
          <w:szCs w:val="22"/>
        </w:rPr>
        <w:t>world.</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one</w:t>
      </w:r>
      <w:r w:rsidR="00495F56">
        <w:rPr>
          <w:rFonts w:eastAsia="Calibri"/>
          <w:i/>
          <w:iCs/>
          <w:szCs w:val="22"/>
        </w:rPr>
        <w:t xml:space="preserve"> </w:t>
      </w:r>
      <w:r w:rsidRPr="007C08C2">
        <w:rPr>
          <w:rFonts w:eastAsia="Calibri"/>
          <w:i/>
          <w:iCs/>
          <w:szCs w:val="22"/>
        </w:rPr>
        <w:t>star</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fight</w:t>
      </w:r>
      <w:r w:rsidR="00495F56">
        <w:rPr>
          <w:rFonts w:eastAsia="Calibri"/>
          <w:i/>
          <w:iCs/>
          <w:szCs w:val="22"/>
        </w:rPr>
        <w:t xml:space="preserve"> </w:t>
      </w:r>
      <w:r w:rsidRPr="007C08C2">
        <w:rPr>
          <w:rFonts w:eastAsia="Calibri"/>
          <w:i/>
          <w:iCs/>
          <w:szCs w:val="22"/>
        </w:rPr>
        <w:t>against</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seven</w:t>
      </w:r>
      <w:r w:rsidR="00495F56">
        <w:rPr>
          <w:rFonts w:eastAsia="Calibri"/>
          <w:i/>
          <w:iCs/>
          <w:szCs w:val="22"/>
        </w:rPr>
        <w:t xml:space="preserve"> </w:t>
      </w:r>
      <w:r w:rsidRPr="007C08C2">
        <w:rPr>
          <w:rFonts w:eastAsia="Calibri"/>
          <w:i/>
          <w:iCs/>
          <w:szCs w:val="22"/>
        </w:rPr>
        <w:t>with</w:t>
      </w:r>
      <w:r w:rsidR="00495F56">
        <w:rPr>
          <w:rFonts w:eastAsia="Calibri"/>
          <w:i/>
          <w:iCs/>
          <w:szCs w:val="22"/>
        </w:rPr>
        <w:t xml:space="preserve"> </w:t>
      </w:r>
      <w:r w:rsidRPr="007C08C2">
        <w:rPr>
          <w:rFonts w:eastAsia="Calibri"/>
          <w:i/>
          <w:iCs/>
          <w:szCs w:val="22"/>
        </w:rPr>
        <w:t>rays</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fire</w:t>
      </w:r>
      <w:r w:rsidR="00495F56">
        <w:rPr>
          <w:rFonts w:eastAsia="Calibri"/>
          <w:i/>
          <w:iCs/>
          <w:szCs w:val="22"/>
        </w:rPr>
        <w:t xml:space="preserve"> </w:t>
      </w:r>
      <w:r w:rsidRPr="007C08C2">
        <w:rPr>
          <w:rFonts w:eastAsia="Calibri"/>
          <w:i/>
          <w:iCs/>
          <w:szCs w:val="22"/>
        </w:rPr>
        <w:t>flashing</w:t>
      </w:r>
      <w:r w:rsidR="00495F56">
        <w:rPr>
          <w:rFonts w:eastAsia="Calibri"/>
          <w:i/>
          <w:iCs/>
          <w:szCs w:val="22"/>
        </w:rPr>
        <w:t xml:space="preserve"> </w:t>
      </w:r>
      <w:r w:rsidRPr="007C08C2">
        <w:rPr>
          <w:rFonts w:eastAsia="Calibri"/>
          <w:i/>
          <w:iCs/>
          <w:szCs w:val="22"/>
        </w:rPr>
        <w:t>on</w:t>
      </w:r>
      <w:r w:rsidR="00495F56">
        <w:rPr>
          <w:rFonts w:eastAsia="Calibri"/>
          <w:i/>
          <w:iCs/>
          <w:szCs w:val="22"/>
        </w:rPr>
        <w:t xml:space="preserve"> </w:t>
      </w:r>
      <w:r w:rsidRPr="007C08C2">
        <w:rPr>
          <w:rFonts w:eastAsia="Calibri"/>
          <w:i/>
          <w:iCs/>
          <w:szCs w:val="22"/>
        </w:rPr>
        <w:t>every</w:t>
      </w:r>
      <w:r w:rsidR="00495F56">
        <w:rPr>
          <w:rFonts w:eastAsia="Calibri"/>
          <w:i/>
          <w:iCs/>
          <w:szCs w:val="22"/>
        </w:rPr>
        <w:t xml:space="preserve"> </w:t>
      </w:r>
      <w:r w:rsidRPr="007C08C2">
        <w:rPr>
          <w:rFonts w:eastAsia="Calibri"/>
          <w:i/>
          <w:iCs/>
          <w:szCs w:val="22"/>
        </w:rPr>
        <w:t>side,</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it</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smite</w:t>
      </w:r>
      <w:r w:rsidR="00495F56">
        <w:rPr>
          <w:rFonts w:eastAsia="Calibri"/>
          <w:i/>
          <w:iCs/>
          <w:szCs w:val="22"/>
        </w:rPr>
        <w:t xml:space="preserve"> </w:t>
      </w:r>
      <w:r w:rsidRPr="007C08C2">
        <w:rPr>
          <w:rFonts w:eastAsia="Calibri"/>
          <w:i/>
          <w:iCs/>
          <w:szCs w:val="22"/>
        </w:rPr>
        <w:t>them</w:t>
      </w:r>
      <w:r w:rsidR="00495F56">
        <w:rPr>
          <w:rFonts w:eastAsia="Calibri"/>
          <w:i/>
          <w:iCs/>
          <w:szCs w:val="22"/>
        </w:rPr>
        <w:t xml:space="preserve"> </w:t>
      </w:r>
      <w:r w:rsidRPr="007C08C2">
        <w:rPr>
          <w:rFonts w:eastAsia="Calibri"/>
          <w:i/>
          <w:iCs/>
          <w:szCs w:val="22"/>
        </w:rPr>
        <w:t>until</w:t>
      </w:r>
      <w:r w:rsidR="00495F56">
        <w:rPr>
          <w:rFonts w:eastAsia="Calibri"/>
          <w:i/>
          <w:iCs/>
          <w:szCs w:val="22"/>
        </w:rPr>
        <w:t xml:space="preserve"> </w:t>
      </w:r>
      <w:r w:rsidRPr="007C08C2">
        <w:rPr>
          <w:rFonts w:eastAsia="Calibri"/>
          <w:i/>
          <w:iCs/>
          <w:szCs w:val="22"/>
        </w:rPr>
        <w:t>they</w:t>
      </w:r>
      <w:r w:rsidR="00495F56">
        <w:rPr>
          <w:rFonts w:eastAsia="Calibri"/>
          <w:i/>
          <w:iCs/>
          <w:szCs w:val="22"/>
        </w:rPr>
        <w:t xml:space="preserve"> </w:t>
      </w:r>
      <w:r w:rsidRPr="007C08C2">
        <w:rPr>
          <w:rFonts w:eastAsia="Calibri"/>
          <w:i/>
          <w:iCs/>
          <w:szCs w:val="22"/>
        </w:rPr>
        <w:t>are</w:t>
      </w:r>
      <w:r w:rsidR="00495F56">
        <w:rPr>
          <w:rFonts w:eastAsia="Calibri"/>
          <w:i/>
          <w:iCs/>
          <w:szCs w:val="22"/>
        </w:rPr>
        <w:t xml:space="preserve"> </w:t>
      </w:r>
      <w:r w:rsidRPr="007C08C2">
        <w:rPr>
          <w:rFonts w:eastAsia="Calibri"/>
          <w:i/>
          <w:iCs/>
          <w:szCs w:val="22"/>
        </w:rPr>
        <w:t>extinguished,</w:t>
      </w:r>
      <w:r w:rsidR="00495F56">
        <w:rPr>
          <w:rFonts w:eastAsia="Calibri"/>
          <w:i/>
          <w:iCs/>
          <w:szCs w:val="22"/>
        </w:rPr>
        <w:t xml:space="preserve"> </w:t>
      </w:r>
      <w:r w:rsidRPr="007C08C2">
        <w:rPr>
          <w:rFonts w:eastAsia="Calibri"/>
          <w:i/>
          <w:iCs/>
          <w:szCs w:val="22"/>
        </w:rPr>
        <w:t>evening</w:t>
      </w:r>
      <w:r w:rsidR="00495F56">
        <w:rPr>
          <w:rFonts w:eastAsia="Calibri"/>
          <w:i/>
          <w:iCs/>
          <w:szCs w:val="22"/>
        </w:rPr>
        <w:t xml:space="preserve"> </w:t>
      </w:r>
      <w:r w:rsidRPr="007C08C2">
        <w:rPr>
          <w:rFonts w:eastAsia="Calibri"/>
          <w:i/>
          <w:iCs/>
          <w:szCs w:val="22"/>
        </w:rPr>
        <w:t>after</w:t>
      </w:r>
      <w:r w:rsidR="00495F56">
        <w:rPr>
          <w:rFonts w:eastAsia="Calibri"/>
          <w:i/>
          <w:iCs/>
          <w:szCs w:val="22"/>
        </w:rPr>
        <w:t xml:space="preserve"> </w:t>
      </w:r>
      <w:r w:rsidRPr="007C08C2">
        <w:rPr>
          <w:rFonts w:eastAsia="Calibri"/>
          <w:i/>
          <w:iCs/>
          <w:szCs w:val="22"/>
        </w:rPr>
        <w:t>evening.</w:t>
      </w:r>
      <w:r w:rsidR="00495F56">
        <w:rPr>
          <w:rFonts w:eastAsia="Calibri"/>
          <w:i/>
          <w:iCs/>
          <w:szCs w:val="22"/>
        </w:rPr>
        <w:t xml:space="preserve"> </w:t>
      </w:r>
      <w:r w:rsidRPr="007C08C2">
        <w:rPr>
          <w:rFonts w:eastAsia="Calibri"/>
          <w:i/>
          <w:iCs/>
          <w:szCs w:val="22"/>
        </w:rPr>
        <w:t>But</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proofErr w:type="gramStart"/>
      <w:r w:rsidRPr="007C08C2">
        <w:rPr>
          <w:rFonts w:eastAsia="Calibri"/>
          <w:i/>
          <w:iCs/>
          <w:szCs w:val="22"/>
        </w:rPr>
        <w:t>day</w:t>
      </w:r>
      <w:proofErr w:type="gramEnd"/>
      <w:r w:rsidR="00495F56">
        <w:rPr>
          <w:rFonts w:eastAsia="Calibri"/>
          <w:i/>
          <w:iCs/>
          <w:szCs w:val="22"/>
        </w:rPr>
        <w:t xml:space="preserve"> </w:t>
      </w:r>
      <w:r w:rsidRPr="007C08C2">
        <w:rPr>
          <w:rFonts w:eastAsia="Calibri"/>
          <w:i/>
          <w:iCs/>
          <w:szCs w:val="22"/>
        </w:rPr>
        <w:t>they</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appear</w:t>
      </w:r>
      <w:r w:rsidR="00495F56">
        <w:rPr>
          <w:rFonts w:eastAsia="Calibri"/>
          <w:i/>
          <w:iCs/>
          <w:szCs w:val="22"/>
        </w:rPr>
        <w:t xml:space="preserve"> </w:t>
      </w:r>
      <w:r w:rsidRPr="007C08C2">
        <w:rPr>
          <w:rFonts w:eastAsia="Calibri"/>
          <w:i/>
          <w:iCs/>
          <w:szCs w:val="22"/>
        </w:rPr>
        <w:t>again</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fight</w:t>
      </w:r>
      <w:r w:rsidR="00495F56">
        <w:rPr>
          <w:rFonts w:eastAsia="Calibri"/>
          <w:i/>
          <w:iCs/>
          <w:szCs w:val="22"/>
        </w:rPr>
        <w:t xml:space="preserve"> </w:t>
      </w:r>
      <w:r w:rsidRPr="007C08C2">
        <w:rPr>
          <w:rFonts w:eastAsia="Calibri"/>
          <w:i/>
          <w:iCs/>
          <w:szCs w:val="22"/>
        </w:rPr>
        <w:t>before</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eyes</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whole</w:t>
      </w:r>
      <w:r w:rsidR="00495F56">
        <w:rPr>
          <w:rFonts w:eastAsia="Calibri"/>
          <w:i/>
          <w:iCs/>
          <w:szCs w:val="22"/>
        </w:rPr>
        <w:t xml:space="preserve"> </w:t>
      </w:r>
      <w:r w:rsidRPr="007C08C2">
        <w:rPr>
          <w:rFonts w:eastAsia="Calibri"/>
          <w:i/>
          <w:iCs/>
          <w:szCs w:val="22"/>
        </w:rPr>
        <w:t>world,</w:t>
      </w:r>
      <w:r w:rsidR="00495F56">
        <w:rPr>
          <w:rFonts w:eastAsia="Calibri"/>
          <w:i/>
          <w:iCs/>
          <w:szCs w:val="22"/>
        </w:rPr>
        <w:t xml:space="preserve"> </w:t>
      </w:r>
      <w:r w:rsidRPr="007C08C2">
        <w:rPr>
          <w:rFonts w:eastAsia="Calibri"/>
          <w:i/>
          <w:iCs/>
          <w:szCs w:val="22"/>
        </w:rPr>
        <w:t>seventy</w:t>
      </w:r>
      <w:r w:rsidR="00495F56">
        <w:rPr>
          <w:rFonts w:eastAsia="Calibri"/>
          <w:i/>
          <w:iCs/>
          <w:szCs w:val="22"/>
        </w:rPr>
        <w:t xml:space="preserve"> </w:t>
      </w:r>
      <w:r w:rsidRPr="007C08C2">
        <w:rPr>
          <w:rFonts w:eastAsia="Calibri"/>
          <w:i/>
          <w:iCs/>
          <w:szCs w:val="22"/>
        </w:rPr>
        <w:t>days</w:t>
      </w:r>
      <w:r w:rsidR="00495F56">
        <w:rPr>
          <w:rFonts w:eastAsia="Calibri"/>
          <w:i/>
          <w:iCs/>
          <w:szCs w:val="22"/>
        </w:rPr>
        <w:t xml:space="preserve"> </w:t>
      </w:r>
      <w:r w:rsidRPr="007C08C2">
        <w:rPr>
          <w:rFonts w:eastAsia="Calibri"/>
          <w:i/>
          <w:iCs/>
          <w:szCs w:val="22"/>
        </w:rPr>
        <w:t>long.</w:t>
      </w:r>
      <w:r w:rsidR="00495F56">
        <w:rPr>
          <w:rFonts w:eastAsia="Calibri"/>
          <w:i/>
          <w:iCs/>
          <w:szCs w:val="22"/>
        </w:rPr>
        <w:t xml:space="preserve"> </w:t>
      </w:r>
      <w:r w:rsidRPr="007C08C2">
        <w:rPr>
          <w:rFonts w:eastAsia="Calibri"/>
          <w:i/>
          <w:iCs/>
          <w:szCs w:val="22"/>
        </w:rPr>
        <w:t>After</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seventy</w:t>
      </w:r>
      <w:r w:rsidR="00495F56">
        <w:rPr>
          <w:rFonts w:eastAsia="Calibri"/>
          <w:i/>
          <w:iCs/>
          <w:szCs w:val="22"/>
        </w:rPr>
        <w:t xml:space="preserve"> </w:t>
      </w:r>
      <w:r w:rsidRPr="007C08C2">
        <w:rPr>
          <w:rFonts w:eastAsia="Calibri"/>
          <w:i/>
          <w:iCs/>
          <w:szCs w:val="22"/>
        </w:rPr>
        <w:t>days</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one</w:t>
      </w:r>
      <w:r w:rsidR="00495F56">
        <w:rPr>
          <w:rFonts w:eastAsia="Calibri"/>
          <w:i/>
          <w:iCs/>
          <w:szCs w:val="22"/>
        </w:rPr>
        <w:t xml:space="preserve"> </w:t>
      </w:r>
      <w:r w:rsidRPr="007C08C2">
        <w:rPr>
          <w:rFonts w:eastAsia="Calibri"/>
          <w:i/>
          <w:iCs/>
          <w:szCs w:val="22"/>
        </w:rPr>
        <w:t>star</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vanish.</w:t>
      </w:r>
      <w:r w:rsidR="00495F56">
        <w:rPr>
          <w:rFonts w:eastAsia="Calibri"/>
          <w:i/>
          <w:iCs/>
          <w:szCs w:val="22"/>
        </w:rPr>
        <w:t xml:space="preserve"> </w:t>
      </w:r>
      <w:proofErr w:type="gramStart"/>
      <w:r w:rsidRPr="007C08C2">
        <w:rPr>
          <w:rFonts w:eastAsia="Calibri"/>
          <w:i/>
          <w:iCs/>
          <w:szCs w:val="22"/>
        </w:rPr>
        <w:t>Also</w:t>
      </w:r>
      <w:proofErr w:type="gramEnd"/>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Messiah</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hidden</w:t>
      </w:r>
      <w:r w:rsidR="00495F56">
        <w:rPr>
          <w:rFonts w:eastAsia="Calibri"/>
          <w:i/>
          <w:iCs/>
          <w:szCs w:val="22"/>
        </w:rPr>
        <w:t xml:space="preserve"> </w:t>
      </w:r>
      <w:r w:rsidRPr="007C08C2">
        <w:rPr>
          <w:rFonts w:eastAsia="Calibri"/>
          <w:i/>
          <w:iCs/>
          <w:szCs w:val="22"/>
        </w:rPr>
        <w:t>for</w:t>
      </w:r>
      <w:r w:rsidR="00495F56">
        <w:rPr>
          <w:rFonts w:eastAsia="Calibri"/>
          <w:i/>
          <w:iCs/>
          <w:szCs w:val="22"/>
        </w:rPr>
        <w:t xml:space="preserve"> </w:t>
      </w:r>
      <w:r w:rsidRPr="007C08C2">
        <w:rPr>
          <w:rFonts w:eastAsia="Calibri"/>
          <w:i/>
          <w:iCs/>
          <w:szCs w:val="22"/>
        </w:rPr>
        <w:t>twelve</w:t>
      </w:r>
      <w:r w:rsidR="00495F56">
        <w:rPr>
          <w:rFonts w:eastAsia="Calibri"/>
          <w:i/>
          <w:iCs/>
          <w:szCs w:val="22"/>
        </w:rPr>
        <w:t xml:space="preserve"> </w:t>
      </w:r>
      <w:r w:rsidRPr="007C08C2">
        <w:rPr>
          <w:rFonts w:eastAsia="Calibri"/>
          <w:i/>
          <w:iCs/>
          <w:szCs w:val="22"/>
        </w:rPr>
        <w:t>months</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pillar</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fire,</w:t>
      </w:r>
      <w:r w:rsidR="00495F56">
        <w:rPr>
          <w:rFonts w:eastAsia="Calibri"/>
          <w:i/>
          <w:iCs/>
          <w:szCs w:val="22"/>
        </w:rPr>
        <w:t xml:space="preserve"> </w:t>
      </w:r>
      <w:r w:rsidRPr="007C08C2">
        <w:rPr>
          <w:rFonts w:eastAsia="Calibri"/>
          <w:i/>
          <w:iCs/>
          <w:szCs w:val="22"/>
        </w:rPr>
        <w:t>which</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return</w:t>
      </w:r>
      <w:r w:rsidR="00495F56">
        <w:rPr>
          <w:rFonts w:eastAsia="Calibri"/>
          <w:i/>
          <w:iCs/>
          <w:szCs w:val="22"/>
        </w:rPr>
        <w:t xml:space="preserve"> </w:t>
      </w:r>
      <w:r w:rsidRPr="007C08C2">
        <w:rPr>
          <w:rFonts w:eastAsia="Calibri"/>
          <w:i/>
          <w:iCs/>
          <w:szCs w:val="22"/>
        </w:rPr>
        <w:t>again,</w:t>
      </w:r>
      <w:r w:rsidR="00495F56">
        <w:rPr>
          <w:rFonts w:eastAsia="Calibri"/>
          <w:i/>
          <w:iCs/>
          <w:szCs w:val="22"/>
        </w:rPr>
        <w:t xml:space="preserve"> </w:t>
      </w:r>
      <w:r w:rsidRPr="007C08C2">
        <w:rPr>
          <w:rFonts w:eastAsia="Calibri"/>
          <w:i/>
          <w:iCs/>
          <w:szCs w:val="22"/>
        </w:rPr>
        <w:t>although</w:t>
      </w:r>
      <w:r w:rsidR="00495F56">
        <w:rPr>
          <w:rFonts w:eastAsia="Calibri"/>
          <w:i/>
          <w:iCs/>
          <w:szCs w:val="22"/>
        </w:rPr>
        <w:t xml:space="preserve"> </w:t>
      </w:r>
      <w:r w:rsidRPr="007C08C2">
        <w:rPr>
          <w:rFonts w:eastAsia="Calibri"/>
          <w:i/>
          <w:iCs/>
          <w:szCs w:val="22"/>
        </w:rPr>
        <w:t>it</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not</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visible.</w:t>
      </w:r>
      <w:r w:rsidR="00495F56">
        <w:rPr>
          <w:rFonts w:eastAsia="Calibri"/>
          <w:i/>
          <w:iCs/>
          <w:szCs w:val="22"/>
        </w:rPr>
        <w:t xml:space="preserve"> </w:t>
      </w:r>
      <w:r w:rsidRPr="007C08C2">
        <w:rPr>
          <w:rFonts w:eastAsia="Calibri"/>
          <w:i/>
          <w:iCs/>
          <w:szCs w:val="22"/>
        </w:rPr>
        <w:t>After</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twelve</w:t>
      </w:r>
      <w:r w:rsidR="00495F56">
        <w:rPr>
          <w:rFonts w:eastAsia="Calibri"/>
          <w:i/>
          <w:iCs/>
          <w:szCs w:val="22"/>
        </w:rPr>
        <w:t xml:space="preserve"> </w:t>
      </w:r>
      <w:r w:rsidRPr="007C08C2">
        <w:rPr>
          <w:rFonts w:eastAsia="Calibri"/>
          <w:i/>
          <w:iCs/>
          <w:szCs w:val="22"/>
        </w:rPr>
        <w:t>months</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Messiah</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carried</w:t>
      </w:r>
      <w:r w:rsidR="00495F56">
        <w:rPr>
          <w:rFonts w:eastAsia="Calibri"/>
          <w:i/>
          <w:iCs/>
          <w:szCs w:val="22"/>
        </w:rPr>
        <w:t xml:space="preserve"> </w:t>
      </w:r>
      <w:r w:rsidRPr="007C08C2">
        <w:rPr>
          <w:rFonts w:eastAsia="Calibri"/>
          <w:i/>
          <w:iCs/>
          <w:szCs w:val="22"/>
        </w:rPr>
        <w:t>up</w:t>
      </w:r>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heaven</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that</w:t>
      </w:r>
      <w:r w:rsidR="00495F56">
        <w:rPr>
          <w:rFonts w:eastAsia="Calibri"/>
          <w:i/>
          <w:iCs/>
          <w:szCs w:val="22"/>
        </w:rPr>
        <w:t xml:space="preserve"> </w:t>
      </w:r>
      <w:r w:rsidRPr="007C08C2">
        <w:rPr>
          <w:rFonts w:eastAsia="Calibri"/>
          <w:i/>
          <w:iCs/>
          <w:szCs w:val="22"/>
        </w:rPr>
        <w:t>pillar</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fire</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receive</w:t>
      </w:r>
      <w:r w:rsidR="00495F56">
        <w:rPr>
          <w:rFonts w:eastAsia="Calibri"/>
          <w:i/>
          <w:iCs/>
          <w:szCs w:val="22"/>
        </w:rPr>
        <w:t xml:space="preserve"> </w:t>
      </w:r>
      <w:proofErr w:type="spellStart"/>
      <w:r w:rsidRPr="007C08C2">
        <w:rPr>
          <w:rFonts w:eastAsia="Calibri"/>
          <w:i/>
          <w:iCs/>
          <w:szCs w:val="22"/>
        </w:rPr>
        <w:t>there</w:t>
      </w:r>
      <w:proofErr w:type="spellEnd"/>
      <w:r w:rsidR="00495F56">
        <w:rPr>
          <w:rFonts w:eastAsia="Calibri"/>
          <w:i/>
          <w:iCs/>
          <w:szCs w:val="22"/>
        </w:rPr>
        <w:t xml:space="preserve"> </w:t>
      </w:r>
      <w:r w:rsidRPr="007C08C2">
        <w:rPr>
          <w:rFonts w:eastAsia="Calibri"/>
          <w:i/>
          <w:iCs/>
          <w:szCs w:val="22"/>
        </w:rPr>
        <w:t>power</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dominion</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royal</w:t>
      </w:r>
      <w:r w:rsidR="00495F56">
        <w:rPr>
          <w:rFonts w:eastAsia="Calibri"/>
          <w:i/>
          <w:iCs/>
          <w:szCs w:val="22"/>
        </w:rPr>
        <w:t xml:space="preserve"> </w:t>
      </w:r>
      <w:r w:rsidRPr="007C08C2">
        <w:rPr>
          <w:rFonts w:eastAsia="Calibri"/>
          <w:i/>
          <w:iCs/>
          <w:szCs w:val="22"/>
        </w:rPr>
        <w:t>crown.</w:t>
      </w:r>
      <w:r w:rsidR="00495F56">
        <w:rPr>
          <w:rFonts w:eastAsia="Calibri"/>
          <w:i/>
          <w:iCs/>
          <w:szCs w:val="22"/>
        </w:rPr>
        <w:t xml:space="preserve"> </w:t>
      </w:r>
      <w:r w:rsidRPr="007C08C2">
        <w:rPr>
          <w:rFonts w:eastAsia="Calibri"/>
          <w:i/>
          <w:iCs/>
          <w:szCs w:val="22"/>
        </w:rPr>
        <w:t>When</w:t>
      </w:r>
      <w:r w:rsidR="00495F56">
        <w:rPr>
          <w:rFonts w:eastAsia="Calibri"/>
          <w:i/>
          <w:iCs/>
          <w:szCs w:val="22"/>
        </w:rPr>
        <w:t xml:space="preserve"> </w:t>
      </w:r>
      <w:r w:rsidRPr="007C08C2">
        <w:rPr>
          <w:rFonts w:eastAsia="Calibri"/>
          <w:i/>
          <w:iCs/>
          <w:szCs w:val="22"/>
        </w:rPr>
        <w:t>he</w:t>
      </w:r>
      <w:r w:rsidR="00495F56">
        <w:rPr>
          <w:rFonts w:eastAsia="Calibri"/>
          <w:i/>
          <w:iCs/>
          <w:szCs w:val="22"/>
        </w:rPr>
        <w:t xml:space="preserve"> </w:t>
      </w:r>
      <w:r w:rsidRPr="007C08C2">
        <w:rPr>
          <w:rFonts w:eastAsia="Calibri"/>
          <w:i/>
          <w:iCs/>
          <w:szCs w:val="22"/>
        </w:rPr>
        <w:t>descends,</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pillar</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fire</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again</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visible</w:t>
      </w:r>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eyes</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world,</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Messiah</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reveal</w:t>
      </w:r>
      <w:r w:rsidR="00495F56">
        <w:rPr>
          <w:rFonts w:eastAsia="Calibri"/>
          <w:i/>
          <w:iCs/>
          <w:szCs w:val="22"/>
        </w:rPr>
        <w:t xml:space="preserve"> </w:t>
      </w:r>
      <w:r w:rsidRPr="007C08C2">
        <w:rPr>
          <w:rFonts w:eastAsia="Calibri"/>
          <w:i/>
          <w:iCs/>
          <w:szCs w:val="22"/>
        </w:rPr>
        <w:t>himself,</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mighty</w:t>
      </w:r>
      <w:r w:rsidR="00495F56">
        <w:rPr>
          <w:rFonts w:eastAsia="Calibri"/>
          <w:i/>
          <w:iCs/>
          <w:szCs w:val="22"/>
        </w:rPr>
        <w:t xml:space="preserve"> </w:t>
      </w:r>
      <w:r w:rsidRPr="007C08C2">
        <w:rPr>
          <w:rFonts w:eastAsia="Calibri"/>
          <w:i/>
          <w:iCs/>
          <w:szCs w:val="22"/>
        </w:rPr>
        <w:t>nations</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gather</w:t>
      </w:r>
      <w:r w:rsidR="00495F56">
        <w:rPr>
          <w:rFonts w:eastAsia="Calibri"/>
          <w:i/>
          <w:iCs/>
          <w:szCs w:val="22"/>
        </w:rPr>
        <w:t xml:space="preserve"> </w:t>
      </w:r>
      <w:r w:rsidRPr="007C08C2">
        <w:rPr>
          <w:rFonts w:eastAsia="Calibri"/>
          <w:i/>
          <w:iCs/>
          <w:szCs w:val="22"/>
        </w:rPr>
        <w:t>round</w:t>
      </w:r>
      <w:r w:rsidR="00495F56">
        <w:rPr>
          <w:rFonts w:eastAsia="Calibri"/>
          <w:i/>
          <w:iCs/>
          <w:szCs w:val="22"/>
        </w:rPr>
        <w:t xml:space="preserve"> </w:t>
      </w:r>
      <w:r w:rsidRPr="007C08C2">
        <w:rPr>
          <w:rFonts w:eastAsia="Calibri"/>
          <w:i/>
          <w:iCs/>
          <w:szCs w:val="22"/>
        </w:rPr>
        <w:t>him,</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he</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declare</w:t>
      </w:r>
      <w:r w:rsidR="00495F56">
        <w:rPr>
          <w:rFonts w:eastAsia="Calibri"/>
          <w:i/>
          <w:iCs/>
          <w:szCs w:val="22"/>
        </w:rPr>
        <w:t xml:space="preserve"> </w:t>
      </w:r>
      <w:r w:rsidRPr="007C08C2">
        <w:rPr>
          <w:rFonts w:eastAsia="Calibri"/>
          <w:i/>
          <w:iCs/>
          <w:szCs w:val="22"/>
        </w:rPr>
        <w:t>war</w:t>
      </w:r>
      <w:r w:rsidR="00495F56">
        <w:rPr>
          <w:rFonts w:eastAsia="Calibri"/>
          <w:i/>
          <w:iCs/>
          <w:szCs w:val="22"/>
        </w:rPr>
        <w:t xml:space="preserve"> </w:t>
      </w:r>
      <w:r w:rsidRPr="007C08C2">
        <w:rPr>
          <w:rFonts w:eastAsia="Calibri"/>
          <w:i/>
          <w:iCs/>
          <w:szCs w:val="22"/>
        </w:rPr>
        <w:t>against</w:t>
      </w:r>
      <w:r w:rsidR="00495F56">
        <w:rPr>
          <w:rFonts w:eastAsia="Calibri"/>
          <w:i/>
          <w:iCs/>
          <w:szCs w:val="22"/>
        </w:rPr>
        <w:t xml:space="preserve"> </w:t>
      </w:r>
      <w:r w:rsidRPr="007C08C2">
        <w:rPr>
          <w:rFonts w:eastAsia="Calibri"/>
          <w:i/>
          <w:iCs/>
          <w:szCs w:val="22"/>
        </w:rPr>
        <w:t>all</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world.</w:t>
      </w:r>
      <w:r w:rsidR="00495F56">
        <w:rPr>
          <w:rFonts w:eastAsia="Calibri"/>
          <w:i/>
          <w:iCs/>
          <w:szCs w:val="22"/>
        </w:rPr>
        <w:t xml:space="preserve"> </w:t>
      </w:r>
      <w:r w:rsidRPr="007C08C2">
        <w:rPr>
          <w:rFonts w:eastAsia="Calibri"/>
          <w:i/>
          <w:iCs/>
          <w:szCs w:val="22"/>
        </w:rPr>
        <w:t>At</w:t>
      </w:r>
      <w:r w:rsidR="00495F56">
        <w:rPr>
          <w:rFonts w:eastAsia="Calibri"/>
          <w:i/>
          <w:iCs/>
          <w:szCs w:val="22"/>
        </w:rPr>
        <w:t xml:space="preserve"> </w:t>
      </w:r>
      <w:r w:rsidRPr="007C08C2">
        <w:rPr>
          <w:rFonts w:eastAsia="Calibri"/>
          <w:i/>
          <w:iCs/>
          <w:szCs w:val="22"/>
        </w:rPr>
        <w:t>that</w:t>
      </w:r>
      <w:r w:rsidR="00495F56">
        <w:rPr>
          <w:rFonts w:eastAsia="Calibri"/>
          <w:i/>
          <w:iCs/>
          <w:szCs w:val="22"/>
        </w:rPr>
        <w:t xml:space="preserve"> </w:t>
      </w:r>
      <w:r w:rsidRPr="007C08C2">
        <w:rPr>
          <w:rFonts w:eastAsia="Calibri"/>
          <w:i/>
          <w:iCs/>
          <w:szCs w:val="22"/>
        </w:rPr>
        <w:t>time</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Holy</w:t>
      </w:r>
      <w:r w:rsidR="00495F56">
        <w:rPr>
          <w:rFonts w:eastAsia="Calibri"/>
          <w:i/>
          <w:iCs/>
          <w:szCs w:val="22"/>
        </w:rPr>
        <w:t xml:space="preserve"> </w:t>
      </w:r>
      <w:r w:rsidRPr="007C08C2">
        <w:rPr>
          <w:rFonts w:eastAsia="Calibri"/>
          <w:i/>
          <w:iCs/>
          <w:szCs w:val="22"/>
        </w:rPr>
        <w:t>One</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show</w:t>
      </w:r>
      <w:r w:rsidR="00495F56">
        <w:rPr>
          <w:rFonts w:eastAsia="Calibri"/>
          <w:i/>
          <w:iCs/>
          <w:szCs w:val="22"/>
        </w:rPr>
        <w:t xml:space="preserve"> </w:t>
      </w:r>
      <w:r w:rsidRPr="007C08C2">
        <w:rPr>
          <w:rFonts w:eastAsia="Calibri"/>
          <w:i/>
          <w:iCs/>
          <w:szCs w:val="22"/>
        </w:rPr>
        <w:t>forth</w:t>
      </w:r>
      <w:r w:rsidR="00495F56">
        <w:rPr>
          <w:rFonts w:eastAsia="Calibri"/>
          <w:i/>
          <w:iCs/>
          <w:szCs w:val="22"/>
        </w:rPr>
        <w:t xml:space="preserve"> </w:t>
      </w:r>
      <w:r w:rsidRPr="007C08C2">
        <w:rPr>
          <w:rFonts w:eastAsia="Calibri"/>
          <w:i/>
          <w:iCs/>
          <w:szCs w:val="22"/>
        </w:rPr>
        <w:t>his</w:t>
      </w:r>
      <w:r w:rsidR="00495F56">
        <w:rPr>
          <w:rFonts w:eastAsia="Calibri"/>
          <w:i/>
          <w:iCs/>
          <w:szCs w:val="22"/>
        </w:rPr>
        <w:t xml:space="preserve"> </w:t>
      </w:r>
      <w:r w:rsidRPr="007C08C2">
        <w:rPr>
          <w:rFonts w:eastAsia="Calibri"/>
          <w:i/>
          <w:iCs/>
          <w:szCs w:val="22"/>
        </w:rPr>
        <w:t>power</w:t>
      </w:r>
      <w:r w:rsidR="00495F56">
        <w:rPr>
          <w:rFonts w:eastAsia="Calibri"/>
          <w:i/>
          <w:iCs/>
          <w:szCs w:val="22"/>
        </w:rPr>
        <w:t xml:space="preserve"> </w:t>
      </w:r>
      <w:r w:rsidRPr="007C08C2">
        <w:rPr>
          <w:rFonts w:eastAsia="Calibri"/>
          <w:i/>
          <w:iCs/>
          <w:szCs w:val="22"/>
        </w:rPr>
        <w:t>before</w:t>
      </w:r>
      <w:r w:rsidR="00495F56">
        <w:rPr>
          <w:rFonts w:eastAsia="Calibri"/>
          <w:i/>
          <w:iCs/>
          <w:szCs w:val="22"/>
        </w:rPr>
        <w:t xml:space="preserve"> </w:t>
      </w:r>
      <w:r w:rsidRPr="007C08C2">
        <w:rPr>
          <w:rFonts w:eastAsia="Calibri"/>
          <w:i/>
          <w:iCs/>
          <w:szCs w:val="22"/>
        </w:rPr>
        <w:t>all</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nations</w:t>
      </w:r>
      <w:r w:rsidR="00495F56">
        <w:rPr>
          <w:rFonts w:eastAsia="Calibri"/>
          <w:i/>
          <w:iCs/>
          <w:szCs w:val="22"/>
        </w:rPr>
        <w:t xml:space="preserve"> </w:t>
      </w:r>
      <w:r w:rsidRPr="007C08C2">
        <w:rPr>
          <w:rFonts w:eastAsia="Calibri"/>
          <w:i/>
          <w:iCs/>
          <w:szCs w:val="22"/>
        </w:rPr>
        <w:t>of</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earth,</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Messiah</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manifested</w:t>
      </w:r>
      <w:r w:rsidR="00495F56">
        <w:rPr>
          <w:rFonts w:eastAsia="Calibri"/>
          <w:i/>
          <w:iCs/>
          <w:szCs w:val="22"/>
        </w:rPr>
        <w:t xml:space="preserve"> </w:t>
      </w:r>
      <w:r w:rsidRPr="007C08C2">
        <w:rPr>
          <w:rFonts w:eastAsia="Calibri"/>
          <w:i/>
          <w:iCs/>
          <w:szCs w:val="22"/>
        </w:rPr>
        <w:t>throughout</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whole</w:t>
      </w:r>
      <w:r w:rsidR="00495F56">
        <w:rPr>
          <w:rFonts w:eastAsia="Calibri"/>
          <w:i/>
          <w:iCs/>
          <w:szCs w:val="22"/>
        </w:rPr>
        <w:t xml:space="preserve"> </w:t>
      </w:r>
      <w:r w:rsidRPr="007C08C2">
        <w:rPr>
          <w:rFonts w:eastAsia="Calibri"/>
          <w:i/>
          <w:iCs/>
          <w:szCs w:val="22"/>
        </w:rPr>
        <w:t>universe,</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all</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kings</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unite</w:t>
      </w:r>
      <w:r w:rsidR="00495F56">
        <w:rPr>
          <w:rFonts w:eastAsia="Calibri"/>
          <w:i/>
          <w:iCs/>
          <w:szCs w:val="22"/>
        </w:rPr>
        <w:t xml:space="preserve"> </w:t>
      </w:r>
      <w:r w:rsidRPr="007C08C2">
        <w:rPr>
          <w:rFonts w:eastAsia="Calibri"/>
          <w:i/>
          <w:iCs/>
          <w:szCs w:val="22"/>
        </w:rPr>
        <w:t>to</w:t>
      </w:r>
      <w:r w:rsidR="00495F56">
        <w:rPr>
          <w:rFonts w:eastAsia="Calibri"/>
          <w:i/>
          <w:iCs/>
          <w:szCs w:val="22"/>
        </w:rPr>
        <w:t xml:space="preserve"> </w:t>
      </w:r>
      <w:r w:rsidRPr="007C08C2">
        <w:rPr>
          <w:rFonts w:eastAsia="Calibri"/>
          <w:i/>
          <w:iCs/>
          <w:szCs w:val="22"/>
        </w:rPr>
        <w:t>fight</w:t>
      </w:r>
      <w:r w:rsidR="00495F56">
        <w:rPr>
          <w:rFonts w:eastAsia="Calibri"/>
          <w:i/>
          <w:iCs/>
          <w:szCs w:val="22"/>
        </w:rPr>
        <w:t xml:space="preserve"> </w:t>
      </w:r>
      <w:r w:rsidRPr="007C08C2">
        <w:rPr>
          <w:rFonts w:eastAsia="Calibri"/>
          <w:i/>
          <w:iCs/>
          <w:szCs w:val="22"/>
        </w:rPr>
        <w:t>against</w:t>
      </w:r>
      <w:r w:rsidR="00495F56">
        <w:rPr>
          <w:rFonts w:eastAsia="Calibri"/>
          <w:i/>
          <w:iCs/>
          <w:szCs w:val="22"/>
        </w:rPr>
        <w:t xml:space="preserve"> </w:t>
      </w:r>
      <w:r w:rsidRPr="007C08C2">
        <w:rPr>
          <w:rFonts w:eastAsia="Calibri"/>
          <w:i/>
          <w:iCs/>
          <w:szCs w:val="22"/>
        </w:rPr>
        <w:t>him,</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even</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Israel</w:t>
      </w:r>
      <w:r w:rsidR="00495F56">
        <w:rPr>
          <w:rFonts w:eastAsia="Calibri"/>
          <w:i/>
          <w:iCs/>
          <w:szCs w:val="22"/>
        </w:rPr>
        <w:t xml:space="preserve"> </w:t>
      </w:r>
      <w:r w:rsidRPr="007C08C2">
        <w:rPr>
          <w:rFonts w:eastAsia="Calibri"/>
          <w:i/>
          <w:iCs/>
          <w:szCs w:val="22"/>
        </w:rPr>
        <w:t>there</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found</w:t>
      </w:r>
      <w:r w:rsidR="00495F56">
        <w:rPr>
          <w:rFonts w:eastAsia="Calibri"/>
          <w:i/>
          <w:iCs/>
          <w:szCs w:val="22"/>
        </w:rPr>
        <w:t xml:space="preserve"> </w:t>
      </w:r>
      <w:r w:rsidRPr="007C08C2">
        <w:rPr>
          <w:rFonts w:eastAsia="Calibri"/>
          <w:i/>
          <w:iCs/>
          <w:szCs w:val="22"/>
        </w:rPr>
        <w:t>some</w:t>
      </w:r>
      <w:r w:rsidR="00495F56">
        <w:rPr>
          <w:rFonts w:eastAsia="Calibri"/>
          <w:i/>
          <w:iCs/>
          <w:szCs w:val="22"/>
        </w:rPr>
        <w:t xml:space="preserve"> </w:t>
      </w:r>
      <w:r w:rsidRPr="007C08C2">
        <w:rPr>
          <w:rFonts w:eastAsia="Calibri"/>
          <w:i/>
          <w:iCs/>
          <w:szCs w:val="22"/>
        </w:rPr>
        <w:t>wicked</w:t>
      </w:r>
      <w:r w:rsidR="00495F56">
        <w:rPr>
          <w:rFonts w:eastAsia="Calibri"/>
          <w:i/>
          <w:iCs/>
          <w:szCs w:val="22"/>
        </w:rPr>
        <w:t xml:space="preserve"> </w:t>
      </w:r>
      <w:r w:rsidRPr="007C08C2">
        <w:rPr>
          <w:rFonts w:eastAsia="Calibri"/>
          <w:i/>
          <w:iCs/>
          <w:szCs w:val="22"/>
        </w:rPr>
        <w:t>ones</w:t>
      </w:r>
      <w:r w:rsidR="00495F56">
        <w:rPr>
          <w:rFonts w:eastAsia="Calibri"/>
          <w:i/>
          <w:iCs/>
          <w:szCs w:val="22"/>
        </w:rPr>
        <w:t xml:space="preserve"> </w:t>
      </w:r>
      <w:r w:rsidRPr="007C08C2">
        <w:rPr>
          <w:rFonts w:eastAsia="Calibri"/>
          <w:i/>
          <w:iCs/>
          <w:szCs w:val="22"/>
        </w:rPr>
        <w:t>who</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join</w:t>
      </w:r>
      <w:r w:rsidR="00495F56">
        <w:rPr>
          <w:rFonts w:eastAsia="Calibri"/>
          <w:i/>
          <w:iCs/>
          <w:szCs w:val="22"/>
        </w:rPr>
        <w:t xml:space="preserve"> </w:t>
      </w:r>
      <w:r w:rsidRPr="007C08C2">
        <w:rPr>
          <w:rFonts w:eastAsia="Calibri"/>
          <w:i/>
          <w:iCs/>
          <w:szCs w:val="22"/>
        </w:rPr>
        <w:t>them</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fight</w:t>
      </w:r>
      <w:r w:rsidR="00495F56">
        <w:rPr>
          <w:rFonts w:eastAsia="Calibri"/>
          <w:i/>
          <w:iCs/>
          <w:szCs w:val="22"/>
        </w:rPr>
        <w:t xml:space="preserve"> </w:t>
      </w:r>
      <w:r w:rsidRPr="007C08C2">
        <w:rPr>
          <w:rFonts w:eastAsia="Calibri"/>
          <w:i/>
          <w:iCs/>
          <w:szCs w:val="22"/>
        </w:rPr>
        <w:t>against</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Messiah.</w:t>
      </w:r>
      <w:r w:rsidR="00495F56">
        <w:rPr>
          <w:rFonts w:eastAsia="Calibri"/>
          <w:i/>
          <w:iCs/>
          <w:szCs w:val="22"/>
        </w:rPr>
        <w:t xml:space="preserve"> </w:t>
      </w:r>
      <w:r w:rsidRPr="007C08C2">
        <w:rPr>
          <w:rFonts w:eastAsia="Calibri"/>
          <w:i/>
          <w:iCs/>
          <w:szCs w:val="22"/>
        </w:rPr>
        <w:t>Then</w:t>
      </w:r>
      <w:r w:rsidR="00495F56">
        <w:rPr>
          <w:rFonts w:eastAsia="Calibri"/>
          <w:i/>
          <w:iCs/>
          <w:szCs w:val="22"/>
        </w:rPr>
        <w:t xml:space="preserve"> </w:t>
      </w:r>
      <w:r w:rsidRPr="007C08C2">
        <w:rPr>
          <w:rFonts w:eastAsia="Calibri"/>
          <w:i/>
          <w:iCs/>
          <w:szCs w:val="22"/>
        </w:rPr>
        <w:t>there</w:t>
      </w:r>
      <w:r w:rsidR="00495F56">
        <w:rPr>
          <w:rFonts w:eastAsia="Calibri"/>
          <w:i/>
          <w:iCs/>
          <w:szCs w:val="22"/>
        </w:rPr>
        <w:t xml:space="preserve"> </w:t>
      </w:r>
      <w:r w:rsidRPr="007C08C2">
        <w:rPr>
          <w:rFonts w:eastAsia="Calibri"/>
          <w:i/>
          <w:iCs/>
          <w:szCs w:val="22"/>
        </w:rPr>
        <w:t>will</w:t>
      </w:r>
      <w:r w:rsidR="00495F56">
        <w:rPr>
          <w:rFonts w:eastAsia="Calibri"/>
          <w:i/>
          <w:iCs/>
          <w:szCs w:val="22"/>
        </w:rPr>
        <w:t xml:space="preserve"> </w:t>
      </w:r>
      <w:r w:rsidRPr="007C08C2">
        <w:rPr>
          <w:rFonts w:eastAsia="Calibri"/>
          <w:i/>
          <w:iCs/>
          <w:szCs w:val="22"/>
        </w:rPr>
        <w:t>be</w:t>
      </w:r>
      <w:r w:rsidR="00495F56">
        <w:rPr>
          <w:rFonts w:eastAsia="Calibri"/>
          <w:i/>
          <w:iCs/>
          <w:szCs w:val="22"/>
        </w:rPr>
        <w:t xml:space="preserve"> </w:t>
      </w:r>
      <w:r w:rsidRPr="007C08C2">
        <w:rPr>
          <w:rFonts w:eastAsia="Calibri"/>
          <w:i/>
          <w:iCs/>
          <w:szCs w:val="22"/>
        </w:rPr>
        <w:t>darkness</w:t>
      </w:r>
      <w:r w:rsidR="00495F56">
        <w:rPr>
          <w:rFonts w:eastAsia="Calibri"/>
          <w:i/>
          <w:iCs/>
          <w:szCs w:val="22"/>
        </w:rPr>
        <w:t xml:space="preserve"> </w:t>
      </w:r>
      <w:r w:rsidRPr="007C08C2">
        <w:rPr>
          <w:rFonts w:eastAsia="Calibri"/>
          <w:i/>
          <w:iCs/>
          <w:szCs w:val="22"/>
        </w:rPr>
        <w:t>over</w:t>
      </w:r>
      <w:r w:rsidR="00495F56">
        <w:rPr>
          <w:rFonts w:eastAsia="Calibri"/>
          <w:i/>
          <w:iCs/>
          <w:szCs w:val="22"/>
        </w:rPr>
        <w:t xml:space="preserve"> </w:t>
      </w:r>
      <w:r w:rsidRPr="007C08C2">
        <w:rPr>
          <w:rFonts w:eastAsia="Calibri"/>
          <w:i/>
          <w:iCs/>
          <w:szCs w:val="22"/>
        </w:rPr>
        <w:t>all</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world,</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for</w:t>
      </w:r>
      <w:r w:rsidR="00495F56">
        <w:rPr>
          <w:rFonts w:eastAsia="Calibri"/>
          <w:i/>
          <w:iCs/>
          <w:szCs w:val="22"/>
        </w:rPr>
        <w:t xml:space="preserve"> </w:t>
      </w:r>
      <w:r w:rsidRPr="007C08C2">
        <w:rPr>
          <w:rFonts w:eastAsia="Calibri"/>
          <w:i/>
          <w:iCs/>
          <w:szCs w:val="22"/>
        </w:rPr>
        <w:t>fifteen</w:t>
      </w:r>
      <w:r w:rsidR="00495F56">
        <w:rPr>
          <w:rFonts w:eastAsia="Calibri"/>
          <w:i/>
          <w:iCs/>
          <w:szCs w:val="22"/>
        </w:rPr>
        <w:t xml:space="preserve"> </w:t>
      </w:r>
      <w:r w:rsidRPr="007C08C2">
        <w:rPr>
          <w:rFonts w:eastAsia="Calibri"/>
          <w:i/>
          <w:iCs/>
          <w:szCs w:val="22"/>
        </w:rPr>
        <w:t>days</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it</w:t>
      </w:r>
      <w:r w:rsidR="00495F56">
        <w:rPr>
          <w:rFonts w:eastAsia="Calibri"/>
          <w:i/>
          <w:iCs/>
          <w:szCs w:val="22"/>
        </w:rPr>
        <w:t xml:space="preserve"> </w:t>
      </w:r>
      <w:proofErr w:type="spellStart"/>
      <w:r w:rsidRPr="007C08C2">
        <w:rPr>
          <w:rFonts w:eastAsia="Calibri"/>
          <w:i/>
          <w:iCs/>
          <w:szCs w:val="22"/>
        </w:rPr>
        <w:t>continu</w:t>
      </w:r>
      <w:proofErr w:type="spellEnd"/>
      <w:r w:rsidRPr="007C08C2">
        <w:rPr>
          <w:rFonts w:eastAsia="Calibri"/>
          <w:i/>
          <w:iCs/>
          <w:szCs w:val="22"/>
        </w:rPr>
        <w:t>,</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many</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Israel</w:t>
      </w:r>
      <w:r w:rsidR="00495F56">
        <w:rPr>
          <w:rFonts w:eastAsia="Calibri"/>
          <w:i/>
          <w:iCs/>
          <w:szCs w:val="22"/>
        </w:rPr>
        <w:t xml:space="preserve"> </w:t>
      </w:r>
      <w:r w:rsidRPr="007C08C2">
        <w:rPr>
          <w:rFonts w:eastAsia="Calibri"/>
          <w:i/>
          <w:iCs/>
          <w:szCs w:val="22"/>
        </w:rPr>
        <w:t>shall</w:t>
      </w:r>
      <w:r w:rsidR="00495F56">
        <w:rPr>
          <w:rFonts w:eastAsia="Calibri"/>
          <w:i/>
          <w:iCs/>
          <w:szCs w:val="22"/>
        </w:rPr>
        <w:t xml:space="preserve"> </w:t>
      </w:r>
      <w:r w:rsidRPr="007C08C2">
        <w:rPr>
          <w:rFonts w:eastAsia="Calibri"/>
          <w:i/>
          <w:iCs/>
          <w:szCs w:val="22"/>
        </w:rPr>
        <w:t>perish</w:t>
      </w:r>
      <w:r w:rsidR="00495F56">
        <w:rPr>
          <w:rFonts w:eastAsia="Calibri"/>
          <w:i/>
          <w:iCs/>
          <w:szCs w:val="22"/>
        </w:rPr>
        <w:t xml:space="preserve"> </w:t>
      </w:r>
      <w:r w:rsidRPr="007C08C2">
        <w:rPr>
          <w:rFonts w:eastAsia="Calibri"/>
          <w:i/>
          <w:iCs/>
          <w:szCs w:val="22"/>
        </w:rPr>
        <w:t>in</w:t>
      </w:r>
      <w:r w:rsidR="00495F56">
        <w:rPr>
          <w:rFonts w:eastAsia="Calibri"/>
          <w:i/>
          <w:iCs/>
          <w:szCs w:val="22"/>
        </w:rPr>
        <w:t xml:space="preserve"> </w:t>
      </w:r>
      <w:r w:rsidRPr="007C08C2">
        <w:rPr>
          <w:rFonts w:eastAsia="Calibri"/>
          <w:i/>
          <w:iCs/>
          <w:szCs w:val="22"/>
        </w:rPr>
        <w:t>that</w:t>
      </w:r>
      <w:r w:rsidR="00495F56">
        <w:rPr>
          <w:rFonts w:eastAsia="Calibri"/>
          <w:i/>
          <w:iCs/>
          <w:szCs w:val="22"/>
        </w:rPr>
        <w:t xml:space="preserve"> </w:t>
      </w:r>
      <w:r w:rsidRPr="007C08C2">
        <w:rPr>
          <w:rFonts w:eastAsia="Calibri"/>
          <w:i/>
          <w:iCs/>
          <w:szCs w:val="22"/>
        </w:rPr>
        <w:t>darkness.</w:t>
      </w:r>
      <w:r w:rsidR="00495F56">
        <w:rPr>
          <w:rFonts w:eastAsia="Calibri"/>
          <w:i/>
          <w:iCs/>
          <w:szCs w:val="22"/>
        </w:rPr>
        <w:t xml:space="preserve"> </w:t>
      </w:r>
      <w:r w:rsidRPr="007C08C2">
        <w:rPr>
          <w:rFonts w:eastAsia="Calibri"/>
          <w:i/>
          <w:iCs/>
          <w:szCs w:val="22"/>
        </w:rPr>
        <w:t>Concerning</w:t>
      </w:r>
      <w:r w:rsidR="00495F56">
        <w:rPr>
          <w:rFonts w:eastAsia="Calibri"/>
          <w:i/>
          <w:iCs/>
          <w:szCs w:val="22"/>
        </w:rPr>
        <w:t xml:space="preserve"> </w:t>
      </w:r>
      <w:r w:rsidRPr="007C08C2">
        <w:rPr>
          <w:rFonts w:eastAsia="Calibri"/>
          <w:i/>
          <w:iCs/>
          <w:szCs w:val="22"/>
        </w:rPr>
        <w:t>this</w:t>
      </w:r>
      <w:r w:rsidR="00495F56">
        <w:rPr>
          <w:rFonts w:eastAsia="Calibri"/>
          <w:i/>
          <w:iCs/>
          <w:szCs w:val="22"/>
        </w:rPr>
        <w:t xml:space="preserve"> </w:t>
      </w:r>
      <w:r w:rsidRPr="007C08C2">
        <w:rPr>
          <w:rFonts w:eastAsia="Calibri"/>
          <w:i/>
          <w:iCs/>
          <w:szCs w:val="22"/>
        </w:rPr>
        <w:t>darkness</w:t>
      </w:r>
      <w:r w:rsidR="00495F56">
        <w:rPr>
          <w:rFonts w:eastAsia="Calibri"/>
          <w:i/>
          <w:iCs/>
          <w:szCs w:val="22"/>
        </w:rPr>
        <w:t xml:space="preserve"> </w:t>
      </w:r>
      <w:r w:rsidRPr="007C08C2">
        <w:rPr>
          <w:rFonts w:eastAsia="Calibri"/>
          <w:i/>
          <w:iCs/>
          <w:szCs w:val="22"/>
        </w:rPr>
        <w:t>it</w:t>
      </w:r>
      <w:r w:rsidR="00495F56">
        <w:rPr>
          <w:rFonts w:eastAsia="Calibri"/>
          <w:i/>
          <w:iCs/>
          <w:szCs w:val="22"/>
        </w:rPr>
        <w:t xml:space="preserve"> </w:t>
      </w:r>
      <w:r w:rsidRPr="007C08C2">
        <w:rPr>
          <w:rFonts w:eastAsia="Calibri"/>
          <w:i/>
          <w:iCs/>
          <w:szCs w:val="22"/>
        </w:rPr>
        <w:t>is</w:t>
      </w:r>
      <w:r w:rsidR="00495F56">
        <w:rPr>
          <w:rFonts w:eastAsia="Calibri"/>
          <w:i/>
          <w:iCs/>
          <w:szCs w:val="22"/>
        </w:rPr>
        <w:t xml:space="preserve"> </w:t>
      </w:r>
      <w:r w:rsidRPr="007C08C2">
        <w:rPr>
          <w:rFonts w:eastAsia="Calibri"/>
          <w:i/>
          <w:iCs/>
          <w:szCs w:val="22"/>
        </w:rPr>
        <w:t>written:</w:t>
      </w:r>
      <w:r w:rsidR="00495F56">
        <w:rPr>
          <w:rFonts w:eastAsia="Calibri"/>
          <w:i/>
          <w:iCs/>
          <w:szCs w:val="22"/>
        </w:rPr>
        <w:t xml:space="preserve"> </w:t>
      </w:r>
      <w:r w:rsidRPr="007C08C2">
        <w:rPr>
          <w:rFonts w:eastAsia="Calibri"/>
          <w:i/>
          <w:iCs/>
          <w:szCs w:val="22"/>
        </w:rPr>
        <w:t>“Behold,</w:t>
      </w:r>
      <w:r w:rsidR="00495F56">
        <w:rPr>
          <w:rFonts w:eastAsia="Calibri"/>
          <w:i/>
          <w:iCs/>
          <w:szCs w:val="22"/>
        </w:rPr>
        <w:t xml:space="preserve"> </w:t>
      </w:r>
      <w:r w:rsidRPr="007C08C2">
        <w:rPr>
          <w:rFonts w:eastAsia="Calibri"/>
          <w:i/>
          <w:iCs/>
          <w:szCs w:val="22"/>
        </w:rPr>
        <w:t>darkness</w:t>
      </w:r>
      <w:r w:rsidR="00495F56">
        <w:rPr>
          <w:rFonts w:eastAsia="Calibri"/>
          <w:i/>
          <w:iCs/>
          <w:szCs w:val="22"/>
        </w:rPr>
        <w:t xml:space="preserve"> </w:t>
      </w:r>
      <w:r w:rsidRPr="007C08C2">
        <w:rPr>
          <w:rFonts w:eastAsia="Calibri"/>
          <w:i/>
          <w:iCs/>
          <w:szCs w:val="22"/>
        </w:rPr>
        <w:t>covers</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earth</w:t>
      </w:r>
      <w:r w:rsidR="00495F56">
        <w:rPr>
          <w:rFonts w:eastAsia="Calibri"/>
          <w:i/>
          <w:iCs/>
          <w:szCs w:val="22"/>
        </w:rPr>
        <w:t xml:space="preserve"> </w:t>
      </w:r>
      <w:r w:rsidRPr="007C08C2">
        <w:rPr>
          <w:rFonts w:eastAsia="Calibri"/>
          <w:i/>
          <w:iCs/>
          <w:szCs w:val="22"/>
        </w:rPr>
        <w:t>and</w:t>
      </w:r>
      <w:r w:rsidR="00495F56">
        <w:rPr>
          <w:rFonts w:eastAsia="Calibri"/>
          <w:i/>
          <w:iCs/>
          <w:szCs w:val="22"/>
        </w:rPr>
        <w:t xml:space="preserve"> </w:t>
      </w:r>
      <w:r w:rsidRPr="007C08C2">
        <w:rPr>
          <w:rFonts w:eastAsia="Calibri"/>
          <w:i/>
          <w:iCs/>
          <w:szCs w:val="22"/>
        </w:rPr>
        <w:t>gross</w:t>
      </w:r>
      <w:r w:rsidR="00495F56">
        <w:rPr>
          <w:rFonts w:eastAsia="Calibri"/>
          <w:i/>
          <w:iCs/>
          <w:szCs w:val="22"/>
        </w:rPr>
        <w:t xml:space="preserve"> </w:t>
      </w:r>
      <w:r w:rsidRPr="007C08C2">
        <w:rPr>
          <w:rFonts w:eastAsia="Calibri"/>
          <w:i/>
          <w:iCs/>
          <w:szCs w:val="22"/>
        </w:rPr>
        <w:t>darkness</w:t>
      </w:r>
      <w:r w:rsidR="00495F56">
        <w:rPr>
          <w:rFonts w:eastAsia="Calibri"/>
          <w:i/>
          <w:iCs/>
          <w:szCs w:val="22"/>
        </w:rPr>
        <w:t xml:space="preserve"> </w:t>
      </w:r>
      <w:r w:rsidRPr="007C08C2">
        <w:rPr>
          <w:rFonts w:eastAsia="Calibri"/>
          <w:i/>
          <w:iCs/>
          <w:szCs w:val="22"/>
        </w:rPr>
        <w:t>the</w:t>
      </w:r>
      <w:r w:rsidR="00495F56">
        <w:rPr>
          <w:rFonts w:eastAsia="Calibri"/>
          <w:i/>
          <w:iCs/>
          <w:szCs w:val="22"/>
        </w:rPr>
        <w:t xml:space="preserve"> </w:t>
      </w:r>
      <w:r w:rsidRPr="007C08C2">
        <w:rPr>
          <w:rFonts w:eastAsia="Calibri"/>
          <w:i/>
          <w:iCs/>
          <w:szCs w:val="22"/>
        </w:rPr>
        <w:t>peoples”</w:t>
      </w:r>
      <w:r w:rsidRPr="007C08C2">
        <w:rPr>
          <w:rFonts w:eastAsia="Calibri"/>
          <w:i/>
          <w:iCs/>
          <w:sz w:val="20"/>
          <w:szCs w:val="22"/>
          <w:vertAlign w:val="superscript"/>
        </w:rPr>
        <w:footnoteReference w:id="82"/>
      </w:r>
      <w:r w:rsidRPr="007C08C2">
        <w:rPr>
          <w:rFonts w:eastAsia="Calibri"/>
          <w:i/>
          <w:iCs/>
          <w:szCs w:val="22"/>
        </w:rPr>
        <w:t>.</w:t>
      </w:r>
    </w:p>
    <w:bookmarkEnd w:id="17"/>
    <w:p w14:paraId="16CD6B98" w14:textId="77777777" w:rsidR="007C08C2" w:rsidRPr="007C08C2" w:rsidRDefault="007C08C2" w:rsidP="007C08C2">
      <w:pPr>
        <w:rPr>
          <w:rFonts w:eastAsia="Calibri"/>
          <w:szCs w:val="22"/>
        </w:rPr>
      </w:pPr>
    </w:p>
    <w:p w14:paraId="61A55FFD" w14:textId="77777777" w:rsidR="007C08C2" w:rsidRPr="007C08C2" w:rsidRDefault="007C08C2" w:rsidP="007C08C2">
      <w:pPr>
        <w:rPr>
          <w:rFonts w:eastAsia="Calibri"/>
          <w:szCs w:val="22"/>
        </w:rPr>
      </w:pPr>
    </w:p>
    <w:p w14:paraId="2060487A" w14:textId="77777777" w:rsidR="007C08C2" w:rsidRPr="007C08C2" w:rsidRDefault="007C08C2" w:rsidP="007C08C2">
      <w:pPr>
        <w:rPr>
          <w:rFonts w:eastAsia="Calibri"/>
          <w:szCs w:val="22"/>
        </w:rPr>
      </w:pPr>
    </w:p>
    <w:p w14:paraId="28C92273" w14:textId="1FB82DB0" w:rsidR="007C08C2" w:rsidRPr="007C08C2" w:rsidRDefault="007C08C2" w:rsidP="007C08C2">
      <w:pPr>
        <w:rPr>
          <w:rFonts w:eastAsia="Calibri"/>
          <w:szCs w:val="22"/>
        </w:rPr>
      </w:pPr>
      <w:r w:rsidRPr="007C08C2">
        <w:rPr>
          <w:rFonts w:eastAsia="Calibri"/>
          <w:szCs w:val="22"/>
        </w:rPr>
        <w:t>Planet</w:t>
      </w:r>
      <w:r w:rsidR="00495F56">
        <w:rPr>
          <w:rFonts w:eastAsia="Calibri"/>
          <w:szCs w:val="22"/>
        </w:rPr>
        <w:t xml:space="preserve"> </w:t>
      </w:r>
      <w:r w:rsidRPr="007C08C2">
        <w:rPr>
          <w:rFonts w:eastAsia="Calibri"/>
          <w:szCs w:val="22"/>
        </w:rPr>
        <w:t>X</w:t>
      </w:r>
      <w:r w:rsidR="00495F56">
        <w:rPr>
          <w:rFonts w:eastAsia="Calibri"/>
          <w:szCs w:val="22"/>
        </w:rPr>
        <w:t xml:space="preserve"> </w:t>
      </w:r>
      <w:r w:rsidRPr="007C08C2">
        <w:rPr>
          <w:rFonts w:eastAsia="Calibri"/>
          <w:szCs w:val="22"/>
        </w:rPr>
        <w:t>-</w:t>
      </w:r>
      <w:r w:rsidR="00495F56">
        <w:rPr>
          <w:rFonts w:eastAsia="Calibri"/>
          <w:szCs w:val="22"/>
        </w:rPr>
        <w:t xml:space="preserve"> </w:t>
      </w:r>
      <w:proofErr w:type="spellStart"/>
      <w:r w:rsidRPr="007C08C2">
        <w:rPr>
          <w:rFonts w:eastAsia="Calibri"/>
          <w:szCs w:val="22"/>
        </w:rPr>
        <w:t>Nibiru</w:t>
      </w:r>
      <w:proofErr w:type="spellEnd"/>
      <w:r w:rsidR="00495F56">
        <w:rPr>
          <w:rFonts w:eastAsia="Calibri"/>
          <w:szCs w:val="22"/>
        </w:rPr>
        <w:t xml:space="preserve"> </w:t>
      </w:r>
      <w:r w:rsidRPr="007C08C2">
        <w:rPr>
          <w:rFonts w:eastAsia="Calibri"/>
          <w:szCs w:val="22"/>
        </w:rPr>
        <w:t>-</w:t>
      </w:r>
      <w:r w:rsidR="00495F56">
        <w:rPr>
          <w:rFonts w:eastAsia="Calibri"/>
          <w:szCs w:val="22"/>
        </w:rPr>
        <w:t xml:space="preserve"> </w:t>
      </w:r>
      <w:r w:rsidRPr="007C08C2">
        <w:rPr>
          <w:rFonts w:eastAsia="Calibri"/>
          <w:szCs w:val="22"/>
        </w:rPr>
        <w:t>Gog-Magog</w:t>
      </w:r>
      <w:r w:rsidR="00495F56">
        <w:rPr>
          <w:rFonts w:eastAsia="Calibri"/>
          <w:szCs w:val="22"/>
        </w:rPr>
        <w:t xml:space="preserve"> </w:t>
      </w:r>
      <w:r w:rsidRPr="007C08C2">
        <w:rPr>
          <w:rFonts w:eastAsia="Calibri"/>
          <w:szCs w:val="22"/>
        </w:rPr>
        <w:t>--</w:t>
      </w:r>
      <w:r w:rsidR="00495F56">
        <w:rPr>
          <w:rFonts w:eastAsia="Calibri"/>
          <w:szCs w:val="22"/>
        </w:rPr>
        <w:t xml:space="preserve"> </w:t>
      </w:r>
      <w:r w:rsidRPr="007C08C2">
        <w:rPr>
          <w:rFonts w:eastAsia="Calibri"/>
          <w:szCs w:val="22"/>
        </w:rPr>
        <w:t>amazing</w:t>
      </w:r>
      <w:r w:rsidR="00495F56">
        <w:rPr>
          <w:rFonts w:eastAsia="Calibri"/>
          <w:szCs w:val="22"/>
        </w:rPr>
        <w:t xml:space="preserve"> </w:t>
      </w:r>
      <w:r w:rsidRPr="007C08C2">
        <w:rPr>
          <w:rFonts w:eastAsia="Calibri"/>
          <w:szCs w:val="22"/>
        </w:rPr>
        <w:t>revelations</w:t>
      </w:r>
    </w:p>
    <w:p w14:paraId="473B5D1C" w14:textId="3C8FA6AB" w:rsidR="007C08C2" w:rsidRPr="007C08C2" w:rsidRDefault="007C08C2" w:rsidP="007C08C2">
      <w:pPr>
        <w:rPr>
          <w:rFonts w:eastAsia="Calibri"/>
          <w:szCs w:val="22"/>
        </w:rPr>
      </w:pPr>
      <w:r w:rsidRPr="007C08C2">
        <w:rPr>
          <w:rFonts w:eastAsia="Calibri"/>
          <w:szCs w:val="22"/>
        </w:rPr>
        <w:t>Yuval</w:t>
      </w:r>
      <w:r w:rsidR="00495F56">
        <w:rPr>
          <w:rFonts w:eastAsia="Calibri"/>
          <w:szCs w:val="22"/>
        </w:rPr>
        <w:t xml:space="preserve"> </w:t>
      </w:r>
      <w:r w:rsidRPr="007C08C2">
        <w:rPr>
          <w:rFonts w:eastAsia="Calibri"/>
          <w:szCs w:val="22"/>
        </w:rPr>
        <w:t>Ovadia</w:t>
      </w:r>
    </w:p>
    <w:p w14:paraId="4B6FD203" w14:textId="77777777" w:rsidR="007C08C2" w:rsidRPr="007C08C2" w:rsidRDefault="007C08C2" w:rsidP="007C08C2"/>
    <w:p w14:paraId="637648C1" w14:textId="77777777" w:rsidR="007850AE" w:rsidRPr="007850AE" w:rsidRDefault="007850AE" w:rsidP="007850AE"/>
    <w:p w14:paraId="4BD1FBF7" w14:textId="77777777" w:rsidR="007850AE" w:rsidRPr="007850AE" w:rsidRDefault="007850AE" w:rsidP="007850AE">
      <w:pPr>
        <w:rPr>
          <w:i/>
          <w:iCs/>
        </w:rPr>
      </w:pPr>
      <w:r w:rsidRPr="007850AE">
        <w:rPr>
          <w:b/>
          <w:bCs/>
          <w:i/>
          <w:iCs/>
        </w:rPr>
        <w:t>Soncino Zohar, Bereshit, Section 1, Page 119a</w:t>
      </w:r>
      <w:r w:rsidRPr="007850AE">
        <w:rPr>
          <w:i/>
          <w:iCs/>
        </w:rPr>
        <w:t xml:space="preserve">   In the year sixty-six the Messiah will appear in the land of Galilee. A star in the east will swallow seven stars in the north, and a flame of black fire will hang in the heaven for sixty days, and there shall be wars towards the north in which two kings shall perish. Then all the nations shall combine together against the daughter of Jacob in order to drive her from the world. It is of that time that it is written: “And it is a time of trouble unto Jacob, but out of it he shall be saved”.</w:t>
      </w:r>
      <w:r w:rsidRPr="007850AE">
        <w:rPr>
          <w:i/>
          <w:iCs/>
          <w:vertAlign w:val="superscript"/>
        </w:rPr>
        <w:footnoteReference w:id="83"/>
      </w:r>
    </w:p>
    <w:p w14:paraId="51BC0321" w14:textId="77777777" w:rsidR="007850AE" w:rsidRPr="007850AE" w:rsidRDefault="007850AE" w:rsidP="007850AE"/>
    <w:p w14:paraId="34D0DF02" w14:textId="77777777" w:rsidR="007850AE" w:rsidRPr="007850AE" w:rsidRDefault="007850AE" w:rsidP="007850AE">
      <w:pPr>
        <w:rPr>
          <w:i/>
          <w:iCs/>
        </w:rPr>
      </w:pPr>
      <w:r w:rsidRPr="007850AE">
        <w:rPr>
          <w:b/>
          <w:bCs/>
          <w:i/>
          <w:iCs/>
        </w:rPr>
        <w:t>Soncino Zohar, Shemot, Section 2, Page 7b</w:t>
      </w:r>
      <w:r w:rsidRPr="007850AE">
        <w:rPr>
          <w:i/>
          <w:iCs/>
        </w:rPr>
        <w:t xml:space="preserve"> R. Simeon lifted up his hands and wept. ‘Alas,’ he said, ‘for him who will live at that time! Yet happy he who will live at that time! When the Holy One comes to visit the “Hind” (Israel), he will examine who it is that remains loyal to her at that time, and then woe to him who shall not be found worthy, and of whom it shall be said, “I looked and there was none to help”.</w:t>
      </w:r>
      <w:r w:rsidRPr="007850AE">
        <w:rPr>
          <w:i/>
          <w:iCs/>
          <w:vertAlign w:val="superscript"/>
        </w:rPr>
        <w:footnoteReference w:id="84"/>
      </w:r>
      <w:r w:rsidRPr="007850AE">
        <w:rPr>
          <w:i/>
          <w:iCs/>
        </w:rPr>
        <w:t xml:space="preserve"> Many sufferings shall then befall Israel. But happy he who will be found faithful at that time! For he shall see the joy-giving light of the King. Concerning that time it is proclaimed: “I will refine them as silver is refined, and will try them as gold is </w:t>
      </w:r>
      <w:r w:rsidRPr="007850AE">
        <w:rPr>
          <w:i/>
          <w:iCs/>
        </w:rPr>
        <w:lastRenderedPageBreak/>
        <w:t>tried”.</w:t>
      </w:r>
      <w:r w:rsidRPr="007850AE">
        <w:rPr>
          <w:i/>
          <w:iCs/>
          <w:vertAlign w:val="superscript"/>
        </w:rPr>
        <w:footnoteReference w:id="85"/>
      </w:r>
      <w:r w:rsidRPr="007850AE">
        <w:rPr>
          <w:i/>
          <w:iCs/>
        </w:rPr>
        <w:t xml:space="preserve"> Then shall pangs and travail overtake Israel, and all nations and their kings shall furiously rage together and take counsel against her. Thereupon a pillar of fire will be suspended from heaven to earth for forty days, visible to all nations. Then the Messiah will arise from the Garden of Eden, from that place which is called “The Bird's Nest”. He will arise in the land of Galilee, and on that day the whole world shall be shaken and all the children of men shall seek refuge in caves and rocky places. Concerning that time it is written: “And they shall go into the holes of the rocks and into the caves of the earth, for fear of the Lord and for the glory of his majesty, when he </w:t>
      </w:r>
      <w:proofErr w:type="spellStart"/>
      <w:r w:rsidRPr="007850AE">
        <w:rPr>
          <w:i/>
          <w:iCs/>
        </w:rPr>
        <w:t>ariseth</w:t>
      </w:r>
      <w:proofErr w:type="spellEnd"/>
      <w:r w:rsidRPr="007850AE">
        <w:rPr>
          <w:i/>
          <w:iCs/>
        </w:rPr>
        <w:t xml:space="preserve"> to shake terribly the earth”.</w:t>
      </w:r>
      <w:r w:rsidRPr="007850AE">
        <w:rPr>
          <w:i/>
          <w:iCs/>
          <w:vertAlign w:val="superscript"/>
        </w:rPr>
        <w:footnoteReference w:id="86"/>
      </w:r>
      <w:r w:rsidRPr="007850AE">
        <w:rPr>
          <w:i/>
          <w:iCs/>
        </w:rPr>
        <w:t xml:space="preserve"> “The glory of his majesty” refers to the Messiah when he shall reveal himself in the land of Galilee; for in this part of the Holy Land the desolation first began, and therefore he will manifest himself there first, and from there begin to war against the world. After the forty days, during which the pillar shall have stood between heaven and earth before the eyes of the whole world, and the Messiah shall have manifested himself, a star shall come forth from the East variegated in hue and shining brilliantly, and seven other stars shall surround it, and make war on it from all sides, three times a day for seventy days, before the eyes of the whole world. The one star shall fight against the seven with rays of fire flashing on every side, and it shall smite them until they are extinguished, evening after evening. But in the </w:t>
      </w:r>
      <w:proofErr w:type="gramStart"/>
      <w:r w:rsidRPr="007850AE">
        <w:rPr>
          <w:i/>
          <w:iCs/>
        </w:rPr>
        <w:t>day</w:t>
      </w:r>
      <w:proofErr w:type="gramEnd"/>
      <w:r w:rsidRPr="007850AE">
        <w:rPr>
          <w:i/>
          <w:iCs/>
        </w:rPr>
        <w:t xml:space="preserve"> they will appear again and fight before the eyes of the whole world, seventy days long. After the seventy days the one star shall vanish. </w:t>
      </w:r>
      <w:proofErr w:type="gramStart"/>
      <w:r w:rsidRPr="007850AE">
        <w:rPr>
          <w:i/>
          <w:iCs/>
        </w:rPr>
        <w:t>Also</w:t>
      </w:r>
      <w:proofErr w:type="gramEnd"/>
      <w:r w:rsidRPr="007850AE">
        <w:rPr>
          <w:i/>
          <w:iCs/>
        </w:rPr>
        <w:t xml:space="preserve"> the Messiah shall be hidden for twelve months in the pillar of fire, which shall return again, although it shall not be visible. After the twelve months the Messiah will be carried up to heaven in that pillar of fire and receive </w:t>
      </w:r>
      <w:proofErr w:type="spellStart"/>
      <w:r w:rsidRPr="007850AE">
        <w:rPr>
          <w:i/>
          <w:iCs/>
        </w:rPr>
        <w:t>there</w:t>
      </w:r>
      <w:proofErr w:type="spellEnd"/>
      <w:r w:rsidRPr="007850AE">
        <w:rPr>
          <w:i/>
          <w:iCs/>
        </w:rPr>
        <w:t xml:space="preserve"> power and dominion and the royal crown. When he descends, the pillar of fire will again be visible to the eyes of the world, and the Messiah will reveal himself, and mighty nations will gather round him, and he shall declare war against all the world. At that time the Holy One shall show forth his power before all the nations of the earth, and the Messiah shall be manifested throughout the whole universe, and all the kings will unite to fight </w:t>
      </w:r>
      <w:r w:rsidRPr="007850AE">
        <w:rPr>
          <w:i/>
          <w:iCs/>
        </w:rPr>
        <w:t>against him, and even in Israel there will be found some wicked ones who shall join them in the fight against the Messiah. Then there will be darkness over all the world, and for fifteen days shall it continue, and many in Israel shall perish in that darkness. Concerning this darkness it is written: “Behold, darkness covers the earth and gross darkness the peoples”.</w:t>
      </w:r>
      <w:r w:rsidRPr="007850AE">
        <w:rPr>
          <w:i/>
          <w:iCs/>
          <w:vertAlign w:val="superscript"/>
        </w:rPr>
        <w:footnoteReference w:id="87"/>
      </w:r>
    </w:p>
    <w:p w14:paraId="4C081748" w14:textId="77777777" w:rsidR="007850AE" w:rsidRPr="007850AE" w:rsidRDefault="007850AE" w:rsidP="007850AE"/>
    <w:p w14:paraId="6D7210E7" w14:textId="77777777" w:rsidR="007850AE" w:rsidRPr="007850AE" w:rsidRDefault="007850AE" w:rsidP="007850AE">
      <w:r w:rsidRPr="007850AE">
        <w:rPr>
          <w:b/>
          <w:bCs/>
          <w:i/>
          <w:iCs/>
        </w:rPr>
        <w:t>Shemot 7a</w:t>
      </w:r>
    </w:p>
    <w:p w14:paraId="4BFF4F66" w14:textId="77777777" w:rsidR="007850AE" w:rsidRPr="007850AE" w:rsidRDefault="007850AE" w:rsidP="007850AE">
      <w:r w:rsidRPr="007850AE">
        <w:t xml:space="preserve">A pillar of fire will be seen standing from above to below 40 days. All the nations will see it. At that time Melech HaMashiach will awaken and go out from Gan Eden, from the place called Kan </w:t>
      </w:r>
      <w:proofErr w:type="spellStart"/>
      <w:r w:rsidRPr="007850AE">
        <w:t>Tzippor</w:t>
      </w:r>
      <w:proofErr w:type="spellEnd"/>
      <w:r w:rsidRPr="007850AE">
        <w:t>, and will be revealed in the Galil. On that day that Mashiach goes out from there, the entire world will shake and all the world will hide themselves in caves and clefts in the rocks, and they won’t think to be saved. […] After 40 days that the pillar will stand from the earth to the heavens in the eyes of all the world the Mashiach will be revealed. A star will arise from the East side, flaming with all colors, and 7 other stars will go around this star and make a war with it on all sides 3 times a day for 70 days, and all the people of the world will see.</w:t>
      </w:r>
    </w:p>
    <w:p w14:paraId="1C95E209" w14:textId="77777777" w:rsidR="007850AE" w:rsidRPr="007850AE" w:rsidRDefault="007850AE" w:rsidP="007850AE">
      <w:r w:rsidRPr="007850AE">
        <w:t xml:space="preserve"> </w:t>
      </w:r>
    </w:p>
    <w:p w14:paraId="3D0D2EEA" w14:textId="77777777" w:rsidR="007850AE" w:rsidRPr="007850AE" w:rsidRDefault="007850AE" w:rsidP="007850AE">
      <w:r w:rsidRPr="007850AE">
        <w:t>That same star will make war with them with blazes of fire and flaming and sparking on each side, and it will hit them until it swallows them each and every night, and then in the day it returns and expels them, and they make war in the eyes of the whole world.</w:t>
      </w:r>
    </w:p>
    <w:p w14:paraId="3DCD90F6" w14:textId="77777777" w:rsidR="007850AE" w:rsidRPr="007850AE" w:rsidRDefault="007850AE" w:rsidP="007850AE">
      <w:r w:rsidRPr="007850AE">
        <w:t xml:space="preserve"> </w:t>
      </w:r>
    </w:p>
    <w:p w14:paraId="123F11ED" w14:textId="77777777" w:rsidR="007850AE" w:rsidRPr="007850AE" w:rsidRDefault="007850AE" w:rsidP="007850AE">
      <w:r w:rsidRPr="007850AE">
        <w:t>After 70 days, that star will be concealed and Mashiach will be concealed for 12 months and the pillar of fire will return to the way it was before and in it Mashiach will be concealed and that pillar will not be seen.</w:t>
      </w:r>
    </w:p>
    <w:p w14:paraId="189F5B6F" w14:textId="77777777" w:rsidR="007850AE" w:rsidRPr="007850AE" w:rsidRDefault="007850AE" w:rsidP="007850AE">
      <w:r w:rsidRPr="007850AE">
        <w:t xml:space="preserve"> </w:t>
      </w:r>
    </w:p>
    <w:p w14:paraId="34837CDA" w14:textId="77777777" w:rsidR="007850AE" w:rsidRPr="007850AE" w:rsidRDefault="007850AE" w:rsidP="007850AE">
      <w:r w:rsidRPr="007850AE">
        <w:rPr>
          <w:b/>
          <w:bCs/>
          <w:i/>
          <w:iCs/>
        </w:rPr>
        <w:t>Shemot 8a</w:t>
      </w:r>
    </w:p>
    <w:p w14:paraId="335994A2" w14:textId="77777777" w:rsidR="007850AE" w:rsidRPr="007850AE" w:rsidRDefault="007850AE" w:rsidP="007850AE">
      <w:r w:rsidRPr="007850AE">
        <w:t xml:space="preserve">One awesome star will awaken in the middle of the firmament like Argaman flaming and sparking in the day in the eyes of the whole world. A flame of fire will arise on the North side in the midst of the firmament and these will stand one opposed to the other for 40 days and the star and the flame will make war in the eyes of all, and the flame will spread out </w:t>
      </w:r>
      <w:r w:rsidRPr="007850AE">
        <w:lastRenderedPageBreak/>
        <w:t xml:space="preserve">with a burning of fire amidst the </w:t>
      </w:r>
      <w:proofErr w:type="spellStart"/>
      <w:r w:rsidRPr="007850AE">
        <w:t>rakia</w:t>
      </w:r>
      <w:proofErr w:type="spellEnd"/>
      <w:r w:rsidRPr="007850AE">
        <w:t xml:space="preserve"> from the North side. Numerous rulers and kings and nations and peoples will be terrified of this. Then a star will arise from the South side and will take control of the flame and the flame will be consumed slowly in the firmament, in front of that star, until it won’t be seen at all. Then the star will </w:t>
      </w:r>
      <w:proofErr w:type="gramStart"/>
      <w:r w:rsidRPr="007850AE">
        <w:t>paths</w:t>
      </w:r>
      <w:proofErr w:type="gramEnd"/>
      <w:r w:rsidRPr="007850AE">
        <w:t xml:space="preserve"> in the firmament in 12 directions. These lights will stand in the firmament for 12 days. After 12 days all the people of the world will tremble and the sun will go dark for half a day, like it went dark on the day the Bais </w:t>
      </w:r>
      <w:proofErr w:type="spellStart"/>
      <w:r w:rsidRPr="007850AE">
        <w:t>Hamikdash</w:t>
      </w:r>
      <w:proofErr w:type="spellEnd"/>
      <w:r w:rsidRPr="007850AE">
        <w:t xml:space="preserve"> was destroyed, until the heavens and the earth won’t be seen.</w:t>
      </w:r>
    </w:p>
    <w:p w14:paraId="0EA7D1BD" w14:textId="77777777" w:rsidR="007850AE" w:rsidRPr="007850AE" w:rsidRDefault="007850AE" w:rsidP="007850AE">
      <w:r w:rsidRPr="007850AE">
        <w:t xml:space="preserve"> </w:t>
      </w:r>
    </w:p>
    <w:p w14:paraId="5725ECB1" w14:textId="77777777" w:rsidR="007850AE" w:rsidRPr="007850AE" w:rsidRDefault="007850AE" w:rsidP="007850AE">
      <w:r w:rsidRPr="007850AE">
        <w:rPr>
          <w:b/>
          <w:bCs/>
          <w:i/>
          <w:iCs/>
        </w:rPr>
        <w:t>Balak 212b</w:t>
      </w:r>
    </w:p>
    <w:p w14:paraId="64F62282" w14:textId="77777777" w:rsidR="007850AE" w:rsidRPr="007850AE" w:rsidRDefault="007850AE" w:rsidP="007850AE">
      <w:r w:rsidRPr="007850AE">
        <w:t xml:space="preserve">We have learned that in the future the Holy One will rebuild </w:t>
      </w:r>
      <w:proofErr w:type="spellStart"/>
      <w:r w:rsidRPr="007850AE">
        <w:t>Yerushalyim</w:t>
      </w:r>
      <w:proofErr w:type="spellEnd"/>
      <w:r w:rsidRPr="007850AE">
        <w:t xml:space="preserve"> and show one steady star, flashing with 70 pillars of fire, and with 70 sparks which illuminate (receive light) from it in the middle of the sky. There will be 70 other stars which are commanded and controlled from it, and they will illuminate and flame in the sky for 70 days.</w:t>
      </w:r>
    </w:p>
    <w:p w14:paraId="5196B7C2" w14:textId="77777777" w:rsidR="007850AE" w:rsidRPr="007850AE" w:rsidRDefault="007850AE" w:rsidP="007850AE">
      <w:r w:rsidRPr="007850AE">
        <w:t xml:space="preserve"> </w:t>
      </w:r>
    </w:p>
    <w:p w14:paraId="1E1461D9" w14:textId="77777777" w:rsidR="007850AE" w:rsidRPr="007850AE" w:rsidRDefault="007850AE" w:rsidP="007850AE">
      <w:r w:rsidRPr="007850AE">
        <w:t xml:space="preserve">On the 6th day, the 25th day of the 6th month, the star will appear. It will be gathered on the 7th day, at the end of 70 days. On the first day it will be seen in the city of Rome. On the same day, 3 supernal walls of that city of Rome will fall and a great </w:t>
      </w:r>
      <w:proofErr w:type="spellStart"/>
      <w:r w:rsidRPr="007850AE">
        <w:t>heichal</w:t>
      </w:r>
      <w:proofErr w:type="spellEnd"/>
      <w:r w:rsidRPr="007850AE">
        <w:t xml:space="preserve"> will fall. The ruler of that city will die. Then the star will spread out to be seen in the world. In that time strong wars [among the nations] will awaken in the world on all 4 sides and Emunah (Faith) will not be found among them.</w:t>
      </w:r>
    </w:p>
    <w:p w14:paraId="0EFA898B" w14:textId="77777777" w:rsidR="007850AE" w:rsidRPr="007850AE" w:rsidRDefault="007850AE" w:rsidP="007850AE">
      <w:r w:rsidRPr="007850AE">
        <w:t xml:space="preserve"> </w:t>
      </w:r>
    </w:p>
    <w:p w14:paraId="3C7B4674" w14:textId="77777777" w:rsidR="007850AE" w:rsidRPr="007850AE" w:rsidRDefault="007850AE" w:rsidP="007850AE">
      <w:r w:rsidRPr="007850AE">
        <w:t>In the middle of the world, when that star will shine in the middle of the sky, a great king will arise and rule the world, and his spirit will gain pride over all the kings and he will awaken a war on 2 sides, and he will become strong against them.</w:t>
      </w:r>
    </w:p>
    <w:p w14:paraId="604AA961" w14:textId="77777777" w:rsidR="007850AE" w:rsidRPr="007850AE" w:rsidRDefault="007850AE" w:rsidP="007850AE">
      <w:r w:rsidRPr="007850AE">
        <w:t xml:space="preserve"> </w:t>
      </w:r>
    </w:p>
    <w:p w14:paraId="2B50D4E4" w14:textId="77777777" w:rsidR="007850AE" w:rsidRPr="007850AE" w:rsidRDefault="007850AE" w:rsidP="007850AE">
      <w:r w:rsidRPr="007850AE">
        <w:t xml:space="preserve">On the day that the star will be concealed, the Holy Land will quake 45 miles around the place of the Bais </w:t>
      </w:r>
      <w:proofErr w:type="spellStart"/>
      <w:r w:rsidRPr="007850AE">
        <w:t>Hamikdash</w:t>
      </w:r>
      <w:proofErr w:type="spellEnd"/>
      <w:r w:rsidRPr="007850AE">
        <w:t>, and one cave under the ground will be revealed. From this cave will come out a strong fire to burn the world. From this cave a supernal branch will grow and it will rule over the whole world, and to it will be given the malchus. The supernal holy ones will gather to it. Then Mashiach will be revealed in the entire world and malchus will be given to him.</w:t>
      </w:r>
    </w:p>
    <w:p w14:paraId="570402D2" w14:textId="77777777" w:rsidR="007850AE" w:rsidRPr="007850AE" w:rsidRDefault="007850AE" w:rsidP="007850AE">
      <w:r w:rsidRPr="007850AE">
        <w:t xml:space="preserve"> </w:t>
      </w:r>
    </w:p>
    <w:p w14:paraId="4FED23E1" w14:textId="77777777" w:rsidR="007850AE" w:rsidRPr="007850AE" w:rsidRDefault="007850AE" w:rsidP="007850AE">
      <w:proofErr w:type="spellStart"/>
      <w:r w:rsidRPr="007850AE">
        <w:rPr>
          <w:b/>
          <w:bCs/>
          <w:i/>
          <w:iCs/>
        </w:rPr>
        <w:t>Vayera</w:t>
      </w:r>
      <w:proofErr w:type="spellEnd"/>
      <w:r w:rsidRPr="007850AE">
        <w:rPr>
          <w:b/>
          <w:bCs/>
          <w:i/>
          <w:iCs/>
        </w:rPr>
        <w:t xml:space="preserve"> 119a</w:t>
      </w:r>
    </w:p>
    <w:p w14:paraId="578656AA" w14:textId="77777777" w:rsidR="007850AE" w:rsidRPr="007850AE" w:rsidRDefault="007850AE" w:rsidP="007850AE">
      <w:r w:rsidRPr="007850AE">
        <w:t xml:space="preserve">At 66 years Melech HaMashiach will be revealed in the land of the Galil and when a star on the East side will swallow seven stars on the North side, and a flame of black fire will be hanging in the firmament 60 days, and wars will be awakened in the world on the North side, and two kings will fall in these wars, and the entire world will come together against Bas Yaakov [the Jewish nation] to push her from the world. Of this </w:t>
      </w:r>
      <w:proofErr w:type="gramStart"/>
      <w:r w:rsidRPr="007850AE">
        <w:t>time</w:t>
      </w:r>
      <w:proofErr w:type="gramEnd"/>
      <w:r w:rsidRPr="007850AE">
        <w:t xml:space="preserve"> it is written “and it is a time of trouble for Yaakov and from it he will be saved”. At that time all the souls in the treasury of souls [</w:t>
      </w:r>
      <w:proofErr w:type="spellStart"/>
      <w:r w:rsidRPr="007850AE">
        <w:t>guf</w:t>
      </w:r>
      <w:proofErr w:type="spellEnd"/>
      <w:r w:rsidRPr="007850AE">
        <w:t>] will be finished and needing to return to be renewed, and the sign for you is all the souls that came to Yaakov from Mitzrayim, etc., 66 souls.</w:t>
      </w:r>
    </w:p>
    <w:p w14:paraId="57B78F20" w14:textId="77777777" w:rsidR="007850AE" w:rsidRPr="007850AE" w:rsidRDefault="007850AE" w:rsidP="007850AE">
      <w:r w:rsidRPr="007850AE">
        <w:t xml:space="preserve"> </w:t>
      </w:r>
    </w:p>
    <w:p w14:paraId="37FA9086" w14:textId="77777777" w:rsidR="007850AE" w:rsidRPr="007850AE" w:rsidRDefault="007850AE" w:rsidP="007850AE"/>
    <w:p w14:paraId="22872C9D" w14:textId="77777777" w:rsidR="007850AE" w:rsidRPr="007850AE" w:rsidRDefault="007850AE" w:rsidP="007850AE">
      <w:r w:rsidRPr="007850AE">
        <w:t>* * *</w:t>
      </w:r>
    </w:p>
    <w:p w14:paraId="1BD8AAF0" w14:textId="52E51854" w:rsidR="007C08C2" w:rsidRDefault="007C08C2" w:rsidP="007C08C2"/>
    <w:p w14:paraId="39E332C5" w14:textId="77777777" w:rsidR="00154EDF" w:rsidRPr="007C08C2" w:rsidRDefault="00154EDF" w:rsidP="007C08C2"/>
    <w:p w14:paraId="6222779A" w14:textId="77777777" w:rsidR="007C08C2" w:rsidRPr="007C08C2" w:rsidRDefault="007C08C2" w:rsidP="007C08C2"/>
    <w:p w14:paraId="55547B24" w14:textId="7DB39252" w:rsidR="00093501" w:rsidRDefault="00093501" w:rsidP="00154EDF">
      <w:pPr>
        <w:pStyle w:val="Heading1"/>
      </w:pPr>
      <w:bookmarkStart w:id="20" w:name="_Toc121697047"/>
      <w:r>
        <w:t>Jupiter</w:t>
      </w:r>
      <w:r w:rsidR="00154EDF">
        <w:t>-</w:t>
      </w:r>
      <w:r w:rsidR="00154EDF" w:rsidRPr="00154EDF">
        <w:rPr>
          <w:rFonts w:eastAsia="Times New Roman" w:cs="Times New Roman"/>
          <w:b w:val="0"/>
          <w:bCs w:val="0"/>
          <w:kern w:val="0"/>
        </w:rPr>
        <w:t xml:space="preserve"> </w:t>
      </w:r>
      <w:r w:rsidR="00154EDF" w:rsidRPr="00154EDF">
        <w:t>Saturn</w:t>
      </w:r>
      <w:r>
        <w:t xml:space="preserve"> Conjunctions</w:t>
      </w:r>
      <w:bookmarkEnd w:id="20"/>
    </w:p>
    <w:p w14:paraId="6FB2C6F3" w14:textId="2AE4F5AD" w:rsidR="00093501" w:rsidRDefault="00093501" w:rsidP="00093501"/>
    <w:p w14:paraId="2CB1B050" w14:textId="0B7AC5B7" w:rsidR="002230AD" w:rsidRDefault="002230AD" w:rsidP="002230AD">
      <w:r w:rsidRPr="002230AD">
        <w:t>The elapsed time counted by proceeding from conjunction to conjunction and back to the origin is thus 40 times 20 years = 800 years, or more precisely, 794.25 years. This represents one-third of a "rotation" of the initial trigon. Similarly, the elapsed time counted by proceeding from trigon</w:t>
      </w:r>
      <w:r w:rsidR="001B0707">
        <w:t xml:space="preserve"> (triplicity)</w:t>
      </w:r>
      <w:r w:rsidRPr="002230AD">
        <w:t xml:space="preserve"> to trigon, continuing around the zodiacal circle and back to the original starting point is 40 x 60 years = 2,400 years. A more accurate value for the actual elapsed time is 2,382 years.</w:t>
      </w:r>
    </w:p>
    <w:p w14:paraId="7FFFB526" w14:textId="0FD57170" w:rsidR="00BF43D9" w:rsidRDefault="00BF43D9" w:rsidP="002230AD"/>
    <w:p w14:paraId="0270C421" w14:textId="318E0DC6" w:rsidR="00BF43D9" w:rsidRDefault="00BF43D9" w:rsidP="00BF43D9">
      <w:r w:rsidRPr="00BF43D9">
        <w:t xml:space="preserve">How long does it take? The answer depends upon whether one measures in relation to the fixed stars or the </w:t>
      </w:r>
      <w:proofErr w:type="spellStart"/>
      <w:r w:rsidRPr="00BF43D9">
        <w:t>precessing</w:t>
      </w:r>
      <w:proofErr w:type="spellEnd"/>
      <w:r w:rsidRPr="00BF43D9">
        <w:t xml:space="preserve"> vernal equinox. Relative to </w:t>
      </w:r>
      <w:proofErr w:type="spellStart"/>
      <w:r w:rsidRPr="00BF43D9">
        <w:t>tlte</w:t>
      </w:r>
      <w:proofErr w:type="spellEnd"/>
      <w:r w:rsidRPr="00BF43D9">
        <w:t xml:space="preserve"> fixed stars, it usually takes about 913 years (46 conjunction intervals), or about 854 years (43 conjunction intervals). For example, the conjunction of AD 2000, near the Aries-Taurus border, fell about halfway between the conjunction of 1087 (east of </w:t>
      </w:r>
      <w:proofErr w:type="gramStart"/>
      <w:r w:rsidRPr="00BF43D9">
        <w:t>a</w:t>
      </w:r>
      <w:proofErr w:type="gramEnd"/>
      <w:r w:rsidRPr="00BF43D9">
        <w:t xml:space="preserve"> Ari) 913 years earlier, and that of 1146 ( near 13 and 14 Tau) 854 years before.</w:t>
      </w:r>
    </w:p>
    <w:p w14:paraId="31B3399A" w14:textId="7D4700E0" w:rsidR="004E3418" w:rsidRDefault="004E3418" w:rsidP="00BF43D9"/>
    <w:p w14:paraId="51741482" w14:textId="77777777" w:rsidR="00CC3653" w:rsidRDefault="00CC3653" w:rsidP="00CC3653">
      <w:r>
        <w:t>Successive Jupiter-Saturn conjunctions, slightly more than 240°apart, develop an interesting pattern as they step around the ecliptic, a rotating triangle with legs about 120°apart.</w:t>
      </w:r>
    </w:p>
    <w:p w14:paraId="6D43A833" w14:textId="77777777" w:rsidR="00CC3653" w:rsidRDefault="00CC3653" w:rsidP="00CC3653"/>
    <w:p w14:paraId="579898B9" w14:textId="77777777" w:rsidR="00CC3653" w:rsidRDefault="00CC3653" w:rsidP="00CC3653">
      <w:r>
        <w:lastRenderedPageBreak/>
        <w:t>In relation to the fixed stars, it takes about 854 or 913 years for the event to return to a point near the start of the sequence. Some scholars have given it as 960 years.</w:t>
      </w:r>
    </w:p>
    <w:p w14:paraId="1427D623" w14:textId="77777777" w:rsidR="00CC3653" w:rsidRDefault="00CC3653" w:rsidP="00CC3653"/>
    <w:p w14:paraId="27F99F11" w14:textId="574EC9E4" w:rsidR="00CC3653" w:rsidRDefault="00CC3653" w:rsidP="00CC3653">
      <w:r>
        <w:t xml:space="preserve">Relative to a </w:t>
      </w:r>
      <w:proofErr w:type="spellStart"/>
      <w:r>
        <w:t>precessing</w:t>
      </w:r>
      <w:proofErr w:type="spellEnd"/>
      <w:r>
        <w:t xml:space="preserve"> co-ordinate system, it takes about 800 (794) years.</w:t>
      </w:r>
    </w:p>
    <w:p w14:paraId="04337245" w14:textId="77777777" w:rsidR="00CC3653" w:rsidRDefault="00CC3653" w:rsidP="00BF43D9"/>
    <w:p w14:paraId="25E8BC19" w14:textId="114AF5A2" w:rsidR="004E3418" w:rsidRPr="00BF43D9" w:rsidRDefault="004E3418" w:rsidP="004E3418">
      <w:r w:rsidRPr="004E3418">
        <w:t>The two planets come into conjunction approximately every 20 years. Successive conjunctions form a roughly triangular pattern plotted against a diagram of the zodiac, meaning that three successive conjunctions will appear in the three zodiacal signs that form one of the trigons or triplicities—that is, the fiery signs, watery signs, earthy signs, or airy signs. Then, after approximately 12 conjunctions, the pattern will move into a new triplicity or trigon. This shift—which appears around every 240 years—was considered to be of great importance, bringing about changes in kingdoms, or in what medieval astrologers called “laws and sects”—that is, religions. After approximately 960 years, the pattern will return to the initial starting point in the zodiac, and this “greatest conjunction” was said to have the most important effects of all.</w:t>
      </w:r>
    </w:p>
    <w:p w14:paraId="3DBA3E7C" w14:textId="328E5E82" w:rsidR="00AC0FE1" w:rsidRDefault="00AC0FE1" w:rsidP="00093501"/>
    <w:p w14:paraId="1ACC5D9F" w14:textId="05CAE9DB" w:rsidR="00AC0FE1" w:rsidRDefault="00AC0FE1" w:rsidP="00AC0FE1">
      <w:r w:rsidRPr="00AC0FE1">
        <w:t xml:space="preserve">Abraham bar </w:t>
      </w:r>
      <w:proofErr w:type="spellStart"/>
      <w:r w:rsidRPr="00AC0FE1">
        <w:t>Hi</w:t>
      </w:r>
      <w:r>
        <w:t>yy</w:t>
      </w:r>
      <w:r w:rsidRPr="00AC0FE1">
        <w:t>a</w:t>
      </w:r>
      <w:proofErr w:type="spellEnd"/>
    </w:p>
    <w:p w14:paraId="547A27DC" w14:textId="6D5810B0" w:rsidR="00AC0FE1" w:rsidRDefault="00AC0FE1" w:rsidP="00AC0FE1"/>
    <w:p w14:paraId="5329D2B7" w14:textId="3B661003" w:rsidR="00AC0FE1" w:rsidRDefault="00AC0FE1" w:rsidP="00AC0FE1">
      <w:r>
        <w:t>S</w:t>
      </w:r>
      <w:r w:rsidRPr="00AC0FE1">
        <w:t xml:space="preserve">cholars generally counted the sequence from the first conjunction in Aries, hut some Jewish scholars, at least as early as the philosopher Abraham bar </w:t>
      </w:r>
      <w:proofErr w:type="spellStart"/>
      <w:r w:rsidRPr="00AC0FE1">
        <w:t>Hiyya</w:t>
      </w:r>
      <w:proofErr w:type="spellEnd"/>
      <w:r w:rsidRPr="00AC0FE1">
        <w:t xml:space="preserve"> (1065?-1136), counted from the first conjunction in Pisces (Silver 1927). Europeans such as Kepler became acquainted with the concept mainly through the works of a Portuguese Jewish scholar, Isaac Abrabanel (1437-1508).</w:t>
      </w:r>
    </w:p>
    <w:p w14:paraId="55812937" w14:textId="571712EC" w:rsidR="00246AC1" w:rsidRDefault="00246AC1" w:rsidP="00AC0FE1"/>
    <w:p w14:paraId="2B3DCFD0" w14:textId="25CACC97" w:rsidR="00246AC1" w:rsidRPr="00AC0FE1" w:rsidRDefault="00246AC1" w:rsidP="00AC0FE1">
      <w:r>
        <w:rPr>
          <w:noProof/>
        </w:rPr>
        <w:drawing>
          <wp:anchor distT="0" distB="0" distL="114300" distR="114300" simplePos="0" relativeHeight="251667456" behindDoc="0" locked="0" layoutInCell="1" allowOverlap="1" wp14:anchorId="70178994" wp14:editId="5205F2F8">
            <wp:simplePos x="0" y="0"/>
            <wp:positionH relativeFrom="column">
              <wp:posOffset>0</wp:posOffset>
            </wp:positionH>
            <wp:positionV relativeFrom="paragraph">
              <wp:posOffset>-1739900</wp:posOffset>
            </wp:positionV>
            <wp:extent cx="3200400" cy="3689985"/>
            <wp:effectExtent l="0" t="0" r="0" b="5715"/>
            <wp:wrapTight wrapText="bothSides">
              <wp:wrapPolygon edited="0">
                <wp:start x="0" y="0"/>
                <wp:lineTo x="0" y="21522"/>
                <wp:lineTo x="21471" y="21522"/>
                <wp:lineTo x="2147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0400" cy="3689985"/>
                    </a:xfrm>
                    <a:prstGeom prst="rect">
                      <a:avLst/>
                    </a:prstGeom>
                  </pic:spPr>
                </pic:pic>
              </a:graphicData>
            </a:graphic>
          </wp:anchor>
        </w:drawing>
      </w:r>
    </w:p>
    <w:p w14:paraId="6685341C" w14:textId="77777777" w:rsidR="00AC0FE1" w:rsidRDefault="00AC0FE1" w:rsidP="00AC0FE1"/>
    <w:p w14:paraId="650B52A6" w14:textId="63A8635F" w:rsidR="00F40EFA" w:rsidRDefault="00F40EFA" w:rsidP="00093501">
      <w:r>
        <w:rPr>
          <w:noProof/>
        </w:rPr>
        <w:drawing>
          <wp:inline distT="0" distB="0" distL="0" distR="0" wp14:anchorId="42848B93" wp14:editId="1B4374B0">
            <wp:extent cx="3200400" cy="2457450"/>
            <wp:effectExtent l="0" t="0" r="0" b="0"/>
            <wp:docPr id="18" name="Picture 18" descr="kepl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pler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2457450"/>
                    </a:xfrm>
                    <a:prstGeom prst="rect">
                      <a:avLst/>
                    </a:prstGeom>
                    <a:noFill/>
                    <a:ln>
                      <a:noFill/>
                    </a:ln>
                  </pic:spPr>
                </pic:pic>
              </a:graphicData>
            </a:graphic>
          </wp:inline>
        </w:drawing>
      </w:r>
    </w:p>
    <w:p w14:paraId="066167AF" w14:textId="77777777" w:rsidR="00F40EFA" w:rsidRDefault="00F40EFA" w:rsidP="0056010E"/>
    <w:p w14:paraId="0CC0FDD9" w14:textId="05E03BC3" w:rsidR="00170C95" w:rsidRDefault="00170C95" w:rsidP="0056010E">
      <w:r w:rsidRPr="00170C95">
        <w:t xml:space="preserve">There are 4 types of Jupiter-Saturn conjunctions. The </w:t>
      </w:r>
      <w:proofErr w:type="spellStart"/>
      <w:r w:rsidRPr="00170C95">
        <w:t>Conjunctio</w:t>
      </w:r>
      <w:proofErr w:type="spellEnd"/>
      <w:r w:rsidRPr="00170C95">
        <w:t xml:space="preserve"> Minor, which takes place every 20 </w:t>
      </w:r>
      <w:r w:rsidR="0056010E" w:rsidRPr="0056010E">
        <w:t>(19.86</w:t>
      </w:r>
      <w:r w:rsidR="0056010E">
        <w:t xml:space="preserve">) </w:t>
      </w:r>
      <w:r w:rsidRPr="00170C95">
        <w:t xml:space="preserve">years, the </w:t>
      </w:r>
      <w:proofErr w:type="spellStart"/>
      <w:r w:rsidRPr="00170C95">
        <w:t>Conjunctio</w:t>
      </w:r>
      <w:proofErr w:type="spellEnd"/>
      <w:r w:rsidRPr="00170C95">
        <w:t xml:space="preserve"> Magna which takes place every 60 years, the </w:t>
      </w:r>
      <w:proofErr w:type="spellStart"/>
      <w:r w:rsidRPr="00170C95">
        <w:t>Conjunctio</w:t>
      </w:r>
      <w:proofErr w:type="spellEnd"/>
      <w:r w:rsidRPr="00170C95">
        <w:t xml:space="preserve"> Mayor which takes place once every 240 years and finally the </w:t>
      </w:r>
      <w:proofErr w:type="spellStart"/>
      <w:r w:rsidRPr="00170C95">
        <w:t>Conjunctio</w:t>
      </w:r>
      <w:proofErr w:type="spellEnd"/>
      <w:r w:rsidRPr="00170C95">
        <w:t xml:space="preserve"> Maxima which occurs once every 800 years.</w:t>
      </w:r>
      <w:r>
        <w:rPr>
          <w:rStyle w:val="FootnoteReference"/>
        </w:rPr>
        <w:footnoteReference w:id="88"/>
      </w:r>
    </w:p>
    <w:p w14:paraId="735657A9" w14:textId="77777777" w:rsidR="00170C95" w:rsidRDefault="00170C95" w:rsidP="00093501"/>
    <w:p w14:paraId="01B4763F" w14:textId="1934862D" w:rsidR="00D72221" w:rsidRDefault="00D72221" w:rsidP="008407C7">
      <w:r w:rsidRPr="00D72221">
        <w:t>Jupiter-Saturn conjunctions occur about every 20 years, thus are not uncommon. In Pisces, they are not particularly rare either. They can take place in</w:t>
      </w:r>
      <w:r>
        <w:t xml:space="preserve"> </w:t>
      </w:r>
      <w:r w:rsidRPr="00D72221">
        <w:t>the same zodiac sign every 59 years for about 3 to 6 times and then occur in</w:t>
      </w:r>
      <w:r>
        <w:t xml:space="preserve"> </w:t>
      </w:r>
      <w:r w:rsidRPr="00D72221">
        <w:t>other signs for several centuries. Some proponents of the Jupiter-Saturn</w:t>
      </w:r>
      <w:r>
        <w:t xml:space="preserve"> </w:t>
      </w:r>
      <w:r w:rsidRPr="00D72221">
        <w:t>theory believe that the conjunction of 7 BCE was particularly extraordinary</w:t>
      </w:r>
      <w:r>
        <w:t xml:space="preserve"> </w:t>
      </w:r>
      <w:r w:rsidRPr="00D72221">
        <w:t>because the two planets made three conjunctions within the same year. Such</w:t>
      </w:r>
      <w:r>
        <w:t xml:space="preserve"> </w:t>
      </w:r>
      <w:r w:rsidRPr="00D72221">
        <w:t>a triple conjunction is a very rare event, indeed, especially if it one wants it</w:t>
      </w:r>
      <w:r>
        <w:t xml:space="preserve"> </w:t>
      </w:r>
      <w:r w:rsidRPr="00D72221">
        <w:t xml:space="preserve">to occur in a particular zodiac sign. </w:t>
      </w:r>
    </w:p>
    <w:p w14:paraId="0F0C19AF" w14:textId="1FEA0CCA" w:rsidR="0059598D" w:rsidRDefault="0059598D" w:rsidP="008407C7"/>
    <w:p w14:paraId="70F97454" w14:textId="30EA4576" w:rsidR="00580309" w:rsidRDefault="00580309" w:rsidP="00580309">
      <w:r>
        <w:t>A</w:t>
      </w:r>
      <w:r w:rsidRPr="00580309">
        <w:t xml:space="preserve"> triple conjunction occurs when faster moving Jupiter overtakes slower moving Saturn before they reach opposition. Then as the planets retrograde, Jupiter again passes Saturn. After Jupiter begins its direct motion, it passes Saturn a third time</w:t>
      </w:r>
      <w:r>
        <w:t>:</w:t>
      </w:r>
    </w:p>
    <w:p w14:paraId="34E28BAB" w14:textId="63770A13" w:rsidR="00733B02" w:rsidRDefault="00733B02" w:rsidP="008407C7">
      <w:r>
        <w:rPr>
          <w:noProof/>
        </w:rPr>
        <w:drawing>
          <wp:anchor distT="0" distB="0" distL="114300" distR="114300" simplePos="0" relativeHeight="251665408" behindDoc="0" locked="0" layoutInCell="1" allowOverlap="1" wp14:anchorId="68CA6D3E" wp14:editId="38CDC468">
            <wp:simplePos x="0" y="0"/>
            <wp:positionH relativeFrom="column">
              <wp:posOffset>0</wp:posOffset>
            </wp:positionH>
            <wp:positionV relativeFrom="paragraph">
              <wp:posOffset>174625</wp:posOffset>
            </wp:positionV>
            <wp:extent cx="3200400" cy="2338705"/>
            <wp:effectExtent l="0" t="0" r="0" b="4445"/>
            <wp:wrapTight wrapText="bothSides">
              <wp:wrapPolygon edited="0">
                <wp:start x="0" y="0"/>
                <wp:lineTo x="0" y="21465"/>
                <wp:lineTo x="21471" y="21465"/>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0400" cy="2338705"/>
                    </a:xfrm>
                    <a:prstGeom prst="rect">
                      <a:avLst/>
                    </a:prstGeom>
                  </pic:spPr>
                </pic:pic>
              </a:graphicData>
            </a:graphic>
          </wp:anchor>
        </w:drawing>
      </w:r>
    </w:p>
    <w:p w14:paraId="2697A9F5" w14:textId="77777777" w:rsidR="00733B02" w:rsidRDefault="00733B02" w:rsidP="008407C7"/>
    <w:p w14:paraId="24B76582" w14:textId="5E08AB44" w:rsidR="0059598D" w:rsidRDefault="0059598D" w:rsidP="008407C7">
      <w:r w:rsidRPr="0059598D">
        <w:t xml:space="preserve">Successive Jupiter-Saturn conjunctions, slightly more than 240° apart, develop an interesting pattern as they step around the ecliptic, a </w:t>
      </w:r>
      <w:proofErr w:type="spellStart"/>
      <w:r w:rsidRPr="0059598D">
        <w:t>rotat</w:t>
      </w:r>
      <w:proofErr w:type="spellEnd"/>
      <w:r w:rsidRPr="0059598D">
        <w:t xml:space="preserve"> </w:t>
      </w:r>
      <w:proofErr w:type="spellStart"/>
      <w:r w:rsidRPr="0059598D">
        <w:t>ing</w:t>
      </w:r>
      <w:proofErr w:type="spellEnd"/>
      <w:r w:rsidRPr="0059598D">
        <w:t xml:space="preserve"> I </w:t>
      </w:r>
      <w:proofErr w:type="spellStart"/>
      <w:r w:rsidRPr="0059598D">
        <w:t>rinngle</w:t>
      </w:r>
      <w:proofErr w:type="spellEnd"/>
      <w:r w:rsidRPr="0059598D">
        <w:t xml:space="preserve"> with legs about 120° apart. In relation to the fixed stars, it takes about 854 or 913 years for the event to return to a point near the start of the sequence. Some scholars have given it as 960 years. Relative to a processing co-ordinate system, it takes about 800 (794) years.</w:t>
      </w:r>
    </w:p>
    <w:p w14:paraId="0D9F2905" w14:textId="2DF56C13" w:rsidR="005B694C" w:rsidRDefault="005B694C" w:rsidP="008407C7"/>
    <w:p w14:paraId="3B3FE4C7" w14:textId="1D3871E6" w:rsidR="005B694C" w:rsidRDefault="005B694C" w:rsidP="008407C7"/>
    <w:p w14:paraId="19764299" w14:textId="0E3EEE72" w:rsidR="005B694C" w:rsidRDefault="005B694C" w:rsidP="00F15604">
      <w:r>
        <w:t>December 21, 2020 -</w:t>
      </w:r>
      <w:r w:rsidR="00F15604">
        <w:t xml:space="preserve"> </w:t>
      </w:r>
      <w:r w:rsidR="00F15604" w:rsidRPr="00F15604">
        <w:t xml:space="preserve"> 2021 </w:t>
      </w:r>
      <w:r w:rsidR="00F15604">
        <w:t>was</w:t>
      </w:r>
      <w:r w:rsidR="00F15604" w:rsidRPr="00F15604">
        <w:t xml:space="preserve"> initiated with </w:t>
      </w:r>
      <w:r w:rsidR="00F15604">
        <w:t>a</w:t>
      </w:r>
      <w:r w:rsidR="00F15604" w:rsidRPr="00F15604">
        <w:t xml:space="preserve"> Jupiter-Saturn conjunction. This conjunction fell exactly on the midwinter solstice on December 21 at 0 degrees Aquarius. </w:t>
      </w:r>
      <w:r>
        <w:t xml:space="preserve"> </w:t>
      </w:r>
      <w:r w:rsidRPr="005B694C">
        <w:t>"A very rare occurrence, which has not occurred since the year 1623</w:t>
      </w:r>
      <w:r>
        <w:t>”</w:t>
      </w:r>
      <w:r w:rsidRPr="005B694C">
        <w:t>. "But when that occurred, both were very close to the sun so no one could notice. So go back to the year 1226 for as close a conjunction that is also able to be seen in some dark sky."</w:t>
      </w:r>
    </w:p>
    <w:p w14:paraId="3C6F7CA3" w14:textId="1C0D58C0" w:rsidR="008407C7" w:rsidRDefault="008407C7" w:rsidP="008407C7"/>
    <w:p w14:paraId="471287EE" w14:textId="48BF61CC" w:rsidR="008407C7" w:rsidRPr="00D72221" w:rsidRDefault="008407C7" w:rsidP="008407C7">
      <w:r>
        <w:t>T</w:t>
      </w:r>
      <w:r w:rsidRPr="008407C7">
        <w:t xml:space="preserve">he Austrian astronomer Konradin Ferrari </w:t>
      </w:r>
      <w:proofErr w:type="spellStart"/>
      <w:r w:rsidRPr="008407C7">
        <w:t>d’Occhieppo</w:t>
      </w:r>
      <w:proofErr w:type="spellEnd"/>
      <w:r w:rsidRPr="008407C7">
        <w:t xml:space="preserve"> in 2003 proposed that the star was the conjunction of Saturn and Jupiter in the constellation Pisces in 7-6 B.C. He wrote, “Jupiter, the star of the highest Babylonian deity (</w:t>
      </w:r>
      <w:proofErr w:type="spellStart"/>
      <w:r w:rsidRPr="008407C7">
        <w:t>Marduke</w:t>
      </w:r>
      <w:proofErr w:type="spellEnd"/>
      <w:r w:rsidRPr="008407C7">
        <w:t xml:space="preserve">), entered its brightest phase when it rose in the evening alongside Saturn, the cosmic representation of the Jewish people.” Commenting on this finding, Ferrari </w:t>
      </w:r>
      <w:proofErr w:type="spellStart"/>
      <w:r w:rsidRPr="008407C7">
        <w:t>d’Occhieppo</w:t>
      </w:r>
      <w:proofErr w:type="spellEnd"/>
      <w:r w:rsidRPr="008407C7">
        <w:t xml:space="preserve"> posited that astronomers in Babylon (an ancient center for astronomy) would have interpreted this phenomenon as a universally significant event, namely the birth of a king in the land of the Jews who would bring salvation. I think the constellation Pisces has a significance, since Pisces represents “fish” and Our Lord said to the apostles, “Come, follow me, and I will make you fishers of men” (Mt 4:19). His work was cited by Pope Benedict XVI in his book Jesus of Nazareth, Volume I.</w:t>
      </w:r>
    </w:p>
    <w:p w14:paraId="411AEA20" w14:textId="06942056" w:rsidR="00154EDF" w:rsidRDefault="00154EDF" w:rsidP="00093501"/>
    <w:p w14:paraId="59FED597" w14:textId="5B6DFE4C" w:rsidR="00D72221" w:rsidRDefault="00445601" w:rsidP="008407C7">
      <w:r w:rsidRPr="00445601">
        <w:t xml:space="preserve">In </w:t>
      </w:r>
      <w:r w:rsidR="008407C7" w:rsidRPr="008407C7">
        <w:t>Johannes Kepler</w:t>
      </w:r>
      <w:r w:rsidR="008407C7">
        <w:t>’s</w:t>
      </w:r>
      <w:r w:rsidR="00486B06">
        <w:rPr>
          <w:rStyle w:val="FootnoteReference"/>
        </w:rPr>
        <w:footnoteReference w:id="89"/>
      </w:r>
      <w:r w:rsidR="008407C7" w:rsidRPr="008407C7">
        <w:t xml:space="preserve"> (d. 1630)</w:t>
      </w:r>
      <w:r w:rsidR="008407C7">
        <w:t xml:space="preserve"> </w:t>
      </w:r>
      <w:r w:rsidRPr="00445601">
        <w:t>day</w:t>
      </w:r>
      <w:r w:rsidR="008407C7">
        <w:t>,</w:t>
      </w:r>
      <w:r w:rsidRPr="00445601">
        <w:t xml:space="preserve"> the location of a conjunction was as important as the conjunction itself. The 12 signs of the zodiac were divided into four trigons, each made of three associated and equally</w:t>
      </w:r>
      <w:r>
        <w:t xml:space="preserve"> </w:t>
      </w:r>
      <w:r w:rsidRPr="00445601">
        <w:t xml:space="preserve">spaced constellations. Pisces, Cancer, and Scorpio were the Watery Trigon while Sagittarius, Aries, and Leo were the Fiery Trigon. </w:t>
      </w:r>
      <w:proofErr w:type="spellStart"/>
      <w:r w:rsidRPr="00445601">
        <w:t>JupiterSaturn</w:t>
      </w:r>
      <w:proofErr w:type="spellEnd"/>
      <w:r w:rsidRPr="00445601">
        <w:t xml:space="preserve"> conjunctions occur at 20</w:t>
      </w:r>
      <w:r w:rsidR="008407C7">
        <w:t>-</w:t>
      </w:r>
      <w:r w:rsidRPr="00445601">
        <w:t xml:space="preserve">year intervals and 117 degrees apart, and shift westward (clockwise) through the signs of a given trigon, remaining within the signs of one trigon for almost 200 years and then shifting into the adjacent trigon. After nearly 800 years (actually </w:t>
      </w:r>
      <w:r w:rsidRPr="00445601">
        <w:rPr>
          <w:b/>
          <w:bCs/>
        </w:rPr>
        <w:t>794.4</w:t>
      </w:r>
      <w:r w:rsidRPr="00445601">
        <w:t xml:space="preserve">) they begin a new cycle back at nearly their original position as measured with respect to the vernal equinox. The conjunction that </w:t>
      </w:r>
      <w:r w:rsidRPr="00445601">
        <w:lastRenderedPageBreak/>
        <w:t>Kepler watched had occurred in essentially the same position 800 years before and 800 years before that; Kepler believed the event had happened only eight times since the creation of the world.</w:t>
      </w:r>
    </w:p>
    <w:p w14:paraId="25C19ECD" w14:textId="0FF5D540" w:rsidR="006D1EF1" w:rsidRDefault="006D1EF1" w:rsidP="008407C7"/>
    <w:p w14:paraId="6502A342" w14:textId="2F207036" w:rsidR="006D1EF1" w:rsidRDefault="006D1EF1" w:rsidP="006D1EF1">
      <w:r w:rsidRPr="006D1EF1">
        <w:t>The</w:t>
      </w:r>
      <w:r w:rsidR="0001325D">
        <w:t xml:space="preserve">re </w:t>
      </w:r>
      <w:r w:rsidRPr="006D1EF1">
        <w:t>was a </w:t>
      </w:r>
      <w:r w:rsidRPr="006D1EF1">
        <w:rPr>
          <w:b/>
          <w:bCs/>
          <w:u w:val="single"/>
        </w:rPr>
        <w:t>triple conjunction of Jupiter and Saturn, in 7 B.C.</w:t>
      </w:r>
      <w:r w:rsidRPr="006D1EF1">
        <w:t> On </w:t>
      </w:r>
      <w:r w:rsidRPr="006D1EF1">
        <w:rPr>
          <w:b/>
          <w:bCs/>
        </w:rPr>
        <w:t>May 29</w:t>
      </w:r>
      <w:r w:rsidRPr="006D1EF1">
        <w:t>, the two planets passed a degree apart in the constellation of Pisces – a sight the Magi had seen many times before and so it probably was not too exciting. Nonetheless, they viewed Jupiter as a royal planet and Pisces as a constellation associated with the Jews. Then, on </w:t>
      </w:r>
      <w:r w:rsidRPr="006D1EF1">
        <w:rPr>
          <w:b/>
          <w:bCs/>
        </w:rPr>
        <w:t>September 29</w:t>
      </w:r>
      <w:r w:rsidRPr="006D1EF1">
        <w:t>, the two planets came together again in Pisces, moving in opposite directions but close by each other in the sky, separated by a distance a little larger than on May 29. A third time, on </w:t>
      </w:r>
      <w:r w:rsidRPr="006D1EF1">
        <w:rPr>
          <w:b/>
          <w:bCs/>
        </w:rPr>
        <w:t>December 4</w:t>
      </w:r>
      <w:r w:rsidRPr="006D1EF1">
        <w:t xml:space="preserve">, the planets converged again, separated by more than a degree from north to south. </w:t>
      </w:r>
      <w:proofErr w:type="gramStart"/>
      <w:r w:rsidRPr="006D1EF1">
        <w:t>So</w:t>
      </w:r>
      <w:proofErr w:type="gramEnd"/>
      <w:r w:rsidRPr="006D1EF1">
        <w:t xml:space="preserve"> three times in eight months, the royal planet and Saturn had met in the Jew's constellation. But what was the significance of Saturn? Herod was an old man now, hanging on to life; and perhaps Saturn, regarded as an evil planet, pointed to the demise of this detested puppet leader of</w:t>
      </w:r>
      <w:r>
        <w:t xml:space="preserve"> </w:t>
      </w:r>
      <w:r w:rsidRPr="006D1EF1">
        <w:t>Judea. The Magi must have pondered the significance of all this.</w:t>
      </w:r>
      <w:r>
        <w:rPr>
          <w:rStyle w:val="FootnoteReference"/>
        </w:rPr>
        <w:footnoteReference w:id="90"/>
      </w:r>
    </w:p>
    <w:p w14:paraId="106B9D5A" w14:textId="0B803CD9" w:rsidR="00597C0A" w:rsidRDefault="00597C0A" w:rsidP="008407C7"/>
    <w:p w14:paraId="51AAF852" w14:textId="28BB748F" w:rsidR="00597C0A" w:rsidRDefault="00597C0A" w:rsidP="00597C0A">
      <w:r w:rsidRPr="00597C0A">
        <w:t>Rabbi Isaac Abarvanel's belief, noted in his 15th-century commentary on Daniel,</w:t>
      </w:r>
      <w:r w:rsidR="00541805">
        <w:rPr>
          <w:rStyle w:val="FootnoteReference"/>
        </w:rPr>
        <w:footnoteReference w:id="91"/>
      </w:r>
      <w:r w:rsidRPr="00597C0A">
        <w:t xml:space="preserve"> that not only does a conjunction of Jupiter and Saturn foretell important events, but in Pisces this holds a special significance for Israel; and such an event might even foretell the coming of the Messiah.</w:t>
      </w:r>
    </w:p>
    <w:p w14:paraId="1390EBD4" w14:textId="77777777" w:rsidR="008407C7" w:rsidRDefault="008407C7" w:rsidP="008407C7"/>
    <w:p w14:paraId="2239CE49" w14:textId="6F4D93C3" w:rsidR="00154EDF" w:rsidRDefault="00154EDF" w:rsidP="00154EDF">
      <w:r w:rsidRPr="00154EDF">
        <w:t>Jupiter-Saturn conjunctions</w:t>
      </w:r>
    </w:p>
    <w:p w14:paraId="0E2A8A2B" w14:textId="11033D82" w:rsidR="000B7C9A" w:rsidRDefault="000B7C9A" w:rsidP="00154EDF"/>
    <w:p w14:paraId="445B6C4F" w14:textId="5A3C0D22" w:rsidR="000B7C9A" w:rsidRDefault="000B7C9A" w:rsidP="00154EDF">
      <w:r w:rsidRPr="000B7C9A">
        <w:t>http://cura.free.fr/cura2/901meira.html</w:t>
      </w:r>
    </w:p>
    <w:p w14:paraId="21ED7214" w14:textId="77777777" w:rsidR="0037740C" w:rsidRDefault="0037740C" w:rsidP="0037740C">
      <w:pPr>
        <w:keepNext/>
        <w:jc w:val="center"/>
      </w:pPr>
      <w:r>
        <w:rPr>
          <w:noProof/>
        </w:rPr>
        <w:drawing>
          <wp:inline distT="0" distB="0" distL="0" distR="0" wp14:anchorId="7A16E604" wp14:editId="75EDFC40">
            <wp:extent cx="2857500" cy="2827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827020"/>
                    </a:xfrm>
                    <a:prstGeom prst="rect">
                      <a:avLst/>
                    </a:prstGeom>
                    <a:noFill/>
                    <a:ln>
                      <a:noFill/>
                    </a:ln>
                  </pic:spPr>
                </pic:pic>
              </a:graphicData>
            </a:graphic>
          </wp:inline>
        </w:drawing>
      </w:r>
    </w:p>
    <w:p w14:paraId="16AF4E38" w14:textId="21CE0167" w:rsidR="0037740C" w:rsidRDefault="0037740C" w:rsidP="0037740C">
      <w:pPr>
        <w:pStyle w:val="Caption"/>
      </w:pPr>
      <w:r w:rsidRPr="003616D6">
        <w:t xml:space="preserve">Johannes Kepler’s demonstration of the conjunction of Saturn and Jupiter traversing the signs of the zodiac, from his “Mysterium </w:t>
      </w:r>
      <w:proofErr w:type="spellStart"/>
      <w:r w:rsidRPr="003616D6">
        <w:t>Cosmographicum</w:t>
      </w:r>
      <w:proofErr w:type="spellEnd"/>
      <w:r w:rsidRPr="003616D6">
        <w:t>” (1597).</w:t>
      </w:r>
    </w:p>
    <w:p w14:paraId="051A5931" w14:textId="5EDC6B70" w:rsidR="0037740C" w:rsidRDefault="0037740C" w:rsidP="00093501"/>
    <w:p w14:paraId="4912A232" w14:textId="6AE53154" w:rsidR="0037740C" w:rsidRDefault="0037740C" w:rsidP="00093501"/>
    <w:p w14:paraId="75A24332" w14:textId="6CF8D3B7" w:rsidR="0037740C" w:rsidRDefault="0037740C" w:rsidP="00093501"/>
    <w:p w14:paraId="20DF0BBE" w14:textId="27D24008" w:rsidR="0037740C" w:rsidRDefault="0037740C" w:rsidP="00093501"/>
    <w:p w14:paraId="47EF3BBD" w14:textId="3FD38A6A" w:rsidR="0037740C" w:rsidRDefault="0037740C" w:rsidP="00093501"/>
    <w:p w14:paraId="3171ECA9" w14:textId="77777777" w:rsidR="0037740C" w:rsidRDefault="0037740C" w:rsidP="00093501"/>
    <w:p w14:paraId="77CD2FB9" w14:textId="35713540" w:rsidR="00C85E2C" w:rsidRDefault="00C85E2C" w:rsidP="00C85E2C">
      <w:r w:rsidRPr="00C85E2C">
        <w:t>Ibn Ezra’s</w:t>
      </w:r>
      <w:r>
        <w:rPr>
          <w:i/>
          <w:iCs/>
        </w:rPr>
        <w:t xml:space="preserve"> </w:t>
      </w:r>
      <w:r w:rsidRPr="00C85E2C">
        <w:rPr>
          <w:i/>
          <w:iCs/>
        </w:rPr>
        <w:t xml:space="preserve">Sefer </w:t>
      </w:r>
      <w:proofErr w:type="spellStart"/>
      <w:r w:rsidRPr="00C85E2C">
        <w:rPr>
          <w:i/>
          <w:iCs/>
        </w:rPr>
        <w:t>HaMahbarot</w:t>
      </w:r>
      <w:proofErr w:type="spellEnd"/>
      <w:r w:rsidR="008A2AFC">
        <w:rPr>
          <w:i/>
          <w:iCs/>
        </w:rPr>
        <w:t xml:space="preserve"> </w:t>
      </w:r>
      <w:r w:rsidRPr="00C85E2C">
        <w:t>(</w:t>
      </w:r>
      <w:r w:rsidRPr="00C85E2C">
        <w:rPr>
          <w:i/>
          <w:iCs/>
        </w:rPr>
        <w:t>The Book of Conjunctions</w:t>
      </w:r>
      <w:r w:rsidRPr="00C85E2C">
        <w:t>), one of fourteen books he authored on astronomy, discusses the influence of the conjunction of the two planets in great detail.</w:t>
      </w:r>
    </w:p>
    <w:p w14:paraId="20DA2D84" w14:textId="4342F132" w:rsidR="00C85E2C" w:rsidRDefault="00C85E2C" w:rsidP="00093501"/>
    <w:p w14:paraId="7A2BD869" w14:textId="3AE110F2" w:rsidR="008B7813" w:rsidRDefault="008B7813" w:rsidP="00093501">
      <w:r w:rsidRPr="008B7813">
        <w:t>Ibn Ezra believed that the sun and planets, together with the constellations across which they appeared to travel, influenced the fates of nations, cities, and religions. Jupiter in Aries held sway over Iraq, Saturn in Libra over Rome. Saturn held sway over Jews, the sun over Christians, and Venus over Muslims. Like all of his contemporary astronomers, Ibn Ezra paid additional attention to conjunctions, of which the most important was that of Saturn and Jupiter. These conjunctions had influenced the births of prophets and leaders, including Moses, Jesus, and Mohammed. “The conjunction [of Saturn and Jupiter] took place before the birth of the man they consider to be God” he wrote in his Sefer Olam, “and the conjunction [of Saturn and Jupiter] in the sign of Scorpio took place before the emergence of the prophet of the Muslims.”</w:t>
      </w:r>
    </w:p>
    <w:p w14:paraId="3AB7E5DD" w14:textId="77777777" w:rsidR="00C85E2C" w:rsidRDefault="00C85E2C" w:rsidP="00093501"/>
    <w:p w14:paraId="5278B393" w14:textId="5314B3D0" w:rsidR="00A0237D" w:rsidRDefault="00A0237D" w:rsidP="00A0237D">
      <w:r w:rsidRPr="00A0237D">
        <w:t>There is a conjunction of Jupiter and Saturn in general every 20 years</w:t>
      </w:r>
      <w:r>
        <w:t xml:space="preserve">. </w:t>
      </w:r>
      <w:r w:rsidRPr="00A0237D">
        <w:t>The last one that was actually visible was in 1226 A.D.</w:t>
      </w:r>
      <w:r>
        <w:t xml:space="preserve"> T</w:t>
      </w:r>
      <w:r w:rsidRPr="00A0237D">
        <w:t>here was one in 1623, but it was too close to the sun to be observed</w:t>
      </w:r>
      <w:r>
        <w:t>.</w:t>
      </w:r>
    </w:p>
    <w:p w14:paraId="5C430B0D" w14:textId="130BDF6C" w:rsidR="008A2AFC" w:rsidRDefault="008A2AFC" w:rsidP="00A0237D"/>
    <w:p w14:paraId="0DC13F6C" w14:textId="36A47D56" w:rsidR="008A2AFC" w:rsidRPr="008A2AFC" w:rsidRDefault="008A2AFC" w:rsidP="008A2AFC">
      <w:r w:rsidRPr="008A2AFC">
        <w:t>The conjunction of the two uppermost planets [i.e., Saturn and Jupiter] in the sign of Aries takes place every 960 years, and both revolve from the sign of their conjunction to the ninth [following] sign every 20 years, and they repeat this cycle twelve times to make up 240 years. From there they repeat this cycle the same number of times and in the same manner in the earthy signs, in the airy signs, and in the watery signs…</w:t>
      </w:r>
      <w:r>
        <w:rPr>
          <w:rStyle w:val="FootnoteReference"/>
        </w:rPr>
        <w:footnoteReference w:id="92"/>
      </w:r>
    </w:p>
    <w:p w14:paraId="4986E2B6" w14:textId="77777777" w:rsidR="008A2AFC" w:rsidRDefault="008A2AFC" w:rsidP="00A0237D"/>
    <w:p w14:paraId="11BC7A0A" w14:textId="06A283EA" w:rsidR="00A0237D" w:rsidRDefault="00A0237D" w:rsidP="00093501"/>
    <w:p w14:paraId="23AB56EA" w14:textId="77777777" w:rsidR="00A0237D" w:rsidRDefault="00A0237D" w:rsidP="00093501"/>
    <w:p w14:paraId="380D1E74" w14:textId="17CEFE68" w:rsidR="00093501" w:rsidRDefault="00CC1F14" w:rsidP="00CC1F14">
      <w:r w:rsidRPr="00CC1F14">
        <w:t>Jupiter and Saturn will come together in a “great conjunction”</w:t>
      </w:r>
      <w:r>
        <w:t xml:space="preserve"> On 12/21/2020 in Aquarius. This happens once every 615 years.</w:t>
      </w:r>
    </w:p>
    <w:p w14:paraId="7B02988B" w14:textId="2DA3189D" w:rsidR="004317B8" w:rsidRDefault="004317B8" w:rsidP="00CC1F14"/>
    <w:p w14:paraId="64F40C49" w14:textId="018830C7" w:rsidR="004317B8" w:rsidRDefault="004317B8" w:rsidP="00CC1F14"/>
    <w:p w14:paraId="60C3F71E" w14:textId="7FFB00DB" w:rsidR="004317B8" w:rsidRDefault="004317B8" w:rsidP="00CC1F14">
      <w:r w:rsidRPr="004317B8">
        <w:t>Although there are several lengthy discussions in the Talmud about the influence of the planets on the fate of humanity, none makes any mention of conjunctions.  But writing about three hundred years after the close of the Talmud, Saadia Gaon (d. 942C.E.) mentioned the belief of the terrible consequences of the Saturn-Jupiter conjunction in his introduction to the Book of Daniel.</w:t>
      </w:r>
      <w:r>
        <w:rPr>
          <w:rStyle w:val="FootnoteReference"/>
        </w:rPr>
        <w:footnoteReference w:id="93"/>
      </w:r>
      <w:r w:rsidRPr="004317B8">
        <w:t xml:space="preserve"> He explained a belief that the twenty-year conjunction of the planets allowed for predictions to be made about individual kings. The conjunctions that occurred every 238 or 258 years could be used to </w:t>
      </w:r>
      <w:r w:rsidRPr="004317B8">
        <w:t>make predictions about families, and those that occurred in a cycle of 944 or 964 years “influenced the governance from one nation to another.” However, he did so only to reject the notion that these conjunctions or indeed any planetary alignments were of consequence.</w:t>
      </w:r>
    </w:p>
    <w:p w14:paraId="7411730B" w14:textId="77777777" w:rsidR="004317B8" w:rsidRDefault="004317B8" w:rsidP="00CC1F14"/>
    <w:p w14:paraId="5366099A" w14:textId="6496B52F" w:rsidR="00E915D1" w:rsidRDefault="00E915D1" w:rsidP="00CC1F14"/>
    <w:p w14:paraId="54616C98" w14:textId="4346DC2B" w:rsidR="00E915D1" w:rsidRDefault="00E915D1" w:rsidP="00E915D1">
      <w:pPr>
        <w:pStyle w:val="Heading2"/>
      </w:pPr>
      <w:bookmarkStart w:id="21" w:name="_Toc121697048"/>
      <w:r>
        <w:t>Ibn Ezra</w:t>
      </w:r>
      <w:bookmarkEnd w:id="21"/>
    </w:p>
    <w:p w14:paraId="107933A4" w14:textId="182DEC2C" w:rsidR="00E915D1" w:rsidRDefault="00E915D1" w:rsidP="00CC1F14"/>
    <w:p w14:paraId="34CA1A0B" w14:textId="16356161" w:rsidR="00E1213D" w:rsidRDefault="00E1213D" w:rsidP="00E1213D">
      <w:r w:rsidRPr="00E1213D">
        <w:t>Ibn Ezra’s emphasis on the importance of the conjunction is not found only in his many esoteric works of astronomy. It is included in his commentary on the Torah, in </w:t>
      </w:r>
      <w:hyperlink r:id="rId29" w:history="1">
        <w:r w:rsidRPr="00E1213D">
          <w:rPr>
            <w:rStyle w:val="Hyperlink"/>
          </w:rPr>
          <w:t>a long passage found on Exodus 33:21</w:t>
        </w:r>
      </w:hyperlink>
      <w:r w:rsidRPr="00E1213D">
        <w:t>, printed in any edition of the </w:t>
      </w:r>
      <w:proofErr w:type="spellStart"/>
      <w:r w:rsidRPr="00E1213D">
        <w:rPr>
          <w:i/>
          <w:iCs/>
        </w:rPr>
        <w:t>Mikraot</w:t>
      </w:r>
      <w:proofErr w:type="spellEnd"/>
      <w:r w:rsidRPr="00E1213D">
        <w:rPr>
          <w:i/>
          <w:iCs/>
        </w:rPr>
        <w:t xml:space="preserve"> </w:t>
      </w:r>
      <w:proofErr w:type="spellStart"/>
      <w:r w:rsidRPr="00E1213D">
        <w:rPr>
          <w:i/>
          <w:iCs/>
        </w:rPr>
        <w:t>Gedolot</w:t>
      </w:r>
      <w:proofErr w:type="spellEnd"/>
      <w:r w:rsidRPr="00E1213D">
        <w:t>.</w:t>
      </w:r>
    </w:p>
    <w:p w14:paraId="23371B69" w14:textId="575CBCE0" w:rsidR="00E1213D" w:rsidRDefault="00E1213D" w:rsidP="00CC1F14"/>
    <w:p w14:paraId="1BC6C4DA" w14:textId="24113A10" w:rsidR="00283C86" w:rsidRDefault="00283C86" w:rsidP="00CC1F14">
      <w:r>
        <w:t>*** Ibn Ezra quote</w:t>
      </w:r>
    </w:p>
    <w:p w14:paraId="05364A29" w14:textId="77777777" w:rsidR="00283C86" w:rsidRDefault="00283C86" w:rsidP="00CC1F14"/>
    <w:p w14:paraId="79F61E18" w14:textId="783C539A" w:rsidR="00E915D1" w:rsidRDefault="00E915D1" w:rsidP="00E915D1">
      <w:r w:rsidRPr="00E915D1">
        <w:t>Abraham the author states: I have already explained that the name of God, which is written but not pronounced,</w:t>
      </w:r>
      <w:r w:rsidR="00E1213D">
        <w:rPr>
          <w:rStyle w:val="FootnoteReference"/>
        </w:rPr>
        <w:footnoteReference w:id="94"/>
      </w:r>
      <w:r w:rsidR="00E1213D">
        <w:rPr>
          <w:vertAlign w:val="superscript"/>
        </w:rPr>
        <w:t xml:space="preserve"> </w:t>
      </w:r>
      <w:r w:rsidRPr="00E915D1">
        <w:rPr>
          <w:i/>
          <w:iCs/>
        </w:rPr>
        <w:t>That is, YHVH, the tetragrammaton.</w:t>
      </w:r>
      <w:r w:rsidRPr="00E915D1">
        <w:t xml:space="preserve"> is a proper name.</w:t>
      </w:r>
      <w:r w:rsidR="00E1213D">
        <w:rPr>
          <w:rStyle w:val="FootnoteReference"/>
        </w:rPr>
        <w:footnoteReference w:id="95"/>
      </w:r>
      <w:r w:rsidR="00E1213D">
        <w:rPr>
          <w:vertAlign w:val="superscript"/>
        </w:rPr>
        <w:t xml:space="preserve"> </w:t>
      </w:r>
      <w:r w:rsidRPr="00E915D1">
        <w:t>This proper name refers to the Glory.</w:t>
      </w:r>
      <w:r w:rsidR="00E1213D">
        <w:rPr>
          <w:rStyle w:val="FootnoteReference"/>
        </w:rPr>
        <w:footnoteReference w:id="96"/>
      </w:r>
      <w:r w:rsidR="00E1213D">
        <w:rPr>
          <w:vertAlign w:val="superscript"/>
        </w:rPr>
        <w:t xml:space="preserve"> </w:t>
      </w:r>
      <w:r w:rsidRPr="00E915D1">
        <w:t>If you add up all of the letters of God’s proper name you get seventy-two.</w:t>
      </w:r>
      <w:r w:rsidR="00E1213D">
        <w:rPr>
          <w:rStyle w:val="FootnoteReference"/>
        </w:rPr>
        <w:footnoteReference w:id="97"/>
      </w:r>
      <w:r w:rsidR="00E1213D">
        <w:t xml:space="preserve"> </w:t>
      </w:r>
      <w:r w:rsidRPr="00E915D1">
        <w:t>The sages therefore said that it is God’s explicit name.</w:t>
      </w:r>
      <w:r w:rsidR="00E1213D">
        <w:rPr>
          <w:rStyle w:val="FootnoteReference"/>
        </w:rPr>
        <w:footnoteReference w:id="98"/>
      </w:r>
      <w:r w:rsidR="00E1213D">
        <w:t xml:space="preserve"> </w:t>
      </w:r>
      <w:r w:rsidRPr="00E915D1">
        <w:t>If you add the square of one, the first number, to the square of five, the true middle number,</w:t>
      </w:r>
      <w:r w:rsidR="00E1213D">
        <w:rPr>
          <w:rStyle w:val="FootnoteReference"/>
        </w:rPr>
        <w:footnoteReference w:id="99"/>
      </w:r>
      <w:r w:rsidR="00E1213D">
        <w:t xml:space="preserve"> </w:t>
      </w:r>
      <w:r w:rsidRPr="00E915D1">
        <w:t>you will get the numerical equivalent of God’s name.</w:t>
      </w:r>
      <w:r w:rsidR="006E6E35">
        <w:rPr>
          <w:rStyle w:val="FootnoteReference"/>
        </w:rPr>
        <w:footnoteReference w:id="100"/>
      </w:r>
      <w:r w:rsidR="006E6E35">
        <w:t xml:space="preserve"> </w:t>
      </w:r>
      <w:r w:rsidRPr="00E915D1">
        <w:t>This is also true regarding the five moving stars.</w:t>
      </w:r>
      <w:r w:rsidR="006E6E35">
        <w:rPr>
          <w:rStyle w:val="FootnoteReference"/>
        </w:rPr>
        <w:footnoteReference w:id="101"/>
      </w:r>
      <w:r w:rsidR="006E6E35">
        <w:t xml:space="preserve"> </w:t>
      </w:r>
      <w:r w:rsidRPr="00E915D1">
        <w:t>When you add up the letters that one enunciates in naming half of the letters that make up God’s name</w:t>
      </w:r>
      <w:r w:rsidR="006E6E35">
        <w:rPr>
          <w:rStyle w:val="FootnoteReference"/>
        </w:rPr>
        <w:footnoteReference w:id="102"/>
      </w:r>
      <w:r w:rsidR="006E6E35">
        <w:t xml:space="preserve"> </w:t>
      </w:r>
      <w:r w:rsidRPr="00E915D1">
        <w:t>you will also get the numerical equivalent of God’s name.</w:t>
      </w:r>
      <w:r w:rsidR="006E6E35">
        <w:rPr>
          <w:rStyle w:val="FootnoteReference"/>
        </w:rPr>
        <w:footnoteReference w:id="103"/>
      </w:r>
      <w:r w:rsidR="006E6E35">
        <w:t xml:space="preserve"> </w:t>
      </w:r>
      <w:r w:rsidRPr="00E915D1">
        <w:t xml:space="preserve">When you add up the squares of the first four square </w:t>
      </w:r>
      <w:r w:rsidRPr="00E915D1">
        <w:lastRenderedPageBreak/>
        <w:t>numbers</w:t>
      </w:r>
      <w:r w:rsidR="006E6E35">
        <w:rPr>
          <w:rStyle w:val="FootnoteReference"/>
        </w:rPr>
        <w:footnoteReference w:id="104"/>
      </w:r>
      <w:r w:rsidR="006E6E35">
        <w:t xml:space="preserve"> </w:t>
      </w:r>
      <w:r w:rsidRPr="00E915D1">
        <w:t>you get the numerical equivalent of half of God’s name.</w:t>
      </w:r>
      <w:r w:rsidR="00291A2F">
        <w:rPr>
          <w:rStyle w:val="FootnoteReference"/>
        </w:rPr>
        <w:footnoteReference w:id="105"/>
      </w:r>
      <w:r w:rsidR="00291A2F">
        <w:t xml:space="preserve"> </w:t>
      </w:r>
      <w:r w:rsidRPr="00E915D1">
        <w:t>When you multiply the first half of God’s name</w:t>
      </w:r>
      <w:r w:rsidR="00291A2F">
        <w:rPr>
          <w:rStyle w:val="FootnoteReference"/>
        </w:rPr>
        <w:footnoteReference w:id="106"/>
      </w:r>
      <w:r w:rsidR="00291A2F">
        <w:t xml:space="preserve"> </w:t>
      </w:r>
      <w:r w:rsidRPr="00E915D1">
        <w:t>by the second half of God’s name</w:t>
      </w:r>
      <w:r w:rsidR="00291A2F">
        <w:rPr>
          <w:rStyle w:val="FootnoteReference"/>
        </w:rPr>
        <w:footnoteReference w:id="107"/>
      </w:r>
      <w:r w:rsidR="00291A2F">
        <w:t xml:space="preserve"> </w:t>
      </w:r>
      <w:r w:rsidRPr="00E915D1">
        <w:t>you get the sum of the square of the odd numbers.</w:t>
      </w:r>
      <w:r w:rsidR="00291A2F">
        <w:rPr>
          <w:rStyle w:val="FootnoteReference"/>
        </w:rPr>
        <w:footnoteReference w:id="108"/>
      </w:r>
      <w:r w:rsidR="00291A2F">
        <w:t xml:space="preserve"> </w:t>
      </w:r>
      <w:r w:rsidRPr="00E915D1">
        <w:t>When you subtract the square of the first letter of God’s name</w:t>
      </w:r>
      <w:r w:rsidR="00291A2F">
        <w:rPr>
          <w:rStyle w:val="FootnoteReference"/>
        </w:rPr>
        <w:footnoteReference w:id="109"/>
      </w:r>
      <w:r w:rsidR="00291A2F">
        <w:t xml:space="preserve"> f</w:t>
      </w:r>
      <w:r w:rsidRPr="00E915D1">
        <w:t>rom the sum of the squares of the first two letters</w:t>
      </w:r>
      <w:r w:rsidR="00291A2F">
        <w:rPr>
          <w:rStyle w:val="FootnoteReference"/>
        </w:rPr>
        <w:footnoteReference w:id="110"/>
      </w:r>
      <w:r w:rsidR="00291A2F">
        <w:t xml:space="preserve"> </w:t>
      </w:r>
      <w:r w:rsidRPr="00E915D1">
        <w:t>of God’s name, the remainder will be equivalent to the cube of the second letter of God’s name.</w:t>
      </w:r>
      <w:r w:rsidR="00291A2F">
        <w:rPr>
          <w:rStyle w:val="FootnoteReference"/>
        </w:rPr>
        <w:footnoteReference w:id="111"/>
      </w:r>
      <w:r w:rsidR="00291A2F">
        <w:t xml:space="preserve"> </w:t>
      </w:r>
      <w:r w:rsidRPr="00E915D1">
        <w:t>If you subtract the square of the first two letters of God’s name</w:t>
      </w:r>
      <w:r w:rsidR="00291A2F">
        <w:rPr>
          <w:rStyle w:val="FootnoteReference"/>
        </w:rPr>
        <w:footnoteReference w:id="112"/>
      </w:r>
      <w:r w:rsidR="00291A2F">
        <w:t xml:space="preserve"> </w:t>
      </w:r>
      <w:r w:rsidRPr="00E915D1">
        <w:t>from the square of the first three letters of God’s name,</w:t>
      </w:r>
      <w:r w:rsidR="00F558F4">
        <w:rPr>
          <w:rStyle w:val="FootnoteReference"/>
        </w:rPr>
        <w:footnoteReference w:id="113"/>
      </w:r>
      <w:r w:rsidR="00F558F4">
        <w:t xml:space="preserve"> </w:t>
      </w:r>
      <w:r w:rsidRPr="00E915D1">
        <w:t>the remainder</w:t>
      </w:r>
      <w:r w:rsidR="00F558F4">
        <w:rPr>
          <w:rStyle w:val="FootnoteReference"/>
        </w:rPr>
        <w:footnoteReference w:id="114"/>
      </w:r>
      <w:r w:rsidR="00F558F4">
        <w:t xml:space="preserve"> </w:t>
      </w:r>
      <w:r w:rsidRPr="00E915D1">
        <w:t>will be equivalent to the cube of the third letter of God’s name.</w:t>
      </w:r>
      <w:r w:rsidR="00F558F4">
        <w:rPr>
          <w:rStyle w:val="FootnoteReference"/>
        </w:rPr>
        <w:footnoteReference w:id="115"/>
      </w:r>
      <w:r w:rsidR="00F558F4">
        <w:t xml:space="preserve"> </w:t>
      </w:r>
      <w:r w:rsidRPr="00E915D1">
        <w:t>This glorious God is similar to the number one which stands by itself and has no need for any number before it.</w:t>
      </w:r>
      <w:r w:rsidR="00F558F4">
        <w:rPr>
          <w:rStyle w:val="FootnoteReference"/>
        </w:rPr>
        <w:footnoteReference w:id="116"/>
      </w:r>
      <w:r w:rsidR="00F558F4">
        <w:t xml:space="preserve"> </w:t>
      </w:r>
      <w:r w:rsidRPr="00E915D1">
        <w:t>If you consider the role that the number one plays in a sum of numbers, you will discover that one is the first of all the numbers in any sum, and that all sums consist of ones. God similarly is the One who is all.</w:t>
      </w:r>
      <w:r w:rsidR="00F558F4">
        <w:rPr>
          <w:rStyle w:val="FootnoteReference"/>
        </w:rPr>
        <w:footnoteReference w:id="117"/>
      </w:r>
      <w:r w:rsidR="00F558F4">
        <w:t xml:space="preserve"> </w:t>
      </w:r>
      <w:r w:rsidRPr="00E915D1">
        <w:t>This is therefore the secret of the prayers and praises.</w:t>
      </w:r>
      <w:r w:rsidR="00E7692E">
        <w:rPr>
          <w:rStyle w:val="FootnoteReference"/>
        </w:rPr>
        <w:footnoteReference w:id="118"/>
      </w:r>
      <w:r w:rsidR="00E7692E">
        <w:t xml:space="preserve"> </w:t>
      </w:r>
      <w:r w:rsidRPr="00E915D1">
        <w:t xml:space="preserve">It is the meaning of </w:t>
      </w:r>
      <w:r w:rsidRPr="00E915D1">
        <w:rPr>
          <w:i/>
          <w:iCs/>
        </w:rPr>
        <w:t xml:space="preserve">Thus </w:t>
      </w:r>
      <w:r w:rsidRPr="00E915D1">
        <w:rPr>
          <w:i/>
          <w:iCs/>
        </w:rPr>
        <w:t>will I magnify Myself, and sanctify Myself</w:t>
      </w:r>
      <w:r w:rsidRPr="00E915D1">
        <w:t xml:space="preserve"> (Ezek. 38:23)</w:t>
      </w:r>
      <w:r w:rsidR="004167BD">
        <w:rPr>
          <w:rStyle w:val="FootnoteReference"/>
        </w:rPr>
        <w:footnoteReference w:id="119"/>
      </w:r>
      <w:r w:rsidR="004167BD">
        <w:t xml:space="preserve"> </w:t>
      </w:r>
      <w:r w:rsidRPr="00E915D1">
        <w:t xml:space="preserve">and of </w:t>
      </w:r>
      <w:r w:rsidRPr="00E915D1">
        <w:rPr>
          <w:i/>
          <w:iCs/>
        </w:rPr>
        <w:t>in whom I will he glorified</w:t>
      </w:r>
      <w:r w:rsidRPr="00E915D1">
        <w:t xml:space="preserve"> (Is. 49:3).</w:t>
      </w:r>
      <w:r w:rsidR="008A152A">
        <w:rPr>
          <w:rStyle w:val="FootnoteReference"/>
        </w:rPr>
        <w:footnoteReference w:id="120"/>
      </w:r>
      <w:r w:rsidR="008A152A">
        <w:t xml:space="preserve"> </w:t>
      </w:r>
      <w:r w:rsidRPr="00E915D1">
        <w:t>Now the One has no image. He encompasses all the images,</w:t>
      </w:r>
      <w:r w:rsidR="008A152A">
        <w:rPr>
          <w:rStyle w:val="FootnoteReference"/>
        </w:rPr>
        <w:footnoteReference w:id="121"/>
      </w:r>
      <w:r w:rsidR="008A152A">
        <w:t xml:space="preserve"> </w:t>
      </w:r>
      <w:r w:rsidRPr="00E915D1">
        <w:t>for they all came from Him. Observe, the heavenly bodies, namely, the lights and the stars, have no front or back. This is certainly the case with man’s heavenly soul. This is surely the case with those who serve on high.</w:t>
      </w:r>
      <w:r w:rsidR="008A152A">
        <w:rPr>
          <w:rStyle w:val="FootnoteReference"/>
        </w:rPr>
        <w:footnoteReference w:id="122"/>
      </w:r>
      <w:r w:rsidR="008A152A">
        <w:t xml:space="preserve"> </w:t>
      </w:r>
      <w:r w:rsidRPr="00E915D1">
        <w:t>This is beyond the shadow of a doubt the case with the Most High.</w:t>
      </w:r>
      <w:r w:rsidR="008A152A">
        <w:rPr>
          <w:rStyle w:val="FootnoteReference"/>
        </w:rPr>
        <w:footnoteReference w:id="123"/>
      </w:r>
      <w:r w:rsidR="008A152A">
        <w:t xml:space="preserve"> </w:t>
      </w:r>
      <w:r w:rsidRPr="00E915D1">
        <w:t>Now there is a vertical line between the two points.</w:t>
      </w:r>
      <w:r w:rsidR="008A152A">
        <w:rPr>
          <w:rStyle w:val="FootnoteReference"/>
        </w:rPr>
        <w:footnoteReference w:id="124"/>
      </w:r>
      <w:r w:rsidR="008A152A">
        <w:t xml:space="preserve"> </w:t>
      </w:r>
      <w:r w:rsidRPr="00E915D1">
        <w:t>The point closest to the Creator</w:t>
      </w:r>
      <w:r w:rsidR="008A152A">
        <w:rPr>
          <w:rStyle w:val="FootnoteReference"/>
        </w:rPr>
        <w:footnoteReference w:id="125"/>
      </w:r>
      <w:r w:rsidR="008A152A">
        <w:t xml:space="preserve"> </w:t>
      </w:r>
      <w:r w:rsidRPr="00E915D1">
        <w:t>is known as “the prince of the face”</w:t>
      </w:r>
      <w:r w:rsidR="00725F81">
        <w:rPr>
          <w:rStyle w:val="FootnoteReference"/>
        </w:rPr>
        <w:footnoteReference w:id="126"/>
      </w:r>
      <w:r w:rsidR="00725F81">
        <w:t xml:space="preserve"> </w:t>
      </w:r>
      <w:r w:rsidRPr="00E915D1">
        <w:t>and “the prince of power.”</w:t>
      </w:r>
      <w:r w:rsidR="00725F81">
        <w:rPr>
          <w:rStyle w:val="FootnoteReference"/>
        </w:rPr>
        <w:footnoteReference w:id="127"/>
      </w:r>
      <w:r w:rsidR="00725F81">
        <w:t xml:space="preserve"> </w:t>
      </w:r>
      <w:r w:rsidRPr="00E915D1">
        <w:t>The point which lies on the opposite end of the line marks the end of power.</w:t>
      </w:r>
      <w:r w:rsidR="00725F81">
        <w:rPr>
          <w:rStyle w:val="FootnoteReference"/>
        </w:rPr>
        <w:footnoteReference w:id="128"/>
      </w:r>
      <w:r w:rsidR="00725F81">
        <w:t xml:space="preserve"> </w:t>
      </w:r>
      <w:r w:rsidRPr="00E915D1">
        <w:t>Man moves frontward.</w:t>
      </w:r>
      <w:r w:rsidR="00725F81">
        <w:rPr>
          <w:rStyle w:val="FootnoteReference"/>
        </w:rPr>
        <w:footnoteReference w:id="129"/>
      </w:r>
      <w:r w:rsidR="00725F81">
        <w:t xml:space="preserve"> </w:t>
      </w:r>
      <w:r w:rsidRPr="00E915D1">
        <w:t>The body which is on high moves towards the right.</w:t>
      </w:r>
      <w:r w:rsidR="00BC0DD4">
        <w:rPr>
          <w:rStyle w:val="FootnoteReference"/>
        </w:rPr>
        <w:footnoteReference w:id="130"/>
      </w:r>
      <w:r w:rsidR="00BC0DD4">
        <w:t xml:space="preserve"> </w:t>
      </w:r>
      <w:r w:rsidRPr="00E915D1">
        <w:t>Plants grow upward.</w:t>
      </w:r>
      <w:r w:rsidR="00BC0DD4">
        <w:rPr>
          <w:rStyle w:val="FootnoteReference"/>
        </w:rPr>
        <w:footnoteReference w:id="131"/>
      </w:r>
      <w:r w:rsidR="00BC0DD4">
        <w:t xml:space="preserve"> </w:t>
      </w:r>
      <w:r w:rsidRPr="00E915D1">
        <w:t>Now Moses was able to know and perceive intellectually how human beings cleave to the Creator of the world</w:t>
      </w:r>
      <w:r w:rsidR="00BC0DD4">
        <w:rPr>
          <w:rStyle w:val="FootnoteReference"/>
        </w:rPr>
        <w:footnoteReference w:id="132"/>
      </w:r>
      <w:r w:rsidR="00BC0DD4">
        <w:t xml:space="preserve"> </w:t>
      </w:r>
      <w:r w:rsidRPr="00E915D1">
        <w:t>who is called “the back” (v. 23). It is the nature of the Glory</w:t>
      </w:r>
      <w:r w:rsidR="00BC0DD4">
        <w:rPr>
          <w:rStyle w:val="FootnoteReference"/>
        </w:rPr>
        <w:footnoteReference w:id="133"/>
      </w:r>
      <w:r w:rsidR="00BC0DD4">
        <w:t xml:space="preserve"> </w:t>
      </w:r>
      <w:r w:rsidRPr="00E915D1">
        <w:t xml:space="preserve">that no created being may have the power to </w:t>
      </w:r>
      <w:r w:rsidRPr="00E915D1">
        <w:lastRenderedPageBreak/>
        <w:t>know this.</w:t>
      </w:r>
      <w:r w:rsidR="00BC0DD4">
        <w:rPr>
          <w:rStyle w:val="FootnoteReference"/>
        </w:rPr>
        <w:footnoteReference w:id="134"/>
      </w:r>
      <w:r w:rsidR="00BC0DD4">
        <w:t xml:space="preserve"> </w:t>
      </w:r>
      <w:r w:rsidRPr="00E915D1">
        <w:t xml:space="preserve">This is the meaning of </w:t>
      </w:r>
      <w:r w:rsidRPr="00E915D1">
        <w:rPr>
          <w:i/>
          <w:iCs/>
        </w:rPr>
        <w:t>for man shall not see Me and live</w:t>
      </w:r>
      <w:r w:rsidRPr="00E915D1">
        <w:t xml:space="preserve"> (Ex. 33:20). This is so because man’s soul is in a body.</w:t>
      </w:r>
      <w:r w:rsidR="00BC0DD4">
        <w:rPr>
          <w:rStyle w:val="FootnoteReference"/>
        </w:rPr>
        <w:footnoteReference w:id="135"/>
      </w:r>
      <w:r w:rsidR="00BC0DD4">
        <w:t xml:space="preserve"> </w:t>
      </w:r>
      <w:r w:rsidRPr="00E915D1">
        <w:t>Now, after an intelligent person dies, his soul reaches a very high stage. It is a state which it could not reach while the individual was alive. Look, Moses</w:t>
      </w:r>
      <w:r w:rsidR="00621CD2">
        <w:rPr>
          <w:rStyle w:val="FootnoteReference"/>
        </w:rPr>
        <w:footnoteReference w:id="136"/>
      </w:r>
      <w:r w:rsidR="00621CD2">
        <w:t xml:space="preserve"> </w:t>
      </w:r>
      <w:r w:rsidRPr="00E915D1">
        <w:t>became all-encompassing.</w:t>
      </w:r>
      <w:r w:rsidR="00621CD2">
        <w:rPr>
          <w:rStyle w:val="FootnoteReference"/>
        </w:rPr>
        <w:footnoteReference w:id="137"/>
      </w:r>
      <w:r w:rsidR="00621CD2">
        <w:t xml:space="preserve"> </w:t>
      </w:r>
      <w:r w:rsidRPr="00E915D1">
        <w:t xml:space="preserve">God therefore told Moses, </w:t>
      </w:r>
      <w:r w:rsidRPr="00E915D1">
        <w:rPr>
          <w:i/>
          <w:iCs/>
        </w:rPr>
        <w:t>I know thee by name</w:t>
      </w:r>
      <w:r w:rsidRPr="00E915D1">
        <w:t xml:space="preserve"> (v. 12),</w:t>
      </w:r>
      <w:r w:rsidR="00621CD2">
        <w:rPr>
          <w:rStyle w:val="FootnoteReference"/>
        </w:rPr>
        <w:footnoteReference w:id="138"/>
      </w:r>
      <w:r w:rsidR="00621CD2">
        <w:t xml:space="preserve"> </w:t>
      </w:r>
      <w:r w:rsidRPr="00E915D1">
        <w:t>for only God knows the individuals and their parts in an all-encompassing manner. Man is the most important being upon the earth. Hence the form of the cherubim.</w:t>
      </w:r>
      <w:r w:rsidR="00621CD2">
        <w:rPr>
          <w:rStyle w:val="FootnoteReference"/>
        </w:rPr>
        <w:footnoteReference w:id="139"/>
      </w:r>
      <w:r w:rsidR="00621CD2">
        <w:t xml:space="preserve"> </w:t>
      </w:r>
      <w:r w:rsidRPr="00E915D1">
        <w:t>Israel is the most important type of human being.</w:t>
      </w:r>
      <w:r w:rsidR="00C50219">
        <w:rPr>
          <w:rStyle w:val="FootnoteReference"/>
        </w:rPr>
        <w:footnoteReference w:id="140"/>
      </w:r>
      <w:r w:rsidR="00C50219">
        <w:t xml:space="preserve"> </w:t>
      </w:r>
      <w:r w:rsidRPr="00E915D1">
        <w:t xml:space="preserve">Hence the statement regarding the knot of the </w:t>
      </w:r>
      <w:r w:rsidRPr="00E915D1">
        <w:rPr>
          <w:i/>
          <w:iCs/>
        </w:rPr>
        <w:t>tefillin</w:t>
      </w:r>
      <w:r w:rsidRPr="00E915D1">
        <w:t>.</w:t>
      </w:r>
      <w:r w:rsidR="00C50219">
        <w:rPr>
          <w:rStyle w:val="FootnoteReference"/>
        </w:rPr>
        <w:footnoteReference w:id="141"/>
      </w:r>
      <w:r w:rsidR="00C50219">
        <w:t xml:space="preserve"> </w:t>
      </w:r>
      <w:r w:rsidRPr="00E915D1">
        <w:t xml:space="preserve">The </w:t>
      </w:r>
      <w:r w:rsidRPr="00E915D1">
        <w:rPr>
          <w:i/>
          <w:iCs/>
        </w:rPr>
        <w:t xml:space="preserve">Shi’ur </w:t>
      </w:r>
      <w:proofErr w:type="spellStart"/>
      <w:r w:rsidRPr="00E915D1">
        <w:rPr>
          <w:i/>
          <w:iCs/>
        </w:rPr>
        <w:t>Komah</w:t>
      </w:r>
      <w:proofErr w:type="spellEnd"/>
      <w:r w:rsidR="00C50219">
        <w:rPr>
          <w:rStyle w:val="FootnoteReference"/>
          <w:i/>
          <w:iCs/>
        </w:rPr>
        <w:footnoteReference w:id="142"/>
      </w:r>
      <w:r w:rsidR="00C50219">
        <w:rPr>
          <w:i/>
          <w:iCs/>
        </w:rPr>
        <w:t xml:space="preserve"> </w:t>
      </w:r>
      <w:r w:rsidRPr="00E915D1">
        <w:t>therefore</w:t>
      </w:r>
      <w:r w:rsidR="00C50219">
        <w:rPr>
          <w:rStyle w:val="FootnoteReference"/>
        </w:rPr>
        <w:footnoteReference w:id="143"/>
      </w:r>
      <w:r w:rsidR="00C50219">
        <w:t xml:space="preserve"> </w:t>
      </w:r>
      <w:r w:rsidRPr="00E915D1">
        <w:t>writes that God created all corporeal beings and all beings more glorious than corporeal beings.</w:t>
      </w:r>
      <w:r w:rsidR="00C50219">
        <w:rPr>
          <w:rStyle w:val="FootnoteReference"/>
        </w:rPr>
        <w:footnoteReference w:id="144"/>
      </w:r>
      <w:r w:rsidR="00C50219">
        <w:t xml:space="preserve"> </w:t>
      </w:r>
      <w:r w:rsidRPr="00E915D1">
        <w:t>The accidents</w:t>
      </w:r>
      <w:r w:rsidR="00C50219">
        <w:rPr>
          <w:rStyle w:val="FootnoteReference"/>
        </w:rPr>
        <w:footnoteReference w:id="145"/>
      </w:r>
      <w:r w:rsidR="00C50219">
        <w:t xml:space="preserve"> </w:t>
      </w:r>
      <w:r w:rsidRPr="00E915D1">
        <w:t>are of less significance than the corporeal beings.</w:t>
      </w:r>
      <w:r w:rsidR="00C50219">
        <w:rPr>
          <w:rStyle w:val="FootnoteReference"/>
        </w:rPr>
        <w:footnoteReference w:id="146"/>
      </w:r>
      <w:r w:rsidR="00C50219">
        <w:t xml:space="preserve"> </w:t>
      </w:r>
      <w:r w:rsidRPr="00E915D1">
        <w:t>Furthermore, Rabbi Ishmael says,</w:t>
      </w:r>
      <w:r w:rsidR="00C50219">
        <w:rPr>
          <w:rStyle w:val="FootnoteReference"/>
        </w:rPr>
        <w:footnoteReference w:id="147"/>
      </w:r>
      <w:r w:rsidR="00C50219">
        <w:t xml:space="preserve"> </w:t>
      </w:r>
      <w:r w:rsidRPr="00E915D1">
        <w:t xml:space="preserve">“Whoever knows the measure of the Creator of the </w:t>
      </w:r>
      <w:r w:rsidRPr="00E915D1">
        <w:t>world</w:t>
      </w:r>
      <w:r w:rsidR="00C50219">
        <w:rPr>
          <w:rStyle w:val="FootnoteReference"/>
        </w:rPr>
        <w:footnoteReference w:id="148"/>
      </w:r>
      <w:r w:rsidR="00C50219">
        <w:t xml:space="preserve"> </w:t>
      </w:r>
      <w:r w:rsidRPr="00E915D1">
        <w:t xml:space="preserve">is assured of a place in the world to come. I and Rabbi Akiba vouch for this.” This is the meaning of </w:t>
      </w:r>
      <w:r w:rsidRPr="00E915D1">
        <w:rPr>
          <w:i/>
          <w:iCs/>
        </w:rPr>
        <w:t>Let us make man in our image, after our likeness</w:t>
      </w:r>
      <w:r w:rsidRPr="00E915D1">
        <w:t xml:space="preserve"> (Gen. 1:26).</w:t>
      </w:r>
      <w:r w:rsidR="00CC43AA">
        <w:rPr>
          <w:rStyle w:val="FootnoteReference"/>
        </w:rPr>
        <w:footnoteReference w:id="149"/>
      </w:r>
      <w:r w:rsidR="00CC43AA">
        <w:t xml:space="preserve"> </w:t>
      </w:r>
      <w:r w:rsidR="00CC43AA">
        <w:rPr>
          <w:vertAlign w:val="superscript"/>
        </w:rPr>
        <w:t xml:space="preserve"> </w:t>
      </w:r>
      <w:r w:rsidRPr="00E915D1">
        <w:t>Note, all plants, all that live on the earth, all fowl, cattle, animal, creeping thing and all human beings</w:t>
      </w:r>
      <w:r w:rsidR="00CC43AA">
        <w:rPr>
          <w:rStyle w:val="FootnoteReference"/>
        </w:rPr>
        <w:footnoteReference w:id="150"/>
      </w:r>
      <w:r w:rsidR="00CC43AA">
        <w:rPr>
          <w:vertAlign w:val="superscript"/>
        </w:rPr>
        <w:t xml:space="preserve"> </w:t>
      </w:r>
      <w:r w:rsidRPr="00E915D1">
        <w:t>are tied to the forty-eight forms of the sphere.</w:t>
      </w:r>
      <w:r w:rsidR="00CC43AA">
        <w:rPr>
          <w:rStyle w:val="FootnoteReference"/>
        </w:rPr>
        <w:footnoteReference w:id="151"/>
      </w:r>
      <w:r w:rsidR="00CC43AA">
        <w:t xml:space="preserve"> </w:t>
      </w:r>
      <w:r w:rsidRPr="00E915D1">
        <w:t>This is the meaning of [</w:t>
      </w:r>
      <w:r w:rsidRPr="00E915D1">
        <w:rPr>
          <w:i/>
          <w:iCs/>
        </w:rPr>
        <w:t xml:space="preserve">and when thou </w:t>
      </w:r>
      <w:proofErr w:type="spellStart"/>
      <w:r w:rsidRPr="00E915D1">
        <w:rPr>
          <w:i/>
          <w:iCs/>
        </w:rPr>
        <w:t>seest</w:t>
      </w:r>
      <w:proofErr w:type="spellEnd"/>
      <w:r w:rsidRPr="00E915D1">
        <w:rPr>
          <w:i/>
          <w:iCs/>
        </w:rPr>
        <w:t xml:space="preserve"> the sun and the moon and the stars, even all the host of heaven…</w:t>
      </w:r>
      <w:r w:rsidRPr="00E915D1">
        <w:t xml:space="preserve">] </w:t>
      </w:r>
      <w:r w:rsidRPr="00E915D1">
        <w:rPr>
          <w:i/>
          <w:iCs/>
        </w:rPr>
        <w:t>which the Lord thy God hath allotted unto all the peoples under the whole heaven</w:t>
      </w:r>
      <w:r w:rsidRPr="00E915D1">
        <w:t xml:space="preserve"> (</w:t>
      </w:r>
      <w:proofErr w:type="spellStart"/>
      <w:r w:rsidRPr="00E915D1">
        <w:t>Deut</w:t>
      </w:r>
      <w:proofErr w:type="spellEnd"/>
      <w:r w:rsidRPr="00E915D1">
        <w:t xml:space="preserve"> 4:19).</w:t>
      </w:r>
      <w:r w:rsidR="00CC43AA">
        <w:rPr>
          <w:rStyle w:val="FootnoteReference"/>
        </w:rPr>
        <w:footnoteReference w:id="152"/>
      </w:r>
      <w:r w:rsidR="00CC43AA">
        <w:t xml:space="preserve"> </w:t>
      </w:r>
      <w:r w:rsidRPr="00E915D1">
        <w:t>Those who added “to give light”</w:t>
      </w:r>
      <w:r w:rsidR="00CC43AA">
        <w:rPr>
          <w:rStyle w:val="FootnoteReference"/>
        </w:rPr>
        <w:footnoteReference w:id="153"/>
      </w:r>
      <w:r w:rsidR="00CC43AA">
        <w:t xml:space="preserve"> </w:t>
      </w:r>
      <w:r w:rsidRPr="00E915D1">
        <w:t>did so to explain the verse. It is possible that they knew this</w:t>
      </w:r>
      <w:r w:rsidR="00CC43AA">
        <w:rPr>
          <w:rStyle w:val="FootnoteReference"/>
        </w:rPr>
        <w:footnoteReference w:id="154"/>
      </w:r>
      <w:r w:rsidR="00CC43AA">
        <w:t xml:space="preserve"> </w:t>
      </w:r>
      <w:r w:rsidRPr="00E915D1">
        <w:t xml:space="preserve">but did not want to reveal this secret to the students. </w:t>
      </w:r>
      <w:r w:rsidRPr="00E915D1">
        <w:rPr>
          <w:i/>
          <w:iCs/>
        </w:rPr>
        <w:t>And that He had not allotted unto them</w:t>
      </w:r>
      <w:r w:rsidRPr="00E915D1">
        <w:t xml:space="preserve"> (Deut. 29:25)</w:t>
      </w:r>
      <w:r w:rsidR="00CC43AA">
        <w:rPr>
          <w:rStyle w:val="FootnoteReference"/>
        </w:rPr>
        <w:footnoteReference w:id="155"/>
      </w:r>
      <w:r w:rsidR="00CC43AA">
        <w:t xml:space="preserve"> </w:t>
      </w:r>
      <w:r w:rsidRPr="00E915D1">
        <w:t>is positive proof of this.</w:t>
      </w:r>
      <w:r w:rsidR="00F605E5">
        <w:rPr>
          <w:rStyle w:val="FootnoteReference"/>
        </w:rPr>
        <w:footnoteReference w:id="156"/>
      </w:r>
      <w:r w:rsidR="00F605E5">
        <w:t xml:space="preserve"> </w:t>
      </w:r>
      <w:r w:rsidRPr="00E915D1">
        <w:t xml:space="preserve">It is known </w:t>
      </w:r>
      <w:r w:rsidRPr="00E915D1">
        <w:lastRenderedPageBreak/>
        <w:t>that the seven moving stars</w:t>
      </w:r>
      <w:r w:rsidR="00F605E5">
        <w:rPr>
          <w:rStyle w:val="FootnoteReference"/>
        </w:rPr>
        <w:footnoteReference w:id="157"/>
      </w:r>
      <w:r w:rsidR="00F605E5">
        <w:t xml:space="preserve"> </w:t>
      </w:r>
      <w:r w:rsidRPr="00E915D1">
        <w:t>have 120 possible conjunctions.</w:t>
      </w:r>
      <w:r w:rsidR="006F61CC">
        <w:rPr>
          <w:rStyle w:val="FootnoteReference"/>
        </w:rPr>
        <w:footnoteReference w:id="158"/>
      </w:r>
      <w:r w:rsidR="006F61CC">
        <w:t xml:space="preserve"> </w:t>
      </w:r>
      <w:r w:rsidRPr="00E915D1">
        <w:t>The seven moving stars form the great conjunction in only one way.</w:t>
      </w:r>
      <w:r w:rsidR="00EA0BC9">
        <w:rPr>
          <w:rStyle w:val="FootnoteReference"/>
        </w:rPr>
        <w:footnoteReference w:id="159"/>
      </w:r>
      <w:r w:rsidR="00EA0BC9">
        <w:t xml:space="preserve"> </w:t>
      </w:r>
      <w:r w:rsidRPr="00E915D1">
        <w:t>There are twenty-one two-star conjunctions.</w:t>
      </w:r>
      <w:r w:rsidR="006F61CC">
        <w:rPr>
          <w:rStyle w:val="FootnoteReference"/>
        </w:rPr>
        <w:footnoteReference w:id="160"/>
      </w:r>
      <w:r w:rsidR="006F61CC">
        <w:t xml:space="preserve"> </w:t>
      </w:r>
      <w:r w:rsidRPr="00E915D1">
        <w:t>It is the same case with five-star conjunctions.</w:t>
      </w:r>
      <w:r w:rsidR="006F61CC">
        <w:rPr>
          <w:rStyle w:val="FootnoteReference"/>
        </w:rPr>
        <w:footnoteReference w:id="161"/>
      </w:r>
      <w:r w:rsidR="006F61CC">
        <w:t xml:space="preserve"> </w:t>
      </w:r>
      <w:r w:rsidRPr="00E915D1">
        <w:t>This number results from seven.</w:t>
      </w:r>
      <w:r w:rsidR="00EA0BC9">
        <w:rPr>
          <w:rStyle w:val="FootnoteReference"/>
        </w:rPr>
        <w:footnoteReference w:id="162"/>
      </w:r>
      <w:r w:rsidR="00EA0BC9">
        <w:t xml:space="preserve"> </w:t>
      </w:r>
      <w:r w:rsidRPr="00E915D1">
        <w:t>The stars can be in a three-star conjunction in thirty-five ways,</w:t>
      </w:r>
      <w:r w:rsidR="00EA0BC9">
        <w:rPr>
          <w:rStyle w:val="FootnoteReference"/>
        </w:rPr>
        <w:footnoteReference w:id="163"/>
      </w:r>
      <w:r w:rsidR="00EA0BC9">
        <w:t xml:space="preserve"> </w:t>
      </w:r>
      <w:r w:rsidRPr="00E915D1">
        <w:t>for this number too is a result of the conjunctions of the seven moving stars.</w:t>
      </w:r>
      <w:r w:rsidR="00EA0BC9">
        <w:rPr>
          <w:rStyle w:val="FootnoteReference"/>
        </w:rPr>
        <w:footnoteReference w:id="164"/>
      </w:r>
      <w:r w:rsidR="00EA0BC9">
        <w:t xml:space="preserve"> T</w:t>
      </w:r>
      <w:r w:rsidRPr="00E915D1">
        <w:t>he same is true of a four-star conjunction.</w:t>
      </w:r>
      <w:r w:rsidR="00EA0BC9">
        <w:rPr>
          <w:rStyle w:val="FootnoteReference"/>
        </w:rPr>
        <w:footnoteReference w:id="165"/>
      </w:r>
      <w:r w:rsidR="00EA0BC9">
        <w:t xml:space="preserve"> </w:t>
      </w:r>
      <w:r w:rsidRPr="00E915D1">
        <w:t>Now the stars can be in a six-star conjunction in seven ways.</w:t>
      </w:r>
      <w:r w:rsidR="00EA0BC9">
        <w:rPr>
          <w:rStyle w:val="FootnoteReference"/>
        </w:rPr>
        <w:footnoteReference w:id="166"/>
      </w:r>
      <w:r w:rsidR="00EA0BC9">
        <w:t xml:space="preserve"> </w:t>
      </w:r>
      <w:r w:rsidRPr="00E915D1">
        <w:t>The influence of the conjunction which takes in all peoples of the earth</w:t>
      </w:r>
      <w:r w:rsidR="009757C4">
        <w:rPr>
          <w:rStyle w:val="FootnoteReference"/>
        </w:rPr>
        <w:footnoteReference w:id="167"/>
      </w:r>
      <w:r w:rsidR="009757C4">
        <w:t xml:space="preserve"> </w:t>
      </w:r>
      <w:r w:rsidRPr="00E915D1">
        <w:t>varies in accordance with the constellation of every one</w:t>
      </w:r>
      <w:r w:rsidR="009757C4">
        <w:rPr>
          <w:rStyle w:val="FootnoteReference"/>
        </w:rPr>
        <w:footnoteReference w:id="168"/>
      </w:r>
      <w:r w:rsidR="009757C4">
        <w:t xml:space="preserve"> </w:t>
      </w:r>
      <w:r>
        <w:rPr>
          <w:vertAlign w:val="superscript"/>
        </w:rPr>
        <w:t xml:space="preserve"> </w:t>
      </w:r>
      <w:r w:rsidRPr="00E915D1">
        <w:t>which constitute the inhabited world.</w:t>
      </w:r>
      <w:r w:rsidR="009757C4">
        <w:rPr>
          <w:rStyle w:val="FootnoteReference"/>
        </w:rPr>
        <w:footnoteReference w:id="169"/>
      </w:r>
      <w:r w:rsidR="009757C4">
        <w:t xml:space="preserve"> </w:t>
      </w:r>
      <w:r w:rsidRPr="00E915D1">
        <w:t xml:space="preserve">Scripture says concerning them, </w:t>
      </w:r>
      <w:r w:rsidRPr="00E915D1">
        <w:rPr>
          <w:i/>
          <w:iCs/>
        </w:rPr>
        <w:t>Thou hast set all the borders of the earth; Thou hast made summer and winter</w:t>
      </w:r>
      <w:r w:rsidRPr="00E915D1">
        <w:t xml:space="preserve"> (Ps. 74:17), which differ in all of the areas. Change does not come from the sun itself but because of its movement towards the north and south. Now the </w:t>
      </w:r>
      <w:r w:rsidRPr="00E915D1">
        <w:t>conjunction of the sun and moon in Aries</w:t>
      </w:r>
      <w:r w:rsidR="009757C4">
        <w:rPr>
          <w:rStyle w:val="FootnoteReference"/>
        </w:rPr>
        <w:footnoteReference w:id="170"/>
      </w:r>
      <w:r w:rsidR="009757C4">
        <w:rPr>
          <w:vertAlign w:val="superscript"/>
        </w:rPr>
        <w:t xml:space="preserve"> </w:t>
      </w:r>
      <w:r w:rsidRPr="00E915D1">
        <w:t>occurs every 960 years. These two turn from the constellation with which they are in conjunction to the ninth constellation</w:t>
      </w:r>
      <w:r w:rsidR="009757C4">
        <w:rPr>
          <w:rStyle w:val="FootnoteReference"/>
        </w:rPr>
        <w:footnoteReference w:id="171"/>
      </w:r>
      <w:r w:rsidR="009757C4">
        <w:rPr>
          <w:vertAlign w:val="superscript"/>
        </w:rPr>
        <w:t xml:space="preserve"> </w:t>
      </w:r>
      <w:r w:rsidRPr="00E915D1">
        <w:t>every twenty years. They make this cycle twelve times for a total of two hundred and forty years.</w:t>
      </w:r>
      <w:r w:rsidR="009757C4">
        <w:rPr>
          <w:rStyle w:val="FootnoteReference"/>
        </w:rPr>
        <w:footnoteReference w:id="172"/>
      </w:r>
      <w:r w:rsidR="009757C4">
        <w:rPr>
          <w:vertAlign w:val="superscript"/>
        </w:rPr>
        <w:t xml:space="preserve"> </w:t>
      </w:r>
      <w:r w:rsidRPr="00E915D1">
        <w:t>From there</w:t>
      </w:r>
      <w:r w:rsidR="009757C4">
        <w:rPr>
          <w:rStyle w:val="FootnoteReference"/>
        </w:rPr>
        <w:footnoteReference w:id="173"/>
      </w:r>
      <w:r w:rsidR="009757C4">
        <w:t xml:space="preserve"> </w:t>
      </w:r>
      <w:r w:rsidRPr="00E915D1">
        <w:t>they travel in the same manner and in an identical time period in the constellations of “dust,”</w:t>
      </w:r>
      <w:r w:rsidR="009757C4">
        <w:rPr>
          <w:rStyle w:val="FootnoteReference"/>
        </w:rPr>
        <w:footnoteReference w:id="174"/>
      </w:r>
      <w:r w:rsidR="009757C4">
        <w:t xml:space="preserve"> </w:t>
      </w:r>
      <w:r w:rsidRPr="00E915D1">
        <w:t>the constellations of “air,”</w:t>
      </w:r>
      <w:r w:rsidR="009757C4">
        <w:rPr>
          <w:rStyle w:val="FootnoteReference"/>
        </w:rPr>
        <w:footnoteReference w:id="175"/>
      </w:r>
      <w:r w:rsidR="009757C4">
        <w:t xml:space="preserve"> </w:t>
      </w:r>
      <w:r w:rsidRPr="00E915D1">
        <w:t>and the constellations of “water.”</w:t>
      </w:r>
      <w:r w:rsidR="00D3325A">
        <w:rPr>
          <w:rStyle w:val="FootnoteReference"/>
        </w:rPr>
        <w:footnoteReference w:id="176"/>
      </w:r>
      <w:r w:rsidR="00D3325A">
        <w:rPr>
          <w:vertAlign w:val="superscript"/>
        </w:rPr>
        <w:t xml:space="preserve"> </w:t>
      </w:r>
      <w:r w:rsidRPr="00E915D1">
        <w:t>Do not think that the four elements are in heaven</w:t>
      </w:r>
      <w:r w:rsidR="00D3325A">
        <w:rPr>
          <w:rStyle w:val="FootnoteReference"/>
        </w:rPr>
        <w:footnoteReference w:id="177"/>
      </w:r>
      <w:r w:rsidR="00D3325A">
        <w:t xml:space="preserve"> </w:t>
      </w:r>
      <w:r w:rsidRPr="00E915D1">
        <w:t>and that there is heat in the sun and coldness in the moon and Saturn.</w:t>
      </w:r>
      <w:r w:rsidR="00817EE8">
        <w:rPr>
          <w:rStyle w:val="FootnoteReference"/>
        </w:rPr>
        <w:footnoteReference w:id="178"/>
      </w:r>
      <w:r w:rsidR="00817EE8">
        <w:rPr>
          <w:vertAlign w:val="superscript"/>
        </w:rPr>
        <w:t xml:space="preserve"> </w:t>
      </w:r>
      <w:r w:rsidRPr="00E915D1">
        <w:t>Heaven forbid.</w:t>
      </w:r>
      <w:r w:rsidR="00817EE8">
        <w:rPr>
          <w:rStyle w:val="FootnoteReference"/>
        </w:rPr>
        <w:footnoteReference w:id="179"/>
      </w:r>
      <w:r w:rsidR="00817EE8">
        <w:rPr>
          <w:vertAlign w:val="superscript"/>
        </w:rPr>
        <w:t xml:space="preserve"> </w:t>
      </w:r>
      <w:r w:rsidRPr="00E915D1">
        <w:t>The creations that are high and above are glorious.</w:t>
      </w:r>
      <w:r w:rsidR="00817EE8">
        <w:rPr>
          <w:rStyle w:val="FootnoteReference"/>
        </w:rPr>
        <w:footnoteReference w:id="180"/>
      </w:r>
      <w:r w:rsidR="00817EE8">
        <w:rPr>
          <w:vertAlign w:val="superscript"/>
        </w:rPr>
        <w:t xml:space="preserve"> </w:t>
      </w:r>
      <w:r w:rsidRPr="00E915D1">
        <w:t xml:space="preserve">Scripture says concerning them, </w:t>
      </w:r>
      <w:r w:rsidRPr="00E915D1">
        <w:rPr>
          <w:i/>
          <w:iCs/>
        </w:rPr>
        <w:t>For He commanded, and they were created</w:t>
      </w:r>
      <w:r w:rsidRPr="00E915D1">
        <w:t xml:space="preserve"> (Ps. 148:5). </w:t>
      </w:r>
      <w:r w:rsidRPr="00E915D1">
        <w:rPr>
          <w:i/>
          <w:iCs/>
        </w:rPr>
        <w:t>He hath established them for ever and ever; He hath made a decree which shall not be transgressed</w:t>
      </w:r>
      <w:r w:rsidRPr="00E915D1">
        <w:t xml:space="preserve"> (Ps. 148:6).</w:t>
      </w:r>
      <w:r w:rsidR="00C1482F">
        <w:rPr>
          <w:rStyle w:val="FootnoteReference"/>
        </w:rPr>
        <w:footnoteReference w:id="181"/>
      </w:r>
      <w:r w:rsidR="00C1482F">
        <w:t xml:space="preserve"> </w:t>
      </w:r>
      <w:r w:rsidRPr="00E915D1">
        <w:t>They were created in this way</w:t>
      </w:r>
      <w:r w:rsidR="00C1482F">
        <w:rPr>
          <w:rStyle w:val="FootnoteReference"/>
        </w:rPr>
        <w:footnoteReference w:id="182"/>
      </w:r>
      <w:r w:rsidR="00C1482F">
        <w:rPr>
          <w:vertAlign w:val="superscript"/>
        </w:rPr>
        <w:t xml:space="preserve"> </w:t>
      </w:r>
      <w:r w:rsidRPr="00E915D1">
        <w:t>only because of those whom they affect.</w:t>
      </w:r>
      <w:r w:rsidR="00C1482F">
        <w:rPr>
          <w:rStyle w:val="FootnoteReference"/>
        </w:rPr>
        <w:footnoteReference w:id="183"/>
      </w:r>
      <w:r w:rsidR="00C1482F">
        <w:rPr>
          <w:vertAlign w:val="superscript"/>
        </w:rPr>
        <w:t xml:space="preserve"> </w:t>
      </w:r>
      <w:r w:rsidRPr="00E915D1">
        <w:t>The seven moving stars</w:t>
      </w:r>
      <w:r w:rsidR="00283C86">
        <w:rPr>
          <w:rStyle w:val="FootnoteReference"/>
        </w:rPr>
        <w:footnoteReference w:id="184"/>
      </w:r>
      <w:r w:rsidR="00283C86">
        <w:t xml:space="preserve"> </w:t>
      </w:r>
      <w:r w:rsidRPr="00E915D1">
        <w:t xml:space="preserve">cannot change </w:t>
      </w:r>
      <w:r w:rsidRPr="00E915D1">
        <w:lastRenderedPageBreak/>
        <w:t>their nature. They cannot violate that which God has assigned to them. The same applies to the hosts of heaven. The inhabitants of the lower world are affected by them in accordance with their</w:t>
      </w:r>
      <w:r w:rsidR="00C1482F">
        <w:rPr>
          <w:rStyle w:val="FootnoteReference"/>
        </w:rPr>
        <w:footnoteReference w:id="185"/>
      </w:r>
      <w:r w:rsidR="00C1482F">
        <w:t xml:space="preserve"> </w:t>
      </w:r>
      <w:r w:rsidRPr="00E915D1">
        <w:t xml:space="preserve">makeup. </w:t>
      </w:r>
      <w:proofErr w:type="gramStart"/>
      <w:r w:rsidRPr="00E915D1">
        <w:t>Hence</w:t>
      </w:r>
      <w:proofErr w:type="gramEnd"/>
      <w:r w:rsidRPr="00E915D1">
        <w:t xml:space="preserve"> they cannot benefit or harm. </w:t>
      </w:r>
      <w:proofErr w:type="gramStart"/>
      <w:r w:rsidRPr="00E915D1">
        <w:t>Thus</w:t>
      </w:r>
      <w:proofErr w:type="gramEnd"/>
      <w:r w:rsidRPr="00E915D1">
        <w:t xml:space="preserve"> they cannot help one who bows down to them, for what was decreed for him in accordance with the arrangements of the stars at the time of his birth shall befall him. He can only be saved from his fate if he cleaves to and is protected by a power that is higher and more powerful than the stars. I will explain with a worthy parable. The arrangement of the stars had it that a river would overpower a city and kill or flood its inhabitants. A prophet came and warned the people to turn to God before the arrival of the day of their calamity. The people turned to God with all their heart. Because the people cleaved unto God, God put it into their hearts to go out of the city to pray unto the Lord. They did this. On the appointed day the river suddenly overflowed, as is its nature. We have witnessed </w:t>
      </w:r>
      <w:proofErr w:type="gramStart"/>
      <w:r w:rsidRPr="00E915D1">
        <w:t>this many times</w:t>
      </w:r>
      <w:proofErr w:type="gramEnd"/>
      <w:r w:rsidRPr="00E915D1">
        <w:t>. The river flooded the entire city. Now God’s decree was not altered and He saved them. Imagine the following: The seven moving stars are like horses that run along a path. They do not run with the intention of doing good or bad. They act in accordance with their nature. Now imagine that a blind man is in their path. The blind man does not know how the horses act. He does not know when they go to the right and when they go to the left. The blind man depends on a person with sight who knows the way the horses run. Now the person with sight will guard the blind man. When the horses run to one side he will lead the blind person to the other side. The course of the horse’s running does not change but the blind man is saved. It is because of this that Scripture states, [</w:t>
      </w:r>
      <w:r w:rsidRPr="00E915D1">
        <w:rPr>
          <w:i/>
          <w:iCs/>
        </w:rPr>
        <w:t>the sun, and the moon and the stars, even all the host of heaven…</w:t>
      </w:r>
      <w:r w:rsidRPr="00E915D1">
        <w:t xml:space="preserve">] </w:t>
      </w:r>
      <w:r w:rsidRPr="00E915D1">
        <w:rPr>
          <w:i/>
          <w:iCs/>
        </w:rPr>
        <w:t>which the Lord thy God hath allotted</w:t>
      </w:r>
      <w:r w:rsidRPr="00E915D1">
        <w:t xml:space="preserve"> [</w:t>
      </w:r>
      <w:r w:rsidRPr="00E915D1">
        <w:rPr>
          <w:i/>
          <w:iCs/>
        </w:rPr>
        <w:t>unto all the peoples under the whole heaven</w:t>
      </w:r>
      <w:r w:rsidRPr="00E915D1">
        <w:t xml:space="preserve">] (Deut. 4:19); </w:t>
      </w:r>
      <w:r w:rsidRPr="00E915D1">
        <w:rPr>
          <w:i/>
          <w:iCs/>
        </w:rPr>
        <w:t>But you hath the Lord taken…to be unto Him a people of inheritance</w:t>
      </w:r>
      <w:r w:rsidRPr="00E915D1">
        <w:t xml:space="preserve"> (Deut. 4:20). </w:t>
      </w:r>
      <w:r w:rsidRPr="00E915D1">
        <w:rPr>
          <w:i/>
          <w:iCs/>
        </w:rPr>
        <w:t>The portion of Jacob is not like these, For He is the former of all things</w:t>
      </w:r>
      <w:r w:rsidRPr="00E915D1">
        <w:t xml:space="preserve"> (Jer. </w:t>
      </w:r>
      <w:r w:rsidRPr="00E915D1">
        <w:t xml:space="preserve">51:19). This is the meaning of </w:t>
      </w:r>
      <w:r w:rsidRPr="00E915D1">
        <w:rPr>
          <w:i/>
          <w:iCs/>
        </w:rPr>
        <w:t>so that we are distinguished, I and Thy people</w:t>
      </w:r>
      <w:r w:rsidRPr="00E915D1">
        <w:t xml:space="preserve"> (v. 16). This is what the rabbis mean by “Israel has no constellation”</w:t>
      </w:r>
      <w:r w:rsidR="00283C86">
        <w:rPr>
          <w:rStyle w:val="FootnoteReference"/>
        </w:rPr>
        <w:footnoteReference w:id="186"/>
      </w:r>
      <w:r w:rsidR="00283C86">
        <w:t xml:space="preserve"> </w:t>
      </w:r>
      <w:r w:rsidRPr="00E915D1">
        <w:t>as long as they keep the Torah.</w:t>
      </w:r>
      <w:r w:rsidR="00283C86">
        <w:rPr>
          <w:rStyle w:val="FootnoteReference"/>
        </w:rPr>
        <w:footnoteReference w:id="187"/>
      </w:r>
      <w:r w:rsidR="00283C86">
        <w:t xml:space="preserve"> </w:t>
      </w:r>
      <w:r w:rsidRPr="00E915D1">
        <w:t>If Israel does not keep the Torah, then the star rules over them, as has been proven, for any conjunction combined with Aquarius</w:t>
      </w:r>
      <w:r w:rsidR="00283C86">
        <w:rPr>
          <w:rStyle w:val="FootnoteReference"/>
        </w:rPr>
        <w:footnoteReference w:id="188"/>
      </w:r>
      <w:r w:rsidR="00283C86">
        <w:rPr>
          <w:vertAlign w:val="superscript"/>
        </w:rPr>
        <w:t xml:space="preserve"> </w:t>
      </w:r>
      <w:r w:rsidRPr="00E915D1">
        <w:t>is an evil arrangement. It results in harm befalling Israel. This is admitted by the astrologers. Now the stars were arranged in a conjunction which decreed that Israel should remain in exile in Egypt for many more years.</w:t>
      </w:r>
      <w:r w:rsidR="00283C86">
        <w:rPr>
          <w:rStyle w:val="FootnoteReference"/>
        </w:rPr>
        <w:footnoteReference w:id="189"/>
      </w:r>
      <w:r w:rsidR="00283C86">
        <w:t xml:space="preserve"> </w:t>
      </w:r>
      <w:r w:rsidRPr="00E915D1">
        <w:t>God delivered them because they cried out unto the Lord and turned to Him (Ex. 2:23). What is true for the group</w:t>
      </w:r>
      <w:r w:rsidR="00283C86">
        <w:rPr>
          <w:rStyle w:val="FootnoteReference"/>
        </w:rPr>
        <w:footnoteReference w:id="190"/>
      </w:r>
      <w:r w:rsidR="00283C86">
        <w:rPr>
          <w:vertAlign w:val="superscript"/>
        </w:rPr>
        <w:t xml:space="preserve"> </w:t>
      </w:r>
      <w:r w:rsidRPr="00E915D1">
        <w:t>is true for the individual.</w:t>
      </w:r>
      <w:r w:rsidR="00283C86">
        <w:rPr>
          <w:rStyle w:val="FootnoteReference"/>
        </w:rPr>
        <w:footnoteReference w:id="191"/>
      </w:r>
      <w:r w:rsidR="00283C86">
        <w:rPr>
          <w:vertAlign w:val="superscript"/>
        </w:rPr>
        <w:t xml:space="preserve"> </w:t>
      </w:r>
      <w:r w:rsidRPr="00E915D1">
        <w:t xml:space="preserve">Therefore </w:t>
      </w:r>
      <w:r w:rsidRPr="00E915D1">
        <w:rPr>
          <w:i/>
          <w:iCs/>
        </w:rPr>
        <w:t xml:space="preserve">But he that </w:t>
      </w:r>
      <w:proofErr w:type="spellStart"/>
      <w:r w:rsidRPr="00E915D1">
        <w:rPr>
          <w:i/>
          <w:iCs/>
        </w:rPr>
        <w:t>keepeth</w:t>
      </w:r>
      <w:proofErr w:type="spellEnd"/>
      <w:r w:rsidRPr="00E915D1">
        <w:rPr>
          <w:i/>
          <w:iCs/>
        </w:rPr>
        <w:t xml:space="preserve"> the law, happy is he</w:t>
      </w:r>
      <w:r w:rsidRPr="00E915D1">
        <w:t xml:space="preserve"> (Prov. 29:18).</w:t>
      </w:r>
    </w:p>
    <w:p w14:paraId="4050284A" w14:textId="1102EFEC" w:rsidR="00E915D1" w:rsidRDefault="00E915D1" w:rsidP="00CC1F14"/>
    <w:p w14:paraId="38BAFA51" w14:textId="7ADEFB54" w:rsidR="00283C86" w:rsidRDefault="00283C86" w:rsidP="00CC1F14">
      <w:r>
        <w:t>*** End of Ibn Ezra quote</w:t>
      </w:r>
    </w:p>
    <w:p w14:paraId="6C839680" w14:textId="0F319793" w:rsidR="00F51D92" w:rsidRDefault="00F51D92" w:rsidP="00CC1F14"/>
    <w:p w14:paraId="7C90AB9B" w14:textId="26A65FF8" w:rsidR="00F51D92" w:rsidRDefault="00F51D92" w:rsidP="00F51D92">
      <w:r w:rsidRPr="00F51D92">
        <w:t xml:space="preserve">Although there are several lengthy discussions in the Talmud about the influence of the planets on the fate of humanity, </w:t>
      </w:r>
      <w:r w:rsidRPr="00F51D92">
        <w:rPr>
          <w:i/>
          <w:iCs/>
        </w:rPr>
        <w:t>none</w:t>
      </w:r>
      <w:r w:rsidRPr="00F51D92">
        <w:t xml:space="preserve"> make any mention of conjunctions.</w:t>
      </w:r>
    </w:p>
    <w:p w14:paraId="03F55C49" w14:textId="76E201D5" w:rsidR="00093501" w:rsidRDefault="00093501" w:rsidP="00093501"/>
    <w:p w14:paraId="576D33C0" w14:textId="77777777" w:rsidR="00093501" w:rsidRPr="00093501" w:rsidRDefault="00093501" w:rsidP="00093501"/>
    <w:p w14:paraId="5F53348C" w14:textId="51954336" w:rsidR="007C08C2" w:rsidRPr="007C08C2" w:rsidRDefault="007C08C2" w:rsidP="00E05B1A">
      <w:pPr>
        <w:pStyle w:val="Heading1"/>
      </w:pPr>
      <w:bookmarkStart w:id="22" w:name="_Toc121697049"/>
      <w:r w:rsidRPr="007C08C2">
        <w:t>Teli</w:t>
      </w:r>
      <w:bookmarkEnd w:id="22"/>
    </w:p>
    <w:p w14:paraId="1613C464" w14:textId="77777777" w:rsidR="007C08C2" w:rsidRPr="007C08C2" w:rsidRDefault="007C08C2" w:rsidP="007C08C2"/>
    <w:p w14:paraId="0F61E887" w14:textId="7F64081D" w:rsidR="007C08C2" w:rsidRPr="007C08C2" w:rsidRDefault="007C08C2" w:rsidP="007C08C2">
      <w:r w:rsidRPr="007C08C2">
        <w:t>According</w:t>
      </w:r>
      <w:r w:rsidR="00495F56">
        <w:t xml:space="preserve"> </w:t>
      </w:r>
      <w:r w:rsidRPr="007C08C2">
        <w:t>to</w:t>
      </w:r>
      <w:r w:rsidR="00495F56">
        <w:t xml:space="preserve"> </w:t>
      </w:r>
      <w:r w:rsidRPr="007C08C2">
        <w:t>many</w:t>
      </w:r>
      <w:r w:rsidR="00495F56">
        <w:t xml:space="preserve"> </w:t>
      </w:r>
      <w:r w:rsidRPr="007C08C2">
        <w:t>Kabbalists,</w:t>
      </w:r>
      <w:r w:rsidR="00495F56">
        <w:t xml:space="preserve"> </w:t>
      </w:r>
      <w:r w:rsidRPr="007C08C2">
        <w:t>the</w:t>
      </w:r>
      <w:r w:rsidR="00495F56">
        <w:t xml:space="preserve"> </w:t>
      </w:r>
      <w:r w:rsidRPr="007C08C2">
        <w:t>Teli</w:t>
      </w:r>
      <w:r w:rsidR="00495F56">
        <w:t xml:space="preserve"> </w:t>
      </w:r>
      <w:r w:rsidRPr="007C08C2">
        <w:t>is</w:t>
      </w:r>
      <w:r w:rsidR="00495F56">
        <w:t xml:space="preserve"> </w:t>
      </w:r>
      <w:r w:rsidRPr="007C08C2">
        <w:t>the</w:t>
      </w:r>
      <w:r w:rsidR="00495F56">
        <w:t xml:space="preserve"> </w:t>
      </w:r>
      <w:r w:rsidRPr="007C08C2">
        <w:t>imaginary</w:t>
      </w:r>
      <w:r w:rsidR="00495F56">
        <w:t xml:space="preserve"> </w:t>
      </w:r>
      <w:r w:rsidRPr="007C08C2">
        <w:t>axis</w:t>
      </w:r>
      <w:r w:rsidR="00495F56">
        <w:t xml:space="preserve"> </w:t>
      </w:r>
      <w:r w:rsidRPr="007C08C2">
        <w:t>(ecliptic</w:t>
      </w:r>
      <w:r w:rsidR="00495F56">
        <w:t xml:space="preserve"> </w:t>
      </w:r>
      <w:r w:rsidRPr="007C08C2">
        <w:t>pole)</w:t>
      </w:r>
      <w:r w:rsidR="00495F56">
        <w:t xml:space="preserve"> </w:t>
      </w:r>
      <w:r w:rsidRPr="007C08C2">
        <w:t>around</w:t>
      </w:r>
      <w:r w:rsidR="00495F56">
        <w:t xml:space="preserve"> </w:t>
      </w:r>
      <w:r w:rsidRPr="007C08C2">
        <w:t>which</w:t>
      </w:r>
      <w:r w:rsidR="00495F56">
        <w:t xml:space="preserve"> </w:t>
      </w:r>
      <w:r w:rsidRPr="007C08C2">
        <w:t>the</w:t>
      </w:r>
      <w:r w:rsidR="00495F56">
        <w:t xml:space="preserve"> </w:t>
      </w:r>
      <w:r w:rsidRPr="007C08C2">
        <w:t>celestial</w:t>
      </w:r>
      <w:r w:rsidR="00495F56">
        <w:t xml:space="preserve"> </w:t>
      </w:r>
      <w:r w:rsidRPr="007C08C2">
        <w:t>sphere</w:t>
      </w:r>
      <w:r w:rsidR="00495F56">
        <w:t xml:space="preserve"> </w:t>
      </w:r>
      <w:r w:rsidRPr="007C08C2">
        <w:t>rotates,</w:t>
      </w:r>
      <w:r w:rsidR="00495F56">
        <w:t xml:space="preserve"> </w:t>
      </w:r>
      <w:r w:rsidRPr="007C08C2">
        <w:t>or</w:t>
      </w:r>
      <w:r w:rsidR="00495F56">
        <w:t xml:space="preserve"> </w:t>
      </w:r>
      <w:r w:rsidRPr="007C08C2">
        <w:t>hangs,</w:t>
      </w:r>
      <w:r w:rsidR="00495F56">
        <w:t xml:space="preserve"> </w:t>
      </w:r>
      <w:r w:rsidRPr="007C08C2">
        <w:t>which</w:t>
      </w:r>
      <w:r w:rsidR="00495F56">
        <w:t xml:space="preserve"> </w:t>
      </w:r>
      <w:r w:rsidRPr="007C08C2">
        <w:t>is</w:t>
      </w:r>
      <w:r w:rsidR="00495F56">
        <w:t xml:space="preserve"> </w:t>
      </w:r>
      <w:r w:rsidRPr="007C08C2">
        <w:t>the</w:t>
      </w:r>
      <w:r w:rsidR="00495F56">
        <w:t xml:space="preserve"> </w:t>
      </w:r>
      <w:r w:rsidRPr="007C08C2">
        <w:t>secret</w:t>
      </w:r>
      <w:r w:rsidR="00495F56">
        <w:t xml:space="preserve"> </w:t>
      </w:r>
      <w:r w:rsidRPr="007C08C2">
        <w:t>of</w:t>
      </w:r>
      <w:r w:rsidR="00495F56">
        <w:t xml:space="preserve"> </w:t>
      </w:r>
      <w:r w:rsidRPr="007C08C2">
        <w:t>the</w:t>
      </w:r>
      <w:r w:rsidR="00495F56">
        <w:t xml:space="preserve"> </w:t>
      </w:r>
      <w:r w:rsidRPr="007C08C2">
        <w:t>“straight</w:t>
      </w:r>
      <w:r w:rsidR="00495F56">
        <w:t xml:space="preserve"> </w:t>
      </w:r>
      <w:r w:rsidRPr="007C08C2">
        <w:t>serpent”,</w:t>
      </w:r>
      <w:r w:rsidR="00495F56">
        <w:t xml:space="preserve"> </w:t>
      </w:r>
      <w:r w:rsidRPr="007C08C2">
        <w:t>or</w:t>
      </w:r>
      <w:r w:rsidR="00495F56">
        <w:t xml:space="preserve"> </w:t>
      </w:r>
      <w:r w:rsidRPr="007C08C2">
        <w:t>“pole</w:t>
      </w:r>
      <w:r w:rsidR="00495F56">
        <w:t xml:space="preserve"> </w:t>
      </w:r>
      <w:r w:rsidRPr="007C08C2">
        <w:t>serpent”.</w:t>
      </w:r>
    </w:p>
    <w:p w14:paraId="3A223F5C" w14:textId="77777777" w:rsidR="007C08C2" w:rsidRPr="007C08C2" w:rsidRDefault="007C08C2" w:rsidP="007C08C2"/>
    <w:p w14:paraId="4EE58EBA" w14:textId="7ACA77D4" w:rsidR="007C08C2" w:rsidRPr="007C08C2" w:rsidRDefault="007C08C2" w:rsidP="007C08C2">
      <w:r w:rsidRPr="007C08C2">
        <w:t>The</w:t>
      </w:r>
      <w:r w:rsidR="00495F56">
        <w:t xml:space="preserve"> </w:t>
      </w:r>
      <w:r w:rsidRPr="007C08C2">
        <w:t>Draco,</w:t>
      </w:r>
      <w:r w:rsidR="00495F56">
        <w:t xml:space="preserve"> </w:t>
      </w:r>
      <w:r w:rsidRPr="007C08C2">
        <w:t>or</w:t>
      </w:r>
      <w:r w:rsidR="00495F56">
        <w:t xml:space="preserve"> </w:t>
      </w:r>
      <w:r w:rsidRPr="007C08C2">
        <w:t>the</w:t>
      </w:r>
      <w:r w:rsidR="00495F56">
        <w:t xml:space="preserve"> </w:t>
      </w:r>
      <w:r w:rsidRPr="007C08C2">
        <w:t>“pole</w:t>
      </w:r>
      <w:r w:rsidR="00495F56">
        <w:t xml:space="preserve"> </w:t>
      </w:r>
      <w:r w:rsidRPr="007C08C2">
        <w:t>serpent”</w:t>
      </w:r>
      <w:r w:rsidR="00495F56">
        <w:t xml:space="preserve"> </w:t>
      </w:r>
      <w:r w:rsidRPr="007C08C2">
        <w:t>surrounds</w:t>
      </w:r>
      <w:r w:rsidRPr="007C08C2">
        <w:rPr>
          <w:sz w:val="20"/>
          <w:vertAlign w:val="superscript"/>
        </w:rPr>
        <w:footnoteReference w:id="192"/>
      </w:r>
      <w:r w:rsidR="00495F56">
        <w:t xml:space="preserve"> </w:t>
      </w:r>
      <w:r w:rsidRPr="007C08C2">
        <w:t>the</w:t>
      </w:r>
      <w:r w:rsidR="00495F56">
        <w:t xml:space="preserve"> </w:t>
      </w:r>
      <w:r w:rsidRPr="007C08C2">
        <w:t>“ecliptic</w:t>
      </w:r>
      <w:r w:rsidR="00495F56">
        <w:t xml:space="preserve"> </w:t>
      </w:r>
      <w:r w:rsidRPr="007C08C2">
        <w:t>pole”</w:t>
      </w:r>
      <w:r w:rsidR="00495F56">
        <w:t xml:space="preserve"> </w:t>
      </w:r>
      <w:r w:rsidRPr="007C08C2">
        <w:t>having</w:t>
      </w:r>
      <w:r w:rsidR="00495F56">
        <w:t xml:space="preserve"> </w:t>
      </w:r>
      <w:r w:rsidRPr="007C08C2">
        <w:t>stars</w:t>
      </w:r>
      <w:r w:rsidR="00495F56">
        <w:t xml:space="preserve"> </w:t>
      </w:r>
      <w:r w:rsidRPr="007C08C2">
        <w:t>in</w:t>
      </w:r>
      <w:r w:rsidR="00495F56">
        <w:t xml:space="preserve"> </w:t>
      </w:r>
      <w:r w:rsidRPr="007C08C2">
        <w:t>the</w:t>
      </w:r>
      <w:r w:rsidR="00495F56">
        <w:t xml:space="preserve"> </w:t>
      </w:r>
      <w:r w:rsidRPr="007C08C2">
        <w:t>sections</w:t>
      </w:r>
      <w:r w:rsidR="00495F56">
        <w:t xml:space="preserve"> </w:t>
      </w:r>
      <w:r w:rsidRPr="007C08C2">
        <w:t>of</w:t>
      </w:r>
      <w:r w:rsidR="00495F56">
        <w:t xml:space="preserve"> </w:t>
      </w:r>
      <w:r w:rsidRPr="007C08C2">
        <w:t>12</w:t>
      </w:r>
      <w:r w:rsidR="00495F56">
        <w:t xml:space="preserve"> </w:t>
      </w:r>
      <w:r w:rsidRPr="007C08C2">
        <w:t>Houses</w:t>
      </w:r>
      <w:r w:rsidR="00495F56">
        <w:t xml:space="preserve"> </w:t>
      </w:r>
      <w:r w:rsidRPr="007C08C2">
        <w:t>of</w:t>
      </w:r>
      <w:r w:rsidR="00495F56">
        <w:t xml:space="preserve"> </w:t>
      </w:r>
      <w:r w:rsidRPr="007C08C2">
        <w:t>the</w:t>
      </w:r>
      <w:r w:rsidR="00495F56">
        <w:t xml:space="preserve"> </w:t>
      </w:r>
      <w:r w:rsidRPr="007C08C2">
        <w:t>Zodiac</w:t>
      </w:r>
      <w:r w:rsidR="00495F56">
        <w:t xml:space="preserve"> </w:t>
      </w:r>
      <w:r w:rsidRPr="007C08C2">
        <w:t>Signs,</w:t>
      </w:r>
      <w:r w:rsidR="00495F56">
        <w:t xml:space="preserve"> </w:t>
      </w:r>
      <w:r w:rsidRPr="007C08C2">
        <w:t>as</w:t>
      </w:r>
      <w:r w:rsidR="00495F56">
        <w:t xml:space="preserve"> </w:t>
      </w:r>
      <w:r w:rsidRPr="007C08C2">
        <w:t>if</w:t>
      </w:r>
      <w:r w:rsidR="00495F56">
        <w:t xml:space="preserve"> </w:t>
      </w:r>
      <w:r w:rsidRPr="007C08C2">
        <w:t>the</w:t>
      </w:r>
      <w:r w:rsidR="00495F56">
        <w:t xml:space="preserve"> </w:t>
      </w:r>
      <w:r w:rsidRPr="007C08C2">
        <w:t>12</w:t>
      </w:r>
      <w:r w:rsidR="00495F56">
        <w:t xml:space="preserve"> </w:t>
      </w:r>
      <w:r w:rsidRPr="007C08C2">
        <w:t>Houses</w:t>
      </w:r>
      <w:r w:rsidR="00495F56">
        <w:t xml:space="preserve"> </w:t>
      </w:r>
      <w:r w:rsidRPr="007C08C2">
        <w:t>of</w:t>
      </w:r>
      <w:r w:rsidR="00495F56">
        <w:t xml:space="preserve"> </w:t>
      </w:r>
      <w:r w:rsidRPr="007C08C2">
        <w:t>the</w:t>
      </w:r>
      <w:r w:rsidR="00495F56">
        <w:t xml:space="preserve"> </w:t>
      </w:r>
      <w:r w:rsidRPr="007C08C2">
        <w:t>Zodiac</w:t>
      </w:r>
      <w:r w:rsidR="00495F56">
        <w:t xml:space="preserve"> </w:t>
      </w:r>
      <w:r w:rsidRPr="007C08C2">
        <w:t>Signs</w:t>
      </w:r>
      <w:r w:rsidR="00495F56">
        <w:t xml:space="preserve"> </w:t>
      </w:r>
      <w:r w:rsidRPr="007C08C2">
        <w:t>are</w:t>
      </w:r>
      <w:r w:rsidR="00495F56">
        <w:t xml:space="preserve"> </w:t>
      </w:r>
      <w:r w:rsidRPr="007C08C2">
        <w:t>“hanging”</w:t>
      </w:r>
      <w:r w:rsidR="00495F56">
        <w:t xml:space="preserve"> </w:t>
      </w:r>
      <w:r w:rsidRPr="007C08C2">
        <w:t>from</w:t>
      </w:r>
      <w:r w:rsidR="00495F56">
        <w:t xml:space="preserve"> </w:t>
      </w:r>
      <w:r w:rsidRPr="007C08C2">
        <w:t>the</w:t>
      </w:r>
      <w:r w:rsidR="00495F56">
        <w:t xml:space="preserve"> </w:t>
      </w:r>
      <w:r w:rsidRPr="007C08C2">
        <w:t>Draco,</w:t>
      </w:r>
      <w:r w:rsidR="00495F56">
        <w:t xml:space="preserve"> </w:t>
      </w:r>
      <w:r w:rsidRPr="007C08C2">
        <w:t>i.e.</w:t>
      </w:r>
      <w:r w:rsidR="00495F56">
        <w:t xml:space="preserve"> </w:t>
      </w:r>
      <w:r w:rsidRPr="007C08C2">
        <w:t>to</w:t>
      </w:r>
      <w:r w:rsidR="00495F56">
        <w:t xml:space="preserve"> </w:t>
      </w:r>
      <w:r w:rsidRPr="007C08C2">
        <w:t>be</w:t>
      </w:r>
      <w:r w:rsidR="00495F56">
        <w:t xml:space="preserve"> </w:t>
      </w:r>
      <w:r w:rsidRPr="007C08C2">
        <w:t>controlled</w:t>
      </w:r>
      <w:r w:rsidR="00495F56">
        <w:t xml:space="preserve"> </w:t>
      </w:r>
      <w:r w:rsidRPr="007C08C2">
        <w:t>by</w:t>
      </w:r>
      <w:r w:rsidR="00495F56">
        <w:t xml:space="preserve"> </w:t>
      </w:r>
      <w:r w:rsidRPr="007C08C2">
        <w:t>it,</w:t>
      </w:r>
      <w:r w:rsidR="00495F56">
        <w:t xml:space="preserve"> </w:t>
      </w:r>
      <w:r w:rsidRPr="007C08C2">
        <w:t>hence</w:t>
      </w:r>
      <w:r w:rsidR="00495F56">
        <w:t xml:space="preserve"> </w:t>
      </w:r>
      <w:r w:rsidRPr="007C08C2">
        <w:t>the</w:t>
      </w:r>
      <w:r w:rsidR="00495F56">
        <w:t xml:space="preserve"> </w:t>
      </w:r>
      <w:r w:rsidRPr="007C08C2">
        <w:t>name</w:t>
      </w:r>
      <w:r w:rsidR="00495F56">
        <w:t xml:space="preserve"> </w:t>
      </w:r>
      <w:r w:rsidRPr="007C08C2">
        <w:t>“Teli”</w:t>
      </w:r>
      <w:r w:rsidR="00495F56">
        <w:t xml:space="preserve"> </w:t>
      </w:r>
      <w:r w:rsidRPr="007C08C2">
        <w:rPr>
          <w:rtl/>
        </w:rPr>
        <w:t>תְּ</w:t>
      </w:r>
      <w:proofErr w:type="spellStart"/>
      <w:r w:rsidRPr="007C08C2">
        <w:rPr>
          <w:rtl/>
        </w:rPr>
        <w:t>לִי</w:t>
      </w:r>
      <w:proofErr w:type="spellEnd"/>
      <w:r w:rsidRPr="007C08C2">
        <w:t>.</w:t>
      </w:r>
    </w:p>
    <w:p w14:paraId="57A15B66" w14:textId="77777777" w:rsidR="007C08C2" w:rsidRPr="007C08C2" w:rsidRDefault="007C08C2" w:rsidP="007C08C2"/>
    <w:p w14:paraId="643C2C1F" w14:textId="4677858A" w:rsidR="007C08C2" w:rsidRPr="007C08C2" w:rsidRDefault="007C08C2" w:rsidP="007C08C2">
      <w:r w:rsidRPr="007C08C2">
        <w:t>The</w:t>
      </w:r>
      <w:r w:rsidR="00495F56">
        <w:t xml:space="preserve"> </w:t>
      </w:r>
      <w:r w:rsidRPr="007C08C2">
        <w:t>constellation</w:t>
      </w:r>
      <w:r w:rsidR="00495F56">
        <w:t xml:space="preserve"> </w:t>
      </w:r>
      <w:r w:rsidRPr="007C08C2">
        <w:t>of</w:t>
      </w:r>
      <w:r w:rsidR="00495F56">
        <w:t xml:space="preserve"> </w:t>
      </w:r>
      <w:r w:rsidRPr="007C08C2">
        <w:t>Draco</w:t>
      </w:r>
      <w:r w:rsidR="00495F56">
        <w:t xml:space="preserve"> </w:t>
      </w:r>
      <w:r w:rsidRPr="007C08C2">
        <w:t>is</w:t>
      </w:r>
      <w:r w:rsidR="00495F56">
        <w:t xml:space="preserve"> </w:t>
      </w:r>
      <w:r w:rsidRPr="007C08C2">
        <w:t>the</w:t>
      </w:r>
      <w:r w:rsidR="00495F56">
        <w:t xml:space="preserve"> </w:t>
      </w:r>
      <w:r w:rsidRPr="007C08C2">
        <w:t>male</w:t>
      </w:r>
      <w:r w:rsidR="00495F56">
        <w:t xml:space="preserve"> </w:t>
      </w:r>
      <w:r w:rsidRPr="007C08C2">
        <w:t>pole</w:t>
      </w:r>
      <w:r w:rsidR="00495F56">
        <w:t xml:space="preserve"> </w:t>
      </w:r>
      <w:r w:rsidRPr="007C08C2">
        <w:t>serpent,</w:t>
      </w:r>
      <w:r w:rsidR="00495F56">
        <w:t xml:space="preserve"> </w:t>
      </w:r>
      <w:r w:rsidRPr="007C08C2">
        <w:t>and</w:t>
      </w:r>
      <w:r w:rsidR="00495F56">
        <w:t xml:space="preserve"> </w:t>
      </w:r>
      <w:r w:rsidRPr="007C08C2">
        <w:t>the</w:t>
      </w:r>
      <w:r w:rsidR="00495F56">
        <w:t xml:space="preserve"> </w:t>
      </w:r>
      <w:r w:rsidRPr="007C08C2">
        <w:t>ecliptic</w:t>
      </w:r>
      <w:r w:rsidR="00495F56">
        <w:t xml:space="preserve"> </w:t>
      </w:r>
      <w:r w:rsidRPr="007C08C2">
        <w:t>is</w:t>
      </w:r>
      <w:r w:rsidR="00495F56">
        <w:t xml:space="preserve"> </w:t>
      </w:r>
      <w:r w:rsidRPr="007C08C2">
        <w:t>the</w:t>
      </w:r>
      <w:r w:rsidR="00495F56">
        <w:t xml:space="preserve"> </w:t>
      </w:r>
      <w:r w:rsidRPr="007C08C2">
        <w:t>female</w:t>
      </w:r>
      <w:r w:rsidR="00495F56">
        <w:t xml:space="preserve"> </w:t>
      </w:r>
      <w:r w:rsidRPr="007C08C2">
        <w:t>circular</w:t>
      </w:r>
      <w:r w:rsidR="00495F56">
        <w:t xml:space="preserve"> </w:t>
      </w:r>
      <w:r w:rsidRPr="007C08C2">
        <w:t>serpent</w:t>
      </w:r>
      <w:r w:rsidR="00495F56">
        <w:t xml:space="preserve"> </w:t>
      </w:r>
      <w:r w:rsidRPr="007C08C2">
        <w:t>that</w:t>
      </w:r>
      <w:r w:rsidR="00495F56">
        <w:t xml:space="preserve"> </w:t>
      </w:r>
      <w:r w:rsidRPr="007C08C2">
        <w:t>surrounds</w:t>
      </w:r>
      <w:r w:rsidR="00495F56">
        <w:t xml:space="preserve"> </w:t>
      </w:r>
      <w:r w:rsidRPr="007C08C2">
        <w:t>the</w:t>
      </w:r>
      <w:r w:rsidR="00495F56">
        <w:t xml:space="preserve"> </w:t>
      </w:r>
      <w:r w:rsidRPr="007C08C2">
        <w:t>pole</w:t>
      </w:r>
      <w:r w:rsidR="00495F56">
        <w:t xml:space="preserve"> </w:t>
      </w:r>
      <w:r w:rsidRPr="007C08C2">
        <w:t>serpent.</w:t>
      </w:r>
    </w:p>
    <w:p w14:paraId="737599D2" w14:textId="77777777" w:rsidR="007C08C2" w:rsidRPr="007C08C2" w:rsidRDefault="007C08C2" w:rsidP="007C08C2"/>
    <w:p w14:paraId="019AF119" w14:textId="13092B78" w:rsidR="007C08C2" w:rsidRPr="007C08C2" w:rsidRDefault="007C08C2" w:rsidP="007C08C2">
      <w:r w:rsidRPr="007C08C2">
        <w:lastRenderedPageBreak/>
        <w:t>This</w:t>
      </w:r>
      <w:r w:rsidR="00495F56">
        <w:t xml:space="preserve"> </w:t>
      </w:r>
      <w:r w:rsidRPr="007C08C2">
        <w:t>is</w:t>
      </w:r>
      <w:r w:rsidR="00495F56">
        <w:t xml:space="preserve"> </w:t>
      </w:r>
      <w:r w:rsidRPr="007C08C2">
        <w:t>the</w:t>
      </w:r>
      <w:r w:rsidR="00495F56">
        <w:t xml:space="preserve"> </w:t>
      </w:r>
      <w:r w:rsidRPr="007C08C2">
        <w:t>secret</w:t>
      </w:r>
      <w:r w:rsidR="00495F56">
        <w:t xml:space="preserve"> </w:t>
      </w:r>
      <w:r w:rsidRPr="007C08C2">
        <w:t>of</w:t>
      </w:r>
      <w:r w:rsidR="00495F56">
        <w:t xml:space="preserve"> </w:t>
      </w:r>
      <w:r w:rsidRPr="007C08C2">
        <w:t>the</w:t>
      </w:r>
      <w:r w:rsidR="00495F56">
        <w:t xml:space="preserve"> </w:t>
      </w:r>
      <w:r w:rsidRPr="007C08C2">
        <w:t>mystic</w:t>
      </w:r>
      <w:r w:rsidR="00495F56">
        <w:t xml:space="preserve"> </w:t>
      </w:r>
      <w:r w:rsidRPr="007C08C2">
        <w:t>term</w:t>
      </w:r>
      <w:r w:rsidR="00495F56">
        <w:t xml:space="preserve"> </w:t>
      </w:r>
      <w:r w:rsidRPr="007C08C2">
        <w:t>“</w:t>
      </w:r>
      <w:proofErr w:type="spellStart"/>
      <w:r w:rsidRPr="007C08C2">
        <w:t>teli</w:t>
      </w:r>
      <w:proofErr w:type="spellEnd"/>
      <w:r w:rsidRPr="007C08C2">
        <w:t>”</w:t>
      </w:r>
      <w:r w:rsidR="00495F56">
        <w:t xml:space="preserve"> </w:t>
      </w:r>
      <w:r w:rsidRPr="007C08C2">
        <w:rPr>
          <w:rtl/>
          <w:lang w:bidi="he-IL"/>
        </w:rPr>
        <w:t>תְּלִי</w:t>
      </w:r>
      <w:r w:rsidR="00495F56">
        <w:t xml:space="preserve"> </w:t>
      </w:r>
      <w:r w:rsidRPr="007C08C2">
        <w:t>referred</w:t>
      </w:r>
      <w:r w:rsidR="00495F56">
        <w:t xml:space="preserve"> </w:t>
      </w:r>
      <w:r w:rsidRPr="007C08C2">
        <w:t>to</w:t>
      </w:r>
      <w:r w:rsidR="00495F56">
        <w:t xml:space="preserve"> </w:t>
      </w:r>
      <w:r w:rsidRPr="007C08C2">
        <w:t>in</w:t>
      </w:r>
      <w:r w:rsidR="00495F56">
        <w:t xml:space="preserve"> </w:t>
      </w:r>
      <w:r w:rsidRPr="007C08C2">
        <w:t>the</w:t>
      </w:r>
      <w:r w:rsidR="00495F56">
        <w:t xml:space="preserve"> </w:t>
      </w:r>
      <w:r w:rsidRPr="007C08C2">
        <w:t>Sefer</w:t>
      </w:r>
      <w:r w:rsidR="00495F56">
        <w:t xml:space="preserve"> </w:t>
      </w:r>
      <w:r w:rsidRPr="007C08C2">
        <w:t>Yetzirah</w:t>
      </w:r>
      <w:r w:rsidR="00495F56">
        <w:t xml:space="preserve"> </w:t>
      </w:r>
      <w:r w:rsidRPr="007C08C2">
        <w:t>6:1.</w:t>
      </w:r>
    </w:p>
    <w:p w14:paraId="301FFD76" w14:textId="77777777" w:rsidR="007C08C2" w:rsidRPr="007C08C2" w:rsidRDefault="007C08C2" w:rsidP="007C08C2"/>
    <w:p w14:paraId="564B663E" w14:textId="453F239E" w:rsidR="007C08C2" w:rsidRPr="007C08C2" w:rsidRDefault="007C08C2" w:rsidP="007C08C2">
      <w:proofErr w:type="spellStart"/>
      <w:r w:rsidRPr="007C08C2">
        <w:t>Sefar</w:t>
      </w:r>
      <w:proofErr w:type="spellEnd"/>
      <w:r w:rsidR="00495F56">
        <w:t xml:space="preserve"> </w:t>
      </w:r>
      <w:r w:rsidRPr="007C08C2">
        <w:t>Yerirah,</w:t>
      </w:r>
      <w:r w:rsidR="00495F56">
        <w:t xml:space="preserve"> </w:t>
      </w:r>
      <w:r w:rsidRPr="007C08C2">
        <w:t>Gruenwald</w:t>
      </w:r>
      <w:r w:rsidR="00495F56">
        <w:t xml:space="preserve"> </w:t>
      </w:r>
      <w:r w:rsidRPr="007C08C2">
        <w:t>ed.,</w:t>
      </w:r>
      <w:r w:rsidR="00495F56">
        <w:t xml:space="preserve"> </w:t>
      </w:r>
      <w:r w:rsidRPr="007C08C2">
        <w:t>6:1</w:t>
      </w:r>
      <w:r w:rsidR="00495F56">
        <w:t xml:space="preserve"> </w:t>
      </w:r>
      <w:r w:rsidRPr="007C08C2">
        <w:t>2</w:t>
      </w:r>
      <w:r w:rsidR="00495F56">
        <w:t xml:space="preserve"> </w:t>
      </w:r>
      <w:r w:rsidRPr="007C08C2">
        <w:t>(para.</w:t>
      </w:r>
      <w:r w:rsidR="00495F56">
        <w:t xml:space="preserve"> </w:t>
      </w:r>
      <w:r w:rsidRPr="007C08C2">
        <w:t>59).</w:t>
      </w:r>
      <w:r w:rsidR="00495F56">
        <w:t xml:space="preserve"> </w:t>
      </w:r>
      <w:r w:rsidRPr="007C08C2">
        <w:t>There</w:t>
      </w:r>
      <w:r w:rsidR="00495F56">
        <w:t xml:space="preserve"> </w:t>
      </w:r>
      <w:r w:rsidRPr="007C08C2">
        <w:t>are</w:t>
      </w:r>
      <w:r w:rsidR="00495F56">
        <w:t xml:space="preserve"> </w:t>
      </w:r>
      <w:r w:rsidRPr="007C08C2">
        <w:t>several</w:t>
      </w:r>
      <w:r w:rsidR="00495F56">
        <w:t xml:space="preserve"> </w:t>
      </w:r>
      <w:r w:rsidRPr="007C08C2">
        <w:t>understandings</w:t>
      </w:r>
      <w:r w:rsidR="00495F56">
        <w:t xml:space="preserve"> </w:t>
      </w:r>
      <w:r w:rsidRPr="007C08C2">
        <w:t>for</w:t>
      </w:r>
      <w:r w:rsidR="00495F56">
        <w:t xml:space="preserve"> </w:t>
      </w:r>
      <w:r w:rsidRPr="007C08C2">
        <w:t>the</w:t>
      </w:r>
      <w:r w:rsidR="00495F56">
        <w:t xml:space="preserve"> </w:t>
      </w:r>
      <w:r w:rsidRPr="007C08C2">
        <w:t>precise</w:t>
      </w:r>
      <w:r w:rsidR="00495F56">
        <w:t xml:space="preserve"> </w:t>
      </w:r>
      <w:r w:rsidRPr="007C08C2">
        <w:t>definition</w:t>
      </w:r>
      <w:r w:rsidR="00495F56">
        <w:t xml:space="preserve"> </w:t>
      </w:r>
      <w:r w:rsidRPr="007C08C2">
        <w:t>of</w:t>
      </w:r>
      <w:r w:rsidR="00495F56">
        <w:t xml:space="preserve"> </w:t>
      </w:r>
      <w:r w:rsidRPr="007C08C2">
        <w:t>the</w:t>
      </w:r>
      <w:r w:rsidR="00495F56">
        <w:t xml:space="preserve"> </w:t>
      </w:r>
      <w:r w:rsidRPr="007C08C2">
        <w:t>astrological</w:t>
      </w:r>
      <w:r w:rsidR="00495F56">
        <w:t xml:space="preserve"> </w:t>
      </w:r>
      <w:r w:rsidRPr="007C08C2">
        <w:t>Teli.</w:t>
      </w:r>
      <w:r w:rsidR="00495F56">
        <w:t xml:space="preserve"> </w:t>
      </w:r>
      <w:r w:rsidRPr="007C08C2">
        <w:t>Most</w:t>
      </w:r>
      <w:r w:rsidR="00495F56">
        <w:t xml:space="preserve"> </w:t>
      </w:r>
      <w:r w:rsidRPr="007C08C2">
        <w:t>often,</w:t>
      </w:r>
      <w:r w:rsidR="00495F56">
        <w:t xml:space="preserve"> </w:t>
      </w:r>
      <w:r w:rsidRPr="007C08C2">
        <w:t>the</w:t>
      </w:r>
      <w:r w:rsidR="00495F56">
        <w:t xml:space="preserve"> </w:t>
      </w:r>
      <w:r w:rsidRPr="007C08C2">
        <w:t>Teli</w:t>
      </w:r>
      <w:r w:rsidR="00495F56">
        <w:t xml:space="preserve"> </w:t>
      </w:r>
      <w:r w:rsidRPr="007C08C2">
        <w:t>was</w:t>
      </w:r>
      <w:r w:rsidR="00495F56">
        <w:t xml:space="preserve"> </w:t>
      </w:r>
      <w:r w:rsidRPr="007C08C2">
        <w:t>not</w:t>
      </w:r>
      <w:r w:rsidR="00495F56">
        <w:t xml:space="preserve"> </w:t>
      </w:r>
      <w:r w:rsidRPr="007C08C2">
        <w:t>con</w:t>
      </w:r>
      <w:r w:rsidRPr="007C08C2">
        <w:softHyphen/>
        <w:t>ceived</w:t>
      </w:r>
      <w:r w:rsidR="00495F56">
        <w:t xml:space="preserve"> </w:t>
      </w:r>
      <w:r w:rsidRPr="007C08C2">
        <w:t>of</w:t>
      </w:r>
      <w:r w:rsidR="00495F56">
        <w:t xml:space="preserve"> </w:t>
      </w:r>
      <w:r w:rsidRPr="007C08C2">
        <w:t>simply</w:t>
      </w:r>
      <w:r w:rsidR="00495F56">
        <w:t xml:space="preserve"> </w:t>
      </w:r>
      <w:r w:rsidRPr="007C08C2">
        <w:t>as</w:t>
      </w:r>
      <w:r w:rsidR="00495F56">
        <w:t xml:space="preserve"> </w:t>
      </w:r>
      <w:r w:rsidRPr="007C08C2">
        <w:t>a</w:t>
      </w:r>
      <w:r w:rsidR="00495F56">
        <w:t xml:space="preserve"> </w:t>
      </w:r>
      <w:r w:rsidRPr="007C08C2">
        <w:t>star</w:t>
      </w:r>
      <w:r w:rsidR="00495F56">
        <w:t xml:space="preserve"> </w:t>
      </w:r>
      <w:r w:rsidRPr="007C08C2">
        <w:t>or</w:t>
      </w:r>
      <w:r w:rsidR="00495F56">
        <w:t xml:space="preserve"> </w:t>
      </w:r>
      <w:r w:rsidRPr="007C08C2">
        <w:t>a</w:t>
      </w:r>
      <w:r w:rsidR="00495F56">
        <w:t xml:space="preserve"> </w:t>
      </w:r>
      <w:r w:rsidRPr="007C08C2">
        <w:t>constellation.</w:t>
      </w:r>
      <w:r w:rsidR="00495F56">
        <w:t xml:space="preserve"> </w:t>
      </w:r>
      <w:r w:rsidRPr="007C08C2">
        <w:t>One</w:t>
      </w:r>
      <w:r w:rsidR="00495F56">
        <w:t xml:space="preserve"> </w:t>
      </w:r>
      <w:r w:rsidRPr="007C08C2">
        <w:t>prevalent</w:t>
      </w:r>
      <w:r w:rsidR="00495F56">
        <w:t xml:space="preserve"> </w:t>
      </w:r>
      <w:r w:rsidRPr="007C08C2">
        <w:t>way</w:t>
      </w:r>
      <w:r w:rsidR="00495F56">
        <w:t xml:space="preserve"> </w:t>
      </w:r>
      <w:r w:rsidRPr="007C08C2">
        <w:t>to</w:t>
      </w:r>
      <w:r w:rsidR="00495F56">
        <w:t xml:space="preserve"> </w:t>
      </w:r>
      <w:r w:rsidRPr="007C08C2">
        <w:t>conceive</w:t>
      </w:r>
      <w:r w:rsidR="00495F56">
        <w:t xml:space="preserve"> </w:t>
      </w:r>
      <w:r w:rsidRPr="007C08C2">
        <w:t>of</w:t>
      </w:r>
      <w:r w:rsidR="00495F56">
        <w:t xml:space="preserve"> </w:t>
      </w:r>
      <w:r w:rsidRPr="007C08C2">
        <w:t>the</w:t>
      </w:r>
      <w:r w:rsidR="00495F56">
        <w:t xml:space="preserve"> </w:t>
      </w:r>
      <w:r w:rsidRPr="007C08C2">
        <w:t>Teli</w:t>
      </w:r>
      <w:r w:rsidR="00495F56">
        <w:t xml:space="preserve"> </w:t>
      </w:r>
      <w:r w:rsidRPr="007C08C2">
        <w:t>was</w:t>
      </w:r>
      <w:r w:rsidR="00495F56">
        <w:t xml:space="preserve"> </w:t>
      </w:r>
      <w:r w:rsidRPr="007C08C2">
        <w:t>to</w:t>
      </w:r>
      <w:r w:rsidR="00495F56">
        <w:t xml:space="preserve"> </w:t>
      </w:r>
      <w:r w:rsidRPr="007C08C2">
        <w:t>imagine</w:t>
      </w:r>
      <w:r w:rsidR="00495F56">
        <w:t xml:space="preserve"> </w:t>
      </w:r>
      <w:r w:rsidRPr="007C08C2">
        <w:t>two</w:t>
      </w:r>
      <w:r w:rsidR="00495F56">
        <w:t xml:space="preserve"> </w:t>
      </w:r>
      <w:r w:rsidRPr="007C08C2">
        <w:t>celestial</w:t>
      </w:r>
      <w:r w:rsidR="00495F56">
        <w:t xml:space="preserve"> </w:t>
      </w:r>
      <w:r w:rsidRPr="007C08C2">
        <w:t>spheres,</w:t>
      </w:r>
      <w:r w:rsidR="00495F56">
        <w:t xml:space="preserve"> </w:t>
      </w:r>
      <w:r w:rsidRPr="007C08C2">
        <w:t>one</w:t>
      </w:r>
      <w:r w:rsidR="00495F56">
        <w:t xml:space="preserve"> </w:t>
      </w:r>
      <w:r w:rsidRPr="007C08C2">
        <w:t>traced</w:t>
      </w:r>
      <w:r w:rsidR="00495F56">
        <w:t xml:space="preserve"> </w:t>
      </w:r>
      <w:r w:rsidRPr="007C08C2">
        <w:t>by</w:t>
      </w:r>
      <w:r w:rsidR="00495F56">
        <w:t xml:space="preserve"> </w:t>
      </w:r>
      <w:r w:rsidRPr="007C08C2">
        <w:t>the</w:t>
      </w:r>
      <w:r w:rsidR="00495F56">
        <w:t xml:space="preserve"> </w:t>
      </w:r>
      <w:r w:rsidRPr="007C08C2">
        <w:t>annual</w:t>
      </w:r>
      <w:r w:rsidR="00495F56">
        <w:t xml:space="preserve"> </w:t>
      </w:r>
      <w:r w:rsidRPr="007C08C2">
        <w:t>apparent</w:t>
      </w:r>
      <w:r w:rsidR="00495F56">
        <w:t xml:space="preserve"> </w:t>
      </w:r>
      <w:r w:rsidRPr="007C08C2">
        <w:t>motion</w:t>
      </w:r>
      <w:r w:rsidR="00495F56">
        <w:t xml:space="preserve"> </w:t>
      </w:r>
      <w:r w:rsidRPr="007C08C2">
        <w:t>of</w:t>
      </w:r>
      <w:r w:rsidR="00495F56">
        <w:t xml:space="preserve"> </w:t>
      </w:r>
      <w:r w:rsidRPr="007C08C2">
        <w:t>the</w:t>
      </w:r>
      <w:r w:rsidR="00495F56">
        <w:t xml:space="preserve"> </w:t>
      </w:r>
      <w:r w:rsidRPr="007C08C2">
        <w:t>sun</w:t>
      </w:r>
      <w:r w:rsidR="00495F56">
        <w:t xml:space="preserve"> </w:t>
      </w:r>
      <w:r w:rsidRPr="007C08C2">
        <w:t>in</w:t>
      </w:r>
      <w:r w:rsidR="00495F56">
        <w:t xml:space="preserve"> </w:t>
      </w:r>
      <w:r w:rsidRPr="007C08C2">
        <w:t>a</w:t>
      </w:r>
      <w:r w:rsidR="00495F56">
        <w:t xml:space="preserve"> </w:t>
      </w:r>
      <w:r w:rsidRPr="007C08C2">
        <w:t>geocentric</w:t>
      </w:r>
      <w:r w:rsidR="00495F56">
        <w:t xml:space="preserve"> </w:t>
      </w:r>
      <w:r w:rsidRPr="007C08C2">
        <w:t>orbit,</w:t>
      </w:r>
      <w:r w:rsidR="00495F56">
        <w:t xml:space="preserve"> </w:t>
      </w:r>
      <w:r w:rsidRPr="007C08C2">
        <w:t>the</w:t>
      </w:r>
      <w:r w:rsidR="00495F56">
        <w:t xml:space="preserve"> </w:t>
      </w:r>
      <w:r w:rsidRPr="007C08C2">
        <w:t>other</w:t>
      </w:r>
      <w:r w:rsidR="00495F56">
        <w:t xml:space="preserve"> </w:t>
      </w:r>
      <w:r w:rsidRPr="007C08C2">
        <w:t>represented</w:t>
      </w:r>
      <w:r w:rsidR="00495F56">
        <w:t xml:space="preserve"> </w:t>
      </w:r>
      <w:r w:rsidRPr="007C08C2">
        <w:t>by</w:t>
      </w:r>
      <w:r w:rsidR="00495F56">
        <w:t xml:space="preserve"> </w:t>
      </w:r>
      <w:r w:rsidRPr="007C08C2">
        <w:t>the</w:t>
      </w:r>
      <w:r w:rsidR="00495F56">
        <w:t xml:space="preserve"> </w:t>
      </w:r>
      <w:r w:rsidRPr="007C08C2">
        <w:t>moon’s</w:t>
      </w:r>
      <w:r w:rsidR="00495F56">
        <w:t xml:space="preserve"> </w:t>
      </w:r>
      <w:r w:rsidRPr="007C08C2">
        <w:t>course.</w:t>
      </w:r>
      <w:r w:rsidR="00495F56">
        <w:t xml:space="preserve"> </w:t>
      </w:r>
      <w:r w:rsidRPr="007C08C2">
        <w:t>These</w:t>
      </w:r>
      <w:r w:rsidR="00495F56">
        <w:t xml:space="preserve"> </w:t>
      </w:r>
      <w:r w:rsidRPr="007C08C2">
        <w:t>spheres</w:t>
      </w:r>
      <w:r w:rsidR="00495F56">
        <w:t xml:space="preserve"> </w:t>
      </w:r>
      <w:r w:rsidRPr="007C08C2">
        <w:t>were</w:t>
      </w:r>
      <w:r w:rsidR="00495F56">
        <w:t xml:space="preserve"> </w:t>
      </w:r>
      <w:r w:rsidRPr="007C08C2">
        <w:t>seen</w:t>
      </w:r>
      <w:r w:rsidR="00495F56">
        <w:t xml:space="preserve"> </w:t>
      </w:r>
      <w:r w:rsidRPr="007C08C2">
        <w:t>to</w:t>
      </w:r>
      <w:r w:rsidR="00495F56">
        <w:t xml:space="preserve"> </w:t>
      </w:r>
      <w:r w:rsidRPr="007C08C2">
        <w:t>intersect</w:t>
      </w:r>
      <w:r w:rsidR="00495F56">
        <w:t xml:space="preserve"> </w:t>
      </w:r>
      <w:r w:rsidRPr="007C08C2">
        <w:t>at</w:t>
      </w:r>
      <w:r w:rsidR="00495F56">
        <w:t xml:space="preserve"> </w:t>
      </w:r>
      <w:proofErr w:type="spellStart"/>
      <w:r w:rsidRPr="007C08C2">
        <w:t>tw</w:t>
      </w:r>
      <w:r w:rsidRPr="007C08C2">
        <w:rPr>
          <w:vertAlign w:val="superscript"/>
        </w:rPr>
        <w:t>r</w:t>
      </w:r>
      <w:r w:rsidRPr="007C08C2">
        <w:t>o</w:t>
      </w:r>
      <w:proofErr w:type="spellEnd"/>
      <w:r w:rsidR="00495F56">
        <w:t xml:space="preserve"> </w:t>
      </w:r>
      <w:r w:rsidRPr="007C08C2">
        <w:t>points,</w:t>
      </w:r>
      <w:r w:rsidR="00495F56">
        <w:t xml:space="preserve"> </w:t>
      </w:r>
      <w:r w:rsidRPr="007C08C2">
        <w:t>sometimes</w:t>
      </w:r>
      <w:r w:rsidR="00495F56">
        <w:t xml:space="preserve"> </w:t>
      </w:r>
      <w:r w:rsidRPr="007C08C2">
        <w:t>referred</w:t>
      </w:r>
      <w:r w:rsidR="00495F56">
        <w:t xml:space="preserve"> </w:t>
      </w:r>
      <w:r w:rsidRPr="007C08C2">
        <w:t>to</w:t>
      </w:r>
      <w:r w:rsidR="00495F56">
        <w:t xml:space="preserve"> </w:t>
      </w:r>
      <w:r w:rsidRPr="007C08C2">
        <w:t>as</w:t>
      </w:r>
      <w:r w:rsidR="00495F56">
        <w:t xml:space="preserve"> </w:t>
      </w:r>
      <w:r w:rsidRPr="007C08C2">
        <w:t>the</w:t>
      </w:r>
      <w:r w:rsidR="00495F56">
        <w:t xml:space="preserve"> </w:t>
      </w:r>
      <w:r w:rsidRPr="007C08C2">
        <w:t>two</w:t>
      </w:r>
      <w:r w:rsidR="00495F56">
        <w:t xml:space="preserve"> </w:t>
      </w:r>
      <w:r w:rsidRPr="007C08C2">
        <w:t>poles</w:t>
      </w:r>
      <w:r w:rsidR="00495F56">
        <w:t xml:space="preserve"> </w:t>
      </w:r>
      <w:r w:rsidRPr="007C08C2">
        <w:t>of</w:t>
      </w:r>
      <w:r w:rsidR="00495F56">
        <w:t xml:space="preserve"> </w:t>
      </w:r>
      <w:r w:rsidRPr="007C08C2">
        <w:t>the</w:t>
      </w:r>
      <w:r w:rsidR="00495F56">
        <w:t xml:space="preserve"> </w:t>
      </w:r>
      <w:r w:rsidRPr="007C08C2">
        <w:t>universe.</w:t>
      </w:r>
      <w:r w:rsidR="00495F56">
        <w:t xml:space="preserve"> </w:t>
      </w:r>
      <w:r w:rsidRPr="007C08C2">
        <w:t>These</w:t>
      </w:r>
      <w:r w:rsidR="00495F56">
        <w:t xml:space="preserve"> </w:t>
      </w:r>
      <w:r w:rsidRPr="007C08C2">
        <w:t>two</w:t>
      </w:r>
      <w:r w:rsidR="00495F56">
        <w:t xml:space="preserve"> </w:t>
      </w:r>
      <w:r w:rsidRPr="007C08C2">
        <w:t>nodes</w:t>
      </w:r>
      <w:r w:rsidR="00495F56">
        <w:t xml:space="preserve"> </w:t>
      </w:r>
      <w:r w:rsidRPr="007C08C2">
        <w:t>were</w:t>
      </w:r>
      <w:r w:rsidR="00495F56">
        <w:t xml:space="preserve"> </w:t>
      </w:r>
      <w:r w:rsidRPr="007C08C2">
        <w:t>also</w:t>
      </w:r>
      <w:r w:rsidR="00495F56">
        <w:t xml:space="preserve"> </w:t>
      </w:r>
      <w:r w:rsidRPr="007C08C2">
        <w:t>referred</w:t>
      </w:r>
      <w:r w:rsidR="00495F56">
        <w:t xml:space="preserve"> </w:t>
      </w:r>
      <w:r w:rsidRPr="007C08C2">
        <w:t>to</w:t>
      </w:r>
      <w:r w:rsidR="00495F56">
        <w:t xml:space="preserve"> </w:t>
      </w:r>
      <w:r w:rsidRPr="007C08C2">
        <w:t>as</w:t>
      </w:r>
      <w:r w:rsidR="00495F56">
        <w:t xml:space="preserve"> </w:t>
      </w:r>
      <w:r w:rsidRPr="007C08C2">
        <w:t>the</w:t>
      </w:r>
      <w:r w:rsidR="00495F56">
        <w:t xml:space="preserve"> </w:t>
      </w:r>
      <w:r w:rsidRPr="007C08C2">
        <w:t>head</w:t>
      </w:r>
      <w:r w:rsidR="00495F56">
        <w:t xml:space="preserve"> </w:t>
      </w:r>
      <w:r w:rsidRPr="007C08C2">
        <w:t>and</w:t>
      </w:r>
      <w:r w:rsidR="00495F56">
        <w:t xml:space="preserve"> </w:t>
      </w:r>
      <w:r w:rsidRPr="007C08C2">
        <w:t>tail</w:t>
      </w:r>
      <w:r w:rsidR="00495F56">
        <w:t xml:space="preserve"> </w:t>
      </w:r>
      <w:r w:rsidRPr="007C08C2">
        <w:t>of</w:t>
      </w:r>
      <w:r w:rsidR="00495F56">
        <w:t xml:space="preserve"> </w:t>
      </w:r>
      <w:r w:rsidRPr="007C08C2">
        <w:t>the</w:t>
      </w:r>
      <w:r w:rsidR="00495F56">
        <w:t xml:space="preserve"> </w:t>
      </w:r>
      <w:r w:rsidRPr="007C08C2">
        <w:t>cosmic</w:t>
      </w:r>
      <w:r w:rsidR="00495F56">
        <w:t xml:space="preserve"> </w:t>
      </w:r>
      <w:r w:rsidRPr="007C08C2">
        <w:t>dragon.</w:t>
      </w:r>
    </w:p>
    <w:p w14:paraId="259E3DB7" w14:textId="77777777" w:rsidR="007C08C2" w:rsidRPr="007C08C2" w:rsidRDefault="007C08C2" w:rsidP="007C08C2"/>
    <w:p w14:paraId="42B267E7" w14:textId="77777777" w:rsidR="007C08C2" w:rsidRPr="007C08C2" w:rsidRDefault="007C08C2" w:rsidP="007C08C2"/>
    <w:p w14:paraId="5148DB43" w14:textId="69039343" w:rsidR="007C08C2" w:rsidRPr="007C08C2" w:rsidRDefault="007C08C2" w:rsidP="007C08C2">
      <w:r w:rsidRPr="007C08C2">
        <w:t>Teli</w:t>
      </w:r>
      <w:r w:rsidR="00495F56">
        <w:t xml:space="preserve"> </w:t>
      </w:r>
      <w:r w:rsidRPr="007C08C2">
        <w:t>means</w:t>
      </w:r>
      <w:r w:rsidR="00495F56">
        <w:t xml:space="preserve"> </w:t>
      </w:r>
      <w:r w:rsidRPr="007C08C2">
        <w:t>hanger,</w:t>
      </w:r>
      <w:r w:rsidR="00495F56">
        <w:t xml:space="preserve"> </w:t>
      </w:r>
      <w:r w:rsidRPr="007C08C2">
        <w:t>which</w:t>
      </w:r>
      <w:r w:rsidR="00495F56">
        <w:t xml:space="preserve"> </w:t>
      </w:r>
      <w:r w:rsidRPr="007C08C2">
        <w:t>is</w:t>
      </w:r>
      <w:r w:rsidR="00495F56">
        <w:t xml:space="preserve"> </w:t>
      </w:r>
      <w:r w:rsidRPr="007C08C2">
        <w:t>of</w:t>
      </w:r>
      <w:r w:rsidR="00495F56">
        <w:t xml:space="preserve"> </w:t>
      </w:r>
      <w:r w:rsidRPr="007C08C2">
        <w:t>the</w:t>
      </w:r>
      <w:r w:rsidR="00495F56">
        <w:t xml:space="preserve"> </w:t>
      </w:r>
      <w:r w:rsidRPr="007C08C2">
        <w:t>root</w:t>
      </w:r>
      <w:r w:rsidR="00495F56">
        <w:t xml:space="preserve"> </w:t>
      </w:r>
      <w:r w:rsidRPr="007C08C2">
        <w:t>“to</w:t>
      </w:r>
      <w:r w:rsidR="00495F56">
        <w:t xml:space="preserve"> </w:t>
      </w:r>
      <w:r w:rsidRPr="007C08C2">
        <w:t>hang”</w:t>
      </w:r>
      <w:r w:rsidR="00495F56">
        <w:t xml:space="preserve"> </w:t>
      </w:r>
      <w:r w:rsidRPr="007C08C2">
        <w:rPr>
          <w:rtl/>
          <w:lang w:bidi="he-IL"/>
        </w:rPr>
        <w:t>תָּלָה</w:t>
      </w:r>
      <w:r w:rsidRPr="007C08C2">
        <w:t>.</w:t>
      </w:r>
    </w:p>
    <w:p w14:paraId="73108B14" w14:textId="77777777" w:rsidR="007C08C2" w:rsidRPr="007C08C2" w:rsidRDefault="007C08C2" w:rsidP="007C08C2"/>
    <w:p w14:paraId="5CB47420" w14:textId="55C82417" w:rsidR="007C08C2" w:rsidRPr="007C08C2" w:rsidRDefault="007C08C2" w:rsidP="007C08C2">
      <w:r w:rsidRPr="007C08C2">
        <w:t>According</w:t>
      </w:r>
      <w:r w:rsidR="00495F56">
        <w:t xml:space="preserve"> </w:t>
      </w:r>
      <w:r w:rsidRPr="007C08C2">
        <w:t>to</w:t>
      </w:r>
      <w:r w:rsidR="00495F56">
        <w:t xml:space="preserve"> </w:t>
      </w:r>
      <w:r w:rsidRPr="007C08C2">
        <w:t>many</w:t>
      </w:r>
      <w:r w:rsidR="00495F56">
        <w:t xml:space="preserve"> </w:t>
      </w:r>
      <w:r w:rsidRPr="007C08C2">
        <w:t>Kabbalists,</w:t>
      </w:r>
      <w:r w:rsidR="00495F56">
        <w:t xml:space="preserve"> </w:t>
      </w:r>
      <w:r w:rsidRPr="007C08C2">
        <w:t>the</w:t>
      </w:r>
      <w:r w:rsidR="00495F56">
        <w:t xml:space="preserve"> </w:t>
      </w:r>
      <w:r w:rsidRPr="007C08C2">
        <w:t>Teli</w:t>
      </w:r>
      <w:r w:rsidR="00495F56">
        <w:t xml:space="preserve"> </w:t>
      </w:r>
      <w:r w:rsidRPr="007C08C2">
        <w:t>is</w:t>
      </w:r>
      <w:r w:rsidR="00495F56">
        <w:t xml:space="preserve"> </w:t>
      </w:r>
      <w:r w:rsidRPr="007C08C2">
        <w:t>the</w:t>
      </w:r>
      <w:r w:rsidR="00495F56">
        <w:t xml:space="preserve"> </w:t>
      </w:r>
      <w:r w:rsidRPr="007C08C2">
        <w:t>imaginary</w:t>
      </w:r>
      <w:r w:rsidR="00495F56">
        <w:t xml:space="preserve"> </w:t>
      </w:r>
      <w:r w:rsidRPr="007C08C2">
        <w:t>axis</w:t>
      </w:r>
      <w:r w:rsidR="00495F56">
        <w:t xml:space="preserve"> </w:t>
      </w:r>
      <w:r w:rsidRPr="007C08C2">
        <w:t>(ecliptic</w:t>
      </w:r>
      <w:r w:rsidR="00495F56">
        <w:t xml:space="preserve"> </w:t>
      </w:r>
      <w:r w:rsidRPr="007C08C2">
        <w:t>pole)</w:t>
      </w:r>
      <w:r w:rsidR="00495F56">
        <w:t xml:space="preserve"> </w:t>
      </w:r>
      <w:r w:rsidRPr="007C08C2">
        <w:t>around</w:t>
      </w:r>
      <w:r w:rsidR="00495F56">
        <w:t xml:space="preserve"> </w:t>
      </w:r>
      <w:r w:rsidRPr="007C08C2">
        <w:t>which</w:t>
      </w:r>
      <w:r w:rsidR="00495F56">
        <w:t xml:space="preserve"> </w:t>
      </w:r>
      <w:r w:rsidRPr="007C08C2">
        <w:t>the</w:t>
      </w:r>
      <w:r w:rsidR="00495F56">
        <w:t xml:space="preserve"> </w:t>
      </w:r>
      <w:r w:rsidRPr="007C08C2">
        <w:t>celestial</w:t>
      </w:r>
      <w:r w:rsidR="00495F56">
        <w:t xml:space="preserve"> </w:t>
      </w:r>
      <w:r w:rsidRPr="007C08C2">
        <w:t>sphere</w:t>
      </w:r>
      <w:r w:rsidR="00495F56">
        <w:t xml:space="preserve"> </w:t>
      </w:r>
      <w:r w:rsidRPr="007C08C2">
        <w:t>rotates,</w:t>
      </w:r>
      <w:r w:rsidR="00495F56">
        <w:t xml:space="preserve"> </w:t>
      </w:r>
      <w:r w:rsidRPr="007C08C2">
        <w:t>or</w:t>
      </w:r>
      <w:r w:rsidR="00495F56">
        <w:t xml:space="preserve"> </w:t>
      </w:r>
      <w:r w:rsidRPr="007C08C2">
        <w:t>hangs,</w:t>
      </w:r>
      <w:r w:rsidR="00495F56">
        <w:t xml:space="preserve"> </w:t>
      </w:r>
      <w:r w:rsidRPr="007C08C2">
        <w:t>which</w:t>
      </w:r>
      <w:r w:rsidR="00495F56">
        <w:t xml:space="preserve"> </w:t>
      </w:r>
      <w:r w:rsidRPr="007C08C2">
        <w:t>is</w:t>
      </w:r>
      <w:r w:rsidR="00495F56">
        <w:t xml:space="preserve"> </w:t>
      </w:r>
      <w:r w:rsidRPr="007C08C2">
        <w:t>the</w:t>
      </w:r>
      <w:r w:rsidR="00495F56">
        <w:t xml:space="preserve"> </w:t>
      </w:r>
      <w:r w:rsidRPr="007C08C2">
        <w:t>secret</w:t>
      </w:r>
      <w:r w:rsidR="00495F56">
        <w:t xml:space="preserve"> </w:t>
      </w:r>
      <w:r w:rsidRPr="007C08C2">
        <w:t>of</w:t>
      </w:r>
      <w:r w:rsidR="00495F56">
        <w:t xml:space="preserve"> </w:t>
      </w:r>
      <w:r w:rsidRPr="007C08C2">
        <w:t>the</w:t>
      </w:r>
      <w:r w:rsidR="00495F56">
        <w:t xml:space="preserve"> </w:t>
      </w:r>
      <w:r w:rsidRPr="007C08C2">
        <w:t>“straight</w:t>
      </w:r>
      <w:r w:rsidR="00495F56">
        <w:t xml:space="preserve"> </w:t>
      </w:r>
      <w:r w:rsidRPr="007C08C2">
        <w:t>serpent”,</w:t>
      </w:r>
      <w:r w:rsidR="00495F56">
        <w:t xml:space="preserve"> </w:t>
      </w:r>
      <w:r w:rsidRPr="007C08C2">
        <w:t>or</w:t>
      </w:r>
      <w:r w:rsidR="00495F56">
        <w:t xml:space="preserve"> </w:t>
      </w:r>
      <w:r w:rsidRPr="007C08C2">
        <w:t>“pole</w:t>
      </w:r>
      <w:r w:rsidR="00495F56">
        <w:t xml:space="preserve"> </w:t>
      </w:r>
      <w:r w:rsidRPr="007C08C2">
        <w:t>serpent”.</w:t>
      </w:r>
    </w:p>
    <w:p w14:paraId="11D7E531" w14:textId="77777777" w:rsidR="007C08C2" w:rsidRPr="007C08C2" w:rsidRDefault="007C08C2" w:rsidP="007C08C2"/>
    <w:p w14:paraId="22803C0E" w14:textId="75FD54AD" w:rsidR="007C08C2" w:rsidRPr="007C08C2" w:rsidRDefault="007C08C2" w:rsidP="007C08C2">
      <w:r w:rsidRPr="007C08C2">
        <w:t>the</w:t>
      </w:r>
      <w:r w:rsidR="00495F56">
        <w:t xml:space="preserve"> </w:t>
      </w:r>
      <w:r w:rsidRPr="007C08C2">
        <w:t>sixth</w:t>
      </w:r>
      <w:r w:rsidR="00495F56">
        <w:t xml:space="preserve"> </w:t>
      </w:r>
      <w:r w:rsidRPr="007C08C2">
        <w:t>Chapter</w:t>
      </w:r>
      <w:r w:rsidR="00495F56">
        <w:t xml:space="preserve"> </w:t>
      </w:r>
      <w:r w:rsidRPr="007C08C2">
        <w:t>refers</w:t>
      </w:r>
      <w:r w:rsidR="00495F56">
        <w:t xml:space="preserve"> </w:t>
      </w:r>
      <w:r w:rsidRPr="007C08C2">
        <w:t>to</w:t>
      </w:r>
      <w:r w:rsidR="00495F56">
        <w:t xml:space="preserve"> </w:t>
      </w:r>
      <w:r w:rsidRPr="007C08C2">
        <w:t>the</w:t>
      </w:r>
      <w:r w:rsidR="00495F56">
        <w:t xml:space="preserve"> </w:t>
      </w:r>
      <w:r w:rsidRPr="007C08C2">
        <w:t>Teli.</w:t>
      </w:r>
      <w:r w:rsidR="00495F56">
        <w:t xml:space="preserve"> </w:t>
      </w:r>
      <w:r w:rsidRPr="007C08C2">
        <w:t>Usually</w:t>
      </w:r>
      <w:r w:rsidR="00495F56">
        <w:t xml:space="preserve"> </w:t>
      </w:r>
      <w:r w:rsidRPr="007C08C2">
        <w:t>as</w:t>
      </w:r>
      <w:r w:rsidR="00495F56">
        <w:t xml:space="preserve"> </w:t>
      </w:r>
      <w:r w:rsidRPr="007C08C2">
        <w:t>the</w:t>
      </w:r>
      <w:r w:rsidR="00495F56">
        <w:t xml:space="preserve"> </w:t>
      </w:r>
      <w:r w:rsidRPr="007C08C2">
        <w:t>dragon</w:t>
      </w:r>
      <w:r w:rsidR="00495F56">
        <w:t xml:space="preserve"> </w:t>
      </w:r>
      <w:r w:rsidRPr="007C08C2">
        <w:t>or</w:t>
      </w:r>
      <w:r w:rsidR="00495F56">
        <w:t xml:space="preserve"> </w:t>
      </w:r>
      <w:r w:rsidRPr="007C08C2">
        <w:t>the</w:t>
      </w:r>
      <w:r w:rsidR="00495F56">
        <w:t xml:space="preserve"> </w:t>
      </w:r>
      <w:r w:rsidRPr="007C08C2">
        <w:t>Milky</w:t>
      </w:r>
      <w:r w:rsidR="00495F56">
        <w:t xml:space="preserve"> </w:t>
      </w:r>
      <w:r w:rsidRPr="007C08C2">
        <w:t>Way.</w:t>
      </w:r>
      <w:r w:rsidR="00495F56">
        <w:t xml:space="preserve"> </w:t>
      </w:r>
      <w:r w:rsidRPr="007C08C2">
        <w:t>Those</w:t>
      </w:r>
      <w:r w:rsidR="00495F56">
        <w:t xml:space="preserve"> </w:t>
      </w:r>
      <w:r w:rsidRPr="007C08C2">
        <w:t>in</w:t>
      </w:r>
      <w:r w:rsidR="00495F56">
        <w:t xml:space="preserve"> </w:t>
      </w:r>
      <w:r w:rsidRPr="007C08C2">
        <w:t>the</w:t>
      </w:r>
      <w:r w:rsidR="00495F56">
        <w:t xml:space="preserve"> </w:t>
      </w:r>
      <w:r w:rsidRPr="007C08C2">
        <w:t>know</w:t>
      </w:r>
      <w:r w:rsidR="00495F56">
        <w:t xml:space="preserve"> </w:t>
      </w:r>
      <w:r w:rsidRPr="007C08C2">
        <w:t>say</w:t>
      </w:r>
      <w:r w:rsidR="00495F56">
        <w:t xml:space="preserve"> </w:t>
      </w:r>
      <w:r w:rsidRPr="007C08C2">
        <w:t>that</w:t>
      </w:r>
      <w:r w:rsidR="00495F56">
        <w:t xml:space="preserve"> </w:t>
      </w:r>
      <w:r w:rsidRPr="007C08C2">
        <w:t>Teli</w:t>
      </w:r>
      <w:r w:rsidR="00495F56">
        <w:t xml:space="preserve"> </w:t>
      </w:r>
      <w:r w:rsidRPr="007C08C2">
        <w:t>are</w:t>
      </w:r>
      <w:r w:rsidR="00495F56">
        <w:t xml:space="preserve"> </w:t>
      </w:r>
      <w:r w:rsidRPr="007C08C2">
        <w:t>dragons.</w:t>
      </w:r>
      <w:r w:rsidR="00495F56">
        <w:t xml:space="preserve"> </w:t>
      </w:r>
      <w:r w:rsidRPr="007C08C2">
        <w:t>Kaplan</w:t>
      </w:r>
      <w:r w:rsidR="00495F56">
        <w:t xml:space="preserve"> </w:t>
      </w:r>
      <w:r w:rsidRPr="007C08C2">
        <w:t>quotes</w:t>
      </w:r>
      <w:r w:rsidR="00495F56">
        <w:t xml:space="preserve"> </w:t>
      </w:r>
      <w:r w:rsidRPr="007C08C2">
        <w:t>a</w:t>
      </w:r>
      <w:r w:rsidR="00495F56">
        <w:t xml:space="preserve"> </w:t>
      </w:r>
      <w:r w:rsidRPr="007C08C2">
        <w:t>discussion</w:t>
      </w:r>
      <w:r w:rsidR="00495F56">
        <w:t xml:space="preserve"> </w:t>
      </w:r>
      <w:r w:rsidRPr="007C08C2">
        <w:t>from</w:t>
      </w:r>
      <w:r w:rsidR="00495F56">
        <w:t xml:space="preserve"> </w:t>
      </w:r>
      <w:r w:rsidRPr="007C08C2">
        <w:t>a</w:t>
      </w:r>
      <w:r w:rsidR="00495F56">
        <w:t xml:space="preserve"> </w:t>
      </w:r>
      <w:r w:rsidRPr="007C08C2">
        <w:t>book</w:t>
      </w:r>
      <w:r w:rsidR="00495F56">
        <w:t xml:space="preserve"> </w:t>
      </w:r>
      <w:r w:rsidRPr="007C08C2">
        <w:t>on</w:t>
      </w:r>
      <w:r w:rsidR="00495F56">
        <w:t xml:space="preserve"> </w:t>
      </w:r>
      <w:r w:rsidRPr="007C08C2">
        <w:t>the</w:t>
      </w:r>
      <w:r w:rsidR="00495F56">
        <w:t xml:space="preserve"> </w:t>
      </w:r>
      <w:r w:rsidRPr="007C08C2">
        <w:t>Chariot</w:t>
      </w:r>
      <w:r w:rsidR="00495F56">
        <w:t xml:space="preserve"> </w:t>
      </w:r>
      <w:r w:rsidRPr="007C08C2">
        <w:t>that</w:t>
      </w:r>
      <w:r w:rsidR="00495F56">
        <w:t xml:space="preserve"> </w:t>
      </w:r>
      <w:r w:rsidRPr="007C08C2">
        <w:t>says</w:t>
      </w:r>
      <w:r w:rsidR="00495F56">
        <w:t xml:space="preserve"> </w:t>
      </w:r>
      <w:r w:rsidRPr="007C08C2">
        <w:t>the</w:t>
      </w:r>
      <w:r w:rsidR="00495F56">
        <w:t xml:space="preserve"> </w:t>
      </w:r>
      <w:r w:rsidRPr="007C08C2">
        <w:t>Teli</w:t>
      </w:r>
      <w:r w:rsidR="00495F56">
        <w:t xml:space="preserve"> </w:t>
      </w:r>
      <w:r w:rsidRPr="007C08C2">
        <w:t>are</w:t>
      </w:r>
      <w:r w:rsidR="00495F56">
        <w:t xml:space="preserve"> </w:t>
      </w:r>
      <w:r w:rsidRPr="007C08C2">
        <w:t>reptilian</w:t>
      </w:r>
      <w:r w:rsidR="00495F56">
        <w:t xml:space="preserve"> </w:t>
      </w:r>
      <w:r w:rsidRPr="007C08C2">
        <w:t>humanoids</w:t>
      </w:r>
      <w:r w:rsidR="00495F56">
        <w:t xml:space="preserve"> </w:t>
      </w:r>
      <w:r w:rsidRPr="007C08C2">
        <w:t>who</w:t>
      </w:r>
      <w:r w:rsidR="00495F56">
        <w:t xml:space="preserve"> </w:t>
      </w:r>
      <w:r w:rsidRPr="007C08C2">
        <w:t>know</w:t>
      </w:r>
      <w:r w:rsidR="00495F56">
        <w:t xml:space="preserve"> </w:t>
      </w:r>
      <w:r w:rsidRPr="007C08C2">
        <w:t>the</w:t>
      </w:r>
      <w:r w:rsidR="00495F56">
        <w:t xml:space="preserve"> </w:t>
      </w:r>
      <w:r w:rsidRPr="007C08C2">
        <w:t>secrets</w:t>
      </w:r>
      <w:r w:rsidR="00495F56">
        <w:t xml:space="preserve"> </w:t>
      </w:r>
      <w:r w:rsidRPr="007C08C2">
        <w:t>of</w:t>
      </w:r>
      <w:r w:rsidR="00495F56">
        <w:t xml:space="preserve"> </w:t>
      </w:r>
      <w:r w:rsidRPr="007C08C2">
        <w:t>creation</w:t>
      </w:r>
      <w:r w:rsidR="00495F56">
        <w:t xml:space="preserve"> </w:t>
      </w:r>
      <w:r w:rsidRPr="007C08C2">
        <w:t>and</w:t>
      </w:r>
      <w:r w:rsidR="00495F56">
        <w:t xml:space="preserve"> </w:t>
      </w:r>
      <w:r w:rsidRPr="007C08C2">
        <w:t>other</w:t>
      </w:r>
      <w:r w:rsidR="00495F56">
        <w:t xml:space="preserve"> </w:t>
      </w:r>
      <w:r w:rsidRPr="007C08C2">
        <w:t>secrets</w:t>
      </w:r>
      <w:r w:rsidR="00495F56">
        <w:t xml:space="preserve"> </w:t>
      </w:r>
      <w:r w:rsidRPr="007C08C2">
        <w:t>and</w:t>
      </w:r>
      <w:r w:rsidR="00495F56">
        <w:t xml:space="preserve"> </w:t>
      </w:r>
      <w:r w:rsidRPr="007C08C2">
        <w:t>have</w:t>
      </w:r>
      <w:r w:rsidR="00495F56">
        <w:t xml:space="preserve"> </w:t>
      </w:r>
      <w:r w:rsidRPr="007C08C2">
        <w:t>permission</w:t>
      </w:r>
      <w:r w:rsidR="00495F56">
        <w:t xml:space="preserve"> </w:t>
      </w:r>
      <w:r w:rsidRPr="007C08C2">
        <w:t>to</w:t>
      </w:r>
      <w:r w:rsidR="00495F56">
        <w:t xml:space="preserve"> </w:t>
      </w:r>
      <w:r w:rsidRPr="007C08C2">
        <w:t>give</w:t>
      </w:r>
      <w:r w:rsidR="00495F56">
        <w:t xml:space="preserve"> </w:t>
      </w:r>
      <w:r w:rsidRPr="007C08C2">
        <w:t>these</w:t>
      </w:r>
      <w:r w:rsidR="00495F56">
        <w:t xml:space="preserve"> </w:t>
      </w:r>
      <w:r w:rsidRPr="007C08C2">
        <w:t>to</w:t>
      </w:r>
      <w:r w:rsidR="00495F56">
        <w:t xml:space="preserve"> </w:t>
      </w:r>
      <w:r w:rsidRPr="007C08C2">
        <w:t>humans.</w:t>
      </w:r>
      <w:r w:rsidR="00495F56">
        <w:t xml:space="preserve"> </w:t>
      </w:r>
      <w:r w:rsidRPr="007C08C2">
        <w:t>In</w:t>
      </w:r>
      <w:r w:rsidR="00495F56">
        <w:t xml:space="preserve"> </w:t>
      </w:r>
      <w:r w:rsidRPr="007C08C2">
        <w:t>exchange</w:t>
      </w:r>
      <w:r w:rsidR="00495F56">
        <w:t xml:space="preserve"> </w:t>
      </w:r>
      <w:r w:rsidRPr="007C08C2">
        <w:t>for</w:t>
      </w:r>
      <w:r w:rsidR="00495F56">
        <w:t xml:space="preserve"> </w:t>
      </w:r>
      <w:r w:rsidRPr="007C08C2">
        <w:t>what?</w:t>
      </w:r>
      <w:r w:rsidR="00495F56">
        <w:t xml:space="preserve"> </w:t>
      </w:r>
      <w:r w:rsidRPr="007C08C2">
        <w:t>Kaplan</w:t>
      </w:r>
      <w:r w:rsidR="00495F56">
        <w:t xml:space="preserve"> </w:t>
      </w:r>
      <w:r w:rsidRPr="007C08C2">
        <w:t>says</w:t>
      </w:r>
      <w:r w:rsidR="00495F56">
        <w:t xml:space="preserve"> </w:t>
      </w:r>
      <w:r w:rsidRPr="007C08C2">
        <w:t>that</w:t>
      </w:r>
      <w:r w:rsidR="00495F56">
        <w:t xml:space="preserve"> </w:t>
      </w:r>
      <w:r w:rsidRPr="007C08C2">
        <w:t>they</w:t>
      </w:r>
      <w:r w:rsidR="00495F56">
        <w:t xml:space="preserve"> </w:t>
      </w:r>
      <w:r w:rsidRPr="007C08C2">
        <w:t>are</w:t>
      </w:r>
      <w:r w:rsidR="00495F56">
        <w:t xml:space="preserve"> </w:t>
      </w:r>
      <w:r w:rsidRPr="007C08C2">
        <w:t>in</w:t>
      </w:r>
      <w:r w:rsidR="00495F56">
        <w:t xml:space="preserve"> </w:t>
      </w:r>
      <w:r w:rsidRPr="007C08C2">
        <w:t>a</w:t>
      </w:r>
      <w:r w:rsidR="00495F56">
        <w:t xml:space="preserve"> </w:t>
      </w:r>
      <w:r w:rsidRPr="007C08C2">
        <w:t>particular</w:t>
      </w:r>
      <w:r w:rsidR="00495F56">
        <w:t xml:space="preserve"> </w:t>
      </w:r>
      <w:r w:rsidRPr="007C08C2">
        <w:t>place</w:t>
      </w:r>
      <w:r w:rsidR="00495F56">
        <w:t xml:space="preserve"> </w:t>
      </w:r>
      <w:r w:rsidRPr="007C08C2">
        <w:t>called</w:t>
      </w:r>
      <w:r w:rsidR="00495F56">
        <w:t xml:space="preserve"> </w:t>
      </w:r>
      <w:proofErr w:type="spellStart"/>
      <w:r w:rsidRPr="007C08C2">
        <w:t>vilon</w:t>
      </w:r>
      <w:proofErr w:type="spellEnd"/>
      <w:r w:rsidR="00495F56">
        <w:t xml:space="preserve"> </w:t>
      </w:r>
      <w:r w:rsidRPr="007C08C2">
        <w:t>which</w:t>
      </w:r>
      <w:r w:rsidR="00495F56">
        <w:t xml:space="preserve"> </w:t>
      </w:r>
      <w:r w:rsidRPr="007C08C2">
        <w:t>is</w:t>
      </w:r>
      <w:r w:rsidR="00495F56">
        <w:t xml:space="preserve"> </w:t>
      </w:r>
      <w:r w:rsidRPr="007C08C2">
        <w:t>the</w:t>
      </w:r>
      <w:r w:rsidR="00495F56">
        <w:t xml:space="preserve"> </w:t>
      </w:r>
      <w:r w:rsidRPr="007C08C2">
        <w:t>middle</w:t>
      </w:r>
      <w:r w:rsidR="00495F56">
        <w:t xml:space="preserve"> </w:t>
      </w:r>
      <w:r w:rsidRPr="007C08C2">
        <w:t>point</w:t>
      </w:r>
      <w:r w:rsidR="00495F56">
        <w:t xml:space="preserve"> </w:t>
      </w:r>
      <w:r w:rsidRPr="007C08C2">
        <w:t>between</w:t>
      </w:r>
      <w:r w:rsidR="00495F56">
        <w:t xml:space="preserve"> </w:t>
      </w:r>
      <w:r w:rsidRPr="007C08C2">
        <w:t>normal</w:t>
      </w:r>
      <w:r w:rsidR="00495F56">
        <w:t xml:space="preserve"> </w:t>
      </w:r>
      <w:r w:rsidRPr="007C08C2">
        <w:t>space</w:t>
      </w:r>
      <w:r w:rsidR="00495F56">
        <w:t xml:space="preserve"> </w:t>
      </w:r>
      <w:r w:rsidRPr="007C08C2">
        <w:t>and</w:t>
      </w:r>
      <w:r w:rsidR="00495F56">
        <w:t xml:space="preserve"> </w:t>
      </w:r>
      <w:r w:rsidRPr="007C08C2">
        <w:t>Dark</w:t>
      </w:r>
      <w:r w:rsidR="00495F56">
        <w:t xml:space="preserve"> </w:t>
      </w:r>
      <w:r w:rsidRPr="007C08C2">
        <w:t>Matter.</w:t>
      </w:r>
      <w:r w:rsidR="00495F56">
        <w:t xml:space="preserve"> </w:t>
      </w:r>
      <w:r w:rsidRPr="007C08C2">
        <w:t>Kaplan</w:t>
      </w:r>
      <w:r w:rsidR="00495F56">
        <w:t xml:space="preserve"> </w:t>
      </w:r>
      <w:r w:rsidRPr="007C08C2">
        <w:t>says</w:t>
      </w:r>
      <w:r w:rsidR="00495F56">
        <w:t xml:space="preserve"> </w:t>
      </w:r>
      <w:r w:rsidRPr="007C08C2">
        <w:t>that</w:t>
      </w:r>
      <w:r w:rsidR="00495F56">
        <w:t xml:space="preserve"> </w:t>
      </w:r>
      <w:r w:rsidRPr="007C08C2">
        <w:t>the</w:t>
      </w:r>
      <w:r w:rsidR="00495F56">
        <w:t xml:space="preserve"> </w:t>
      </w:r>
      <w:r w:rsidRPr="007C08C2">
        <w:t>Teli</w:t>
      </w:r>
      <w:r w:rsidR="00495F56">
        <w:t xml:space="preserve"> </w:t>
      </w:r>
      <w:r w:rsidRPr="007C08C2">
        <w:t>are</w:t>
      </w:r>
      <w:r w:rsidR="00495F56">
        <w:t xml:space="preserve"> </w:t>
      </w:r>
      <w:r w:rsidRPr="007C08C2">
        <w:t>Kings</w:t>
      </w:r>
      <w:r w:rsidR="00495F56">
        <w:t xml:space="preserve"> </w:t>
      </w:r>
      <w:r w:rsidRPr="007C08C2">
        <w:t>of</w:t>
      </w:r>
      <w:r w:rsidR="00495F56">
        <w:t xml:space="preserve"> </w:t>
      </w:r>
      <w:r w:rsidRPr="007C08C2">
        <w:t>space</w:t>
      </w:r>
      <w:r w:rsidR="00495F56">
        <w:t xml:space="preserve"> </w:t>
      </w:r>
      <w:r w:rsidRPr="007C08C2">
        <w:t>but</w:t>
      </w:r>
      <w:r w:rsidR="00495F56">
        <w:t xml:space="preserve"> </w:t>
      </w:r>
      <w:r w:rsidRPr="007C08C2">
        <w:t>not</w:t>
      </w:r>
      <w:r w:rsidR="00495F56">
        <w:t xml:space="preserve"> </w:t>
      </w:r>
      <w:r w:rsidRPr="007C08C2">
        <w:t>part</w:t>
      </w:r>
      <w:r w:rsidR="00495F56">
        <w:t xml:space="preserve"> </w:t>
      </w:r>
      <w:r w:rsidRPr="007C08C2">
        <w:t>of</w:t>
      </w:r>
      <w:r w:rsidR="00495F56">
        <w:t xml:space="preserve"> </w:t>
      </w:r>
      <w:r w:rsidRPr="007C08C2">
        <w:t>space.</w:t>
      </w:r>
      <w:r w:rsidR="00495F56">
        <w:t xml:space="preserve"> </w:t>
      </w:r>
      <w:r w:rsidRPr="007C08C2">
        <w:t>Other</w:t>
      </w:r>
      <w:r w:rsidR="00495F56">
        <w:t xml:space="preserve"> </w:t>
      </w:r>
      <w:r w:rsidRPr="007C08C2">
        <w:t>words</w:t>
      </w:r>
      <w:r w:rsidR="00495F56">
        <w:t xml:space="preserve"> </w:t>
      </w:r>
      <w:r w:rsidRPr="007C08C2">
        <w:t>for</w:t>
      </w:r>
      <w:r w:rsidR="00495F56">
        <w:t xml:space="preserve"> </w:t>
      </w:r>
      <w:r w:rsidRPr="007C08C2">
        <w:t>the</w:t>
      </w:r>
      <w:r w:rsidR="00495F56">
        <w:t xml:space="preserve"> </w:t>
      </w:r>
      <w:r w:rsidRPr="007C08C2">
        <w:t>same</w:t>
      </w:r>
      <w:r w:rsidR="00495F56">
        <w:t xml:space="preserve"> </w:t>
      </w:r>
      <w:r w:rsidRPr="007C08C2">
        <w:t>thing.</w:t>
      </w:r>
      <w:r w:rsidR="00495F56">
        <w:t xml:space="preserve"> </w:t>
      </w:r>
      <w:r w:rsidRPr="007C08C2">
        <w:t>Kaplan</w:t>
      </w:r>
      <w:r w:rsidR="00495F56">
        <w:t xml:space="preserve"> </w:t>
      </w:r>
      <w:r w:rsidRPr="007C08C2">
        <w:t>says</w:t>
      </w:r>
      <w:r w:rsidR="00495F56">
        <w:t xml:space="preserve"> </w:t>
      </w:r>
      <w:r w:rsidRPr="007C08C2">
        <w:t>the</w:t>
      </w:r>
      <w:r w:rsidR="00495F56">
        <w:t xml:space="preserve"> </w:t>
      </w:r>
      <w:r w:rsidRPr="007C08C2">
        <w:t>Teli</w:t>
      </w:r>
      <w:r w:rsidR="00495F56">
        <w:t xml:space="preserve"> </w:t>
      </w:r>
      <w:r w:rsidRPr="007C08C2">
        <w:t>are</w:t>
      </w:r>
      <w:r w:rsidR="00495F56">
        <w:t xml:space="preserve"> </w:t>
      </w:r>
      <w:r w:rsidRPr="007C08C2">
        <w:t>spiritual</w:t>
      </w:r>
      <w:r w:rsidR="00495F56">
        <w:t xml:space="preserve"> </w:t>
      </w:r>
      <w:r w:rsidRPr="007C08C2">
        <w:t>beings</w:t>
      </w:r>
      <w:r w:rsidR="00495F56">
        <w:t xml:space="preserve"> </w:t>
      </w:r>
      <w:r w:rsidRPr="007C08C2">
        <w:t>who</w:t>
      </w:r>
      <w:r w:rsidR="00495F56">
        <w:t xml:space="preserve"> </w:t>
      </w:r>
      <w:r w:rsidRPr="007C08C2">
        <w:t>are</w:t>
      </w:r>
      <w:r w:rsidR="00495F56">
        <w:t xml:space="preserve"> </w:t>
      </w:r>
      <w:r w:rsidRPr="007C08C2">
        <w:t>lowered</w:t>
      </w:r>
      <w:r w:rsidR="00495F56">
        <w:t xml:space="preserve"> </w:t>
      </w:r>
      <w:r w:rsidRPr="007C08C2">
        <w:t>to</w:t>
      </w:r>
      <w:r w:rsidR="00495F56">
        <w:t xml:space="preserve"> </w:t>
      </w:r>
      <w:r w:rsidRPr="007C08C2">
        <w:t>the</w:t>
      </w:r>
      <w:r w:rsidR="00495F56">
        <w:t xml:space="preserve"> </w:t>
      </w:r>
      <w:r w:rsidRPr="007C08C2">
        <w:t>physical</w:t>
      </w:r>
      <w:r w:rsidR="00495F56">
        <w:t xml:space="preserve"> </w:t>
      </w:r>
      <w:r w:rsidRPr="007C08C2">
        <w:t>and</w:t>
      </w:r>
      <w:r w:rsidR="00495F56">
        <w:t xml:space="preserve"> </w:t>
      </w:r>
      <w:r w:rsidRPr="007C08C2">
        <w:t>interact</w:t>
      </w:r>
      <w:r w:rsidR="00495F56">
        <w:t xml:space="preserve"> </w:t>
      </w:r>
      <w:r w:rsidRPr="007C08C2">
        <w:t>with</w:t>
      </w:r>
      <w:r w:rsidR="00495F56">
        <w:t xml:space="preserve"> </w:t>
      </w:r>
      <w:r w:rsidRPr="007C08C2">
        <w:t>the</w:t>
      </w:r>
      <w:r w:rsidR="00495F56">
        <w:t xml:space="preserve"> </w:t>
      </w:r>
      <w:r w:rsidRPr="007C08C2">
        <w:t>physical.</w:t>
      </w:r>
      <w:r w:rsidR="00495F56">
        <w:t xml:space="preserve"> </w:t>
      </w:r>
      <w:r w:rsidRPr="007C08C2">
        <w:t>Others</w:t>
      </w:r>
      <w:r w:rsidR="00495F56">
        <w:t xml:space="preserve"> </w:t>
      </w:r>
      <w:r w:rsidRPr="007C08C2">
        <w:t>say</w:t>
      </w:r>
      <w:r w:rsidR="00495F56">
        <w:t xml:space="preserve"> </w:t>
      </w:r>
      <w:r w:rsidRPr="007C08C2">
        <w:t>that</w:t>
      </w:r>
      <w:r w:rsidR="00495F56">
        <w:t xml:space="preserve"> </w:t>
      </w:r>
      <w:r w:rsidRPr="007C08C2">
        <w:t>the</w:t>
      </w:r>
      <w:r w:rsidR="00495F56">
        <w:t xml:space="preserve"> </w:t>
      </w:r>
      <w:r w:rsidRPr="007C08C2">
        <w:t>Teli</w:t>
      </w:r>
      <w:r w:rsidR="00495F56">
        <w:t xml:space="preserve"> </w:t>
      </w:r>
      <w:r w:rsidRPr="007C08C2">
        <w:t>are</w:t>
      </w:r>
      <w:r w:rsidR="00495F56">
        <w:t xml:space="preserve"> </w:t>
      </w:r>
      <w:r w:rsidRPr="007C08C2">
        <w:t>the</w:t>
      </w:r>
      <w:r w:rsidR="00495F56">
        <w:t xml:space="preserve"> </w:t>
      </w:r>
      <w:r w:rsidRPr="007C08C2">
        <w:t>watchers</w:t>
      </w:r>
      <w:r w:rsidR="00495F56">
        <w:t xml:space="preserve"> </w:t>
      </w:r>
      <w:r w:rsidRPr="007C08C2">
        <w:t>from</w:t>
      </w:r>
      <w:r w:rsidR="00495F56">
        <w:t xml:space="preserve"> </w:t>
      </w:r>
      <w:r w:rsidRPr="007C08C2">
        <w:t>the</w:t>
      </w:r>
      <w:r w:rsidR="00495F56">
        <w:t xml:space="preserve"> </w:t>
      </w:r>
      <w:r w:rsidRPr="007C08C2">
        <w:t>Book</w:t>
      </w:r>
      <w:r w:rsidR="00495F56">
        <w:t xml:space="preserve"> </w:t>
      </w:r>
      <w:r w:rsidRPr="007C08C2">
        <w:t>of</w:t>
      </w:r>
      <w:r w:rsidR="00495F56">
        <w:t xml:space="preserve"> </w:t>
      </w:r>
      <w:proofErr w:type="spellStart"/>
      <w:r w:rsidRPr="007C08C2">
        <w:t>Daniel.Teli</w:t>
      </w:r>
      <w:proofErr w:type="spellEnd"/>
      <w:r w:rsidR="00495F56">
        <w:t xml:space="preserve"> </w:t>
      </w:r>
      <w:r w:rsidRPr="007C08C2">
        <w:t>being</w:t>
      </w:r>
      <w:r w:rsidR="00495F56">
        <w:t xml:space="preserve"> </w:t>
      </w:r>
      <w:r w:rsidRPr="007C08C2">
        <w:t>reptilian</w:t>
      </w:r>
      <w:r w:rsidR="00495F56">
        <w:t xml:space="preserve"> </w:t>
      </w:r>
      <w:r w:rsidRPr="007C08C2">
        <w:t>have</w:t>
      </w:r>
      <w:r w:rsidR="00495F56">
        <w:t xml:space="preserve"> </w:t>
      </w:r>
      <w:r w:rsidRPr="007C08C2">
        <w:t>a</w:t>
      </w:r>
      <w:r w:rsidR="00495F56">
        <w:t xml:space="preserve"> </w:t>
      </w:r>
      <w:r w:rsidRPr="007C08C2">
        <w:t>relationship</w:t>
      </w:r>
      <w:r w:rsidR="00495F56">
        <w:t xml:space="preserve"> </w:t>
      </w:r>
      <w:r w:rsidRPr="007C08C2">
        <w:t>to</w:t>
      </w:r>
      <w:r w:rsidR="00495F56">
        <w:t xml:space="preserve"> </w:t>
      </w:r>
      <w:r w:rsidRPr="007C08C2">
        <w:t>the</w:t>
      </w:r>
      <w:r w:rsidR="00495F56">
        <w:t xml:space="preserve"> </w:t>
      </w:r>
      <w:r w:rsidRPr="007C08C2">
        <w:t>Serafim.</w:t>
      </w:r>
      <w:r w:rsidR="00495F56">
        <w:t xml:space="preserve"> </w:t>
      </w:r>
    </w:p>
    <w:p w14:paraId="2C8CA1DB" w14:textId="77777777" w:rsidR="007C08C2" w:rsidRPr="007C08C2" w:rsidRDefault="007C08C2" w:rsidP="007C08C2"/>
    <w:p w14:paraId="2A2A0DF3" w14:textId="77777777" w:rsidR="007C08C2" w:rsidRPr="007C08C2" w:rsidRDefault="007C08C2" w:rsidP="007C08C2"/>
    <w:p w14:paraId="2A65F061" w14:textId="15463D2B" w:rsidR="007C08C2" w:rsidRPr="007C08C2" w:rsidRDefault="007C08C2" w:rsidP="007C08C2">
      <w:r w:rsidRPr="007C08C2">
        <w:t>Hebrew</w:t>
      </w:r>
      <w:r w:rsidR="00495F56">
        <w:t xml:space="preserve"> </w:t>
      </w:r>
      <w:r w:rsidRPr="007C08C2">
        <w:t>Astrology</w:t>
      </w:r>
    </w:p>
    <w:p w14:paraId="23C38F8F" w14:textId="77777777" w:rsidR="007C08C2" w:rsidRPr="007C08C2" w:rsidRDefault="007C08C2" w:rsidP="007C08C2"/>
    <w:p w14:paraId="20671E05" w14:textId="77777777" w:rsidR="007C08C2" w:rsidRPr="007C08C2" w:rsidRDefault="007C08C2" w:rsidP="007C08C2"/>
    <w:p w14:paraId="2EF75AB8" w14:textId="5A4865FE" w:rsidR="007C08C2" w:rsidRPr="007C08C2" w:rsidRDefault="007C08C2" w:rsidP="007C08C2">
      <w:r w:rsidRPr="007C08C2">
        <w:t>Parashat</w:t>
      </w:r>
      <w:r w:rsidR="00495F56">
        <w:t xml:space="preserve"> </w:t>
      </w:r>
      <w:proofErr w:type="spellStart"/>
      <w:r w:rsidRPr="007C08C2">
        <w:t>Chukat</w:t>
      </w:r>
      <w:proofErr w:type="spellEnd"/>
      <w:r w:rsidR="00495F56">
        <w:t xml:space="preserve"> </w:t>
      </w:r>
      <w:r w:rsidRPr="007C08C2">
        <w:t>tells</w:t>
      </w:r>
      <w:r w:rsidR="00495F56">
        <w:t xml:space="preserve"> </w:t>
      </w:r>
      <w:r w:rsidRPr="007C08C2">
        <w:t>a</w:t>
      </w:r>
      <w:r w:rsidR="00495F56">
        <w:t xml:space="preserve"> </w:t>
      </w:r>
      <w:r w:rsidRPr="007C08C2">
        <w:t>very</w:t>
      </w:r>
      <w:r w:rsidR="00495F56">
        <w:t xml:space="preserve"> </w:t>
      </w:r>
      <w:r w:rsidRPr="007C08C2">
        <w:t>peculiar</w:t>
      </w:r>
      <w:r w:rsidR="00495F56">
        <w:t xml:space="preserve"> </w:t>
      </w:r>
      <w:r w:rsidRPr="007C08C2">
        <w:t>story</w:t>
      </w:r>
      <w:r w:rsidR="00495F56">
        <w:t xml:space="preserve"> </w:t>
      </w:r>
      <w:r w:rsidRPr="007C08C2">
        <w:t>regarding</w:t>
      </w:r>
      <w:r w:rsidR="00495F56">
        <w:t xml:space="preserve"> </w:t>
      </w:r>
      <w:r w:rsidRPr="007C08C2">
        <w:t>the</w:t>
      </w:r>
      <w:r w:rsidR="00495F56">
        <w:t xml:space="preserve"> </w:t>
      </w:r>
      <w:r w:rsidRPr="007C08C2">
        <w:t>plague</w:t>
      </w:r>
      <w:r w:rsidR="00495F56">
        <w:t xml:space="preserve"> </w:t>
      </w:r>
      <w:r w:rsidRPr="007C08C2">
        <w:t>of</w:t>
      </w:r>
      <w:r w:rsidR="00495F56">
        <w:t xml:space="preserve"> </w:t>
      </w:r>
      <w:r w:rsidRPr="007C08C2">
        <w:t>snakes</w:t>
      </w:r>
      <w:r w:rsidR="00495F56">
        <w:t xml:space="preserve"> </w:t>
      </w:r>
      <w:r w:rsidRPr="007C08C2">
        <w:t>that</w:t>
      </w:r>
      <w:r w:rsidR="00495F56">
        <w:t xml:space="preserve"> </w:t>
      </w:r>
      <w:r w:rsidRPr="007C08C2">
        <w:t>attacked</w:t>
      </w:r>
      <w:r w:rsidR="00495F56">
        <w:t xml:space="preserve"> </w:t>
      </w:r>
      <w:r w:rsidRPr="007C08C2">
        <w:t>Israel:</w:t>
      </w:r>
      <w:r w:rsidR="00495F56">
        <w:t xml:space="preserve"> </w:t>
      </w:r>
      <w:r w:rsidRPr="007C08C2">
        <w:t>“HaShem</w:t>
      </w:r>
      <w:r w:rsidR="00495F56">
        <w:t xml:space="preserve"> </w:t>
      </w:r>
      <w:r w:rsidRPr="007C08C2">
        <w:t>said</w:t>
      </w:r>
      <w:r w:rsidR="00495F56">
        <w:t xml:space="preserve"> </w:t>
      </w:r>
      <w:r w:rsidRPr="007C08C2">
        <w:t>to</w:t>
      </w:r>
      <w:r w:rsidR="00495F56">
        <w:t xml:space="preserve"> </w:t>
      </w:r>
      <w:r w:rsidRPr="007C08C2">
        <w:t>Moses:</w:t>
      </w:r>
      <w:r w:rsidR="00495F56">
        <w:t xml:space="preserve"> </w:t>
      </w:r>
      <w:r w:rsidRPr="007C08C2">
        <w:t>’Make</w:t>
      </w:r>
      <w:r w:rsidR="00495F56">
        <w:t xml:space="preserve"> </w:t>
      </w:r>
      <w:r w:rsidRPr="007C08C2">
        <w:t>yourself</w:t>
      </w:r>
      <w:r w:rsidR="00495F56">
        <w:t xml:space="preserve"> </w:t>
      </w:r>
      <w:r w:rsidRPr="007C08C2">
        <w:t>a</w:t>
      </w:r>
      <w:r w:rsidR="00495F56">
        <w:t xml:space="preserve"> </w:t>
      </w:r>
      <w:r w:rsidRPr="007C08C2">
        <w:t>Pole</w:t>
      </w:r>
      <w:r w:rsidR="00495F56">
        <w:t xml:space="preserve"> </w:t>
      </w:r>
      <w:r w:rsidRPr="007C08C2">
        <w:t>Serpent,</w:t>
      </w:r>
      <w:r w:rsidR="00495F56">
        <w:t xml:space="preserve"> </w:t>
      </w:r>
      <w:r w:rsidRPr="007C08C2">
        <w:t>and</w:t>
      </w:r>
      <w:r w:rsidR="00495F56">
        <w:t xml:space="preserve"> </w:t>
      </w:r>
      <w:r w:rsidRPr="007C08C2">
        <w:t>let</w:t>
      </w:r>
      <w:r w:rsidR="00495F56">
        <w:t xml:space="preserve"> </w:t>
      </w:r>
      <w:r w:rsidRPr="007C08C2">
        <w:t>whoever</w:t>
      </w:r>
      <w:r w:rsidR="00495F56">
        <w:t xml:space="preserve"> </w:t>
      </w:r>
      <w:r w:rsidRPr="007C08C2">
        <w:t>is</w:t>
      </w:r>
      <w:r w:rsidR="00495F56">
        <w:t xml:space="preserve"> </w:t>
      </w:r>
      <w:r w:rsidRPr="007C08C2">
        <w:t>bitten</w:t>
      </w:r>
      <w:r w:rsidR="00495F56">
        <w:t xml:space="preserve"> </w:t>
      </w:r>
      <w:r w:rsidRPr="007C08C2">
        <w:t>look</w:t>
      </w:r>
      <w:r w:rsidR="00495F56">
        <w:t xml:space="preserve"> </w:t>
      </w:r>
      <w:r w:rsidRPr="007C08C2">
        <w:t>at</w:t>
      </w:r>
      <w:r w:rsidR="00495F56">
        <w:t xml:space="preserve"> </w:t>
      </w:r>
      <w:r w:rsidRPr="007C08C2">
        <w:t>it</w:t>
      </w:r>
      <w:r w:rsidR="00495F56">
        <w:t xml:space="preserve"> </w:t>
      </w:r>
      <w:r w:rsidRPr="007C08C2">
        <w:t>and</w:t>
      </w:r>
      <w:r w:rsidR="00495F56">
        <w:t xml:space="preserve"> </w:t>
      </w:r>
      <w:r w:rsidRPr="007C08C2">
        <w:t>live.’</w:t>
      </w:r>
      <w:r w:rsidR="00495F56">
        <w:t xml:space="preserve"> </w:t>
      </w:r>
      <w:proofErr w:type="gramStart"/>
      <w:r w:rsidRPr="007C08C2">
        <w:t>So</w:t>
      </w:r>
      <w:proofErr w:type="gramEnd"/>
      <w:r w:rsidR="00495F56">
        <w:t xml:space="preserve"> </w:t>
      </w:r>
      <w:r w:rsidRPr="007C08C2">
        <w:t>Moses</w:t>
      </w:r>
      <w:r w:rsidR="00495F56">
        <w:t xml:space="preserve"> </w:t>
      </w:r>
      <w:r w:rsidRPr="007C08C2">
        <w:t>made</w:t>
      </w:r>
      <w:r w:rsidR="00495F56">
        <w:t xml:space="preserve"> </w:t>
      </w:r>
      <w:r w:rsidRPr="007C08C2">
        <w:t>a</w:t>
      </w:r>
      <w:r w:rsidR="00495F56">
        <w:t xml:space="preserve"> </w:t>
      </w:r>
      <w:r w:rsidRPr="007C08C2">
        <w:t>copper</w:t>
      </w:r>
      <w:r w:rsidR="00495F56">
        <w:t xml:space="preserve"> </w:t>
      </w:r>
      <w:r w:rsidRPr="007C08C2">
        <w:t>snake</w:t>
      </w:r>
      <w:r w:rsidR="00495F56">
        <w:t xml:space="preserve"> </w:t>
      </w:r>
      <w:r w:rsidRPr="007C08C2">
        <w:t>and</w:t>
      </w:r>
      <w:r w:rsidR="00495F56">
        <w:t xml:space="preserve"> </w:t>
      </w:r>
      <w:r w:rsidRPr="007C08C2">
        <w:t>put</w:t>
      </w:r>
      <w:r w:rsidR="00495F56">
        <w:t xml:space="preserve"> </w:t>
      </w:r>
      <w:r w:rsidRPr="007C08C2">
        <w:t>it</w:t>
      </w:r>
      <w:r w:rsidR="00495F56">
        <w:t xml:space="preserve"> </w:t>
      </w:r>
      <w:r w:rsidRPr="007C08C2">
        <w:t>on</w:t>
      </w:r>
      <w:r w:rsidR="00495F56">
        <w:t xml:space="preserve"> </w:t>
      </w:r>
      <w:r w:rsidRPr="007C08C2">
        <w:t>a</w:t>
      </w:r>
      <w:r w:rsidR="00495F56">
        <w:t xml:space="preserve"> </w:t>
      </w:r>
      <w:r w:rsidRPr="007C08C2">
        <w:t>pole,</w:t>
      </w:r>
      <w:r w:rsidR="00495F56">
        <w:t xml:space="preserve"> </w:t>
      </w:r>
      <w:r w:rsidRPr="007C08C2">
        <w:t>and</w:t>
      </w:r>
      <w:r w:rsidR="00495F56">
        <w:t xml:space="preserve"> </w:t>
      </w:r>
      <w:r w:rsidRPr="007C08C2">
        <w:t>whenever</w:t>
      </w:r>
      <w:r w:rsidR="00495F56">
        <w:t xml:space="preserve"> </w:t>
      </w:r>
      <w:r w:rsidRPr="007C08C2">
        <w:t>a</w:t>
      </w:r>
      <w:r w:rsidR="00495F56">
        <w:t xml:space="preserve"> </w:t>
      </w:r>
      <w:r w:rsidRPr="007C08C2">
        <w:t>snake</w:t>
      </w:r>
      <w:r w:rsidR="00495F56">
        <w:t xml:space="preserve"> </w:t>
      </w:r>
      <w:r w:rsidRPr="007C08C2">
        <w:t>bit</w:t>
      </w:r>
      <w:r w:rsidR="00495F56">
        <w:t xml:space="preserve"> </w:t>
      </w:r>
      <w:r w:rsidRPr="007C08C2">
        <w:t>a</w:t>
      </w:r>
      <w:r w:rsidR="00495F56">
        <w:t xml:space="preserve"> </w:t>
      </w:r>
      <w:r w:rsidRPr="007C08C2">
        <w:t>man,</w:t>
      </w:r>
      <w:r w:rsidR="00495F56">
        <w:t xml:space="preserve"> </w:t>
      </w:r>
      <w:r w:rsidRPr="007C08C2">
        <w:t>he</w:t>
      </w:r>
      <w:r w:rsidR="00495F56">
        <w:t xml:space="preserve"> </w:t>
      </w:r>
      <w:r w:rsidRPr="007C08C2">
        <w:t>would</w:t>
      </w:r>
      <w:r w:rsidR="00495F56">
        <w:t xml:space="preserve"> </w:t>
      </w:r>
      <w:r w:rsidRPr="007C08C2">
        <w:t>gaze</w:t>
      </w:r>
      <w:r w:rsidR="00495F56">
        <w:t xml:space="preserve"> </w:t>
      </w:r>
      <w:r w:rsidRPr="007C08C2">
        <w:t>upon</w:t>
      </w:r>
      <w:r w:rsidR="00495F56">
        <w:t xml:space="preserve"> </w:t>
      </w:r>
      <w:r w:rsidRPr="007C08C2">
        <w:t>the</w:t>
      </w:r>
      <w:r w:rsidR="00495F56">
        <w:t xml:space="preserve"> </w:t>
      </w:r>
      <w:r w:rsidRPr="007C08C2">
        <w:t>copper</w:t>
      </w:r>
      <w:r w:rsidR="00495F56">
        <w:t xml:space="preserve"> </w:t>
      </w:r>
      <w:r w:rsidRPr="007C08C2">
        <w:t>snake</w:t>
      </w:r>
      <w:r w:rsidR="00495F56">
        <w:t xml:space="preserve"> </w:t>
      </w:r>
      <w:r w:rsidRPr="007C08C2">
        <w:t>and</w:t>
      </w:r>
      <w:r w:rsidR="00495F56">
        <w:t xml:space="preserve"> </w:t>
      </w:r>
      <w:r w:rsidRPr="007C08C2">
        <w:t>live.”</w:t>
      </w:r>
      <w:r w:rsidR="00495F56">
        <w:t xml:space="preserve"> </w:t>
      </w:r>
      <w:r w:rsidRPr="007C08C2">
        <w:t>The</w:t>
      </w:r>
      <w:r w:rsidR="00495F56">
        <w:t xml:space="preserve"> </w:t>
      </w:r>
      <w:r w:rsidRPr="007C08C2">
        <w:t>Sefer</w:t>
      </w:r>
      <w:r w:rsidR="00495F56">
        <w:t xml:space="preserve"> </w:t>
      </w:r>
      <w:r w:rsidRPr="007C08C2">
        <w:t>Yetzirah</w:t>
      </w:r>
      <w:r w:rsidR="00495F56">
        <w:t xml:space="preserve"> </w:t>
      </w:r>
      <w:r w:rsidRPr="007C08C2">
        <w:t>tells</w:t>
      </w:r>
      <w:r w:rsidR="00495F56">
        <w:t xml:space="preserve"> </w:t>
      </w:r>
      <w:r w:rsidRPr="007C08C2">
        <w:t>us</w:t>
      </w:r>
      <w:r w:rsidR="00495F56">
        <w:t xml:space="preserve"> </w:t>
      </w:r>
      <w:r w:rsidRPr="007C08C2">
        <w:t>about</w:t>
      </w:r>
      <w:r w:rsidR="00495F56">
        <w:t xml:space="preserve"> </w:t>
      </w:r>
      <w:r w:rsidRPr="007C08C2">
        <w:t>a</w:t>
      </w:r>
      <w:r w:rsidR="00495F56">
        <w:t xml:space="preserve"> </w:t>
      </w:r>
      <w:r w:rsidRPr="007C08C2">
        <w:t>very</w:t>
      </w:r>
      <w:r w:rsidR="00495F56">
        <w:t xml:space="preserve"> </w:t>
      </w:r>
      <w:r w:rsidRPr="007C08C2">
        <w:t>mysterious</w:t>
      </w:r>
      <w:r w:rsidR="00495F56">
        <w:t xml:space="preserve"> </w:t>
      </w:r>
      <w:r w:rsidRPr="007C08C2">
        <w:t>word,</w:t>
      </w:r>
      <w:r w:rsidR="00495F56">
        <w:t xml:space="preserve"> </w:t>
      </w:r>
      <w:r w:rsidRPr="007C08C2">
        <w:t>“</w:t>
      </w:r>
      <w:r w:rsidRPr="007C08C2">
        <w:rPr>
          <w:color w:val="C00000"/>
        </w:rPr>
        <w:t>Teli</w:t>
      </w:r>
      <w:r w:rsidRPr="007C08C2">
        <w:t>,”</w:t>
      </w:r>
      <w:r w:rsidR="00495F56">
        <w:t xml:space="preserve"> </w:t>
      </w:r>
      <w:r w:rsidRPr="007C08C2">
        <w:t>which</w:t>
      </w:r>
      <w:r w:rsidR="00495F56">
        <w:t xml:space="preserve"> </w:t>
      </w:r>
      <w:r w:rsidRPr="007C08C2">
        <w:t>comes</w:t>
      </w:r>
      <w:r w:rsidR="00495F56">
        <w:t xml:space="preserve"> </w:t>
      </w:r>
      <w:r w:rsidRPr="007C08C2">
        <w:t>from</w:t>
      </w:r>
      <w:r w:rsidR="00495F56">
        <w:t xml:space="preserve"> </w:t>
      </w:r>
      <w:r w:rsidRPr="007C08C2">
        <w:t>the</w:t>
      </w:r>
      <w:r w:rsidR="00495F56">
        <w:t xml:space="preserve"> </w:t>
      </w:r>
      <w:r w:rsidRPr="007C08C2">
        <w:t>root</w:t>
      </w:r>
      <w:r w:rsidR="00495F56">
        <w:t xml:space="preserve"> </w:t>
      </w:r>
      <w:r w:rsidRPr="007C08C2">
        <w:t>word</w:t>
      </w:r>
      <w:r w:rsidR="00495F56">
        <w:t xml:space="preserve"> </w:t>
      </w:r>
      <w:r w:rsidRPr="007C08C2">
        <w:t>“</w:t>
      </w:r>
      <w:proofErr w:type="spellStart"/>
      <w:r w:rsidRPr="007C08C2">
        <w:t>talah</w:t>
      </w:r>
      <w:proofErr w:type="spellEnd"/>
      <w:r w:rsidRPr="007C08C2">
        <w:t>”</w:t>
      </w:r>
      <w:r w:rsidR="00495F56">
        <w:t xml:space="preserve"> </w:t>
      </w:r>
      <w:r w:rsidRPr="007C08C2">
        <w:t>which</w:t>
      </w:r>
      <w:r w:rsidR="00495F56">
        <w:t xml:space="preserve"> </w:t>
      </w:r>
      <w:r w:rsidRPr="007C08C2">
        <w:t>means</w:t>
      </w:r>
      <w:r w:rsidR="00495F56">
        <w:t xml:space="preserve"> </w:t>
      </w:r>
      <w:r w:rsidRPr="007C08C2">
        <w:t>“to</w:t>
      </w:r>
      <w:r w:rsidR="00495F56">
        <w:t xml:space="preserve"> </w:t>
      </w:r>
      <w:r w:rsidRPr="007C08C2">
        <w:t>hang.”</w:t>
      </w:r>
      <w:r w:rsidR="00495F56">
        <w:t xml:space="preserve"> </w:t>
      </w:r>
      <w:r w:rsidRPr="007C08C2">
        <w:t>The</w:t>
      </w:r>
      <w:r w:rsidR="00495F56">
        <w:t xml:space="preserve"> </w:t>
      </w:r>
      <w:r w:rsidRPr="007C08C2">
        <w:t>word</w:t>
      </w:r>
      <w:r w:rsidR="00495F56">
        <w:t xml:space="preserve"> </w:t>
      </w:r>
      <w:r w:rsidRPr="007C08C2">
        <w:t>has</w:t>
      </w:r>
      <w:r w:rsidR="00495F56">
        <w:t xml:space="preserve"> </w:t>
      </w:r>
      <w:r w:rsidRPr="007C08C2">
        <w:t>many</w:t>
      </w:r>
      <w:r w:rsidR="00495F56">
        <w:t xml:space="preserve"> </w:t>
      </w:r>
      <w:r w:rsidRPr="007C08C2">
        <w:t>meanings</w:t>
      </w:r>
      <w:r w:rsidR="00495F56">
        <w:t xml:space="preserve"> </w:t>
      </w:r>
      <w:r w:rsidRPr="007C08C2">
        <w:t>as</w:t>
      </w:r>
      <w:r w:rsidR="00495F56">
        <w:t xml:space="preserve"> </w:t>
      </w:r>
      <w:r w:rsidRPr="007C08C2">
        <w:t>discussed</w:t>
      </w:r>
      <w:r w:rsidR="00495F56">
        <w:t xml:space="preserve"> </w:t>
      </w:r>
      <w:r w:rsidRPr="007C08C2">
        <w:t>by</w:t>
      </w:r>
      <w:r w:rsidR="00495F56">
        <w:t xml:space="preserve"> </w:t>
      </w:r>
      <w:r w:rsidRPr="007C08C2">
        <w:t>the</w:t>
      </w:r>
      <w:r w:rsidR="00495F56">
        <w:t xml:space="preserve"> </w:t>
      </w:r>
      <w:r w:rsidRPr="007C08C2">
        <w:t>Sages;</w:t>
      </w:r>
      <w:r w:rsidR="00495F56">
        <w:t xml:space="preserve"> </w:t>
      </w:r>
      <w:r w:rsidRPr="007C08C2">
        <w:t>such</w:t>
      </w:r>
      <w:r w:rsidR="00495F56">
        <w:t xml:space="preserve"> </w:t>
      </w:r>
      <w:r w:rsidRPr="007C08C2">
        <w:t>as</w:t>
      </w:r>
      <w:r w:rsidR="00495F56">
        <w:t xml:space="preserve"> </w:t>
      </w:r>
      <w:r w:rsidRPr="007C08C2">
        <w:t>a</w:t>
      </w:r>
      <w:r w:rsidR="00495F56">
        <w:t xml:space="preserve"> </w:t>
      </w:r>
      <w:r w:rsidRPr="007C08C2">
        <w:t>type</w:t>
      </w:r>
      <w:r w:rsidR="00495F56">
        <w:t xml:space="preserve"> </w:t>
      </w:r>
      <w:r w:rsidRPr="007C08C2">
        <w:t>of</w:t>
      </w:r>
      <w:r w:rsidR="00495F56">
        <w:t xml:space="preserve"> </w:t>
      </w:r>
      <w:r w:rsidRPr="007C08C2">
        <w:t>sword,</w:t>
      </w:r>
      <w:r w:rsidR="00495F56">
        <w:t xml:space="preserve"> </w:t>
      </w:r>
      <w:r w:rsidRPr="007C08C2">
        <w:t>a</w:t>
      </w:r>
      <w:r w:rsidR="00495F56">
        <w:t xml:space="preserve"> </w:t>
      </w:r>
      <w:r w:rsidRPr="007C08C2">
        <w:t>quiver</w:t>
      </w:r>
      <w:r w:rsidR="00495F56">
        <w:t xml:space="preserve"> </w:t>
      </w:r>
      <w:r w:rsidRPr="007C08C2">
        <w:t>of</w:t>
      </w:r>
      <w:r w:rsidR="00495F56">
        <w:t xml:space="preserve"> </w:t>
      </w:r>
      <w:r w:rsidRPr="007C08C2">
        <w:t>piles</w:t>
      </w:r>
      <w:r w:rsidR="00495F56">
        <w:t xml:space="preserve"> </w:t>
      </w:r>
      <w:r w:rsidRPr="007C08C2">
        <w:t>for</w:t>
      </w:r>
      <w:r w:rsidR="00495F56">
        <w:t xml:space="preserve"> </w:t>
      </w:r>
      <w:r w:rsidRPr="007C08C2">
        <w:t>arrows,</w:t>
      </w:r>
      <w:r w:rsidR="00495F56">
        <w:t xml:space="preserve"> </w:t>
      </w:r>
      <w:r w:rsidRPr="007C08C2">
        <w:t>or</w:t>
      </w:r>
      <w:r w:rsidR="00495F56">
        <w:t xml:space="preserve"> </w:t>
      </w:r>
      <w:r w:rsidRPr="007C08C2">
        <w:t>a</w:t>
      </w:r>
      <w:r w:rsidR="00495F56">
        <w:t xml:space="preserve"> </w:t>
      </w:r>
      <w:r w:rsidRPr="007C08C2">
        <w:t>kind</w:t>
      </w:r>
      <w:r w:rsidR="00495F56">
        <w:t xml:space="preserve"> </w:t>
      </w:r>
      <w:r w:rsidRPr="007C08C2">
        <w:t>of</w:t>
      </w:r>
      <w:r w:rsidR="00495F56">
        <w:t xml:space="preserve"> </w:t>
      </w:r>
      <w:r w:rsidRPr="007C08C2">
        <w:t>bola</w:t>
      </w:r>
      <w:r w:rsidR="00495F56">
        <w:t xml:space="preserve"> </w:t>
      </w:r>
      <w:r w:rsidRPr="007C08C2">
        <w:t>(a</w:t>
      </w:r>
      <w:r w:rsidR="00495F56">
        <w:t xml:space="preserve"> </w:t>
      </w:r>
      <w:r w:rsidRPr="007C08C2">
        <w:t>line</w:t>
      </w:r>
      <w:r w:rsidR="00495F56">
        <w:t xml:space="preserve"> </w:t>
      </w:r>
      <w:r w:rsidRPr="007C08C2">
        <w:t>with</w:t>
      </w:r>
      <w:r w:rsidR="00495F56">
        <w:t xml:space="preserve"> </w:t>
      </w:r>
      <w:r w:rsidRPr="007C08C2">
        <w:t>a</w:t>
      </w:r>
      <w:r w:rsidR="00495F56">
        <w:t xml:space="preserve"> </w:t>
      </w:r>
      <w:r w:rsidRPr="007C08C2">
        <w:t>ball</w:t>
      </w:r>
      <w:r w:rsidR="00495F56">
        <w:t xml:space="preserve"> </w:t>
      </w:r>
      <w:r w:rsidRPr="007C08C2">
        <w:t>at</w:t>
      </w:r>
      <w:r w:rsidR="00495F56">
        <w:t xml:space="preserve"> </w:t>
      </w:r>
      <w:r w:rsidRPr="007C08C2">
        <w:t>the</w:t>
      </w:r>
      <w:r w:rsidR="00495F56">
        <w:t xml:space="preserve"> </w:t>
      </w:r>
      <w:r w:rsidRPr="007C08C2">
        <w:t>end</w:t>
      </w:r>
      <w:r w:rsidR="00495F56">
        <w:t xml:space="preserve"> </w:t>
      </w:r>
      <w:r w:rsidRPr="007C08C2">
        <w:t>used</w:t>
      </w:r>
      <w:r w:rsidR="00495F56">
        <w:t xml:space="preserve"> </w:t>
      </w:r>
      <w:r w:rsidRPr="007C08C2">
        <w:t>to</w:t>
      </w:r>
      <w:r w:rsidR="00495F56">
        <w:t xml:space="preserve"> </w:t>
      </w:r>
      <w:proofErr w:type="spellStart"/>
      <w:r w:rsidRPr="007C08C2">
        <w:t>ensare</w:t>
      </w:r>
      <w:proofErr w:type="spellEnd"/>
      <w:r w:rsidR="00495F56">
        <w:t xml:space="preserve"> </w:t>
      </w:r>
      <w:r w:rsidRPr="007C08C2">
        <w:t>animals).</w:t>
      </w:r>
      <w:r w:rsidR="00495F56">
        <w:t xml:space="preserve"> </w:t>
      </w:r>
      <w:r w:rsidRPr="007C08C2">
        <w:t>The</w:t>
      </w:r>
      <w:r w:rsidR="00495F56">
        <w:t xml:space="preserve"> </w:t>
      </w:r>
      <w:r w:rsidRPr="007C08C2">
        <w:t>text</w:t>
      </w:r>
      <w:r w:rsidR="00495F56">
        <w:t xml:space="preserve"> </w:t>
      </w:r>
      <w:r w:rsidRPr="007C08C2">
        <w:t>explains</w:t>
      </w:r>
      <w:r w:rsidR="00495F56">
        <w:t xml:space="preserve"> </w:t>
      </w:r>
      <w:r w:rsidRPr="007C08C2">
        <w:t>the</w:t>
      </w:r>
      <w:r w:rsidR="00495F56">
        <w:t xml:space="preserve"> </w:t>
      </w:r>
      <w:r w:rsidRPr="007C08C2">
        <w:rPr>
          <w:color w:val="C00000"/>
        </w:rPr>
        <w:t>Teli</w:t>
      </w:r>
      <w:r w:rsidR="00495F56">
        <w:rPr>
          <w:color w:val="C00000"/>
        </w:rPr>
        <w:t xml:space="preserve"> </w:t>
      </w:r>
      <w:r w:rsidRPr="007C08C2">
        <w:t>is</w:t>
      </w:r>
      <w:r w:rsidR="00495F56">
        <w:t xml:space="preserve"> </w:t>
      </w:r>
      <w:r w:rsidRPr="007C08C2">
        <w:t>the</w:t>
      </w:r>
      <w:r w:rsidR="00495F56">
        <w:t xml:space="preserve"> </w:t>
      </w:r>
      <w:r w:rsidRPr="007C08C2">
        <w:t>axis</w:t>
      </w:r>
      <w:r w:rsidR="00495F56">
        <w:t xml:space="preserve"> </w:t>
      </w:r>
      <w:r w:rsidRPr="007C08C2">
        <w:t>by</w:t>
      </w:r>
      <w:r w:rsidR="00495F56">
        <w:t xml:space="preserve"> </w:t>
      </w:r>
      <w:r w:rsidRPr="007C08C2">
        <w:t>which</w:t>
      </w:r>
      <w:r w:rsidR="00495F56">
        <w:t xml:space="preserve"> </w:t>
      </w:r>
      <w:r w:rsidRPr="007C08C2">
        <w:t>the</w:t>
      </w:r>
      <w:r w:rsidR="00495F56">
        <w:t xml:space="preserve"> </w:t>
      </w:r>
      <w:r w:rsidRPr="007C08C2">
        <w:t>heavens</w:t>
      </w:r>
      <w:r w:rsidR="00495F56">
        <w:t xml:space="preserve"> </w:t>
      </w:r>
      <w:r w:rsidRPr="007C08C2">
        <w:t>rotate.</w:t>
      </w:r>
      <w:r w:rsidR="00495F56">
        <w:t xml:space="preserve"> </w:t>
      </w:r>
      <w:r w:rsidRPr="007C08C2">
        <w:t>It</w:t>
      </w:r>
      <w:r w:rsidR="00495F56">
        <w:t xml:space="preserve"> </w:t>
      </w:r>
      <w:r w:rsidRPr="007C08C2">
        <w:t>is</w:t>
      </w:r>
      <w:r w:rsidR="00495F56">
        <w:t xml:space="preserve"> </w:t>
      </w:r>
      <w:r w:rsidRPr="007C08C2">
        <w:t>explained</w:t>
      </w:r>
      <w:r w:rsidR="00495F56">
        <w:t xml:space="preserve"> </w:t>
      </w:r>
      <w:r w:rsidRPr="007C08C2">
        <w:t>as</w:t>
      </w:r>
      <w:r w:rsidR="00495F56">
        <w:t xml:space="preserve"> </w:t>
      </w:r>
      <w:r w:rsidRPr="007C08C2">
        <w:t>if</w:t>
      </w:r>
      <w:r w:rsidR="00495F56">
        <w:t xml:space="preserve"> </w:t>
      </w:r>
      <w:r w:rsidRPr="007C08C2">
        <w:t>there</w:t>
      </w:r>
      <w:r w:rsidR="00495F56">
        <w:t xml:space="preserve"> </w:t>
      </w:r>
      <w:r w:rsidRPr="007C08C2">
        <w:t>is</w:t>
      </w:r>
      <w:r w:rsidR="00495F56">
        <w:t xml:space="preserve"> </w:t>
      </w:r>
      <w:r w:rsidRPr="007C08C2">
        <w:t>a</w:t>
      </w:r>
      <w:r w:rsidR="00495F56">
        <w:t xml:space="preserve"> </w:t>
      </w:r>
      <w:r w:rsidRPr="007C08C2">
        <w:t>line</w:t>
      </w:r>
      <w:r w:rsidR="00495F56">
        <w:t xml:space="preserve"> </w:t>
      </w:r>
      <w:r w:rsidRPr="007C08C2">
        <w:t>with</w:t>
      </w:r>
      <w:r w:rsidR="00495F56">
        <w:t xml:space="preserve"> </w:t>
      </w:r>
      <w:r w:rsidRPr="007C08C2">
        <w:t>a</w:t>
      </w:r>
      <w:r w:rsidR="00495F56">
        <w:t xml:space="preserve"> </w:t>
      </w:r>
      <w:r w:rsidRPr="007C08C2">
        <w:t>ball</w:t>
      </w:r>
      <w:r w:rsidR="00495F56">
        <w:t xml:space="preserve"> </w:t>
      </w:r>
      <w:r w:rsidRPr="007C08C2">
        <w:t>at</w:t>
      </w:r>
      <w:r w:rsidR="00495F56">
        <w:t xml:space="preserve"> </w:t>
      </w:r>
      <w:r w:rsidRPr="007C08C2">
        <w:t>the</w:t>
      </w:r>
      <w:r w:rsidR="00495F56">
        <w:t xml:space="preserve"> </w:t>
      </w:r>
      <w:r w:rsidRPr="007C08C2">
        <w:t>end,</w:t>
      </w:r>
      <w:r w:rsidR="00495F56">
        <w:t xml:space="preserve"> </w:t>
      </w:r>
      <w:r w:rsidRPr="007C08C2">
        <w:t>symbolizing</w:t>
      </w:r>
      <w:r w:rsidR="00495F56">
        <w:t xml:space="preserve"> </w:t>
      </w:r>
      <w:r w:rsidRPr="007C08C2">
        <w:t>the</w:t>
      </w:r>
      <w:r w:rsidR="00495F56">
        <w:t xml:space="preserve"> </w:t>
      </w:r>
      <w:r w:rsidRPr="007C08C2">
        <w:t>place</w:t>
      </w:r>
      <w:r w:rsidR="00495F56">
        <w:t xml:space="preserve"> </w:t>
      </w:r>
      <w:r w:rsidRPr="007C08C2">
        <w:t>by</w:t>
      </w:r>
      <w:r w:rsidR="00495F56">
        <w:t xml:space="preserve"> </w:t>
      </w:r>
      <w:r w:rsidRPr="007C08C2">
        <w:t>which</w:t>
      </w:r>
      <w:r w:rsidR="00495F56">
        <w:t xml:space="preserve"> </w:t>
      </w:r>
      <w:r w:rsidRPr="007C08C2">
        <w:t>the</w:t>
      </w:r>
      <w:r w:rsidR="00495F56">
        <w:t xml:space="preserve"> </w:t>
      </w:r>
      <w:r w:rsidRPr="007C08C2">
        <w:t>celestial</w:t>
      </w:r>
      <w:r w:rsidR="00495F56">
        <w:t xml:space="preserve"> </w:t>
      </w:r>
      <w:r w:rsidRPr="007C08C2">
        <w:t>spheres</w:t>
      </w:r>
      <w:r w:rsidR="00495F56">
        <w:t xml:space="preserve"> </w:t>
      </w:r>
      <w:r w:rsidRPr="007C08C2">
        <w:t>hang.</w:t>
      </w:r>
    </w:p>
    <w:p w14:paraId="62600175" w14:textId="77777777" w:rsidR="007C08C2" w:rsidRPr="007C08C2" w:rsidRDefault="007C08C2" w:rsidP="007C08C2"/>
    <w:p w14:paraId="1824E3B0" w14:textId="32C3231E" w:rsidR="007C08C2" w:rsidRPr="007C08C2" w:rsidRDefault="007C08C2" w:rsidP="007C08C2">
      <w:r w:rsidRPr="007C08C2">
        <w:t>Rabbinic</w:t>
      </w:r>
      <w:r w:rsidR="00495F56">
        <w:t xml:space="preserve"> </w:t>
      </w:r>
      <w:r w:rsidRPr="007C08C2">
        <w:t>authorities</w:t>
      </w:r>
      <w:r w:rsidR="00495F56">
        <w:t xml:space="preserve"> </w:t>
      </w:r>
      <w:r w:rsidRPr="007C08C2">
        <w:t>have</w:t>
      </w:r>
      <w:r w:rsidR="00495F56">
        <w:t xml:space="preserve"> </w:t>
      </w:r>
      <w:r w:rsidRPr="007C08C2">
        <w:t>identified</w:t>
      </w:r>
      <w:r w:rsidR="00495F56">
        <w:t xml:space="preserve"> </w:t>
      </w:r>
      <w:r w:rsidRPr="007C08C2">
        <w:t>the</w:t>
      </w:r>
      <w:r w:rsidR="00495F56">
        <w:t xml:space="preserve"> </w:t>
      </w:r>
      <w:r w:rsidRPr="007C08C2">
        <w:t>Teli</w:t>
      </w:r>
      <w:r w:rsidR="00495F56">
        <w:t xml:space="preserve"> </w:t>
      </w:r>
      <w:r w:rsidRPr="007C08C2">
        <w:t>to</w:t>
      </w:r>
      <w:r w:rsidR="00495F56">
        <w:t xml:space="preserve"> </w:t>
      </w:r>
      <w:r w:rsidRPr="007C08C2">
        <w:t>be</w:t>
      </w:r>
      <w:r w:rsidR="00495F56">
        <w:t xml:space="preserve"> </w:t>
      </w:r>
      <w:r w:rsidRPr="007C08C2">
        <w:t>the</w:t>
      </w:r>
      <w:r w:rsidR="00495F56">
        <w:t xml:space="preserve"> </w:t>
      </w:r>
      <w:r w:rsidRPr="007C08C2">
        <w:t>“Nachash</w:t>
      </w:r>
      <w:r w:rsidR="00495F56">
        <w:t xml:space="preserve"> </w:t>
      </w:r>
      <w:proofErr w:type="spellStart"/>
      <w:r w:rsidRPr="007C08C2">
        <w:t>Bareach</w:t>
      </w:r>
      <w:proofErr w:type="spellEnd"/>
      <w:r w:rsidRPr="007C08C2">
        <w:t>”</w:t>
      </w:r>
      <w:r w:rsidR="00495F56">
        <w:t xml:space="preserve"> </w:t>
      </w:r>
      <w:r w:rsidRPr="007C08C2">
        <w:t>(Pole</w:t>
      </w:r>
      <w:r w:rsidR="00495F56">
        <w:t xml:space="preserve"> </w:t>
      </w:r>
      <w:r w:rsidRPr="007C08C2">
        <w:t>Serpent).</w:t>
      </w:r>
      <w:r w:rsidR="00495F56">
        <w:t xml:space="preserve"> </w:t>
      </w:r>
      <w:r w:rsidRPr="007C08C2">
        <w:t>Interestingly,</w:t>
      </w:r>
      <w:r w:rsidR="00495F56">
        <w:t xml:space="preserve"> </w:t>
      </w:r>
      <w:r w:rsidRPr="007C08C2">
        <w:t>the</w:t>
      </w:r>
      <w:r w:rsidR="00495F56">
        <w:t xml:space="preserve"> </w:t>
      </w:r>
      <w:r w:rsidRPr="007C08C2">
        <w:t>Pole</w:t>
      </w:r>
      <w:r w:rsidR="00495F56">
        <w:t xml:space="preserve"> </w:t>
      </w:r>
      <w:r w:rsidRPr="007C08C2">
        <w:t>Serpent</w:t>
      </w:r>
      <w:r w:rsidR="00495F56">
        <w:t xml:space="preserve"> </w:t>
      </w:r>
      <w:r w:rsidRPr="007C08C2">
        <w:t>is</w:t>
      </w:r>
      <w:r w:rsidR="00495F56">
        <w:t xml:space="preserve"> </w:t>
      </w:r>
      <w:r w:rsidRPr="007C08C2">
        <w:t>also</w:t>
      </w:r>
      <w:r w:rsidR="00495F56">
        <w:t xml:space="preserve"> </w:t>
      </w:r>
      <w:r w:rsidRPr="007C08C2">
        <w:t>identified</w:t>
      </w:r>
      <w:r w:rsidR="00495F56">
        <w:t xml:space="preserve"> </w:t>
      </w:r>
      <w:r w:rsidRPr="007C08C2">
        <w:t>with</w:t>
      </w:r>
      <w:r w:rsidR="00495F56">
        <w:t xml:space="preserve"> </w:t>
      </w:r>
      <w:r w:rsidRPr="007C08C2">
        <w:t>the</w:t>
      </w:r>
      <w:r w:rsidR="00495F56">
        <w:t xml:space="preserve"> </w:t>
      </w:r>
      <w:r w:rsidRPr="007C08C2">
        <w:t>Leviathan,</w:t>
      </w:r>
      <w:r w:rsidR="00495F56">
        <w:t xml:space="preserve"> </w:t>
      </w:r>
      <w:r w:rsidRPr="007C08C2">
        <w:t>an</w:t>
      </w:r>
      <w:r w:rsidR="00495F56">
        <w:t xml:space="preserve"> </w:t>
      </w:r>
      <w:r w:rsidRPr="007C08C2">
        <w:t>ancient</w:t>
      </w:r>
      <w:r w:rsidR="00495F56">
        <w:t xml:space="preserve"> </w:t>
      </w:r>
      <w:r w:rsidRPr="007C08C2">
        <w:t>Midrash</w:t>
      </w:r>
      <w:r w:rsidR="00495F56">
        <w:t xml:space="preserve"> </w:t>
      </w:r>
      <w:r w:rsidRPr="007C08C2">
        <w:t>states</w:t>
      </w:r>
      <w:r w:rsidR="00495F56">
        <w:t xml:space="preserve"> </w:t>
      </w:r>
      <w:r w:rsidRPr="007C08C2">
        <w:t>that</w:t>
      </w:r>
      <w:r w:rsidR="00495F56">
        <w:t xml:space="preserve"> </w:t>
      </w:r>
      <w:r w:rsidRPr="007C08C2">
        <w:t>“the</w:t>
      </w:r>
      <w:r w:rsidR="00495F56">
        <w:t xml:space="preserve"> </w:t>
      </w:r>
      <w:r w:rsidRPr="007C08C2">
        <w:t>world</w:t>
      </w:r>
      <w:r w:rsidR="00495F56">
        <w:t xml:space="preserve"> </w:t>
      </w:r>
      <w:r w:rsidRPr="007C08C2">
        <w:t>hangs</w:t>
      </w:r>
      <w:r w:rsidR="00495F56">
        <w:t xml:space="preserve"> </w:t>
      </w:r>
      <w:r w:rsidRPr="007C08C2">
        <w:t>from</w:t>
      </w:r>
      <w:r w:rsidR="00495F56">
        <w:t xml:space="preserve"> </w:t>
      </w:r>
      <w:r w:rsidRPr="007C08C2">
        <w:t>a</w:t>
      </w:r>
      <w:r w:rsidR="00495F56">
        <w:t xml:space="preserve"> </w:t>
      </w:r>
      <w:r w:rsidRPr="007C08C2">
        <w:t>fin</w:t>
      </w:r>
      <w:r w:rsidR="00495F56">
        <w:t xml:space="preserve"> </w:t>
      </w:r>
      <w:r w:rsidRPr="007C08C2">
        <w:t>of</w:t>
      </w:r>
      <w:r w:rsidR="00495F56">
        <w:t xml:space="preserve"> </w:t>
      </w:r>
      <w:r w:rsidRPr="007C08C2">
        <w:t>Leviathan.”</w:t>
      </w:r>
      <w:r w:rsidR="00495F56">
        <w:t xml:space="preserve"> </w:t>
      </w:r>
      <w:r w:rsidRPr="007C08C2">
        <w:t>The</w:t>
      </w:r>
      <w:r w:rsidR="00495F56">
        <w:t xml:space="preserve"> </w:t>
      </w:r>
      <w:r w:rsidRPr="007C08C2">
        <w:t>Pole</w:t>
      </w:r>
      <w:r w:rsidR="00495F56">
        <w:t xml:space="preserve"> </w:t>
      </w:r>
      <w:r w:rsidRPr="007C08C2">
        <w:t>Serpent</w:t>
      </w:r>
      <w:r w:rsidR="00495F56">
        <w:t xml:space="preserve"> </w:t>
      </w:r>
      <w:r w:rsidRPr="007C08C2">
        <w:t>has</w:t>
      </w:r>
      <w:r w:rsidR="00495F56">
        <w:t xml:space="preserve"> </w:t>
      </w:r>
      <w:r w:rsidRPr="007C08C2">
        <w:t>also</w:t>
      </w:r>
      <w:r w:rsidR="00495F56">
        <w:t xml:space="preserve"> </w:t>
      </w:r>
      <w:r w:rsidRPr="007C08C2">
        <w:t>been</w:t>
      </w:r>
      <w:r w:rsidR="00495F56">
        <w:t xml:space="preserve"> </w:t>
      </w:r>
      <w:r w:rsidRPr="007C08C2">
        <w:t>associated</w:t>
      </w:r>
      <w:r w:rsidR="00495F56">
        <w:t xml:space="preserve"> </w:t>
      </w:r>
      <w:r w:rsidRPr="007C08C2">
        <w:t>with</w:t>
      </w:r>
      <w:r w:rsidR="00495F56">
        <w:t xml:space="preserve"> </w:t>
      </w:r>
      <w:r w:rsidRPr="007C08C2">
        <w:t>the</w:t>
      </w:r>
      <w:r w:rsidR="00495F56">
        <w:t xml:space="preserve"> </w:t>
      </w:r>
      <w:r w:rsidRPr="007C08C2">
        <w:t>constellation</w:t>
      </w:r>
      <w:r w:rsidR="00495F56">
        <w:t xml:space="preserve"> </w:t>
      </w:r>
      <w:r w:rsidRPr="007C08C2">
        <w:t>Draco,</w:t>
      </w:r>
      <w:r w:rsidR="00495F56">
        <w:t xml:space="preserve"> </w:t>
      </w:r>
      <w:r w:rsidRPr="007C08C2">
        <w:t>which</w:t>
      </w:r>
      <w:r w:rsidR="00495F56">
        <w:t xml:space="preserve"> </w:t>
      </w:r>
      <w:r w:rsidRPr="007C08C2">
        <w:t>means</w:t>
      </w:r>
      <w:r w:rsidR="00495F56">
        <w:t xml:space="preserve"> </w:t>
      </w:r>
      <w:r w:rsidRPr="007C08C2">
        <w:t>“Serpent”</w:t>
      </w:r>
      <w:r w:rsidR="00495F56">
        <w:t xml:space="preserve"> </w:t>
      </w:r>
      <w:r w:rsidRPr="007C08C2">
        <w:t>or</w:t>
      </w:r>
      <w:r w:rsidR="00495F56">
        <w:t xml:space="preserve"> </w:t>
      </w:r>
      <w:r w:rsidRPr="007C08C2">
        <w:t>“Dragon.”</w:t>
      </w:r>
      <w:r w:rsidR="00495F56">
        <w:t xml:space="preserve"> </w:t>
      </w:r>
      <w:r w:rsidRPr="007C08C2">
        <w:t>It</w:t>
      </w:r>
      <w:r w:rsidR="00495F56">
        <w:t xml:space="preserve"> </w:t>
      </w:r>
      <w:r w:rsidRPr="007C08C2">
        <w:t>is</w:t>
      </w:r>
      <w:r w:rsidR="00495F56">
        <w:t xml:space="preserve"> </w:t>
      </w:r>
      <w:r w:rsidRPr="007C08C2">
        <w:t>quite</w:t>
      </w:r>
      <w:r w:rsidR="00495F56">
        <w:t xml:space="preserve"> </w:t>
      </w:r>
      <w:r w:rsidRPr="007C08C2">
        <w:t>fascinating</w:t>
      </w:r>
      <w:r w:rsidR="00495F56">
        <w:t xml:space="preserve"> </w:t>
      </w:r>
      <w:r w:rsidRPr="007C08C2">
        <w:t>that</w:t>
      </w:r>
      <w:r w:rsidR="00495F56">
        <w:t xml:space="preserve"> </w:t>
      </w:r>
      <w:r w:rsidRPr="007C08C2">
        <w:t>its</w:t>
      </w:r>
      <w:r w:rsidR="00495F56">
        <w:t xml:space="preserve"> </w:t>
      </w:r>
      <w:r w:rsidRPr="007C08C2">
        <w:t>formation</w:t>
      </w:r>
      <w:r w:rsidR="00495F56">
        <w:t xml:space="preserve"> </w:t>
      </w:r>
      <w:r w:rsidRPr="007C08C2">
        <w:t>has</w:t>
      </w:r>
      <w:r w:rsidR="00495F56">
        <w:t xml:space="preserve"> </w:t>
      </w:r>
      <w:r w:rsidRPr="007C08C2">
        <w:t>stars</w:t>
      </w:r>
      <w:r w:rsidR="00495F56">
        <w:t xml:space="preserve"> </w:t>
      </w:r>
      <w:r w:rsidRPr="007C08C2">
        <w:t>in</w:t>
      </w:r>
      <w:r w:rsidR="00495F56">
        <w:t xml:space="preserve"> </w:t>
      </w:r>
      <w:r w:rsidRPr="007C08C2">
        <w:t>all</w:t>
      </w:r>
      <w:r w:rsidR="00495F56">
        <w:t xml:space="preserve"> </w:t>
      </w:r>
      <w:r w:rsidRPr="007C08C2">
        <w:t>of</w:t>
      </w:r>
      <w:r w:rsidR="00495F56">
        <w:t xml:space="preserve"> </w:t>
      </w:r>
      <w:r w:rsidRPr="007C08C2">
        <w:t>the</w:t>
      </w:r>
      <w:r w:rsidR="00495F56">
        <w:t xml:space="preserve"> </w:t>
      </w:r>
      <w:r w:rsidRPr="007C08C2">
        <w:t>signs</w:t>
      </w:r>
      <w:r w:rsidR="00495F56">
        <w:t xml:space="preserve"> </w:t>
      </w:r>
      <w:r w:rsidRPr="007C08C2">
        <w:t>of</w:t>
      </w:r>
      <w:r w:rsidR="00495F56">
        <w:t xml:space="preserve"> </w:t>
      </w:r>
      <w:r w:rsidRPr="007C08C2">
        <w:t>the</w:t>
      </w:r>
      <w:r w:rsidR="00495F56">
        <w:t xml:space="preserve"> </w:t>
      </w:r>
      <w:r w:rsidRPr="007C08C2">
        <w:t>Zodiac.</w:t>
      </w:r>
      <w:r w:rsidR="00495F56">
        <w:t xml:space="preserve"> </w:t>
      </w:r>
      <w:r w:rsidRPr="007C08C2">
        <w:t>The</w:t>
      </w:r>
      <w:r w:rsidR="00495F56">
        <w:t xml:space="preserve"> </w:t>
      </w:r>
      <w:r w:rsidRPr="007C08C2">
        <w:t>Kabbalists</w:t>
      </w:r>
      <w:r w:rsidR="00495F56">
        <w:t xml:space="preserve"> </w:t>
      </w:r>
      <w:r w:rsidRPr="007C08C2">
        <w:t>explain</w:t>
      </w:r>
      <w:r w:rsidR="00495F56">
        <w:t xml:space="preserve"> </w:t>
      </w:r>
      <w:r w:rsidRPr="007C08C2">
        <w:t>that</w:t>
      </w:r>
      <w:r w:rsidR="00495F56">
        <w:t xml:space="preserve"> </w:t>
      </w:r>
      <w:r w:rsidRPr="007C08C2">
        <w:t>Draco,</w:t>
      </w:r>
      <w:r w:rsidR="00495F56">
        <w:t xml:space="preserve"> </w:t>
      </w:r>
      <w:r w:rsidRPr="007C08C2">
        <w:t>supports</w:t>
      </w:r>
      <w:r w:rsidR="00495F56">
        <w:t xml:space="preserve"> </w:t>
      </w:r>
      <w:r w:rsidRPr="007C08C2">
        <w:t>all</w:t>
      </w:r>
      <w:r w:rsidR="00495F56">
        <w:t xml:space="preserve"> </w:t>
      </w:r>
      <w:r w:rsidRPr="007C08C2">
        <w:t>of</w:t>
      </w:r>
      <w:r w:rsidR="00495F56">
        <w:t xml:space="preserve"> </w:t>
      </w:r>
      <w:r w:rsidRPr="007C08C2">
        <w:t>12</w:t>
      </w:r>
      <w:r w:rsidR="00495F56">
        <w:t xml:space="preserve"> </w:t>
      </w:r>
      <w:r w:rsidRPr="007C08C2">
        <w:t>of</w:t>
      </w:r>
      <w:r w:rsidR="00495F56">
        <w:t xml:space="preserve"> </w:t>
      </w:r>
      <w:r w:rsidRPr="007C08C2">
        <w:t>the</w:t>
      </w:r>
      <w:r w:rsidR="00495F56">
        <w:t xml:space="preserve"> </w:t>
      </w:r>
      <w:r w:rsidRPr="007C08C2">
        <w:t>Zodiac</w:t>
      </w:r>
      <w:r w:rsidR="00495F56">
        <w:t xml:space="preserve"> </w:t>
      </w:r>
      <w:r w:rsidRPr="007C08C2">
        <w:t>constellations;</w:t>
      </w:r>
      <w:r w:rsidR="00495F56">
        <w:t xml:space="preserve"> </w:t>
      </w:r>
      <w:r w:rsidRPr="007C08C2">
        <w:t>in</w:t>
      </w:r>
      <w:r w:rsidR="00495F56">
        <w:t xml:space="preserve"> </w:t>
      </w:r>
      <w:r w:rsidRPr="007C08C2">
        <w:t>other</w:t>
      </w:r>
      <w:r w:rsidR="00495F56">
        <w:t xml:space="preserve"> </w:t>
      </w:r>
      <w:r w:rsidRPr="007C08C2">
        <w:t>words,</w:t>
      </w:r>
      <w:r w:rsidR="00495F56">
        <w:t xml:space="preserve"> </w:t>
      </w:r>
      <w:r w:rsidRPr="007C08C2">
        <w:t>all</w:t>
      </w:r>
      <w:r w:rsidR="00495F56">
        <w:t xml:space="preserve"> </w:t>
      </w:r>
      <w:r w:rsidRPr="007C08C2">
        <w:t>of</w:t>
      </w:r>
      <w:r w:rsidR="00495F56">
        <w:t xml:space="preserve"> </w:t>
      </w:r>
      <w:r w:rsidRPr="007C08C2">
        <w:t>them</w:t>
      </w:r>
      <w:r w:rsidR="00495F56">
        <w:t xml:space="preserve"> </w:t>
      </w:r>
      <w:r w:rsidRPr="007C08C2">
        <w:t>are</w:t>
      </w:r>
      <w:r w:rsidR="00495F56">
        <w:t xml:space="preserve"> </w:t>
      </w:r>
      <w:r w:rsidRPr="007C08C2">
        <w:t>“hanging”</w:t>
      </w:r>
      <w:r w:rsidR="00495F56">
        <w:t xml:space="preserve"> </w:t>
      </w:r>
      <w:r w:rsidRPr="007C08C2">
        <w:t>from</w:t>
      </w:r>
      <w:r w:rsidR="00495F56">
        <w:t xml:space="preserve"> </w:t>
      </w:r>
      <w:r w:rsidRPr="007C08C2">
        <w:t>Draco.</w:t>
      </w:r>
      <w:r w:rsidR="00495F56">
        <w:t xml:space="preserve"> </w:t>
      </w:r>
      <w:r w:rsidRPr="007C08C2">
        <w:t>And</w:t>
      </w:r>
      <w:r w:rsidR="00495F56">
        <w:t xml:space="preserve"> </w:t>
      </w:r>
      <w:proofErr w:type="gramStart"/>
      <w:r w:rsidRPr="007C08C2">
        <w:t>so</w:t>
      </w:r>
      <w:proofErr w:type="gramEnd"/>
      <w:r w:rsidR="00495F56">
        <w:t xml:space="preserve"> </w:t>
      </w:r>
      <w:r w:rsidRPr="007C08C2">
        <w:t>Draco</w:t>
      </w:r>
      <w:r w:rsidR="00495F56">
        <w:t xml:space="preserve"> </w:t>
      </w:r>
      <w:r w:rsidRPr="007C08C2">
        <w:t>is</w:t>
      </w:r>
      <w:r w:rsidR="00495F56">
        <w:t xml:space="preserve"> </w:t>
      </w:r>
      <w:r w:rsidRPr="007C08C2">
        <w:t>also</w:t>
      </w:r>
      <w:r w:rsidR="00495F56">
        <w:t xml:space="preserve"> </w:t>
      </w:r>
      <w:r w:rsidRPr="007C08C2">
        <w:t>called</w:t>
      </w:r>
      <w:r w:rsidR="00495F56">
        <w:t xml:space="preserve"> </w:t>
      </w:r>
      <w:r w:rsidRPr="007C08C2">
        <w:t>the</w:t>
      </w:r>
      <w:r w:rsidR="00495F56">
        <w:t xml:space="preserve"> </w:t>
      </w:r>
      <w:r w:rsidRPr="007C08C2">
        <w:t>Teli</w:t>
      </w:r>
      <w:r w:rsidR="00495F56">
        <w:t xml:space="preserve"> </w:t>
      </w:r>
      <w:r w:rsidRPr="007C08C2">
        <w:t>because</w:t>
      </w:r>
      <w:r w:rsidR="00495F56">
        <w:t xml:space="preserve"> </w:t>
      </w:r>
      <w:r w:rsidRPr="007C08C2">
        <w:t>all</w:t>
      </w:r>
      <w:r w:rsidR="00495F56">
        <w:t xml:space="preserve"> </w:t>
      </w:r>
      <w:r w:rsidRPr="007C08C2">
        <w:t>the</w:t>
      </w:r>
      <w:r w:rsidR="00495F56">
        <w:t xml:space="preserve"> </w:t>
      </w:r>
      <w:r w:rsidRPr="007C08C2">
        <w:t>other</w:t>
      </w:r>
      <w:r w:rsidR="00495F56">
        <w:t xml:space="preserve"> </w:t>
      </w:r>
      <w:r w:rsidRPr="007C08C2">
        <w:t>stars</w:t>
      </w:r>
      <w:r w:rsidR="00495F56">
        <w:t xml:space="preserve"> </w:t>
      </w:r>
      <w:r w:rsidRPr="007C08C2">
        <w:t>hang</w:t>
      </w:r>
      <w:r w:rsidR="00495F56">
        <w:t xml:space="preserve"> </w:t>
      </w:r>
      <w:r w:rsidRPr="007C08C2">
        <w:t>(</w:t>
      </w:r>
      <w:proofErr w:type="spellStart"/>
      <w:r w:rsidRPr="007C08C2">
        <w:t>talah</w:t>
      </w:r>
      <w:proofErr w:type="spellEnd"/>
      <w:r w:rsidRPr="007C08C2">
        <w:t>)</w:t>
      </w:r>
      <w:r w:rsidR="00495F56">
        <w:t xml:space="preserve"> </w:t>
      </w:r>
      <w:r w:rsidRPr="007C08C2">
        <w:t>from</w:t>
      </w:r>
      <w:r w:rsidR="00495F56">
        <w:t xml:space="preserve"> </w:t>
      </w:r>
      <w:r w:rsidRPr="007C08C2">
        <w:t>it.</w:t>
      </w:r>
      <w:r w:rsidR="00495F56">
        <w:t xml:space="preserve"> </w:t>
      </w:r>
      <w:r w:rsidRPr="007C08C2">
        <w:t>The</w:t>
      </w:r>
      <w:r w:rsidR="00495F56">
        <w:t xml:space="preserve"> </w:t>
      </w:r>
      <w:r w:rsidRPr="007C08C2">
        <w:t>symbol</w:t>
      </w:r>
      <w:r w:rsidR="00495F56">
        <w:t xml:space="preserve"> </w:t>
      </w:r>
      <w:r w:rsidRPr="007C08C2">
        <w:t>of</w:t>
      </w:r>
      <w:r w:rsidR="00495F56">
        <w:t xml:space="preserve"> </w:t>
      </w:r>
      <w:r w:rsidRPr="007C08C2">
        <w:t>the</w:t>
      </w:r>
      <w:r w:rsidR="00495F56">
        <w:t xml:space="preserve"> </w:t>
      </w:r>
      <w:r w:rsidRPr="007C08C2">
        <w:t>Teli</w:t>
      </w:r>
      <w:r w:rsidR="00495F56">
        <w:t xml:space="preserve"> </w:t>
      </w:r>
      <w:r w:rsidRPr="007C08C2">
        <w:t>has</w:t>
      </w:r>
      <w:r w:rsidR="00495F56">
        <w:t xml:space="preserve"> </w:t>
      </w:r>
      <w:r w:rsidRPr="007C08C2">
        <w:t>often</w:t>
      </w:r>
      <w:r w:rsidR="00495F56">
        <w:t xml:space="preserve"> </w:t>
      </w:r>
      <w:r w:rsidRPr="007C08C2">
        <w:t>been</w:t>
      </w:r>
      <w:r w:rsidR="00495F56">
        <w:t xml:space="preserve"> </w:t>
      </w:r>
      <w:r w:rsidRPr="007C08C2">
        <w:t>depicted</w:t>
      </w:r>
      <w:r w:rsidR="00495F56">
        <w:t xml:space="preserve"> </w:t>
      </w:r>
      <w:r w:rsidRPr="007C08C2">
        <w:t>as</w:t>
      </w:r>
      <w:r w:rsidR="00495F56">
        <w:t xml:space="preserve"> </w:t>
      </w:r>
      <w:r w:rsidRPr="007C08C2">
        <w:t>a</w:t>
      </w:r>
      <w:r w:rsidR="00495F56">
        <w:t xml:space="preserve"> </w:t>
      </w:r>
      <w:r w:rsidRPr="007C08C2">
        <w:t>dragon,</w:t>
      </w:r>
      <w:r w:rsidR="00495F56">
        <w:t xml:space="preserve"> </w:t>
      </w:r>
      <w:r w:rsidRPr="007C08C2">
        <w:t>a</w:t>
      </w:r>
      <w:r w:rsidR="00495F56">
        <w:t xml:space="preserve"> </w:t>
      </w:r>
      <w:r w:rsidRPr="007C08C2">
        <w:t>snake</w:t>
      </w:r>
      <w:r w:rsidR="00495F56">
        <w:t xml:space="preserve"> </w:t>
      </w:r>
      <w:r w:rsidRPr="007C08C2">
        <w:t>or</w:t>
      </w:r>
      <w:r w:rsidR="00495F56">
        <w:t xml:space="preserve"> </w:t>
      </w:r>
      <w:r w:rsidRPr="007C08C2">
        <w:t>a</w:t>
      </w:r>
      <w:r w:rsidR="00495F56">
        <w:t xml:space="preserve"> </w:t>
      </w:r>
      <w:r w:rsidRPr="007C08C2">
        <w:t>fish.</w:t>
      </w:r>
      <w:r w:rsidR="00495F56">
        <w:t xml:space="preserve"> </w:t>
      </w:r>
      <w:r w:rsidRPr="007C08C2">
        <w:t>According</w:t>
      </w:r>
      <w:r w:rsidR="00495F56">
        <w:t xml:space="preserve"> </w:t>
      </w:r>
      <w:r w:rsidRPr="007C08C2">
        <w:t>to</w:t>
      </w:r>
      <w:r w:rsidR="00495F56">
        <w:t xml:space="preserve"> </w:t>
      </w:r>
      <w:r w:rsidRPr="007C08C2">
        <w:t>the</w:t>
      </w:r>
      <w:r w:rsidR="00495F56">
        <w:t xml:space="preserve"> </w:t>
      </w:r>
      <w:proofErr w:type="spellStart"/>
      <w:r w:rsidRPr="007C08C2">
        <w:t>Kuzari</w:t>
      </w:r>
      <w:proofErr w:type="spellEnd"/>
      <w:r w:rsidRPr="007C08C2">
        <w:t>,</w:t>
      </w:r>
      <w:r w:rsidR="00495F56">
        <w:t xml:space="preserve"> </w:t>
      </w:r>
      <w:r w:rsidRPr="007C08C2">
        <w:t>the</w:t>
      </w:r>
      <w:r w:rsidR="00495F56">
        <w:t xml:space="preserve"> </w:t>
      </w:r>
      <w:r w:rsidRPr="007C08C2">
        <w:t>Teli</w:t>
      </w:r>
      <w:r w:rsidR="00495F56">
        <w:t xml:space="preserve"> </w:t>
      </w:r>
      <w:r w:rsidRPr="007C08C2">
        <w:t>refers</w:t>
      </w:r>
      <w:r w:rsidR="00495F56">
        <w:t xml:space="preserve"> </w:t>
      </w:r>
      <w:r w:rsidRPr="007C08C2">
        <w:t>to</w:t>
      </w:r>
      <w:r w:rsidR="00495F56">
        <w:t xml:space="preserve"> </w:t>
      </w:r>
      <w:r w:rsidRPr="007C08C2">
        <w:t>the</w:t>
      </w:r>
      <w:r w:rsidR="00495F56">
        <w:t xml:space="preserve"> </w:t>
      </w:r>
      <w:r w:rsidRPr="007C08C2">
        <w:t>spiritual</w:t>
      </w:r>
      <w:r w:rsidR="00495F56">
        <w:t xml:space="preserve"> </w:t>
      </w:r>
      <w:r w:rsidRPr="007C08C2">
        <w:t>realms</w:t>
      </w:r>
      <w:r w:rsidR="00495F56">
        <w:t xml:space="preserve"> </w:t>
      </w:r>
      <w:r w:rsidRPr="007C08C2">
        <w:t>which</w:t>
      </w:r>
      <w:r w:rsidR="00495F56">
        <w:t xml:space="preserve"> </w:t>
      </w:r>
      <w:r w:rsidRPr="007C08C2">
        <w:t>mirror</w:t>
      </w:r>
      <w:r w:rsidR="00495F56">
        <w:t xml:space="preserve"> </w:t>
      </w:r>
      <w:r w:rsidRPr="007C08C2">
        <w:t>its</w:t>
      </w:r>
      <w:r w:rsidR="00495F56">
        <w:t xml:space="preserve"> </w:t>
      </w:r>
      <w:r w:rsidRPr="007C08C2">
        <w:t>physical</w:t>
      </w:r>
      <w:r w:rsidR="00495F56">
        <w:t xml:space="preserve"> </w:t>
      </w:r>
      <w:r w:rsidRPr="007C08C2">
        <w:t>demonstration</w:t>
      </w:r>
      <w:r w:rsidR="00495F56">
        <w:t xml:space="preserve"> </w:t>
      </w:r>
      <w:r w:rsidRPr="007C08C2">
        <w:t>of</w:t>
      </w:r>
      <w:r w:rsidR="00495F56">
        <w:t xml:space="preserve"> </w:t>
      </w:r>
      <w:r w:rsidRPr="007C08C2">
        <w:t>the</w:t>
      </w:r>
      <w:r w:rsidR="00495F56">
        <w:t xml:space="preserve"> </w:t>
      </w:r>
      <w:r w:rsidRPr="007C08C2">
        <w:t>celestial</w:t>
      </w:r>
      <w:r w:rsidR="00495F56">
        <w:t xml:space="preserve"> </w:t>
      </w:r>
      <w:r w:rsidRPr="007C08C2">
        <w:t>bodies.</w:t>
      </w:r>
    </w:p>
    <w:p w14:paraId="5A3F85EB" w14:textId="77777777" w:rsidR="007C08C2" w:rsidRPr="007C08C2" w:rsidRDefault="007C08C2" w:rsidP="007C08C2"/>
    <w:p w14:paraId="52015DF0" w14:textId="19BBBA4C" w:rsidR="007C08C2" w:rsidRPr="007C08C2" w:rsidRDefault="007C08C2" w:rsidP="007C08C2">
      <w:r w:rsidRPr="007C08C2">
        <w:t>The</w:t>
      </w:r>
      <w:r w:rsidR="00495F56">
        <w:t xml:space="preserve"> </w:t>
      </w:r>
      <w:r w:rsidRPr="007C08C2">
        <w:t>Bahir</w:t>
      </w:r>
      <w:r w:rsidR="00495F56">
        <w:t xml:space="preserve"> </w:t>
      </w:r>
      <w:r w:rsidRPr="007C08C2">
        <w:t>asks:</w:t>
      </w:r>
      <w:r w:rsidR="00495F56">
        <w:t xml:space="preserve"> </w:t>
      </w:r>
      <w:r w:rsidRPr="007C08C2">
        <w:t>“What</w:t>
      </w:r>
      <w:r w:rsidR="00495F56">
        <w:t xml:space="preserve"> </w:t>
      </w:r>
      <w:r w:rsidRPr="007C08C2">
        <w:t>is</w:t>
      </w:r>
      <w:r w:rsidR="00495F56">
        <w:t xml:space="preserve"> </w:t>
      </w:r>
      <w:r w:rsidRPr="007C08C2">
        <w:t>the</w:t>
      </w:r>
      <w:r w:rsidR="00495F56">
        <w:t xml:space="preserve"> </w:t>
      </w:r>
      <w:r w:rsidRPr="007C08C2">
        <w:t>Teli?</w:t>
      </w:r>
      <w:r w:rsidR="00495F56">
        <w:t xml:space="preserve"> </w:t>
      </w:r>
      <w:r w:rsidRPr="007C08C2">
        <w:t>It</w:t>
      </w:r>
      <w:r w:rsidR="00495F56">
        <w:t xml:space="preserve"> </w:t>
      </w:r>
      <w:r w:rsidRPr="007C08C2">
        <w:t>is</w:t>
      </w:r>
      <w:r w:rsidR="00495F56">
        <w:t xml:space="preserve"> </w:t>
      </w:r>
      <w:r w:rsidRPr="007C08C2">
        <w:t>the</w:t>
      </w:r>
      <w:r w:rsidR="00495F56">
        <w:t xml:space="preserve"> </w:t>
      </w:r>
      <w:r w:rsidRPr="007C08C2">
        <w:t>likeness</w:t>
      </w:r>
      <w:r w:rsidR="00495F56">
        <w:t xml:space="preserve"> </w:t>
      </w:r>
      <w:r w:rsidRPr="007C08C2">
        <w:t>before</w:t>
      </w:r>
      <w:r w:rsidR="00495F56">
        <w:t xml:space="preserve"> </w:t>
      </w:r>
      <w:r w:rsidRPr="007C08C2">
        <w:t>the</w:t>
      </w:r>
      <w:r w:rsidR="00495F56">
        <w:t xml:space="preserve"> </w:t>
      </w:r>
      <w:r w:rsidRPr="007C08C2">
        <w:t>Holy</w:t>
      </w:r>
      <w:r w:rsidR="00495F56">
        <w:t xml:space="preserve"> </w:t>
      </w:r>
      <w:r w:rsidRPr="007C08C2">
        <w:t>One</w:t>
      </w:r>
      <w:r w:rsidR="00495F56">
        <w:t xml:space="preserve"> </w:t>
      </w:r>
      <w:r w:rsidRPr="007C08C2">
        <w:t>Blessed</w:t>
      </w:r>
      <w:r w:rsidR="00495F56">
        <w:t xml:space="preserve"> </w:t>
      </w:r>
      <w:r w:rsidRPr="007C08C2">
        <w:t>Be</w:t>
      </w:r>
      <w:r w:rsidR="00495F56">
        <w:t xml:space="preserve"> </w:t>
      </w:r>
      <w:r w:rsidRPr="007C08C2">
        <w:t>He”</w:t>
      </w:r>
      <w:r w:rsidR="00495F56">
        <w:t xml:space="preserve"> </w:t>
      </w:r>
      <w:r w:rsidRPr="007C08C2">
        <w:t>and</w:t>
      </w:r>
      <w:r w:rsidR="00495F56">
        <w:t xml:space="preserve"> </w:t>
      </w:r>
      <w:r w:rsidRPr="007C08C2">
        <w:t>references</w:t>
      </w:r>
      <w:r w:rsidR="00495F56">
        <w:t xml:space="preserve"> </w:t>
      </w:r>
      <w:r w:rsidRPr="007C08C2">
        <w:t>Song</w:t>
      </w:r>
      <w:r w:rsidR="00495F56">
        <w:t xml:space="preserve"> </w:t>
      </w:r>
      <w:r w:rsidRPr="007C08C2">
        <w:t>of</w:t>
      </w:r>
      <w:r w:rsidR="00495F56">
        <w:t xml:space="preserve"> </w:t>
      </w:r>
      <w:r w:rsidRPr="007C08C2">
        <w:t>Songs:</w:t>
      </w:r>
      <w:r w:rsidR="00495F56">
        <w:t xml:space="preserve"> </w:t>
      </w:r>
      <w:r w:rsidRPr="007C08C2">
        <w:t>“His</w:t>
      </w:r>
      <w:r w:rsidR="00495F56">
        <w:t xml:space="preserve"> </w:t>
      </w:r>
      <w:r w:rsidRPr="007C08C2">
        <w:t>locks</w:t>
      </w:r>
      <w:r w:rsidR="00495F56">
        <w:t xml:space="preserve"> </w:t>
      </w:r>
      <w:r w:rsidRPr="007C08C2">
        <w:t>(</w:t>
      </w:r>
      <w:proofErr w:type="spellStart"/>
      <w:r w:rsidRPr="007C08C2">
        <w:t>peyot</w:t>
      </w:r>
      <w:proofErr w:type="spellEnd"/>
      <w:r w:rsidR="00495F56">
        <w:t xml:space="preserve"> </w:t>
      </w:r>
      <w:r w:rsidRPr="007C08C2">
        <w:t>and</w:t>
      </w:r>
      <w:r w:rsidR="00495F56">
        <w:t xml:space="preserve"> </w:t>
      </w:r>
      <w:r w:rsidRPr="007C08C2">
        <w:t>beard)</w:t>
      </w:r>
      <w:r w:rsidR="00495F56">
        <w:t xml:space="preserve"> </w:t>
      </w:r>
      <w:r w:rsidRPr="007C08C2">
        <w:t>are</w:t>
      </w:r>
      <w:r w:rsidR="00495F56">
        <w:t xml:space="preserve"> </w:t>
      </w:r>
      <w:r w:rsidRPr="007C08C2">
        <w:t>hanging</w:t>
      </w:r>
      <w:r w:rsidR="00495F56">
        <w:t xml:space="preserve"> </w:t>
      </w:r>
      <w:r w:rsidRPr="007C08C2">
        <w:t>(</w:t>
      </w:r>
      <w:proofErr w:type="spellStart"/>
      <w:r w:rsidRPr="007C08C2">
        <w:t>taltalim</w:t>
      </w:r>
      <w:proofErr w:type="spellEnd"/>
      <w:r w:rsidRPr="007C08C2">
        <w:t>).”</w:t>
      </w:r>
      <w:r w:rsidR="00495F56">
        <w:t xml:space="preserve"> </w:t>
      </w:r>
      <w:r w:rsidRPr="007C08C2">
        <w:t>In</w:t>
      </w:r>
      <w:r w:rsidR="00495F56">
        <w:t xml:space="preserve"> </w:t>
      </w:r>
      <w:r w:rsidRPr="007C08C2">
        <w:t>both</w:t>
      </w:r>
      <w:r w:rsidR="00495F56">
        <w:t xml:space="preserve"> </w:t>
      </w:r>
      <w:r w:rsidRPr="007C08C2">
        <w:t>Talmudic</w:t>
      </w:r>
      <w:r w:rsidR="00495F56">
        <w:t xml:space="preserve"> </w:t>
      </w:r>
      <w:r w:rsidRPr="007C08C2">
        <w:t>and</w:t>
      </w:r>
      <w:r w:rsidR="00495F56">
        <w:t xml:space="preserve"> </w:t>
      </w:r>
      <w:r w:rsidRPr="007C08C2">
        <w:t>Kabbalistic</w:t>
      </w:r>
      <w:r w:rsidR="00495F56">
        <w:t xml:space="preserve"> </w:t>
      </w:r>
      <w:r w:rsidRPr="007C08C2">
        <w:t>traditions,</w:t>
      </w:r>
      <w:r w:rsidR="00495F56">
        <w:t xml:space="preserve"> </w:t>
      </w:r>
      <w:r w:rsidRPr="007C08C2">
        <w:t>the</w:t>
      </w:r>
      <w:r w:rsidR="00495F56">
        <w:t xml:space="preserve"> </w:t>
      </w:r>
      <w:r w:rsidRPr="007C08C2">
        <w:t>link</w:t>
      </w:r>
      <w:r w:rsidR="00495F56">
        <w:t xml:space="preserve"> </w:t>
      </w:r>
      <w:r w:rsidRPr="007C08C2">
        <w:t>between</w:t>
      </w:r>
      <w:r w:rsidR="00495F56">
        <w:t xml:space="preserve"> </w:t>
      </w:r>
      <w:r w:rsidRPr="007C08C2">
        <w:t>these</w:t>
      </w:r>
      <w:r w:rsidR="00495F56">
        <w:t xml:space="preserve"> </w:t>
      </w:r>
      <w:r w:rsidRPr="007C08C2">
        <w:t>two</w:t>
      </w:r>
      <w:r w:rsidR="00495F56">
        <w:t xml:space="preserve"> </w:t>
      </w:r>
      <w:r w:rsidRPr="007C08C2">
        <w:t>statements</w:t>
      </w:r>
      <w:r w:rsidR="00495F56">
        <w:t xml:space="preserve"> </w:t>
      </w:r>
      <w:proofErr w:type="gramStart"/>
      <w:r w:rsidRPr="007C08C2">
        <w:t>are</w:t>
      </w:r>
      <w:proofErr w:type="gramEnd"/>
      <w:r w:rsidR="00495F56">
        <w:t xml:space="preserve"> </w:t>
      </w:r>
      <w:r w:rsidRPr="007C08C2">
        <w:t>significant,</w:t>
      </w:r>
      <w:r w:rsidR="00495F56">
        <w:t xml:space="preserve"> </w:t>
      </w:r>
      <w:r w:rsidRPr="007C08C2">
        <w:t>in</w:t>
      </w:r>
      <w:r w:rsidR="00495F56">
        <w:t xml:space="preserve"> </w:t>
      </w:r>
      <w:r w:rsidRPr="007C08C2">
        <w:t>that</w:t>
      </w:r>
      <w:r w:rsidR="00495F56">
        <w:t xml:space="preserve"> </w:t>
      </w:r>
      <w:r w:rsidRPr="007C08C2">
        <w:t>it</w:t>
      </w:r>
      <w:r w:rsidR="00495F56">
        <w:t xml:space="preserve"> </w:t>
      </w:r>
      <w:r w:rsidRPr="007C08C2">
        <w:t>relates</w:t>
      </w:r>
      <w:r w:rsidR="00495F56">
        <w:t xml:space="preserve"> </w:t>
      </w:r>
      <w:r w:rsidRPr="007C08C2">
        <w:t>to</w:t>
      </w:r>
      <w:r w:rsidR="00495F56">
        <w:t xml:space="preserve"> </w:t>
      </w:r>
      <w:r w:rsidRPr="007C08C2">
        <w:t>a</w:t>
      </w:r>
      <w:r w:rsidR="00495F56">
        <w:t xml:space="preserve"> </w:t>
      </w:r>
      <w:r w:rsidRPr="007C08C2">
        <w:t>vision</w:t>
      </w:r>
      <w:r w:rsidR="00495F56">
        <w:t xml:space="preserve"> </w:t>
      </w:r>
      <w:r w:rsidRPr="007C08C2">
        <w:t>of</w:t>
      </w:r>
      <w:r w:rsidR="00495F56">
        <w:t xml:space="preserve"> </w:t>
      </w:r>
      <w:r w:rsidRPr="007C08C2">
        <w:t>G-d</w:t>
      </w:r>
      <w:r w:rsidR="00495F56">
        <w:t xml:space="preserve"> </w:t>
      </w:r>
      <w:r w:rsidRPr="007C08C2">
        <w:t>in</w:t>
      </w:r>
      <w:r w:rsidR="00495F56">
        <w:t xml:space="preserve"> </w:t>
      </w:r>
      <w:r w:rsidRPr="007C08C2">
        <w:t>battle,</w:t>
      </w:r>
      <w:r w:rsidR="00495F56">
        <w:t xml:space="preserve"> </w:t>
      </w:r>
      <w:r w:rsidRPr="007C08C2">
        <w:t>and</w:t>
      </w:r>
      <w:r w:rsidR="00495F56">
        <w:t xml:space="preserve"> </w:t>
      </w:r>
      <w:r w:rsidRPr="007C08C2">
        <w:t>He</w:t>
      </w:r>
      <w:r w:rsidR="00495F56">
        <w:t xml:space="preserve"> </w:t>
      </w:r>
      <w:r w:rsidRPr="007C08C2">
        <w:t>is</w:t>
      </w:r>
      <w:r w:rsidR="00495F56">
        <w:t xml:space="preserve"> </w:t>
      </w:r>
      <w:r w:rsidRPr="007C08C2">
        <w:t>seen</w:t>
      </w:r>
      <w:r w:rsidR="00495F56">
        <w:t xml:space="preserve"> </w:t>
      </w:r>
      <w:r w:rsidRPr="007C08C2">
        <w:t>as</w:t>
      </w:r>
      <w:r w:rsidR="00495F56">
        <w:t xml:space="preserve"> </w:t>
      </w:r>
      <w:r w:rsidRPr="007C08C2">
        <w:t>a</w:t>
      </w:r>
      <w:r w:rsidR="00495F56">
        <w:t xml:space="preserve"> </w:t>
      </w:r>
      <w:r w:rsidRPr="007C08C2">
        <w:t>Young</w:t>
      </w:r>
      <w:r w:rsidR="00495F56">
        <w:t xml:space="preserve"> </w:t>
      </w:r>
      <w:r w:rsidRPr="007C08C2">
        <w:t>Man</w:t>
      </w:r>
      <w:r w:rsidR="00495F56">
        <w:t xml:space="preserve"> </w:t>
      </w:r>
      <w:r w:rsidRPr="007C08C2">
        <w:t>with</w:t>
      </w:r>
      <w:r w:rsidR="00495F56">
        <w:t xml:space="preserve"> </w:t>
      </w:r>
      <w:r w:rsidRPr="007C08C2">
        <w:t>locks</w:t>
      </w:r>
      <w:r w:rsidR="00495F56">
        <w:t xml:space="preserve"> </w:t>
      </w:r>
      <w:r w:rsidRPr="007C08C2">
        <w:t>(</w:t>
      </w:r>
      <w:proofErr w:type="spellStart"/>
      <w:r w:rsidRPr="007C08C2">
        <w:t>peyot</w:t>
      </w:r>
      <w:proofErr w:type="spellEnd"/>
      <w:r w:rsidR="00495F56">
        <w:t xml:space="preserve"> </w:t>
      </w:r>
      <w:r w:rsidRPr="007C08C2">
        <w:t>and</w:t>
      </w:r>
      <w:r w:rsidR="00495F56">
        <w:t xml:space="preserve"> </w:t>
      </w:r>
      <w:r w:rsidRPr="007C08C2">
        <w:t>a</w:t>
      </w:r>
      <w:r w:rsidR="00495F56">
        <w:t xml:space="preserve"> </w:t>
      </w:r>
      <w:r w:rsidRPr="007C08C2">
        <w:t>beard).</w:t>
      </w:r>
      <w:r w:rsidR="00495F56">
        <w:t xml:space="preserve"> </w:t>
      </w:r>
      <w:r w:rsidRPr="007C08C2">
        <w:t>It</w:t>
      </w:r>
      <w:r w:rsidR="00495F56">
        <w:t xml:space="preserve"> </w:t>
      </w:r>
      <w:r w:rsidRPr="007C08C2">
        <w:t>is</w:t>
      </w:r>
      <w:r w:rsidR="00495F56">
        <w:t xml:space="preserve"> </w:t>
      </w:r>
      <w:r w:rsidRPr="007C08C2">
        <w:t>explained</w:t>
      </w:r>
      <w:r w:rsidR="00495F56">
        <w:t xml:space="preserve"> </w:t>
      </w:r>
      <w:r w:rsidRPr="007C08C2">
        <w:t>that</w:t>
      </w:r>
      <w:r w:rsidR="00495F56">
        <w:t xml:space="preserve"> </w:t>
      </w:r>
      <w:r w:rsidRPr="007C08C2">
        <w:t>this</w:t>
      </w:r>
      <w:r w:rsidR="00495F56">
        <w:t xml:space="preserve"> </w:t>
      </w:r>
      <w:r w:rsidRPr="007C08C2">
        <w:t>is</w:t>
      </w:r>
      <w:r w:rsidR="00495F56">
        <w:t xml:space="preserve"> </w:t>
      </w:r>
      <w:r w:rsidRPr="007C08C2">
        <w:t>referring</w:t>
      </w:r>
      <w:r w:rsidR="00495F56">
        <w:t xml:space="preserve"> </w:t>
      </w:r>
      <w:r w:rsidRPr="007C08C2">
        <w:t>to</w:t>
      </w:r>
      <w:r w:rsidR="00495F56">
        <w:t xml:space="preserve"> </w:t>
      </w:r>
      <w:r w:rsidRPr="007C08C2">
        <w:t>Zeir</w:t>
      </w:r>
      <w:r w:rsidR="00495F56">
        <w:t xml:space="preserve"> </w:t>
      </w:r>
      <w:r w:rsidRPr="007C08C2">
        <w:t>Anpin,</w:t>
      </w:r>
      <w:r w:rsidR="00495F56">
        <w:t xml:space="preserve"> </w:t>
      </w:r>
      <w:r w:rsidRPr="007C08C2">
        <w:t>which</w:t>
      </w:r>
      <w:r w:rsidR="00495F56">
        <w:t xml:space="preserve"> </w:t>
      </w:r>
      <w:r w:rsidRPr="007C08C2">
        <w:t>is</w:t>
      </w:r>
      <w:r w:rsidR="00495F56">
        <w:t xml:space="preserve"> </w:t>
      </w:r>
      <w:r w:rsidRPr="007C08C2">
        <w:t>a</w:t>
      </w:r>
      <w:r w:rsidR="00495F56">
        <w:t xml:space="preserve"> </w:t>
      </w:r>
      <w:proofErr w:type="spellStart"/>
      <w:r w:rsidRPr="007C08C2">
        <w:t>Partzuf</w:t>
      </w:r>
      <w:proofErr w:type="spellEnd"/>
      <w:r w:rsidR="00495F56">
        <w:t xml:space="preserve"> </w:t>
      </w:r>
      <w:r w:rsidRPr="007C08C2">
        <w:t>(personification</w:t>
      </w:r>
      <w:r w:rsidR="00495F56">
        <w:t xml:space="preserve"> </w:t>
      </w:r>
      <w:r w:rsidRPr="007C08C2">
        <w:t>of</w:t>
      </w:r>
      <w:r w:rsidR="00495F56">
        <w:t xml:space="preserve"> </w:t>
      </w:r>
      <w:r w:rsidRPr="007C08C2">
        <w:t>the</w:t>
      </w:r>
      <w:r w:rsidR="00495F56">
        <w:t xml:space="preserve"> </w:t>
      </w:r>
      <w:r w:rsidRPr="007C08C2">
        <w:t>Light</w:t>
      </w:r>
      <w:r w:rsidR="00495F56">
        <w:t xml:space="preserve"> </w:t>
      </w:r>
      <w:r w:rsidRPr="007C08C2">
        <w:t>of</w:t>
      </w:r>
      <w:r w:rsidR="00495F56">
        <w:t xml:space="preserve"> </w:t>
      </w:r>
      <w:r w:rsidRPr="007C08C2">
        <w:t>G-d).</w:t>
      </w:r>
      <w:r w:rsidR="00495F56">
        <w:t xml:space="preserve"> </w:t>
      </w:r>
      <w:r w:rsidRPr="007C08C2">
        <w:t>The</w:t>
      </w:r>
      <w:r w:rsidR="00495F56">
        <w:t xml:space="preserve"> </w:t>
      </w:r>
      <w:r w:rsidRPr="007C08C2">
        <w:t>link</w:t>
      </w:r>
      <w:r w:rsidR="00495F56">
        <w:t xml:space="preserve"> </w:t>
      </w:r>
      <w:r w:rsidRPr="007C08C2">
        <w:t>between</w:t>
      </w:r>
      <w:r w:rsidR="00495F56">
        <w:t xml:space="preserve"> </w:t>
      </w:r>
      <w:r w:rsidRPr="007C08C2">
        <w:t>these</w:t>
      </w:r>
      <w:r w:rsidR="00495F56">
        <w:t xml:space="preserve"> </w:t>
      </w:r>
      <w:r w:rsidRPr="007C08C2">
        <w:t>two</w:t>
      </w:r>
      <w:r w:rsidR="00495F56">
        <w:t xml:space="preserve"> </w:t>
      </w:r>
      <w:r w:rsidRPr="007C08C2">
        <w:t>statements</w:t>
      </w:r>
      <w:r w:rsidR="00495F56">
        <w:t xml:space="preserve"> </w:t>
      </w:r>
      <w:r w:rsidRPr="007C08C2">
        <w:t>also</w:t>
      </w:r>
      <w:r w:rsidR="00495F56">
        <w:t xml:space="preserve"> </w:t>
      </w:r>
      <w:r w:rsidRPr="007C08C2">
        <w:t>relates</w:t>
      </w:r>
      <w:r w:rsidR="00495F56">
        <w:t xml:space="preserve"> </w:t>
      </w:r>
      <w:r w:rsidRPr="007C08C2">
        <w:t>to</w:t>
      </w:r>
      <w:r w:rsidR="00495F56">
        <w:t xml:space="preserve"> </w:t>
      </w:r>
      <w:r w:rsidRPr="007C08C2">
        <w:t>the</w:t>
      </w:r>
      <w:r w:rsidR="00495F56">
        <w:t xml:space="preserve"> </w:t>
      </w:r>
      <w:r w:rsidRPr="007C08C2">
        <w:t>Torah</w:t>
      </w:r>
      <w:r w:rsidR="00495F56">
        <w:t xml:space="preserve"> </w:t>
      </w:r>
      <w:r w:rsidRPr="007C08C2">
        <w:t>which</w:t>
      </w:r>
      <w:r w:rsidR="00495F56">
        <w:t xml:space="preserve"> </w:t>
      </w:r>
      <w:r w:rsidRPr="007C08C2">
        <w:t>is</w:t>
      </w:r>
      <w:r w:rsidR="00495F56">
        <w:t xml:space="preserve"> </w:t>
      </w:r>
      <w:r w:rsidRPr="007C08C2">
        <w:t>closely</w:t>
      </w:r>
      <w:r w:rsidR="00495F56">
        <w:t xml:space="preserve"> </w:t>
      </w:r>
      <w:r w:rsidRPr="007C08C2">
        <w:t>associated</w:t>
      </w:r>
      <w:r w:rsidR="00495F56">
        <w:t xml:space="preserve"> </w:t>
      </w:r>
      <w:r w:rsidRPr="007C08C2">
        <w:t>with</w:t>
      </w:r>
      <w:r w:rsidR="00495F56">
        <w:t xml:space="preserve"> </w:t>
      </w:r>
      <w:r w:rsidRPr="007C08C2">
        <w:t>Zeir</w:t>
      </w:r>
      <w:r w:rsidR="00495F56">
        <w:t xml:space="preserve"> </w:t>
      </w:r>
      <w:r w:rsidRPr="007C08C2">
        <w:t>Anpin,</w:t>
      </w:r>
      <w:r w:rsidR="00495F56">
        <w:t xml:space="preserve"> </w:t>
      </w:r>
      <w:r w:rsidRPr="007C08C2">
        <w:t>referring</w:t>
      </w:r>
      <w:r w:rsidR="00495F56">
        <w:t xml:space="preserve"> </w:t>
      </w:r>
      <w:r w:rsidRPr="007C08C2">
        <w:t>to</w:t>
      </w:r>
      <w:r w:rsidR="00495F56">
        <w:t xml:space="preserve"> </w:t>
      </w:r>
      <w:r w:rsidRPr="007C08C2">
        <w:t>fact</w:t>
      </w:r>
      <w:r w:rsidR="00495F56">
        <w:t xml:space="preserve"> </w:t>
      </w:r>
      <w:r w:rsidRPr="007C08C2">
        <w:t>that</w:t>
      </w:r>
      <w:r w:rsidR="00495F56">
        <w:t xml:space="preserve"> </w:t>
      </w:r>
      <w:r w:rsidRPr="007C08C2">
        <w:t>the</w:t>
      </w:r>
      <w:r w:rsidR="00495F56">
        <w:t xml:space="preserve"> </w:t>
      </w:r>
      <w:r w:rsidRPr="007C08C2">
        <w:t>Torah</w:t>
      </w:r>
      <w:r w:rsidR="00495F56">
        <w:t xml:space="preserve"> </w:t>
      </w:r>
      <w:r w:rsidRPr="007C08C2">
        <w:t>contains</w:t>
      </w:r>
      <w:r w:rsidR="00495F56">
        <w:t xml:space="preserve"> </w:t>
      </w:r>
      <w:r w:rsidRPr="007C08C2">
        <w:t>“Teli</w:t>
      </w:r>
      <w:r w:rsidR="00495F56">
        <w:t xml:space="preserve"> </w:t>
      </w:r>
      <w:proofErr w:type="spellStart"/>
      <w:r w:rsidRPr="007C08C2">
        <w:t>Tela’im</w:t>
      </w:r>
      <w:proofErr w:type="spellEnd"/>
      <w:r w:rsidR="00495F56">
        <w:t xml:space="preserve"> </w:t>
      </w:r>
      <w:r w:rsidRPr="007C08C2">
        <w:t>Chochmah”</w:t>
      </w:r>
      <w:r w:rsidR="00495F56">
        <w:t xml:space="preserve"> </w:t>
      </w:r>
      <w:r w:rsidRPr="007C08C2">
        <w:t>(Piles</w:t>
      </w:r>
      <w:r w:rsidR="00495F56">
        <w:t xml:space="preserve"> </w:t>
      </w:r>
      <w:r w:rsidRPr="007C08C2">
        <w:t>of</w:t>
      </w:r>
      <w:r w:rsidR="00495F56">
        <w:t xml:space="preserve"> </w:t>
      </w:r>
      <w:r w:rsidRPr="007C08C2">
        <w:t>Piles</w:t>
      </w:r>
      <w:r w:rsidR="00495F56">
        <w:t xml:space="preserve"> </w:t>
      </w:r>
      <w:r w:rsidRPr="007C08C2">
        <w:t>of</w:t>
      </w:r>
      <w:r w:rsidR="00495F56">
        <w:t xml:space="preserve"> </w:t>
      </w:r>
      <w:r w:rsidRPr="007C08C2">
        <w:t>Wisdom).</w:t>
      </w:r>
      <w:r w:rsidR="00495F56">
        <w:t xml:space="preserve"> </w:t>
      </w:r>
      <w:r w:rsidRPr="007C08C2">
        <w:t>The</w:t>
      </w:r>
      <w:r w:rsidR="00495F56">
        <w:t xml:space="preserve"> </w:t>
      </w:r>
      <w:r w:rsidRPr="007C08C2">
        <w:t>hairs</w:t>
      </w:r>
      <w:r w:rsidR="00495F56">
        <w:t xml:space="preserve"> </w:t>
      </w:r>
      <w:r w:rsidRPr="007C08C2">
        <w:t>of</w:t>
      </w:r>
      <w:r w:rsidR="00495F56">
        <w:t xml:space="preserve"> </w:t>
      </w:r>
      <w:r w:rsidRPr="007C08C2">
        <w:t>the</w:t>
      </w:r>
      <w:r w:rsidR="00495F56">
        <w:t xml:space="preserve"> </w:t>
      </w:r>
      <w:proofErr w:type="spellStart"/>
      <w:r w:rsidRPr="007C08C2">
        <w:t>peyot</w:t>
      </w:r>
      <w:proofErr w:type="spellEnd"/>
      <w:r w:rsidR="00495F56">
        <w:t xml:space="preserve"> </w:t>
      </w:r>
      <w:r w:rsidRPr="007C08C2">
        <w:t>and</w:t>
      </w:r>
      <w:r w:rsidR="00495F56">
        <w:t xml:space="preserve"> </w:t>
      </w:r>
      <w:r w:rsidRPr="007C08C2">
        <w:t>beard</w:t>
      </w:r>
      <w:r w:rsidR="00495F56">
        <w:t xml:space="preserve"> </w:t>
      </w:r>
      <w:r w:rsidRPr="007C08C2">
        <w:t>are</w:t>
      </w:r>
      <w:r w:rsidR="00495F56">
        <w:t xml:space="preserve"> </w:t>
      </w:r>
      <w:r w:rsidRPr="007C08C2">
        <w:t>symbolized</w:t>
      </w:r>
      <w:r w:rsidR="00495F56">
        <w:t xml:space="preserve"> </w:t>
      </w:r>
      <w:r w:rsidRPr="007C08C2">
        <w:t>as</w:t>
      </w:r>
      <w:r w:rsidR="00495F56">
        <w:t xml:space="preserve"> </w:t>
      </w:r>
      <w:r w:rsidRPr="007C08C2">
        <w:t>the</w:t>
      </w:r>
      <w:r w:rsidR="00495F56">
        <w:t xml:space="preserve"> </w:t>
      </w:r>
      <w:r w:rsidRPr="007C08C2">
        <w:t>lines</w:t>
      </w:r>
      <w:r w:rsidR="00495F56">
        <w:t xml:space="preserve"> </w:t>
      </w:r>
      <w:r w:rsidRPr="007C08C2">
        <w:t>upon</w:t>
      </w:r>
      <w:r w:rsidR="00495F56">
        <w:t xml:space="preserve"> </w:t>
      </w:r>
      <w:r w:rsidRPr="007C08C2">
        <w:t>which</w:t>
      </w:r>
      <w:r w:rsidR="00495F56">
        <w:t xml:space="preserve"> </w:t>
      </w:r>
      <w:r w:rsidRPr="007C08C2">
        <w:t>the</w:t>
      </w:r>
      <w:r w:rsidR="00495F56">
        <w:t xml:space="preserve"> </w:t>
      </w:r>
      <w:r w:rsidRPr="007C08C2">
        <w:t>letters</w:t>
      </w:r>
      <w:r w:rsidR="00495F56">
        <w:t xml:space="preserve"> </w:t>
      </w:r>
      <w:r w:rsidRPr="007C08C2">
        <w:t>of</w:t>
      </w:r>
      <w:r w:rsidR="00495F56">
        <w:t xml:space="preserve"> </w:t>
      </w:r>
      <w:r w:rsidRPr="007C08C2">
        <w:t>the</w:t>
      </w:r>
      <w:r w:rsidR="00495F56">
        <w:t xml:space="preserve"> </w:t>
      </w:r>
      <w:r w:rsidRPr="007C08C2">
        <w:t>Torah</w:t>
      </w:r>
      <w:r w:rsidR="00495F56">
        <w:t xml:space="preserve"> </w:t>
      </w:r>
      <w:r w:rsidRPr="007C08C2">
        <w:t>are</w:t>
      </w:r>
      <w:r w:rsidR="00495F56">
        <w:t xml:space="preserve"> </w:t>
      </w:r>
      <w:r w:rsidRPr="007C08C2">
        <w:t>written.</w:t>
      </w:r>
    </w:p>
    <w:p w14:paraId="197DAAAA" w14:textId="77777777" w:rsidR="007C08C2" w:rsidRPr="007C08C2" w:rsidRDefault="007C08C2" w:rsidP="007C08C2"/>
    <w:p w14:paraId="0508F382" w14:textId="021F6446" w:rsidR="007C08C2" w:rsidRPr="007C08C2" w:rsidRDefault="007C08C2" w:rsidP="007C08C2">
      <w:r w:rsidRPr="007C08C2">
        <w:t>Here</w:t>
      </w:r>
      <w:r w:rsidR="00495F56">
        <w:t xml:space="preserve"> </w:t>
      </w:r>
      <w:r w:rsidRPr="007C08C2">
        <w:t>this</w:t>
      </w:r>
      <w:r w:rsidR="00495F56">
        <w:t xml:space="preserve"> </w:t>
      </w:r>
      <w:r w:rsidRPr="007C08C2">
        <w:t>is</w:t>
      </w:r>
      <w:r w:rsidR="00495F56">
        <w:t xml:space="preserve"> </w:t>
      </w:r>
      <w:r w:rsidRPr="007C08C2">
        <w:t>speaking</w:t>
      </w:r>
      <w:r w:rsidR="00495F56">
        <w:t xml:space="preserve"> </w:t>
      </w:r>
      <w:r w:rsidRPr="007C08C2">
        <w:t>about</w:t>
      </w:r>
      <w:r w:rsidR="00495F56">
        <w:t xml:space="preserve"> </w:t>
      </w:r>
      <w:r w:rsidRPr="007C08C2">
        <w:t>the</w:t>
      </w:r>
      <w:r w:rsidR="00495F56">
        <w:t xml:space="preserve"> </w:t>
      </w:r>
      <w:r w:rsidRPr="007C08C2">
        <w:t>Primordial</w:t>
      </w:r>
      <w:r w:rsidR="00495F56">
        <w:t xml:space="preserve"> </w:t>
      </w:r>
      <w:r w:rsidRPr="007C08C2">
        <w:t>Torah</w:t>
      </w:r>
      <w:r w:rsidR="00495F56">
        <w:t xml:space="preserve"> </w:t>
      </w:r>
      <w:r w:rsidRPr="007C08C2">
        <w:t>which</w:t>
      </w:r>
      <w:r w:rsidR="00495F56">
        <w:t xml:space="preserve"> </w:t>
      </w:r>
      <w:r w:rsidRPr="007C08C2">
        <w:t>preceded</w:t>
      </w:r>
      <w:r w:rsidR="00495F56">
        <w:t xml:space="preserve"> </w:t>
      </w:r>
      <w:r w:rsidRPr="007C08C2">
        <w:t>Creation,</w:t>
      </w:r>
      <w:r w:rsidR="00495F56">
        <w:t xml:space="preserve"> </w:t>
      </w:r>
      <w:r w:rsidRPr="007C08C2">
        <w:t>not</w:t>
      </w:r>
      <w:r w:rsidR="00495F56">
        <w:t xml:space="preserve"> </w:t>
      </w:r>
      <w:r w:rsidRPr="007C08C2">
        <w:t>the</w:t>
      </w:r>
      <w:r w:rsidR="00495F56">
        <w:t xml:space="preserve"> </w:t>
      </w:r>
      <w:r w:rsidRPr="007C08C2">
        <w:t>Written</w:t>
      </w:r>
      <w:r w:rsidR="00495F56">
        <w:t xml:space="preserve"> </w:t>
      </w:r>
      <w:r w:rsidRPr="007C08C2">
        <w:t>Torah</w:t>
      </w:r>
      <w:r w:rsidR="00495F56">
        <w:t xml:space="preserve"> </w:t>
      </w:r>
      <w:r w:rsidRPr="007C08C2">
        <w:lastRenderedPageBreak/>
        <w:t>which</w:t>
      </w:r>
      <w:r w:rsidR="00495F56">
        <w:t xml:space="preserve"> </w:t>
      </w:r>
      <w:r w:rsidRPr="007C08C2">
        <w:t>was</w:t>
      </w:r>
      <w:r w:rsidR="00495F56">
        <w:t xml:space="preserve"> </w:t>
      </w:r>
      <w:r w:rsidRPr="007C08C2">
        <w:t>“written</w:t>
      </w:r>
      <w:r w:rsidR="00495F56">
        <w:t xml:space="preserve"> </w:t>
      </w:r>
      <w:r w:rsidRPr="007C08C2">
        <w:t>with</w:t>
      </w:r>
      <w:r w:rsidR="00495F56">
        <w:t xml:space="preserve"> </w:t>
      </w:r>
      <w:r w:rsidRPr="007C08C2">
        <w:t>black</w:t>
      </w:r>
      <w:r w:rsidR="00495F56">
        <w:t xml:space="preserve"> </w:t>
      </w:r>
      <w:r w:rsidRPr="007C08C2">
        <w:t>fire</w:t>
      </w:r>
      <w:r w:rsidR="00495F56">
        <w:t xml:space="preserve"> </w:t>
      </w:r>
      <w:r w:rsidRPr="007C08C2">
        <w:t>upon</w:t>
      </w:r>
      <w:r w:rsidR="00495F56">
        <w:t xml:space="preserve"> </w:t>
      </w:r>
      <w:r w:rsidRPr="007C08C2">
        <w:t>white</w:t>
      </w:r>
      <w:r w:rsidR="00495F56">
        <w:t xml:space="preserve"> </w:t>
      </w:r>
      <w:r w:rsidRPr="007C08C2">
        <w:t>fire.”</w:t>
      </w:r>
      <w:r w:rsidR="00495F56">
        <w:t xml:space="preserve"> </w:t>
      </w:r>
      <w:r w:rsidRPr="007C08C2">
        <w:t>The</w:t>
      </w:r>
      <w:r w:rsidR="00495F56">
        <w:t xml:space="preserve"> </w:t>
      </w:r>
      <w:r w:rsidRPr="007C08C2">
        <w:t>Sages</w:t>
      </w:r>
      <w:r w:rsidR="00495F56">
        <w:t xml:space="preserve"> </w:t>
      </w:r>
      <w:r w:rsidRPr="007C08C2">
        <w:t>explain</w:t>
      </w:r>
      <w:r w:rsidR="00495F56">
        <w:t xml:space="preserve"> </w:t>
      </w:r>
      <w:r w:rsidRPr="007C08C2">
        <w:t>each</w:t>
      </w:r>
      <w:r w:rsidR="00495F56">
        <w:t xml:space="preserve"> </w:t>
      </w:r>
      <w:r w:rsidRPr="007C08C2">
        <w:t>letter</w:t>
      </w:r>
      <w:r w:rsidR="00495F56">
        <w:t xml:space="preserve"> </w:t>
      </w:r>
      <w:r w:rsidRPr="007C08C2">
        <w:t>of</w:t>
      </w:r>
      <w:r w:rsidR="00495F56">
        <w:t xml:space="preserve"> </w:t>
      </w:r>
      <w:r w:rsidRPr="007C08C2">
        <w:t>the</w:t>
      </w:r>
      <w:r w:rsidR="00495F56">
        <w:t xml:space="preserve"> </w:t>
      </w:r>
      <w:r w:rsidRPr="007C08C2">
        <w:t>Torah</w:t>
      </w:r>
      <w:r w:rsidR="00495F56">
        <w:t xml:space="preserve"> </w:t>
      </w:r>
      <w:r w:rsidRPr="007C08C2">
        <w:t>is</w:t>
      </w:r>
      <w:r w:rsidR="00495F56">
        <w:t xml:space="preserve"> </w:t>
      </w:r>
      <w:r w:rsidRPr="007C08C2">
        <w:t>a</w:t>
      </w:r>
      <w:r w:rsidR="00495F56">
        <w:t xml:space="preserve"> </w:t>
      </w:r>
      <w:r w:rsidRPr="007C08C2">
        <w:t>hair</w:t>
      </w:r>
      <w:r w:rsidR="00495F56">
        <w:t xml:space="preserve"> </w:t>
      </w:r>
      <w:r w:rsidRPr="007C08C2">
        <w:t>on</w:t>
      </w:r>
      <w:r w:rsidR="00495F56">
        <w:t xml:space="preserve"> </w:t>
      </w:r>
      <w:r w:rsidRPr="007C08C2">
        <w:t>the</w:t>
      </w:r>
      <w:r w:rsidR="00495F56">
        <w:t xml:space="preserve"> </w:t>
      </w:r>
      <w:proofErr w:type="spellStart"/>
      <w:r w:rsidRPr="007C08C2">
        <w:t>peyot</w:t>
      </w:r>
      <w:proofErr w:type="spellEnd"/>
      <w:r w:rsidR="00495F56">
        <w:t xml:space="preserve"> </w:t>
      </w:r>
      <w:r w:rsidRPr="007C08C2">
        <w:t>and</w:t>
      </w:r>
      <w:r w:rsidR="00495F56">
        <w:t xml:space="preserve"> </w:t>
      </w:r>
      <w:r w:rsidRPr="007C08C2">
        <w:t>beard</w:t>
      </w:r>
      <w:r w:rsidR="00495F56">
        <w:t xml:space="preserve"> </w:t>
      </w:r>
      <w:r w:rsidRPr="007C08C2">
        <w:t>of</w:t>
      </w:r>
      <w:r w:rsidR="00495F56">
        <w:t xml:space="preserve"> </w:t>
      </w:r>
      <w:r w:rsidRPr="007C08C2">
        <w:t>Zeir</w:t>
      </w:r>
      <w:r w:rsidR="00495F56">
        <w:t xml:space="preserve"> </w:t>
      </w:r>
      <w:r w:rsidRPr="007C08C2">
        <w:t>Anpin,</w:t>
      </w:r>
      <w:r w:rsidR="00495F56">
        <w:t xml:space="preserve"> </w:t>
      </w:r>
      <w:r w:rsidRPr="007C08C2">
        <w:t>these</w:t>
      </w:r>
      <w:r w:rsidR="00495F56">
        <w:t xml:space="preserve"> </w:t>
      </w:r>
      <w:r w:rsidRPr="007C08C2">
        <w:t>are</w:t>
      </w:r>
      <w:r w:rsidR="00495F56">
        <w:t xml:space="preserve"> </w:t>
      </w:r>
      <w:r w:rsidRPr="007C08C2">
        <w:t>not</w:t>
      </w:r>
      <w:r w:rsidR="00495F56">
        <w:t xml:space="preserve"> </w:t>
      </w:r>
      <w:r w:rsidRPr="007C08C2">
        <w:t>literally</w:t>
      </w:r>
      <w:r w:rsidR="00495F56">
        <w:t xml:space="preserve"> </w:t>
      </w:r>
      <w:r w:rsidRPr="007C08C2">
        <w:t>hairs</w:t>
      </w:r>
      <w:r w:rsidR="00495F56">
        <w:t xml:space="preserve"> </w:t>
      </w:r>
      <w:r w:rsidRPr="007C08C2">
        <w:t>but</w:t>
      </w:r>
      <w:r w:rsidR="00495F56">
        <w:t xml:space="preserve"> </w:t>
      </w:r>
      <w:r w:rsidRPr="007C08C2">
        <w:t>channels</w:t>
      </w:r>
      <w:r w:rsidR="00495F56">
        <w:t xml:space="preserve"> </w:t>
      </w:r>
      <w:r w:rsidRPr="007C08C2">
        <w:t>through</w:t>
      </w:r>
      <w:r w:rsidR="00495F56">
        <w:t xml:space="preserve"> </w:t>
      </w:r>
      <w:r w:rsidRPr="007C08C2">
        <w:t>which</w:t>
      </w:r>
      <w:r w:rsidR="00495F56">
        <w:t xml:space="preserve"> </w:t>
      </w:r>
      <w:r w:rsidRPr="007C08C2">
        <w:t>G-d’s</w:t>
      </w:r>
      <w:r w:rsidR="00495F56">
        <w:t xml:space="preserve"> </w:t>
      </w:r>
      <w:r w:rsidRPr="007C08C2">
        <w:t>wisdom</w:t>
      </w:r>
      <w:r w:rsidR="00495F56">
        <w:t xml:space="preserve"> </w:t>
      </w:r>
      <w:r w:rsidRPr="007C08C2">
        <w:t>Emanates</w:t>
      </w:r>
      <w:r w:rsidR="00495F56">
        <w:t xml:space="preserve"> </w:t>
      </w:r>
      <w:r w:rsidRPr="007C08C2">
        <w:t>from</w:t>
      </w:r>
      <w:r w:rsidR="00495F56">
        <w:t xml:space="preserve"> </w:t>
      </w:r>
      <w:r w:rsidRPr="007C08C2">
        <w:t>His</w:t>
      </w:r>
      <w:r w:rsidR="00495F56">
        <w:t xml:space="preserve"> </w:t>
      </w:r>
      <w:r w:rsidRPr="007C08C2">
        <w:t>anthropomorphic</w:t>
      </w:r>
      <w:r w:rsidR="00495F56">
        <w:t xml:space="preserve"> </w:t>
      </w:r>
      <w:r w:rsidRPr="007C08C2">
        <w:t>“head.”</w:t>
      </w:r>
      <w:r w:rsidR="00495F56">
        <w:t xml:space="preserve"> </w:t>
      </w:r>
      <w:r w:rsidRPr="007C08C2">
        <w:t>The</w:t>
      </w:r>
      <w:r w:rsidR="00495F56">
        <w:t xml:space="preserve"> </w:t>
      </w:r>
      <w:r w:rsidRPr="007C08C2">
        <w:t>head</w:t>
      </w:r>
      <w:r w:rsidR="00495F56">
        <w:t xml:space="preserve"> </w:t>
      </w:r>
      <w:r w:rsidRPr="007C08C2">
        <w:t>is</w:t>
      </w:r>
      <w:r w:rsidR="00495F56">
        <w:t xml:space="preserve"> </w:t>
      </w:r>
      <w:r w:rsidRPr="007C08C2">
        <w:t>the</w:t>
      </w:r>
      <w:r w:rsidR="00495F56">
        <w:t xml:space="preserve"> </w:t>
      </w:r>
      <w:r w:rsidRPr="007C08C2">
        <w:t>concealed</w:t>
      </w:r>
      <w:r w:rsidR="00495F56">
        <w:t xml:space="preserve"> </w:t>
      </w:r>
      <w:r w:rsidRPr="007C08C2">
        <w:t>wisdom</w:t>
      </w:r>
      <w:r w:rsidR="00495F56">
        <w:t xml:space="preserve"> </w:t>
      </w:r>
      <w:r w:rsidRPr="007C08C2">
        <w:t>which</w:t>
      </w:r>
      <w:r w:rsidR="00495F56">
        <w:t xml:space="preserve"> </w:t>
      </w:r>
      <w:r w:rsidRPr="007C08C2">
        <w:t>is</w:t>
      </w:r>
      <w:r w:rsidR="00495F56">
        <w:t xml:space="preserve"> </w:t>
      </w:r>
      <w:r w:rsidRPr="007C08C2">
        <w:t>then</w:t>
      </w:r>
      <w:r w:rsidR="00495F56">
        <w:t xml:space="preserve"> </w:t>
      </w:r>
      <w:r w:rsidRPr="007C08C2">
        <w:t>revealed</w:t>
      </w:r>
      <w:r w:rsidR="00495F56">
        <w:t xml:space="preserve"> </w:t>
      </w:r>
      <w:r w:rsidRPr="007C08C2">
        <w:t>through</w:t>
      </w:r>
      <w:r w:rsidR="00495F56">
        <w:t xml:space="preserve"> </w:t>
      </w:r>
      <w:r w:rsidRPr="007C08C2">
        <w:t>His</w:t>
      </w:r>
      <w:r w:rsidR="00495F56">
        <w:t xml:space="preserve"> </w:t>
      </w:r>
      <w:r w:rsidRPr="007C08C2">
        <w:t>“hair.”</w:t>
      </w:r>
      <w:r w:rsidR="00495F56">
        <w:t xml:space="preserve"> </w:t>
      </w:r>
      <w:r w:rsidRPr="007C08C2">
        <w:t>The</w:t>
      </w:r>
      <w:r w:rsidR="00495F56">
        <w:t xml:space="preserve"> </w:t>
      </w:r>
      <w:r w:rsidRPr="007C08C2">
        <w:t>entire</w:t>
      </w:r>
      <w:r w:rsidR="00495F56">
        <w:t xml:space="preserve"> </w:t>
      </w:r>
      <w:r w:rsidRPr="007C08C2">
        <w:t>the</w:t>
      </w:r>
      <w:r w:rsidR="00495F56">
        <w:t xml:space="preserve"> </w:t>
      </w:r>
      <w:r w:rsidRPr="007C08C2">
        <w:t>verse</w:t>
      </w:r>
      <w:r w:rsidR="00495F56">
        <w:t xml:space="preserve"> </w:t>
      </w:r>
      <w:r w:rsidRPr="007C08C2">
        <w:t>in</w:t>
      </w:r>
      <w:r w:rsidR="00495F56">
        <w:t xml:space="preserve"> </w:t>
      </w:r>
      <w:r w:rsidRPr="007C08C2">
        <w:t>the</w:t>
      </w:r>
      <w:r w:rsidR="00495F56">
        <w:t xml:space="preserve"> </w:t>
      </w:r>
      <w:r w:rsidRPr="007C08C2">
        <w:t>Song</w:t>
      </w:r>
      <w:r w:rsidR="00495F56">
        <w:t xml:space="preserve"> </w:t>
      </w:r>
      <w:r w:rsidRPr="007C08C2">
        <w:t>of</w:t>
      </w:r>
      <w:r w:rsidR="00495F56">
        <w:t xml:space="preserve"> </w:t>
      </w:r>
      <w:r w:rsidRPr="007C08C2">
        <w:t>Songs</w:t>
      </w:r>
      <w:r w:rsidR="00495F56">
        <w:t xml:space="preserve"> </w:t>
      </w:r>
      <w:r w:rsidRPr="007C08C2">
        <w:t>says:</w:t>
      </w:r>
      <w:r w:rsidR="00495F56">
        <w:t xml:space="preserve"> </w:t>
      </w:r>
      <w:r w:rsidRPr="007C08C2">
        <w:t>“His</w:t>
      </w:r>
      <w:r w:rsidR="00495F56">
        <w:t xml:space="preserve"> </w:t>
      </w:r>
      <w:r w:rsidRPr="007C08C2">
        <w:t>head</w:t>
      </w:r>
      <w:r w:rsidR="00495F56">
        <w:t xml:space="preserve"> </w:t>
      </w:r>
      <w:r w:rsidRPr="007C08C2">
        <w:t>is</w:t>
      </w:r>
      <w:r w:rsidR="00495F56">
        <w:t xml:space="preserve"> </w:t>
      </w:r>
      <w:r w:rsidRPr="007C08C2">
        <w:t>a</w:t>
      </w:r>
      <w:r w:rsidR="00495F56">
        <w:t xml:space="preserve"> </w:t>
      </w:r>
      <w:r w:rsidRPr="007C08C2">
        <w:t>fine</w:t>
      </w:r>
      <w:r w:rsidR="00495F56">
        <w:t xml:space="preserve"> </w:t>
      </w:r>
      <w:r w:rsidRPr="007C08C2">
        <w:t>treasure</w:t>
      </w:r>
      <w:r w:rsidR="00495F56">
        <w:t xml:space="preserve"> </w:t>
      </w:r>
      <w:r w:rsidRPr="007C08C2">
        <w:t>of</w:t>
      </w:r>
      <w:r w:rsidR="00495F56">
        <w:t xml:space="preserve"> </w:t>
      </w:r>
      <w:r w:rsidRPr="007C08C2">
        <w:t>gold,</w:t>
      </w:r>
      <w:r w:rsidR="00495F56">
        <w:t xml:space="preserve"> </w:t>
      </w:r>
      <w:r w:rsidRPr="007C08C2">
        <w:t>his</w:t>
      </w:r>
      <w:r w:rsidR="00495F56">
        <w:t xml:space="preserve"> </w:t>
      </w:r>
      <w:r w:rsidRPr="007C08C2">
        <w:t>locks</w:t>
      </w:r>
      <w:r w:rsidR="00495F56">
        <w:t xml:space="preserve"> </w:t>
      </w:r>
      <w:r w:rsidRPr="007C08C2">
        <w:t>are</w:t>
      </w:r>
      <w:r w:rsidR="00495F56">
        <w:t xml:space="preserve"> </w:t>
      </w:r>
      <w:r w:rsidRPr="007C08C2">
        <w:t>hanging,</w:t>
      </w:r>
      <w:r w:rsidR="00495F56">
        <w:t xml:space="preserve"> </w:t>
      </w:r>
      <w:r w:rsidRPr="007C08C2">
        <w:t>black</w:t>
      </w:r>
      <w:r w:rsidR="00495F56">
        <w:t xml:space="preserve"> </w:t>
      </w:r>
      <w:r w:rsidRPr="007C08C2">
        <w:t>like</w:t>
      </w:r>
      <w:r w:rsidR="00495F56">
        <w:t xml:space="preserve"> </w:t>
      </w:r>
      <w:r w:rsidRPr="007C08C2">
        <w:t>a</w:t>
      </w:r>
      <w:r w:rsidR="00495F56">
        <w:t xml:space="preserve"> </w:t>
      </w:r>
      <w:r w:rsidRPr="007C08C2">
        <w:t>raven.”</w:t>
      </w:r>
      <w:r w:rsidR="00495F56">
        <w:t xml:space="preserve"> </w:t>
      </w:r>
      <w:r w:rsidRPr="007C08C2">
        <w:t>The</w:t>
      </w:r>
      <w:r w:rsidR="00495F56">
        <w:t xml:space="preserve"> </w:t>
      </w:r>
      <w:r w:rsidRPr="007C08C2">
        <w:t>letters</w:t>
      </w:r>
      <w:r w:rsidR="00495F56">
        <w:t xml:space="preserve"> </w:t>
      </w:r>
      <w:r w:rsidRPr="007C08C2">
        <w:t>of</w:t>
      </w:r>
      <w:r w:rsidR="00495F56">
        <w:t xml:space="preserve"> </w:t>
      </w:r>
      <w:r w:rsidRPr="007C08C2">
        <w:t>the</w:t>
      </w:r>
      <w:r w:rsidR="00495F56">
        <w:t xml:space="preserve"> </w:t>
      </w:r>
      <w:r w:rsidRPr="007C08C2">
        <w:t>Torah,</w:t>
      </w:r>
      <w:r w:rsidR="00495F56">
        <w:t xml:space="preserve"> </w:t>
      </w:r>
      <w:r w:rsidRPr="007C08C2">
        <w:t>which</w:t>
      </w:r>
      <w:r w:rsidR="00495F56">
        <w:t xml:space="preserve"> </w:t>
      </w:r>
      <w:r w:rsidRPr="007C08C2">
        <w:t>are</w:t>
      </w:r>
      <w:r w:rsidR="00495F56">
        <w:t xml:space="preserve"> </w:t>
      </w:r>
      <w:r w:rsidRPr="007C08C2">
        <w:t>written</w:t>
      </w:r>
      <w:r w:rsidR="00495F56">
        <w:t xml:space="preserve"> </w:t>
      </w:r>
      <w:r w:rsidRPr="007C08C2">
        <w:t>in</w:t>
      </w:r>
      <w:r w:rsidR="00495F56">
        <w:t xml:space="preserve"> </w:t>
      </w:r>
      <w:r w:rsidRPr="007C08C2">
        <w:t>black</w:t>
      </w:r>
      <w:r w:rsidR="00495F56">
        <w:t xml:space="preserve"> </w:t>
      </w:r>
      <w:r w:rsidRPr="007C08C2">
        <w:t>ink,</w:t>
      </w:r>
      <w:r w:rsidR="00495F56">
        <w:t xml:space="preserve"> </w:t>
      </w:r>
      <w:r w:rsidRPr="007C08C2">
        <w:t>is</w:t>
      </w:r>
      <w:r w:rsidR="00495F56">
        <w:t xml:space="preserve"> </w:t>
      </w:r>
      <w:r w:rsidRPr="007C08C2">
        <w:t>the</w:t>
      </w:r>
      <w:r w:rsidR="00495F56">
        <w:t xml:space="preserve"> </w:t>
      </w:r>
      <w:r w:rsidRPr="007C08C2">
        <w:t>revelation</w:t>
      </w:r>
      <w:r w:rsidR="00495F56">
        <w:t xml:space="preserve"> </w:t>
      </w:r>
      <w:r w:rsidRPr="007C08C2">
        <w:t>of</w:t>
      </w:r>
      <w:r w:rsidR="00495F56">
        <w:t xml:space="preserve"> </w:t>
      </w:r>
      <w:r w:rsidRPr="007C08C2">
        <w:t>the</w:t>
      </w:r>
      <w:r w:rsidR="00495F56">
        <w:t xml:space="preserve"> </w:t>
      </w:r>
      <w:r w:rsidRPr="007C08C2">
        <w:t>concealed</w:t>
      </w:r>
      <w:r w:rsidR="00495F56">
        <w:t xml:space="preserve"> </w:t>
      </w:r>
      <w:r w:rsidRPr="007C08C2">
        <w:t>wisdom.</w:t>
      </w:r>
      <w:r w:rsidR="00495F56">
        <w:t xml:space="preserve"> </w:t>
      </w:r>
      <w:r w:rsidRPr="007C08C2">
        <w:t>Therefore,</w:t>
      </w:r>
      <w:r w:rsidR="00495F56">
        <w:t xml:space="preserve"> </w:t>
      </w:r>
      <w:r w:rsidRPr="007C08C2">
        <w:t>Zeir</w:t>
      </w:r>
      <w:r w:rsidR="00495F56">
        <w:t xml:space="preserve"> </w:t>
      </w:r>
      <w:r w:rsidRPr="007C08C2">
        <w:t>Anpin</w:t>
      </w:r>
      <w:r w:rsidR="00495F56">
        <w:t xml:space="preserve"> </w:t>
      </w:r>
      <w:r w:rsidRPr="007C08C2">
        <w:t>is</w:t>
      </w:r>
      <w:r w:rsidR="00495F56">
        <w:t xml:space="preserve"> </w:t>
      </w:r>
      <w:r w:rsidRPr="007C08C2">
        <w:t>from</w:t>
      </w:r>
      <w:r w:rsidR="00495F56">
        <w:t xml:space="preserve"> </w:t>
      </w:r>
      <w:r w:rsidRPr="007C08C2">
        <w:t>where</w:t>
      </w:r>
      <w:r w:rsidR="00495F56">
        <w:t xml:space="preserve"> </w:t>
      </w:r>
      <w:r w:rsidRPr="007C08C2">
        <w:t>in</w:t>
      </w:r>
      <w:r w:rsidR="00495F56">
        <w:t xml:space="preserve"> </w:t>
      </w:r>
      <w:r w:rsidRPr="007C08C2">
        <w:t>each</w:t>
      </w:r>
      <w:r w:rsidR="00495F56">
        <w:t xml:space="preserve"> </w:t>
      </w:r>
      <w:r w:rsidRPr="007C08C2">
        <w:t>“hair”</w:t>
      </w:r>
      <w:r w:rsidR="00495F56">
        <w:t xml:space="preserve"> </w:t>
      </w:r>
      <w:r w:rsidRPr="007C08C2">
        <w:t>hangs</w:t>
      </w:r>
      <w:r w:rsidR="00495F56">
        <w:t xml:space="preserve"> </w:t>
      </w:r>
      <w:r w:rsidRPr="007C08C2">
        <w:t>a</w:t>
      </w:r>
      <w:r w:rsidR="00495F56">
        <w:t xml:space="preserve"> </w:t>
      </w:r>
      <w:r w:rsidRPr="007C08C2">
        <w:t>universe,</w:t>
      </w:r>
      <w:r w:rsidR="00495F56">
        <w:t xml:space="preserve"> </w:t>
      </w:r>
      <w:r w:rsidRPr="007C08C2">
        <w:t>each</w:t>
      </w:r>
      <w:r w:rsidR="00495F56">
        <w:t xml:space="preserve"> </w:t>
      </w:r>
      <w:r w:rsidRPr="007C08C2">
        <w:t>of</w:t>
      </w:r>
      <w:r w:rsidR="00495F56">
        <w:t xml:space="preserve"> </w:t>
      </w:r>
      <w:r w:rsidRPr="007C08C2">
        <w:t>which</w:t>
      </w:r>
      <w:r w:rsidR="00495F56">
        <w:t xml:space="preserve"> </w:t>
      </w:r>
      <w:r w:rsidRPr="007C08C2">
        <w:t>is</w:t>
      </w:r>
      <w:r w:rsidR="00495F56">
        <w:t xml:space="preserve"> </w:t>
      </w:r>
      <w:r w:rsidRPr="007C08C2">
        <w:t>represented</w:t>
      </w:r>
      <w:r w:rsidR="00495F56">
        <w:t xml:space="preserve"> </w:t>
      </w:r>
      <w:r w:rsidRPr="007C08C2">
        <w:t>by</w:t>
      </w:r>
      <w:r w:rsidR="00495F56">
        <w:t xml:space="preserve"> </w:t>
      </w:r>
      <w:r w:rsidRPr="007C08C2">
        <w:t>the</w:t>
      </w:r>
      <w:r w:rsidR="00495F56">
        <w:t xml:space="preserve"> </w:t>
      </w:r>
      <w:r w:rsidRPr="007C08C2">
        <w:t>letters</w:t>
      </w:r>
      <w:r w:rsidR="00495F56">
        <w:t xml:space="preserve"> </w:t>
      </w:r>
      <w:r w:rsidRPr="007C08C2">
        <w:t>of</w:t>
      </w:r>
      <w:r w:rsidR="00495F56">
        <w:t xml:space="preserve"> </w:t>
      </w:r>
      <w:r w:rsidRPr="007C08C2">
        <w:t>the</w:t>
      </w:r>
      <w:r w:rsidR="00495F56">
        <w:t xml:space="preserve"> </w:t>
      </w:r>
      <w:r w:rsidRPr="007C08C2">
        <w:t>Torah.</w:t>
      </w:r>
      <w:r w:rsidR="00495F56">
        <w:t xml:space="preserve"> </w:t>
      </w:r>
      <w:r w:rsidRPr="007C08C2">
        <w:t>The</w:t>
      </w:r>
      <w:r w:rsidR="00495F56">
        <w:t xml:space="preserve"> </w:t>
      </w:r>
      <w:r w:rsidRPr="007C08C2">
        <w:t>Teli</w:t>
      </w:r>
      <w:r w:rsidR="00495F56">
        <w:t xml:space="preserve"> </w:t>
      </w:r>
      <w:r w:rsidRPr="007C08C2">
        <w:t>then</w:t>
      </w:r>
      <w:r w:rsidR="00495F56">
        <w:t xml:space="preserve"> </w:t>
      </w:r>
      <w:r w:rsidRPr="007C08C2">
        <w:t>is</w:t>
      </w:r>
      <w:r w:rsidR="00495F56">
        <w:t xml:space="preserve"> </w:t>
      </w:r>
      <w:r w:rsidRPr="007C08C2">
        <w:t>Zeir</w:t>
      </w:r>
      <w:r w:rsidR="00495F56">
        <w:t xml:space="preserve"> </w:t>
      </w:r>
      <w:r w:rsidRPr="007C08C2">
        <w:t>Anpin,</w:t>
      </w:r>
      <w:r w:rsidR="00495F56">
        <w:t xml:space="preserve"> </w:t>
      </w:r>
      <w:r w:rsidRPr="007C08C2">
        <w:t>which</w:t>
      </w:r>
      <w:r w:rsidR="00495F56">
        <w:t xml:space="preserve"> </w:t>
      </w:r>
      <w:r w:rsidRPr="007C08C2">
        <w:t>is</w:t>
      </w:r>
      <w:r w:rsidR="00495F56">
        <w:t xml:space="preserve"> </w:t>
      </w:r>
      <w:r w:rsidRPr="007C08C2">
        <w:t>the</w:t>
      </w:r>
      <w:r w:rsidR="00495F56">
        <w:t xml:space="preserve"> </w:t>
      </w:r>
      <w:r w:rsidRPr="007C08C2">
        <w:t>axis</w:t>
      </w:r>
      <w:r w:rsidR="00495F56">
        <w:t xml:space="preserve"> </w:t>
      </w:r>
      <w:r w:rsidRPr="007C08C2">
        <w:t>through</w:t>
      </w:r>
      <w:r w:rsidR="00495F56">
        <w:t xml:space="preserve"> </w:t>
      </w:r>
      <w:r w:rsidRPr="007C08C2">
        <w:t>which</w:t>
      </w:r>
      <w:r w:rsidR="00495F56">
        <w:t xml:space="preserve"> </w:t>
      </w:r>
      <w:r w:rsidRPr="007C08C2">
        <w:t>the</w:t>
      </w:r>
      <w:r w:rsidR="00495F56">
        <w:t xml:space="preserve"> </w:t>
      </w:r>
      <w:r w:rsidRPr="007C08C2">
        <w:t>universe</w:t>
      </w:r>
      <w:r w:rsidR="00495F56">
        <w:t xml:space="preserve"> </w:t>
      </w:r>
      <w:r w:rsidRPr="007C08C2">
        <w:t>revolves</w:t>
      </w:r>
      <w:r w:rsidR="00495F56">
        <w:t xml:space="preserve"> </w:t>
      </w:r>
      <w:r w:rsidRPr="007C08C2">
        <w:t>and</w:t>
      </w:r>
      <w:r w:rsidR="00495F56">
        <w:t xml:space="preserve"> </w:t>
      </w:r>
      <w:r w:rsidRPr="007C08C2">
        <w:t>Torah,</w:t>
      </w:r>
      <w:r w:rsidR="00495F56">
        <w:t xml:space="preserve"> </w:t>
      </w:r>
      <w:r w:rsidRPr="007C08C2">
        <w:t>which</w:t>
      </w:r>
      <w:r w:rsidR="00495F56">
        <w:t xml:space="preserve"> </w:t>
      </w:r>
      <w:r w:rsidRPr="007C08C2">
        <w:t>the</w:t>
      </w:r>
      <w:r w:rsidR="00495F56">
        <w:t xml:space="preserve"> </w:t>
      </w:r>
      <w:r w:rsidRPr="007C08C2">
        <w:t>blue</w:t>
      </w:r>
      <w:r w:rsidR="00495F56">
        <w:t xml:space="preserve"> </w:t>
      </w:r>
      <w:r w:rsidRPr="007C08C2">
        <w:t>print</w:t>
      </w:r>
      <w:r w:rsidR="00495F56">
        <w:t xml:space="preserve"> </w:t>
      </w:r>
      <w:r w:rsidRPr="007C08C2">
        <w:t>through</w:t>
      </w:r>
      <w:r w:rsidR="00495F56">
        <w:t xml:space="preserve"> </w:t>
      </w:r>
      <w:r w:rsidRPr="007C08C2">
        <w:t>which</w:t>
      </w:r>
      <w:r w:rsidR="00495F56">
        <w:t xml:space="preserve"> </w:t>
      </w:r>
      <w:r w:rsidRPr="007C08C2">
        <w:t>all</w:t>
      </w:r>
      <w:r w:rsidR="00495F56">
        <w:t xml:space="preserve"> </w:t>
      </w:r>
      <w:r w:rsidRPr="007C08C2">
        <w:t>of</w:t>
      </w:r>
      <w:r w:rsidR="00495F56">
        <w:t xml:space="preserve"> </w:t>
      </w:r>
      <w:r w:rsidRPr="007C08C2">
        <w:t>Creation</w:t>
      </w:r>
      <w:r w:rsidR="00495F56">
        <w:t xml:space="preserve"> </w:t>
      </w:r>
      <w:r w:rsidRPr="007C08C2">
        <w:t>is</w:t>
      </w:r>
      <w:r w:rsidR="00495F56">
        <w:t xml:space="preserve"> </w:t>
      </w:r>
      <w:r w:rsidRPr="007C08C2">
        <w:t>sustained.</w:t>
      </w:r>
    </w:p>
    <w:p w14:paraId="43727B19" w14:textId="77777777" w:rsidR="007C08C2" w:rsidRPr="007C08C2" w:rsidRDefault="007C08C2" w:rsidP="007C08C2"/>
    <w:p w14:paraId="19E942C1" w14:textId="22189AE1" w:rsidR="007C08C2" w:rsidRPr="007C08C2" w:rsidRDefault="007C08C2" w:rsidP="007C08C2">
      <w:r w:rsidRPr="007C08C2">
        <w:t>Another</w:t>
      </w:r>
      <w:r w:rsidR="00495F56">
        <w:t xml:space="preserve"> </w:t>
      </w:r>
      <w:r w:rsidRPr="007C08C2">
        <w:t>astounding</w:t>
      </w:r>
      <w:r w:rsidR="00495F56">
        <w:t xml:space="preserve"> </w:t>
      </w:r>
      <w:r w:rsidRPr="007C08C2">
        <w:t>secret</w:t>
      </w:r>
      <w:r w:rsidR="00495F56">
        <w:t xml:space="preserve"> </w:t>
      </w:r>
      <w:r w:rsidRPr="007C08C2">
        <w:t>that</w:t>
      </w:r>
      <w:r w:rsidR="00495F56">
        <w:t xml:space="preserve"> </w:t>
      </w:r>
      <w:r w:rsidRPr="007C08C2">
        <w:t>is</w:t>
      </w:r>
      <w:r w:rsidR="00495F56">
        <w:t xml:space="preserve"> </w:t>
      </w:r>
      <w:r w:rsidRPr="007C08C2">
        <w:t>revealed</w:t>
      </w:r>
      <w:r w:rsidR="00495F56">
        <w:t xml:space="preserve"> </w:t>
      </w:r>
      <w:r w:rsidRPr="007C08C2">
        <w:t>is</w:t>
      </w:r>
      <w:r w:rsidR="00495F56">
        <w:t xml:space="preserve"> </w:t>
      </w:r>
      <w:r w:rsidRPr="007C08C2">
        <w:t>that</w:t>
      </w:r>
      <w:r w:rsidR="00495F56">
        <w:t xml:space="preserve"> </w:t>
      </w:r>
      <w:r w:rsidRPr="007C08C2">
        <w:t>the</w:t>
      </w:r>
      <w:r w:rsidR="00495F56">
        <w:t xml:space="preserve"> </w:t>
      </w:r>
      <w:r w:rsidRPr="007C08C2">
        <w:t>Teli</w:t>
      </w:r>
      <w:r w:rsidR="00495F56">
        <w:t xml:space="preserve"> </w:t>
      </w:r>
      <w:r w:rsidRPr="007C08C2">
        <w:t>is</w:t>
      </w:r>
      <w:r w:rsidR="00495F56">
        <w:t xml:space="preserve"> </w:t>
      </w:r>
      <w:r w:rsidRPr="007C08C2">
        <w:t>the</w:t>
      </w:r>
      <w:r w:rsidR="00495F56">
        <w:t xml:space="preserve"> </w:t>
      </w:r>
      <w:r w:rsidRPr="007C08C2">
        <w:t>Mashiach</w:t>
      </w:r>
      <w:r w:rsidR="00495F56">
        <w:t xml:space="preserve"> </w:t>
      </w:r>
      <w:r w:rsidRPr="007C08C2">
        <w:t>(Messiah),</w:t>
      </w:r>
      <w:r w:rsidR="00495F56">
        <w:t xml:space="preserve"> </w:t>
      </w:r>
      <w:r w:rsidRPr="007C08C2">
        <w:t>often</w:t>
      </w:r>
      <w:r w:rsidR="00495F56">
        <w:t xml:space="preserve"> </w:t>
      </w:r>
      <w:r w:rsidRPr="007C08C2">
        <w:t>referred</w:t>
      </w:r>
      <w:r w:rsidR="00495F56">
        <w:t xml:space="preserve"> </w:t>
      </w:r>
      <w:r w:rsidRPr="007C08C2">
        <w:t>to</w:t>
      </w:r>
      <w:r w:rsidR="00495F56">
        <w:t xml:space="preserve"> </w:t>
      </w:r>
      <w:r w:rsidRPr="007C08C2">
        <w:t>as</w:t>
      </w:r>
      <w:r w:rsidR="00495F56">
        <w:t xml:space="preserve"> </w:t>
      </w:r>
      <w:r w:rsidRPr="007C08C2">
        <w:t>the</w:t>
      </w:r>
      <w:r w:rsidR="00495F56">
        <w:t xml:space="preserve"> </w:t>
      </w:r>
      <w:r w:rsidRPr="007C08C2">
        <w:t>Holy</w:t>
      </w:r>
      <w:r w:rsidR="00495F56">
        <w:t xml:space="preserve"> </w:t>
      </w:r>
      <w:r w:rsidRPr="007C08C2">
        <w:t>Snake</w:t>
      </w:r>
      <w:r w:rsidR="00495F56">
        <w:t xml:space="preserve"> </w:t>
      </w:r>
      <w:r w:rsidRPr="007C08C2">
        <w:t>(Nachash</w:t>
      </w:r>
      <w:r w:rsidR="00495F56">
        <w:t xml:space="preserve"> </w:t>
      </w:r>
      <w:proofErr w:type="spellStart"/>
      <w:r w:rsidRPr="007C08C2">
        <w:t>Ha’Kodesh</w:t>
      </w:r>
      <w:proofErr w:type="spellEnd"/>
      <w:r w:rsidRPr="007C08C2">
        <w:t>),</w:t>
      </w:r>
      <w:r w:rsidR="00495F56">
        <w:t xml:space="preserve"> </w:t>
      </w:r>
      <w:r w:rsidRPr="007C08C2">
        <w:t>as</w:t>
      </w:r>
      <w:r w:rsidR="00495F56">
        <w:t xml:space="preserve"> </w:t>
      </w:r>
      <w:r w:rsidRPr="007C08C2">
        <w:t>the</w:t>
      </w:r>
      <w:r w:rsidR="00495F56">
        <w:t xml:space="preserve"> </w:t>
      </w:r>
      <w:r w:rsidRPr="007C08C2">
        <w:t>Hebrew</w:t>
      </w:r>
      <w:r w:rsidR="00495F56">
        <w:t xml:space="preserve"> </w:t>
      </w:r>
      <w:r w:rsidRPr="007C08C2">
        <w:t>words</w:t>
      </w:r>
      <w:r w:rsidR="00495F56">
        <w:t xml:space="preserve"> </w:t>
      </w:r>
      <w:r w:rsidRPr="007C08C2">
        <w:t>“Mashiach”</w:t>
      </w:r>
      <w:r w:rsidR="00495F56">
        <w:t xml:space="preserve"> </w:t>
      </w:r>
      <w:r w:rsidRPr="007C08C2">
        <w:t>and</w:t>
      </w:r>
      <w:r w:rsidR="00495F56">
        <w:t xml:space="preserve"> </w:t>
      </w:r>
      <w:r w:rsidRPr="007C08C2">
        <w:t>“Nachash”</w:t>
      </w:r>
      <w:r w:rsidR="00495F56">
        <w:t xml:space="preserve"> </w:t>
      </w:r>
      <w:r w:rsidRPr="007C08C2">
        <w:t>share</w:t>
      </w:r>
      <w:r w:rsidR="00495F56">
        <w:t xml:space="preserve"> </w:t>
      </w:r>
      <w:r w:rsidRPr="007C08C2">
        <w:t>the</w:t>
      </w:r>
      <w:r w:rsidR="00495F56">
        <w:t xml:space="preserve"> </w:t>
      </w:r>
      <w:r w:rsidRPr="007C08C2">
        <w:t>same</w:t>
      </w:r>
      <w:r w:rsidR="00495F56">
        <w:t xml:space="preserve"> </w:t>
      </w:r>
      <w:r w:rsidRPr="007C08C2">
        <w:t>Gematria</w:t>
      </w:r>
      <w:r w:rsidR="00495F56">
        <w:t xml:space="preserve"> </w:t>
      </w:r>
      <w:r w:rsidRPr="007C08C2">
        <w:t>(numerical</w:t>
      </w:r>
      <w:r w:rsidR="00495F56">
        <w:t xml:space="preserve"> </w:t>
      </w:r>
      <w:r w:rsidRPr="007C08C2">
        <w:t>value)</w:t>
      </w:r>
      <w:r w:rsidR="00495F56">
        <w:t xml:space="preserve"> </w:t>
      </w:r>
      <w:r w:rsidRPr="007C08C2">
        <w:t>of</w:t>
      </w:r>
      <w:r w:rsidR="00495F56">
        <w:t xml:space="preserve"> </w:t>
      </w:r>
      <w:r w:rsidRPr="007C08C2">
        <w:t>358.</w:t>
      </w:r>
      <w:r w:rsidR="00495F56">
        <w:t xml:space="preserve"> </w:t>
      </w:r>
      <w:proofErr w:type="gramStart"/>
      <w:r w:rsidRPr="007C08C2">
        <w:t>So</w:t>
      </w:r>
      <w:proofErr w:type="gramEnd"/>
      <w:r w:rsidR="00495F56">
        <w:t xml:space="preserve"> </w:t>
      </w:r>
      <w:r w:rsidRPr="007C08C2">
        <w:t>the</w:t>
      </w:r>
      <w:r w:rsidR="00495F56">
        <w:t xml:space="preserve"> </w:t>
      </w:r>
      <w:r w:rsidRPr="007C08C2">
        <w:t>Mashiach</w:t>
      </w:r>
      <w:r w:rsidR="00495F56">
        <w:t xml:space="preserve"> </w:t>
      </w:r>
      <w:r w:rsidRPr="007C08C2">
        <w:t>is</w:t>
      </w:r>
      <w:r w:rsidR="00495F56">
        <w:t xml:space="preserve"> </w:t>
      </w:r>
      <w:r w:rsidRPr="007C08C2">
        <w:t>the</w:t>
      </w:r>
      <w:r w:rsidR="00495F56">
        <w:t xml:space="preserve"> </w:t>
      </w:r>
      <w:r w:rsidRPr="007C08C2">
        <w:t>Pole</w:t>
      </w:r>
      <w:r w:rsidR="00495F56">
        <w:t xml:space="preserve"> </w:t>
      </w:r>
      <w:r w:rsidRPr="007C08C2">
        <w:t>Serpent.</w:t>
      </w:r>
      <w:r w:rsidR="00495F56">
        <w:t xml:space="preserve"> </w:t>
      </w:r>
      <w:r w:rsidRPr="007C08C2">
        <w:t>Since</w:t>
      </w:r>
      <w:r w:rsidR="00495F56">
        <w:t xml:space="preserve"> </w:t>
      </w:r>
      <w:r w:rsidRPr="007C08C2">
        <w:t>the</w:t>
      </w:r>
      <w:r w:rsidR="00495F56">
        <w:t xml:space="preserve"> </w:t>
      </w:r>
      <w:r w:rsidRPr="007C08C2">
        <w:t>association</w:t>
      </w:r>
      <w:r w:rsidR="00495F56">
        <w:t xml:space="preserve"> </w:t>
      </w:r>
      <w:r w:rsidRPr="007C08C2">
        <w:t>of</w:t>
      </w:r>
      <w:r w:rsidR="00495F56">
        <w:t xml:space="preserve"> </w:t>
      </w:r>
      <w:r w:rsidRPr="007C08C2">
        <w:t>Teli</w:t>
      </w:r>
      <w:r w:rsidR="00495F56">
        <w:t xml:space="preserve"> </w:t>
      </w:r>
      <w:r w:rsidRPr="007C08C2">
        <w:t>has</w:t>
      </w:r>
      <w:r w:rsidR="00495F56">
        <w:t xml:space="preserve"> </w:t>
      </w:r>
      <w:r w:rsidRPr="007C08C2">
        <w:t>already</w:t>
      </w:r>
      <w:r w:rsidR="00495F56">
        <w:t xml:space="preserve"> </w:t>
      </w:r>
      <w:r w:rsidRPr="007C08C2">
        <w:t>been</w:t>
      </w:r>
      <w:r w:rsidR="00495F56">
        <w:t xml:space="preserve"> </w:t>
      </w:r>
      <w:r w:rsidRPr="007C08C2">
        <w:t>made</w:t>
      </w:r>
      <w:r w:rsidR="00495F56">
        <w:t xml:space="preserve"> </w:t>
      </w:r>
      <w:r w:rsidRPr="007C08C2">
        <w:t>with</w:t>
      </w:r>
      <w:r w:rsidR="00495F56">
        <w:t xml:space="preserve"> </w:t>
      </w:r>
      <w:r w:rsidRPr="007C08C2">
        <w:t>the</w:t>
      </w:r>
      <w:r w:rsidR="00495F56">
        <w:t xml:space="preserve"> </w:t>
      </w:r>
      <w:r w:rsidRPr="007C08C2">
        <w:t>Pole</w:t>
      </w:r>
      <w:r w:rsidR="00495F56">
        <w:t xml:space="preserve"> </w:t>
      </w:r>
      <w:r w:rsidRPr="007C08C2">
        <w:t>Serpent,</w:t>
      </w:r>
      <w:r w:rsidR="00495F56">
        <w:t xml:space="preserve"> </w:t>
      </w:r>
      <w:r w:rsidRPr="007C08C2">
        <w:t>and</w:t>
      </w:r>
      <w:r w:rsidR="00495F56">
        <w:t xml:space="preserve"> </w:t>
      </w:r>
      <w:r w:rsidRPr="007C08C2">
        <w:t>the</w:t>
      </w:r>
      <w:r w:rsidR="00495F56">
        <w:t xml:space="preserve"> </w:t>
      </w:r>
      <w:r w:rsidRPr="007C08C2">
        <w:t>Pole</w:t>
      </w:r>
      <w:r w:rsidR="00495F56">
        <w:t xml:space="preserve"> </w:t>
      </w:r>
      <w:r w:rsidRPr="007C08C2">
        <w:t>Serpent</w:t>
      </w:r>
      <w:r w:rsidR="00495F56">
        <w:t xml:space="preserve"> </w:t>
      </w:r>
      <w:r w:rsidRPr="007C08C2">
        <w:t>with</w:t>
      </w:r>
      <w:r w:rsidR="00495F56">
        <w:t xml:space="preserve"> </w:t>
      </w:r>
      <w:r w:rsidRPr="007C08C2">
        <w:t>Draco,</w:t>
      </w:r>
      <w:r w:rsidR="00495F56">
        <w:t xml:space="preserve"> </w:t>
      </w:r>
      <w:r w:rsidRPr="007C08C2">
        <w:t>and</w:t>
      </w:r>
      <w:r w:rsidR="00495F56">
        <w:t xml:space="preserve"> </w:t>
      </w:r>
      <w:r w:rsidRPr="007C08C2">
        <w:t>Draco</w:t>
      </w:r>
      <w:r w:rsidR="00495F56">
        <w:t xml:space="preserve"> </w:t>
      </w:r>
      <w:r w:rsidRPr="007C08C2">
        <w:t>with</w:t>
      </w:r>
      <w:r w:rsidR="00495F56">
        <w:t xml:space="preserve"> </w:t>
      </w:r>
      <w:r w:rsidRPr="007C08C2">
        <w:t>Zeir</w:t>
      </w:r>
      <w:r w:rsidR="00495F56">
        <w:t xml:space="preserve"> </w:t>
      </w:r>
      <w:r w:rsidRPr="007C08C2">
        <w:t>Anpin;</w:t>
      </w:r>
      <w:r w:rsidR="00495F56">
        <w:t xml:space="preserve"> </w:t>
      </w:r>
      <w:r w:rsidRPr="007C08C2">
        <w:t>it</w:t>
      </w:r>
      <w:r w:rsidR="00495F56">
        <w:t xml:space="preserve"> </w:t>
      </w:r>
      <w:r w:rsidRPr="007C08C2">
        <w:t>is</w:t>
      </w:r>
      <w:r w:rsidR="00495F56">
        <w:t xml:space="preserve"> </w:t>
      </w:r>
      <w:r w:rsidRPr="007C08C2">
        <w:t>now</w:t>
      </w:r>
      <w:r w:rsidR="00495F56">
        <w:t xml:space="preserve"> </w:t>
      </w:r>
      <w:r w:rsidRPr="007C08C2">
        <w:t>clear</w:t>
      </w:r>
      <w:r w:rsidR="00495F56">
        <w:t xml:space="preserve"> </w:t>
      </w:r>
      <w:r w:rsidRPr="007C08C2">
        <w:t>as</w:t>
      </w:r>
      <w:r w:rsidR="00495F56">
        <w:t xml:space="preserve"> </w:t>
      </w:r>
      <w:r w:rsidRPr="007C08C2">
        <w:t>to</w:t>
      </w:r>
      <w:r w:rsidR="00495F56">
        <w:t xml:space="preserve"> </w:t>
      </w:r>
      <w:r w:rsidRPr="007C08C2">
        <w:t>the</w:t>
      </w:r>
      <w:r w:rsidR="00495F56">
        <w:t xml:space="preserve"> </w:t>
      </w:r>
      <w:r w:rsidRPr="007C08C2">
        <w:t>fact</w:t>
      </w:r>
      <w:r w:rsidR="00495F56">
        <w:t xml:space="preserve"> </w:t>
      </w:r>
      <w:r w:rsidRPr="007C08C2">
        <w:t>that</w:t>
      </w:r>
      <w:r w:rsidR="00495F56">
        <w:t xml:space="preserve"> </w:t>
      </w:r>
      <w:proofErr w:type="spellStart"/>
      <w:r w:rsidRPr="007C08C2">
        <w:t>Metatr</w:t>
      </w:r>
      <w:proofErr w:type="spellEnd"/>
      <w:r w:rsidRPr="007C08C2">
        <w:t>-n,</w:t>
      </w:r>
      <w:r w:rsidR="00495F56">
        <w:t xml:space="preserve"> </w:t>
      </w:r>
      <w:r w:rsidRPr="007C08C2">
        <w:t>the</w:t>
      </w:r>
      <w:r w:rsidR="00495F56">
        <w:t xml:space="preserve"> </w:t>
      </w:r>
      <w:r w:rsidRPr="007C08C2">
        <w:t>Angel</w:t>
      </w:r>
      <w:r w:rsidR="00495F56">
        <w:t xml:space="preserve"> </w:t>
      </w:r>
      <w:r w:rsidRPr="007C08C2">
        <w:t>who</w:t>
      </w:r>
      <w:r w:rsidR="00495F56">
        <w:t xml:space="preserve"> </w:t>
      </w:r>
      <w:r w:rsidRPr="007C08C2">
        <w:t>governs</w:t>
      </w:r>
      <w:r w:rsidR="00495F56">
        <w:t xml:space="preserve"> </w:t>
      </w:r>
      <w:r w:rsidRPr="007C08C2">
        <w:t>Zeir</w:t>
      </w:r>
      <w:r w:rsidR="00495F56">
        <w:t xml:space="preserve"> </w:t>
      </w:r>
      <w:r w:rsidRPr="007C08C2">
        <w:t>Anpin,</w:t>
      </w:r>
      <w:r w:rsidR="00495F56">
        <w:t xml:space="preserve"> </w:t>
      </w:r>
      <w:r w:rsidRPr="007C08C2">
        <w:t>is</w:t>
      </w:r>
      <w:r w:rsidR="00495F56">
        <w:t xml:space="preserve"> </w:t>
      </w:r>
      <w:r w:rsidRPr="007C08C2">
        <w:t>“the</w:t>
      </w:r>
      <w:r w:rsidR="00495F56">
        <w:t xml:space="preserve"> </w:t>
      </w:r>
      <w:proofErr w:type="spellStart"/>
      <w:r w:rsidRPr="007C08C2">
        <w:t>the</w:t>
      </w:r>
      <w:proofErr w:type="spellEnd"/>
      <w:r w:rsidR="00495F56">
        <w:t xml:space="preserve"> </w:t>
      </w:r>
      <w:r w:rsidRPr="007C08C2">
        <w:t>likeness</w:t>
      </w:r>
      <w:r w:rsidR="00495F56">
        <w:t xml:space="preserve"> </w:t>
      </w:r>
      <w:r w:rsidRPr="007C08C2">
        <w:t>before</w:t>
      </w:r>
      <w:r w:rsidR="00495F56">
        <w:t xml:space="preserve"> </w:t>
      </w:r>
      <w:r w:rsidRPr="007C08C2">
        <w:t>the</w:t>
      </w:r>
      <w:r w:rsidR="00495F56">
        <w:t xml:space="preserve"> </w:t>
      </w:r>
      <w:r w:rsidRPr="007C08C2">
        <w:t>Holy</w:t>
      </w:r>
      <w:r w:rsidR="00495F56">
        <w:t xml:space="preserve"> </w:t>
      </w:r>
      <w:r w:rsidRPr="007C08C2">
        <w:t>One</w:t>
      </w:r>
      <w:r w:rsidR="00495F56">
        <w:t xml:space="preserve"> </w:t>
      </w:r>
      <w:r w:rsidRPr="007C08C2">
        <w:t>Blessed</w:t>
      </w:r>
      <w:r w:rsidR="00495F56">
        <w:t xml:space="preserve"> </w:t>
      </w:r>
      <w:r w:rsidRPr="007C08C2">
        <w:t>Be</w:t>
      </w:r>
      <w:r w:rsidR="00495F56">
        <w:t xml:space="preserve"> </w:t>
      </w:r>
      <w:r w:rsidRPr="007C08C2">
        <w:t>He.”</w:t>
      </w:r>
      <w:r w:rsidR="00495F56">
        <w:t xml:space="preserve"> </w:t>
      </w:r>
      <w:r w:rsidRPr="007C08C2">
        <w:t>Since</w:t>
      </w:r>
      <w:r w:rsidR="00495F56">
        <w:t xml:space="preserve"> </w:t>
      </w:r>
      <w:r w:rsidRPr="007C08C2">
        <w:t>Mashiach</w:t>
      </w:r>
      <w:r w:rsidR="00495F56">
        <w:t xml:space="preserve"> </w:t>
      </w:r>
      <w:r w:rsidRPr="007C08C2">
        <w:t>is</w:t>
      </w:r>
      <w:r w:rsidR="00495F56">
        <w:t xml:space="preserve"> </w:t>
      </w:r>
      <w:r w:rsidRPr="007C08C2">
        <w:t>interconnected</w:t>
      </w:r>
      <w:r w:rsidR="00495F56">
        <w:t xml:space="preserve"> </w:t>
      </w:r>
      <w:r w:rsidRPr="007C08C2">
        <w:t>with</w:t>
      </w:r>
      <w:r w:rsidR="00495F56">
        <w:t xml:space="preserve"> </w:t>
      </w:r>
      <w:r w:rsidRPr="007C08C2">
        <w:t>Angel</w:t>
      </w:r>
      <w:r w:rsidR="00495F56">
        <w:t xml:space="preserve"> </w:t>
      </w:r>
      <w:proofErr w:type="spellStart"/>
      <w:r w:rsidRPr="007C08C2">
        <w:t>Metatr</w:t>
      </w:r>
      <w:proofErr w:type="spellEnd"/>
      <w:r w:rsidRPr="007C08C2">
        <w:t>-n,</w:t>
      </w:r>
      <w:r w:rsidR="00495F56">
        <w:t xml:space="preserve"> </w:t>
      </w:r>
      <w:r w:rsidRPr="007C08C2">
        <w:t>it</w:t>
      </w:r>
      <w:r w:rsidR="00495F56">
        <w:t xml:space="preserve"> </w:t>
      </w:r>
      <w:r w:rsidRPr="007C08C2">
        <w:t>is</w:t>
      </w:r>
      <w:r w:rsidR="00495F56">
        <w:t xml:space="preserve"> </w:t>
      </w:r>
      <w:r w:rsidRPr="007C08C2">
        <w:t>now</w:t>
      </w:r>
      <w:r w:rsidR="00495F56">
        <w:t xml:space="preserve"> </w:t>
      </w:r>
      <w:r w:rsidRPr="007C08C2">
        <w:t>also</w:t>
      </w:r>
      <w:r w:rsidR="00495F56">
        <w:t xml:space="preserve"> </w:t>
      </w:r>
      <w:r w:rsidRPr="007C08C2">
        <w:t>clear</w:t>
      </w:r>
      <w:r w:rsidR="00495F56">
        <w:t xml:space="preserve"> </w:t>
      </w:r>
      <w:r w:rsidRPr="007C08C2">
        <w:t>as</w:t>
      </w:r>
      <w:r w:rsidR="00495F56">
        <w:t xml:space="preserve"> </w:t>
      </w:r>
      <w:r w:rsidRPr="007C08C2">
        <w:t>to</w:t>
      </w:r>
      <w:r w:rsidR="00495F56">
        <w:t xml:space="preserve"> </w:t>
      </w:r>
      <w:r w:rsidRPr="007C08C2">
        <w:t>whom</w:t>
      </w:r>
      <w:r w:rsidR="00495F56">
        <w:t xml:space="preserve"> </w:t>
      </w:r>
      <w:r w:rsidRPr="007C08C2">
        <w:t>is</w:t>
      </w:r>
      <w:r w:rsidR="00495F56">
        <w:t xml:space="preserve"> </w:t>
      </w:r>
      <w:r w:rsidRPr="007C08C2">
        <w:t>depicted</w:t>
      </w:r>
      <w:r w:rsidR="00495F56">
        <w:t xml:space="preserve"> </w:t>
      </w:r>
      <w:r w:rsidRPr="007C08C2">
        <w:t>as</w:t>
      </w:r>
      <w:r w:rsidR="00495F56">
        <w:t xml:space="preserve"> </w:t>
      </w:r>
      <w:r w:rsidRPr="007C08C2">
        <w:t>the</w:t>
      </w:r>
      <w:r w:rsidR="00495F56">
        <w:t xml:space="preserve"> </w:t>
      </w:r>
      <w:r w:rsidRPr="007C08C2">
        <w:t>Young</w:t>
      </w:r>
      <w:r w:rsidR="00495F56">
        <w:t xml:space="preserve"> </w:t>
      </w:r>
      <w:r w:rsidRPr="007C08C2">
        <w:t>Man</w:t>
      </w:r>
      <w:r w:rsidR="00495F56">
        <w:t xml:space="preserve"> </w:t>
      </w:r>
      <w:r w:rsidRPr="007C08C2">
        <w:t>with</w:t>
      </w:r>
      <w:r w:rsidR="00495F56">
        <w:t xml:space="preserve"> </w:t>
      </w:r>
      <w:r w:rsidRPr="007C08C2">
        <w:t>locks</w:t>
      </w:r>
      <w:r w:rsidR="00495F56">
        <w:t xml:space="preserve"> </w:t>
      </w:r>
      <w:r w:rsidRPr="007C08C2">
        <w:t>(</w:t>
      </w:r>
      <w:proofErr w:type="spellStart"/>
      <w:r w:rsidRPr="007C08C2">
        <w:t>peyot</w:t>
      </w:r>
      <w:proofErr w:type="spellEnd"/>
      <w:r w:rsidR="00495F56">
        <w:t xml:space="preserve"> </w:t>
      </w:r>
      <w:r w:rsidRPr="007C08C2">
        <w:t>and</w:t>
      </w:r>
      <w:r w:rsidR="00495F56">
        <w:t xml:space="preserve"> </w:t>
      </w:r>
      <w:r w:rsidRPr="007C08C2">
        <w:t>a</w:t>
      </w:r>
      <w:r w:rsidR="00495F56">
        <w:t xml:space="preserve"> </w:t>
      </w:r>
      <w:r w:rsidRPr="007C08C2">
        <w:t>beard),</w:t>
      </w:r>
      <w:r w:rsidR="00495F56">
        <w:t xml:space="preserve"> </w:t>
      </w:r>
      <w:r w:rsidRPr="007C08C2">
        <w:t>which</w:t>
      </w:r>
      <w:r w:rsidR="00495F56">
        <w:t xml:space="preserve"> </w:t>
      </w:r>
      <w:r w:rsidRPr="007C08C2">
        <w:t>then</w:t>
      </w:r>
      <w:r w:rsidR="00495F56">
        <w:t xml:space="preserve"> </w:t>
      </w:r>
      <w:r w:rsidRPr="007C08C2">
        <w:t>leads</w:t>
      </w:r>
      <w:r w:rsidR="00495F56">
        <w:t xml:space="preserve"> </w:t>
      </w:r>
      <w:r w:rsidRPr="007C08C2">
        <w:t>to</w:t>
      </w:r>
      <w:r w:rsidR="00495F56">
        <w:t xml:space="preserve"> </w:t>
      </w:r>
      <w:r w:rsidRPr="007C08C2">
        <w:t>the</w:t>
      </w:r>
      <w:r w:rsidR="00495F56">
        <w:t xml:space="preserve"> </w:t>
      </w:r>
      <w:r w:rsidRPr="007C08C2">
        <w:t>connection</w:t>
      </w:r>
      <w:r w:rsidR="00495F56">
        <w:t xml:space="preserve"> </w:t>
      </w:r>
      <w:r w:rsidRPr="007C08C2">
        <w:t>with</w:t>
      </w:r>
      <w:r w:rsidR="00495F56">
        <w:t xml:space="preserve"> </w:t>
      </w:r>
      <w:r w:rsidRPr="007C08C2">
        <w:t>the</w:t>
      </w:r>
      <w:r w:rsidR="00495F56">
        <w:t xml:space="preserve"> </w:t>
      </w:r>
      <w:r w:rsidRPr="007C08C2">
        <w:t>Primordial</w:t>
      </w:r>
      <w:r w:rsidR="00495F56">
        <w:t xml:space="preserve"> </w:t>
      </w:r>
      <w:r w:rsidRPr="007C08C2">
        <w:t>Torah.</w:t>
      </w:r>
      <w:r w:rsidR="00495F56">
        <w:t xml:space="preserve"> </w:t>
      </w:r>
      <w:r w:rsidRPr="007C08C2">
        <w:t>Referring</w:t>
      </w:r>
      <w:r w:rsidR="00495F56">
        <w:t xml:space="preserve"> </w:t>
      </w:r>
      <w:r w:rsidRPr="007C08C2">
        <w:t>back</w:t>
      </w:r>
      <w:r w:rsidR="00495F56">
        <w:t xml:space="preserve"> </w:t>
      </w:r>
      <w:r w:rsidRPr="007C08C2">
        <w:t>to</w:t>
      </w:r>
      <w:r w:rsidR="00495F56">
        <w:t xml:space="preserve"> </w:t>
      </w:r>
      <w:r w:rsidRPr="007C08C2">
        <w:t>the</w:t>
      </w:r>
      <w:r w:rsidR="00495F56">
        <w:t xml:space="preserve"> </w:t>
      </w:r>
      <w:r w:rsidRPr="007C08C2">
        <w:t>passage</w:t>
      </w:r>
      <w:r w:rsidR="00495F56">
        <w:t xml:space="preserve"> </w:t>
      </w:r>
      <w:r w:rsidRPr="007C08C2">
        <w:t>in</w:t>
      </w:r>
      <w:r w:rsidR="00495F56">
        <w:t xml:space="preserve"> </w:t>
      </w:r>
      <w:r w:rsidRPr="007C08C2">
        <w:t>Parashat</w:t>
      </w:r>
      <w:r w:rsidR="00495F56">
        <w:t xml:space="preserve"> </w:t>
      </w:r>
      <w:proofErr w:type="spellStart"/>
      <w:r w:rsidRPr="007C08C2">
        <w:t>Chukat</w:t>
      </w:r>
      <w:proofErr w:type="spellEnd"/>
      <w:r w:rsidRPr="007C08C2">
        <w:t>,</w:t>
      </w:r>
      <w:r w:rsidR="00495F56">
        <w:t xml:space="preserve"> </w:t>
      </w:r>
      <w:r w:rsidRPr="007C08C2">
        <w:t>the</w:t>
      </w:r>
      <w:r w:rsidR="00495F56">
        <w:t xml:space="preserve"> </w:t>
      </w:r>
      <w:r w:rsidRPr="007C08C2">
        <w:t>Pole</w:t>
      </w:r>
      <w:r w:rsidR="00495F56">
        <w:t xml:space="preserve"> </w:t>
      </w:r>
      <w:r w:rsidRPr="007C08C2">
        <w:t>Serpent</w:t>
      </w:r>
      <w:r w:rsidR="00495F56">
        <w:t xml:space="preserve"> </w:t>
      </w:r>
      <w:r w:rsidRPr="007C08C2">
        <w:t>was</w:t>
      </w:r>
      <w:r w:rsidR="00495F56">
        <w:t xml:space="preserve"> </w:t>
      </w:r>
      <w:r w:rsidRPr="007C08C2">
        <w:t>the</w:t>
      </w:r>
      <w:r w:rsidR="00495F56">
        <w:t xml:space="preserve"> </w:t>
      </w:r>
      <w:r w:rsidRPr="007C08C2">
        <w:t>Mashiach</w:t>
      </w:r>
      <w:r w:rsidR="00495F56">
        <w:t xml:space="preserve"> </w:t>
      </w:r>
      <w:r w:rsidRPr="007C08C2">
        <w:t>who</w:t>
      </w:r>
      <w:r w:rsidR="00495F56">
        <w:t xml:space="preserve"> </w:t>
      </w:r>
      <w:r w:rsidRPr="007C08C2">
        <w:t>saved</w:t>
      </w:r>
      <w:r w:rsidR="00495F56">
        <w:t xml:space="preserve"> </w:t>
      </w:r>
      <w:r w:rsidRPr="007C08C2">
        <w:t>the</w:t>
      </w:r>
      <w:r w:rsidR="00495F56">
        <w:t xml:space="preserve"> </w:t>
      </w:r>
      <w:r w:rsidRPr="007C08C2">
        <w:t>Jews</w:t>
      </w:r>
      <w:r w:rsidR="00495F56">
        <w:t xml:space="preserve"> </w:t>
      </w:r>
      <w:r w:rsidRPr="007C08C2">
        <w:t>as</w:t>
      </w:r>
      <w:r w:rsidR="00495F56">
        <w:t xml:space="preserve"> </w:t>
      </w:r>
      <w:r w:rsidRPr="007C08C2">
        <w:t>they</w:t>
      </w:r>
      <w:r w:rsidR="00495F56">
        <w:t xml:space="preserve"> </w:t>
      </w:r>
      <w:r w:rsidRPr="007C08C2">
        <w:t>gazed</w:t>
      </w:r>
      <w:r w:rsidR="00495F56">
        <w:t xml:space="preserve"> </w:t>
      </w:r>
      <w:r w:rsidRPr="007C08C2">
        <w:t>upon</w:t>
      </w:r>
      <w:r w:rsidR="00495F56">
        <w:t xml:space="preserve"> </w:t>
      </w:r>
      <w:r w:rsidRPr="007C08C2">
        <w:t>him.</w:t>
      </w:r>
      <w:r w:rsidR="00495F56">
        <w:t xml:space="preserve"> </w:t>
      </w:r>
      <w:r w:rsidRPr="007C08C2">
        <w:t>Upon</w:t>
      </w:r>
      <w:r w:rsidR="00495F56">
        <w:t xml:space="preserve"> </w:t>
      </w:r>
      <w:r w:rsidRPr="007C08C2">
        <w:t>looking</w:t>
      </w:r>
      <w:r w:rsidR="00495F56">
        <w:t xml:space="preserve"> </w:t>
      </w:r>
      <w:r w:rsidRPr="007C08C2">
        <w:t>at</w:t>
      </w:r>
      <w:r w:rsidR="00495F56">
        <w:t xml:space="preserve"> </w:t>
      </w:r>
      <w:r w:rsidRPr="007C08C2">
        <w:t>the</w:t>
      </w:r>
      <w:r w:rsidR="00495F56">
        <w:t xml:space="preserve"> </w:t>
      </w:r>
      <w:r w:rsidRPr="007C08C2">
        <w:t>picture</w:t>
      </w:r>
      <w:r w:rsidR="00495F56">
        <w:t xml:space="preserve"> </w:t>
      </w:r>
      <w:r w:rsidRPr="007C08C2">
        <w:t>attached,</w:t>
      </w:r>
      <w:r w:rsidR="00495F56">
        <w:t xml:space="preserve"> </w:t>
      </w:r>
      <w:r w:rsidRPr="007C08C2">
        <w:t>you</w:t>
      </w:r>
      <w:r w:rsidR="00495F56">
        <w:t xml:space="preserve"> </w:t>
      </w:r>
      <w:r w:rsidRPr="007C08C2">
        <w:t>will</w:t>
      </w:r>
      <w:r w:rsidR="00495F56">
        <w:t xml:space="preserve"> </w:t>
      </w:r>
      <w:r w:rsidRPr="007C08C2">
        <w:t>find</w:t>
      </w:r>
      <w:r w:rsidR="00495F56">
        <w:t xml:space="preserve"> </w:t>
      </w:r>
      <w:r w:rsidRPr="007C08C2">
        <w:t>an</w:t>
      </w:r>
      <w:r w:rsidR="00495F56">
        <w:t xml:space="preserve"> </w:t>
      </w:r>
      <w:r w:rsidRPr="007C08C2">
        <w:t>illustration</w:t>
      </w:r>
      <w:r w:rsidR="00495F56">
        <w:t xml:space="preserve"> </w:t>
      </w:r>
      <w:r w:rsidRPr="007C08C2">
        <w:t>of</w:t>
      </w:r>
      <w:r w:rsidR="00495F56">
        <w:t xml:space="preserve"> </w:t>
      </w:r>
      <w:r w:rsidRPr="007C08C2">
        <w:t>the</w:t>
      </w:r>
      <w:r w:rsidR="00495F56">
        <w:t xml:space="preserve"> </w:t>
      </w:r>
      <w:r w:rsidRPr="007C08C2">
        <w:t>Teli</w:t>
      </w:r>
      <w:r w:rsidR="00495F56">
        <w:t xml:space="preserve"> </w:t>
      </w:r>
      <w:r w:rsidRPr="007C08C2">
        <w:t>which</w:t>
      </w:r>
      <w:r w:rsidR="00495F56">
        <w:t xml:space="preserve"> </w:t>
      </w:r>
      <w:r w:rsidRPr="007C08C2">
        <w:t>is</w:t>
      </w:r>
      <w:r w:rsidR="00495F56">
        <w:t xml:space="preserve"> </w:t>
      </w:r>
      <w:r w:rsidRPr="007C08C2">
        <w:t>found</w:t>
      </w:r>
      <w:r w:rsidR="00495F56">
        <w:t xml:space="preserve"> </w:t>
      </w:r>
      <w:r w:rsidRPr="007C08C2">
        <w:t>in</w:t>
      </w:r>
      <w:r w:rsidR="00495F56">
        <w:t xml:space="preserve"> </w:t>
      </w:r>
      <w:r w:rsidRPr="007C08C2">
        <w:t>a</w:t>
      </w:r>
      <w:r w:rsidR="00495F56">
        <w:t xml:space="preserve"> </w:t>
      </w:r>
      <w:r w:rsidRPr="007C08C2">
        <w:t>commentary</w:t>
      </w:r>
      <w:r w:rsidR="00495F56">
        <w:t xml:space="preserve"> </w:t>
      </w:r>
      <w:r w:rsidRPr="007C08C2">
        <w:t>written</w:t>
      </w:r>
      <w:r w:rsidR="00495F56">
        <w:t xml:space="preserve"> </w:t>
      </w:r>
      <w:r w:rsidRPr="007C08C2">
        <w:t>by</w:t>
      </w:r>
      <w:r w:rsidR="00495F56">
        <w:t xml:space="preserve"> </w:t>
      </w:r>
      <w:r w:rsidRPr="007C08C2">
        <w:t>Rabbi</w:t>
      </w:r>
      <w:r w:rsidR="00495F56">
        <w:t xml:space="preserve"> </w:t>
      </w:r>
      <w:r w:rsidRPr="007C08C2">
        <w:t>Eliezer</w:t>
      </w:r>
      <w:r w:rsidR="00495F56">
        <w:t xml:space="preserve"> </w:t>
      </w:r>
      <w:r w:rsidRPr="007C08C2">
        <w:t>Rokeach</w:t>
      </w:r>
      <w:r w:rsidR="00495F56">
        <w:t xml:space="preserve"> </w:t>
      </w:r>
      <w:r w:rsidRPr="007C08C2">
        <w:t>of</w:t>
      </w:r>
      <w:r w:rsidR="00495F56">
        <w:t xml:space="preserve"> </w:t>
      </w:r>
      <w:proofErr w:type="spellStart"/>
      <w:r w:rsidRPr="007C08C2">
        <w:t>Wormes</w:t>
      </w:r>
      <w:proofErr w:type="spellEnd"/>
      <w:r w:rsidRPr="007C08C2">
        <w:t>,</w:t>
      </w:r>
      <w:r w:rsidR="00495F56">
        <w:t xml:space="preserve"> </w:t>
      </w:r>
      <w:r w:rsidRPr="007C08C2">
        <w:t>it</w:t>
      </w:r>
      <w:r w:rsidR="00495F56">
        <w:t xml:space="preserve"> </w:t>
      </w:r>
      <w:r w:rsidRPr="007C08C2">
        <w:t>will</w:t>
      </w:r>
      <w:r w:rsidR="00495F56">
        <w:t xml:space="preserve"> </w:t>
      </w:r>
      <w:r w:rsidRPr="007C08C2">
        <w:t>be</w:t>
      </w:r>
      <w:r w:rsidR="00495F56">
        <w:t xml:space="preserve"> </w:t>
      </w:r>
      <w:r w:rsidRPr="007C08C2">
        <w:t>realized</w:t>
      </w:r>
      <w:r w:rsidR="00495F56">
        <w:t xml:space="preserve"> </w:t>
      </w:r>
      <w:r w:rsidRPr="007C08C2">
        <w:t>when</w:t>
      </w:r>
      <w:r w:rsidR="00495F56">
        <w:t xml:space="preserve"> </w:t>
      </w:r>
      <w:r w:rsidRPr="007C08C2">
        <w:t>viewed</w:t>
      </w:r>
      <w:r w:rsidR="00495F56">
        <w:t xml:space="preserve"> </w:t>
      </w:r>
      <w:r w:rsidRPr="007C08C2">
        <w:t>upside</w:t>
      </w:r>
      <w:r w:rsidR="00495F56">
        <w:t xml:space="preserve"> </w:t>
      </w:r>
      <w:r w:rsidRPr="007C08C2">
        <w:t>down</w:t>
      </w:r>
      <w:r w:rsidR="00495F56">
        <w:t xml:space="preserve"> </w:t>
      </w:r>
      <w:r w:rsidRPr="007C08C2">
        <w:t>that</w:t>
      </w:r>
      <w:r w:rsidR="00495F56">
        <w:t xml:space="preserve"> </w:t>
      </w:r>
      <w:r w:rsidRPr="007C08C2">
        <w:t>it</w:t>
      </w:r>
      <w:r w:rsidR="00495F56">
        <w:t xml:space="preserve"> </w:t>
      </w:r>
      <w:r w:rsidRPr="007C08C2">
        <w:t>is</w:t>
      </w:r>
      <w:r w:rsidR="00495F56">
        <w:t xml:space="preserve"> </w:t>
      </w:r>
      <w:r w:rsidRPr="007C08C2">
        <w:t>the</w:t>
      </w:r>
      <w:r w:rsidR="00495F56">
        <w:t xml:space="preserve"> </w:t>
      </w:r>
      <w:r w:rsidRPr="007C08C2">
        <w:t>Young</w:t>
      </w:r>
      <w:r w:rsidR="00495F56">
        <w:t xml:space="preserve"> </w:t>
      </w:r>
      <w:r w:rsidRPr="007C08C2">
        <w:t>Man</w:t>
      </w:r>
      <w:r w:rsidR="00495F56">
        <w:t xml:space="preserve"> </w:t>
      </w:r>
      <w:r w:rsidRPr="007C08C2">
        <w:t>with</w:t>
      </w:r>
      <w:r w:rsidR="00495F56">
        <w:t xml:space="preserve"> </w:t>
      </w:r>
      <w:r w:rsidRPr="007C08C2">
        <w:t>locks</w:t>
      </w:r>
      <w:r w:rsidR="00495F56">
        <w:t xml:space="preserve"> </w:t>
      </w:r>
      <w:r w:rsidRPr="007C08C2">
        <w:t>(</w:t>
      </w:r>
      <w:proofErr w:type="spellStart"/>
      <w:r w:rsidRPr="007C08C2">
        <w:t>peyot</w:t>
      </w:r>
      <w:proofErr w:type="spellEnd"/>
      <w:r w:rsidR="00495F56">
        <w:t xml:space="preserve"> </w:t>
      </w:r>
      <w:r w:rsidRPr="007C08C2">
        <w:t>and</w:t>
      </w:r>
      <w:r w:rsidR="00495F56">
        <w:t xml:space="preserve"> </w:t>
      </w:r>
      <w:r w:rsidRPr="007C08C2">
        <w:t>a</w:t>
      </w:r>
      <w:r w:rsidR="00495F56">
        <w:t xml:space="preserve"> </w:t>
      </w:r>
      <w:r w:rsidRPr="007C08C2">
        <w:t>beard)</w:t>
      </w:r>
      <w:r w:rsidR="00495F56">
        <w:t xml:space="preserve"> </w:t>
      </w:r>
      <w:r w:rsidRPr="007C08C2">
        <w:t>that</w:t>
      </w:r>
      <w:r w:rsidR="00495F56">
        <w:t xml:space="preserve"> </w:t>
      </w:r>
      <w:r w:rsidRPr="007C08C2">
        <w:t>are</w:t>
      </w:r>
      <w:r w:rsidR="00495F56">
        <w:t xml:space="preserve"> </w:t>
      </w:r>
      <w:r w:rsidRPr="007C08C2">
        <w:t>hanging</w:t>
      </w:r>
      <w:r w:rsidR="00495F56">
        <w:t xml:space="preserve"> </w:t>
      </w:r>
      <w:r w:rsidRPr="007C08C2">
        <w:t>as</w:t>
      </w:r>
      <w:r w:rsidR="00495F56">
        <w:t xml:space="preserve"> </w:t>
      </w:r>
      <w:r w:rsidRPr="007C08C2">
        <w:t>described</w:t>
      </w:r>
      <w:r w:rsidR="00495F56">
        <w:t xml:space="preserve"> </w:t>
      </w:r>
      <w:r w:rsidRPr="007C08C2">
        <w:t>above.</w:t>
      </w:r>
    </w:p>
    <w:p w14:paraId="24B2A355" w14:textId="77777777" w:rsidR="007C08C2" w:rsidRPr="007C08C2" w:rsidRDefault="007C08C2" w:rsidP="007C08C2"/>
    <w:p w14:paraId="7430B6B6" w14:textId="224BB46E" w:rsidR="007C08C2" w:rsidRPr="007C08C2" w:rsidRDefault="007C08C2" w:rsidP="007C08C2">
      <w:r w:rsidRPr="007C08C2">
        <w:t>Bamidbar</w:t>
      </w:r>
      <w:r w:rsidR="00495F56">
        <w:t xml:space="preserve"> </w:t>
      </w:r>
      <w:r w:rsidRPr="007C08C2">
        <w:t>21:5-9;</w:t>
      </w:r>
      <w:r w:rsidR="00495F56">
        <w:t xml:space="preserve"> </w:t>
      </w:r>
      <w:r w:rsidRPr="007C08C2">
        <w:t>Bereshit</w:t>
      </w:r>
      <w:r w:rsidR="00495F56">
        <w:t xml:space="preserve"> </w:t>
      </w:r>
      <w:r w:rsidRPr="007C08C2">
        <w:t>1:21,</w:t>
      </w:r>
      <w:r w:rsidR="00495F56">
        <w:t xml:space="preserve"> </w:t>
      </w:r>
      <w:r w:rsidRPr="007C08C2">
        <w:t>27:3;</w:t>
      </w:r>
      <w:r w:rsidR="00495F56">
        <w:t xml:space="preserve"> </w:t>
      </w:r>
      <w:r w:rsidRPr="007C08C2">
        <w:t>Yeshayah</w:t>
      </w:r>
      <w:r w:rsidR="00495F56">
        <w:t xml:space="preserve"> </w:t>
      </w:r>
      <w:r w:rsidRPr="007C08C2">
        <w:t>27:1;</w:t>
      </w:r>
      <w:r w:rsidR="00495F56">
        <w:t xml:space="preserve"> </w:t>
      </w:r>
      <w:r w:rsidRPr="007C08C2">
        <w:t>Shemtov</w:t>
      </w:r>
      <w:r w:rsidR="00495F56">
        <w:t xml:space="preserve"> </w:t>
      </w:r>
      <w:r w:rsidRPr="007C08C2">
        <w:t>Gefen</w:t>
      </w:r>
      <w:r w:rsidR="00495F56">
        <w:t xml:space="preserve"> </w:t>
      </w:r>
      <w:r w:rsidRPr="007C08C2">
        <w:t>Sefer</w:t>
      </w:r>
      <w:r w:rsidR="00495F56">
        <w:t xml:space="preserve"> </w:t>
      </w:r>
      <w:r w:rsidRPr="007C08C2">
        <w:t>Zichron</w:t>
      </w:r>
      <w:r w:rsidR="00495F56">
        <w:t xml:space="preserve"> </w:t>
      </w:r>
      <w:r w:rsidRPr="007C08C2">
        <w:t>pg.</w:t>
      </w:r>
      <w:r w:rsidR="00495F56">
        <w:t xml:space="preserve"> </w:t>
      </w:r>
      <w:r w:rsidRPr="007C08C2">
        <w:t>126-128;</w:t>
      </w:r>
      <w:r w:rsidR="00495F56">
        <w:t xml:space="preserve"> </w:t>
      </w:r>
      <w:r w:rsidRPr="007C08C2">
        <w:t>Teli</w:t>
      </w:r>
      <w:r w:rsidR="00495F56">
        <w:t xml:space="preserve"> </w:t>
      </w:r>
      <w:r w:rsidRPr="007C08C2">
        <w:t>Atalya</w:t>
      </w:r>
      <w:r w:rsidR="00495F56">
        <w:t xml:space="preserve"> </w:t>
      </w:r>
      <w:r w:rsidRPr="007C08C2">
        <w:t>pg.</w:t>
      </w:r>
      <w:r w:rsidR="00495F56">
        <w:t xml:space="preserve"> </w:t>
      </w:r>
      <w:r w:rsidRPr="007C08C2">
        <w:t>27-35;</w:t>
      </w:r>
      <w:r w:rsidR="00495F56">
        <w:t xml:space="preserve"> </w:t>
      </w:r>
      <w:r w:rsidRPr="007C08C2">
        <w:t>Bereshit</w:t>
      </w:r>
      <w:r w:rsidR="00495F56">
        <w:t xml:space="preserve"> </w:t>
      </w:r>
      <w:r w:rsidRPr="007C08C2">
        <w:t>Rabbah</w:t>
      </w:r>
      <w:r w:rsidR="00495F56">
        <w:t xml:space="preserve"> </w:t>
      </w:r>
      <w:r w:rsidRPr="007C08C2">
        <w:t>65:13;</w:t>
      </w:r>
      <w:r w:rsidR="00495F56">
        <w:t xml:space="preserve"> </w:t>
      </w:r>
      <w:r w:rsidRPr="007C08C2">
        <w:t>Targum</w:t>
      </w:r>
      <w:r w:rsidR="00495F56">
        <w:t xml:space="preserve"> </w:t>
      </w:r>
      <w:r w:rsidRPr="007C08C2">
        <w:t>Yonatan</w:t>
      </w:r>
      <w:r w:rsidR="00495F56">
        <w:t xml:space="preserve"> </w:t>
      </w:r>
      <w:r w:rsidRPr="007C08C2">
        <w:t>to</w:t>
      </w:r>
      <w:r w:rsidR="00495F56">
        <w:t xml:space="preserve"> </w:t>
      </w:r>
      <w:proofErr w:type="spellStart"/>
      <w:r w:rsidRPr="007C08C2">
        <w:t>Sherashim</w:t>
      </w:r>
      <w:proofErr w:type="spellEnd"/>
      <w:r w:rsidRPr="007C08C2">
        <w:t>;</w:t>
      </w:r>
      <w:r w:rsidR="00495F56">
        <w:t xml:space="preserve"> </w:t>
      </w:r>
      <w:r w:rsidRPr="007C08C2">
        <w:t>Radak</w:t>
      </w:r>
      <w:r w:rsidR="00495F56">
        <w:t xml:space="preserve"> </w:t>
      </w:r>
      <w:r w:rsidRPr="007C08C2">
        <w:t>to</w:t>
      </w:r>
      <w:r w:rsidR="00495F56">
        <w:t xml:space="preserve"> </w:t>
      </w:r>
      <w:proofErr w:type="spellStart"/>
      <w:r w:rsidRPr="007C08C2">
        <w:t>Sherashim</w:t>
      </w:r>
      <w:proofErr w:type="spellEnd"/>
      <w:r w:rsidRPr="007C08C2">
        <w:t>;</w:t>
      </w:r>
      <w:r w:rsidR="00495F56">
        <w:t xml:space="preserve"> </w:t>
      </w:r>
      <w:r w:rsidRPr="007C08C2">
        <w:t>Pardes</w:t>
      </w:r>
      <w:r w:rsidR="00495F56">
        <w:t xml:space="preserve"> </w:t>
      </w:r>
      <w:r w:rsidRPr="007C08C2">
        <w:t>Rimonim</w:t>
      </w:r>
      <w:r w:rsidR="00495F56">
        <w:t xml:space="preserve"> </w:t>
      </w:r>
      <w:r w:rsidRPr="007C08C2">
        <w:t>21:8;</w:t>
      </w:r>
      <w:r w:rsidR="00495F56">
        <w:t xml:space="preserve"> </w:t>
      </w:r>
      <w:r w:rsidRPr="007C08C2">
        <w:t>Choker</w:t>
      </w:r>
      <w:r w:rsidR="00495F56">
        <w:t xml:space="preserve"> </w:t>
      </w:r>
      <w:proofErr w:type="spellStart"/>
      <w:r w:rsidRPr="007C08C2">
        <w:t>U’Mekubal</w:t>
      </w:r>
      <w:proofErr w:type="spellEnd"/>
      <w:r w:rsidR="00495F56">
        <w:t xml:space="preserve"> </w:t>
      </w:r>
      <w:r w:rsidRPr="007C08C2">
        <w:t>13;</w:t>
      </w:r>
      <w:r w:rsidR="00495F56">
        <w:t xml:space="preserve"> </w:t>
      </w:r>
      <w:r w:rsidRPr="007C08C2">
        <w:t>Zohar</w:t>
      </w:r>
      <w:r w:rsidR="00495F56">
        <w:t xml:space="preserve"> </w:t>
      </w:r>
      <w:r w:rsidRPr="007C08C2">
        <w:t>1:62a,</w:t>
      </w:r>
      <w:r w:rsidR="00495F56">
        <w:t xml:space="preserve"> </w:t>
      </w:r>
      <w:r w:rsidRPr="007C08C2">
        <w:t>1:125a,</w:t>
      </w:r>
      <w:r w:rsidR="00495F56">
        <w:t xml:space="preserve"> </w:t>
      </w:r>
      <w:r w:rsidRPr="007C08C2">
        <w:t>2:84a,</w:t>
      </w:r>
      <w:r w:rsidR="00495F56">
        <w:t xml:space="preserve"> </w:t>
      </w:r>
      <w:r w:rsidRPr="007C08C2">
        <w:t>2:114a,</w:t>
      </w:r>
      <w:r w:rsidR="00495F56">
        <w:t xml:space="preserve"> </w:t>
      </w:r>
      <w:r w:rsidRPr="007C08C2">
        <w:t>2:226b,</w:t>
      </w:r>
      <w:r w:rsidR="00495F56">
        <w:t xml:space="preserve"> </w:t>
      </w:r>
      <w:r w:rsidRPr="007C08C2">
        <w:t>3:127b,</w:t>
      </w:r>
      <w:r w:rsidR="00495F56">
        <w:t xml:space="preserve"> </w:t>
      </w:r>
      <w:r w:rsidRPr="007C08C2">
        <w:t>3:132a;</w:t>
      </w:r>
      <w:r w:rsidR="00495F56">
        <w:t xml:space="preserve"> </w:t>
      </w:r>
      <w:r w:rsidRPr="007C08C2">
        <w:t>Yesod</w:t>
      </w:r>
      <w:r w:rsidR="00495F56">
        <w:t xml:space="preserve"> </w:t>
      </w:r>
      <w:r w:rsidRPr="007C08C2">
        <w:t>Olam</w:t>
      </w:r>
      <w:r w:rsidR="00495F56">
        <w:t xml:space="preserve"> </w:t>
      </w:r>
      <w:r w:rsidRPr="007C08C2">
        <w:t>pg.</w:t>
      </w:r>
      <w:r w:rsidR="00495F56">
        <w:t xml:space="preserve"> </w:t>
      </w:r>
      <w:r w:rsidRPr="007C08C2">
        <w:t>16c;</w:t>
      </w:r>
      <w:r w:rsidR="00495F56">
        <w:t xml:space="preserve"> </w:t>
      </w:r>
      <w:proofErr w:type="spellStart"/>
      <w:r w:rsidRPr="007C08C2">
        <w:t>Bareita</w:t>
      </w:r>
      <w:proofErr w:type="spellEnd"/>
      <w:r w:rsidR="00495F56">
        <w:t xml:space="preserve"> </w:t>
      </w:r>
      <w:proofErr w:type="spellStart"/>
      <w:r w:rsidRPr="007C08C2">
        <w:t>DeShmuel</w:t>
      </w:r>
      <w:proofErr w:type="spellEnd"/>
      <w:r w:rsidR="00495F56">
        <w:t xml:space="preserve"> </w:t>
      </w:r>
      <w:proofErr w:type="spellStart"/>
      <w:r w:rsidRPr="007C08C2">
        <w:t>HaKatan</w:t>
      </w:r>
      <w:proofErr w:type="spellEnd"/>
      <w:r w:rsidR="00495F56">
        <w:t xml:space="preserve"> </w:t>
      </w:r>
      <w:r w:rsidRPr="007C08C2">
        <w:t>2:8a;</w:t>
      </w:r>
      <w:r w:rsidR="00495F56">
        <w:t xml:space="preserve"> </w:t>
      </w:r>
      <w:r w:rsidRPr="007C08C2">
        <w:t>Iyov</w:t>
      </w:r>
      <w:r w:rsidR="00495F56">
        <w:t xml:space="preserve"> </w:t>
      </w:r>
      <w:r w:rsidRPr="007C08C2">
        <w:t>26:7,</w:t>
      </w:r>
      <w:r w:rsidR="00495F56">
        <w:t xml:space="preserve"> </w:t>
      </w:r>
      <w:r w:rsidRPr="007C08C2">
        <w:t>26:13;</w:t>
      </w:r>
      <w:r w:rsidR="00495F56">
        <w:t xml:space="preserve"> </w:t>
      </w:r>
      <w:r w:rsidRPr="007C08C2">
        <w:t>Ibn</w:t>
      </w:r>
      <w:r w:rsidR="00495F56">
        <w:t xml:space="preserve"> </w:t>
      </w:r>
      <w:r w:rsidRPr="007C08C2">
        <w:t>Ezra</w:t>
      </w:r>
      <w:r w:rsidR="00495F56">
        <w:t xml:space="preserve"> </w:t>
      </w:r>
      <w:r w:rsidRPr="007C08C2">
        <w:t>to</w:t>
      </w:r>
      <w:r w:rsidR="00495F56">
        <w:t xml:space="preserve"> </w:t>
      </w:r>
      <w:r w:rsidRPr="007C08C2">
        <w:t>Iyov</w:t>
      </w:r>
      <w:r w:rsidR="00495F56">
        <w:t xml:space="preserve"> </w:t>
      </w:r>
      <w:r w:rsidRPr="007C08C2">
        <w:t>26:13;</w:t>
      </w:r>
      <w:r w:rsidR="00495F56">
        <w:t xml:space="preserve"> </w:t>
      </w:r>
      <w:r w:rsidRPr="007C08C2">
        <w:t>Ramban</w:t>
      </w:r>
      <w:r w:rsidR="00495F56">
        <w:t xml:space="preserve"> </w:t>
      </w:r>
      <w:r w:rsidRPr="007C08C2">
        <w:t>to</w:t>
      </w:r>
      <w:r w:rsidR="00495F56">
        <w:t xml:space="preserve"> </w:t>
      </w:r>
      <w:r w:rsidRPr="007C08C2">
        <w:t>Iyov</w:t>
      </w:r>
      <w:r w:rsidR="00495F56">
        <w:t xml:space="preserve"> </w:t>
      </w:r>
      <w:r w:rsidRPr="007C08C2">
        <w:t>26:13;</w:t>
      </w:r>
      <w:r w:rsidR="00495F56">
        <w:t xml:space="preserve"> </w:t>
      </w:r>
      <w:r w:rsidRPr="007C08C2">
        <w:t>Ohr</w:t>
      </w:r>
      <w:r w:rsidR="00495F56">
        <w:t xml:space="preserve"> </w:t>
      </w:r>
      <w:proofErr w:type="spellStart"/>
      <w:r w:rsidRPr="007C08C2">
        <w:t>HaShekel</w:t>
      </w:r>
      <w:proofErr w:type="spellEnd"/>
      <w:r w:rsidR="00495F56">
        <w:t xml:space="preserve"> </w:t>
      </w:r>
      <w:r w:rsidRPr="007C08C2">
        <w:t>4:1;</w:t>
      </w:r>
      <w:r w:rsidR="00495F56">
        <w:t xml:space="preserve"> </w:t>
      </w:r>
      <w:r w:rsidRPr="007C08C2">
        <w:t>Kol</w:t>
      </w:r>
      <w:r w:rsidR="00495F56">
        <w:t xml:space="preserve"> </w:t>
      </w:r>
      <w:r w:rsidRPr="007C08C2">
        <w:t>Yehudah</w:t>
      </w:r>
      <w:r w:rsidR="00495F56">
        <w:t xml:space="preserve"> </w:t>
      </w:r>
      <w:r w:rsidRPr="007C08C2">
        <w:t>on</w:t>
      </w:r>
      <w:r w:rsidR="00495F56">
        <w:t xml:space="preserve"> </w:t>
      </w:r>
      <w:proofErr w:type="spellStart"/>
      <w:r w:rsidRPr="007C08C2">
        <w:t>Kuzari</w:t>
      </w:r>
      <w:proofErr w:type="spellEnd"/>
      <w:r w:rsidR="00495F56">
        <w:t xml:space="preserve"> </w:t>
      </w:r>
      <w:r w:rsidRPr="007C08C2">
        <w:t>4:25,</w:t>
      </w:r>
      <w:r w:rsidR="00495F56">
        <w:t xml:space="preserve"> </w:t>
      </w:r>
      <w:r w:rsidRPr="007C08C2">
        <w:t>56b;</w:t>
      </w:r>
      <w:r w:rsidR="00495F56">
        <w:t xml:space="preserve"> </w:t>
      </w:r>
      <w:r w:rsidRPr="007C08C2">
        <w:t>Targum</w:t>
      </w:r>
      <w:r w:rsidR="00495F56">
        <w:t xml:space="preserve"> </w:t>
      </w:r>
      <w:r w:rsidRPr="007C08C2">
        <w:t>Yeshayah</w:t>
      </w:r>
      <w:r w:rsidR="00495F56">
        <w:t xml:space="preserve"> </w:t>
      </w:r>
      <w:r w:rsidRPr="007C08C2">
        <w:t>44:25;</w:t>
      </w:r>
      <w:r w:rsidR="00495F56">
        <w:t xml:space="preserve"> </w:t>
      </w:r>
      <w:r w:rsidRPr="007C08C2">
        <w:t>Oh</w:t>
      </w:r>
      <w:r w:rsidR="00495F56">
        <w:t xml:space="preserve"> </w:t>
      </w:r>
      <w:proofErr w:type="spellStart"/>
      <w:r w:rsidRPr="007C08C2">
        <w:t>Ganuz</w:t>
      </w:r>
      <w:proofErr w:type="spellEnd"/>
      <w:r w:rsidR="00495F56">
        <w:t xml:space="preserve"> </w:t>
      </w:r>
      <w:r w:rsidRPr="007C08C2">
        <w:t>on</w:t>
      </w:r>
      <w:r w:rsidR="00495F56">
        <w:t xml:space="preserve"> </w:t>
      </w:r>
      <w:r w:rsidRPr="007C08C2">
        <w:t>Bahir</w:t>
      </w:r>
      <w:r w:rsidR="00495F56">
        <w:t xml:space="preserve"> </w:t>
      </w:r>
      <w:r w:rsidRPr="007C08C2">
        <w:t>95;</w:t>
      </w:r>
      <w:r w:rsidR="00495F56">
        <w:t xml:space="preserve"> </w:t>
      </w:r>
      <w:r w:rsidRPr="007C08C2">
        <w:t>Sefer</w:t>
      </w:r>
      <w:r w:rsidR="00495F56">
        <w:t xml:space="preserve"> </w:t>
      </w:r>
      <w:r w:rsidRPr="007C08C2">
        <w:t>Raziel</w:t>
      </w:r>
      <w:r w:rsidR="00495F56">
        <w:t xml:space="preserve"> </w:t>
      </w:r>
      <w:r w:rsidRPr="007C08C2">
        <w:t>14b,</w:t>
      </w:r>
      <w:r w:rsidR="00495F56">
        <w:t xml:space="preserve"> </w:t>
      </w:r>
      <w:r w:rsidRPr="007C08C2">
        <w:t>18b,</w:t>
      </w:r>
      <w:r w:rsidR="00495F56">
        <w:t xml:space="preserve"> </w:t>
      </w:r>
      <w:r w:rsidRPr="007C08C2">
        <w:t>20a;</w:t>
      </w:r>
      <w:r w:rsidR="00495F56">
        <w:t xml:space="preserve"> </w:t>
      </w:r>
      <w:r w:rsidRPr="007C08C2">
        <w:t>Seder</w:t>
      </w:r>
      <w:r w:rsidR="00495F56">
        <w:t xml:space="preserve"> </w:t>
      </w:r>
      <w:r w:rsidRPr="007C08C2">
        <w:t>Rabbah</w:t>
      </w:r>
      <w:r w:rsidR="00495F56">
        <w:t xml:space="preserve"> </w:t>
      </w:r>
      <w:proofErr w:type="spellStart"/>
      <w:r w:rsidRPr="007C08C2">
        <w:t>DeBereshit</w:t>
      </w:r>
      <w:proofErr w:type="spellEnd"/>
      <w:r w:rsidR="00495F56">
        <w:t xml:space="preserve"> </w:t>
      </w:r>
      <w:r w:rsidRPr="007C08C2">
        <w:t>17;</w:t>
      </w:r>
      <w:r w:rsidR="00495F56">
        <w:t xml:space="preserve"> </w:t>
      </w:r>
      <w:r w:rsidRPr="007C08C2">
        <w:t>Batey</w:t>
      </w:r>
      <w:r w:rsidR="00495F56">
        <w:t xml:space="preserve"> </w:t>
      </w:r>
      <w:proofErr w:type="spellStart"/>
      <w:r w:rsidRPr="007C08C2">
        <w:t>Midrashot</w:t>
      </w:r>
      <w:proofErr w:type="spellEnd"/>
      <w:r w:rsidR="00495F56">
        <w:t xml:space="preserve"> </w:t>
      </w:r>
      <w:r w:rsidRPr="007C08C2">
        <w:t>1:28;</w:t>
      </w:r>
      <w:r w:rsidR="00495F56">
        <w:t xml:space="preserve"> </w:t>
      </w:r>
      <w:r w:rsidRPr="007C08C2">
        <w:t>Yalkut</w:t>
      </w:r>
      <w:r w:rsidR="00495F56">
        <w:t xml:space="preserve"> </w:t>
      </w:r>
      <w:r w:rsidRPr="007C08C2">
        <w:t>Reuveni</w:t>
      </w:r>
      <w:r w:rsidR="00495F56">
        <w:t xml:space="preserve"> </w:t>
      </w:r>
      <w:r w:rsidRPr="007C08C2">
        <w:t>17b;</w:t>
      </w:r>
      <w:r w:rsidR="00495F56">
        <w:t xml:space="preserve"> </w:t>
      </w:r>
      <w:r w:rsidRPr="007C08C2">
        <w:t>Chesed</w:t>
      </w:r>
      <w:r w:rsidR="00495F56">
        <w:t xml:space="preserve"> </w:t>
      </w:r>
      <w:proofErr w:type="spellStart"/>
      <w:r w:rsidRPr="007C08C2">
        <w:t>LeAvraham</w:t>
      </w:r>
      <w:proofErr w:type="spellEnd"/>
      <w:r w:rsidR="00495F56">
        <w:t xml:space="preserve"> </w:t>
      </w:r>
      <w:r w:rsidRPr="007C08C2">
        <w:t>2:3;</w:t>
      </w:r>
      <w:r w:rsidR="00495F56">
        <w:t xml:space="preserve"> </w:t>
      </w:r>
      <w:r w:rsidRPr="007C08C2">
        <w:t>Beyt</w:t>
      </w:r>
      <w:r w:rsidR="00495F56">
        <w:t xml:space="preserve"> </w:t>
      </w:r>
      <w:r w:rsidRPr="007C08C2">
        <w:t>HaMidrash</w:t>
      </w:r>
      <w:r w:rsidR="00495F56">
        <w:t xml:space="preserve"> </w:t>
      </w:r>
      <w:r w:rsidRPr="007C08C2">
        <w:t>1:63;</w:t>
      </w:r>
      <w:r w:rsidR="00495F56">
        <w:t xml:space="preserve"> </w:t>
      </w:r>
      <w:proofErr w:type="spellStart"/>
      <w:r w:rsidRPr="007C08C2">
        <w:t>Bartenura</w:t>
      </w:r>
      <w:proofErr w:type="spellEnd"/>
      <w:r w:rsidR="00495F56">
        <w:t xml:space="preserve"> </w:t>
      </w:r>
      <w:r w:rsidRPr="007C08C2">
        <w:t>to</w:t>
      </w:r>
      <w:r w:rsidR="00495F56">
        <w:t xml:space="preserve"> </w:t>
      </w:r>
      <w:r w:rsidRPr="007C08C2">
        <w:t>Avodah</w:t>
      </w:r>
      <w:r w:rsidR="00495F56">
        <w:t xml:space="preserve"> </w:t>
      </w:r>
      <w:r w:rsidRPr="007C08C2">
        <w:t>Zarah</w:t>
      </w:r>
      <w:r w:rsidR="00495F56">
        <w:t xml:space="preserve"> </w:t>
      </w:r>
      <w:r w:rsidRPr="007C08C2">
        <w:t>3:3;</w:t>
      </w:r>
      <w:r w:rsidR="00495F56">
        <w:t xml:space="preserve"> </w:t>
      </w:r>
      <w:r w:rsidRPr="007C08C2">
        <w:t>Pirkey</w:t>
      </w:r>
      <w:r w:rsidR="00495F56">
        <w:t xml:space="preserve"> </w:t>
      </w:r>
      <w:proofErr w:type="spellStart"/>
      <w:r w:rsidRPr="007C08C2">
        <w:t>DeRabbi</w:t>
      </w:r>
      <w:proofErr w:type="spellEnd"/>
      <w:r w:rsidR="00495F56">
        <w:t xml:space="preserve"> </w:t>
      </w:r>
      <w:r w:rsidRPr="007C08C2">
        <w:t>Eliezer</w:t>
      </w:r>
      <w:r w:rsidR="00495F56">
        <w:t xml:space="preserve"> </w:t>
      </w:r>
      <w:r w:rsidRPr="007C08C2">
        <w:t>9:31;</w:t>
      </w:r>
      <w:r w:rsidR="00495F56">
        <w:t xml:space="preserve"> </w:t>
      </w:r>
      <w:r w:rsidRPr="007C08C2">
        <w:t>Bahir</w:t>
      </w:r>
      <w:r w:rsidR="00495F56">
        <w:t xml:space="preserve"> </w:t>
      </w:r>
      <w:r w:rsidRPr="007C08C2">
        <w:t>106</w:t>
      </w:r>
      <w:r w:rsidR="00495F56">
        <w:t xml:space="preserve"> </w:t>
      </w:r>
      <w:proofErr w:type="spellStart"/>
      <w:r w:rsidRPr="007C08C2">
        <w:t>Kehilat</w:t>
      </w:r>
      <w:proofErr w:type="spellEnd"/>
      <w:r w:rsidR="00495F56">
        <w:t xml:space="preserve"> </w:t>
      </w:r>
      <w:r w:rsidRPr="007C08C2">
        <w:t>Ya’acov;</w:t>
      </w:r>
      <w:r w:rsidR="00495F56">
        <w:t xml:space="preserve"> </w:t>
      </w:r>
      <w:r w:rsidRPr="007C08C2">
        <w:t>Talmud</w:t>
      </w:r>
      <w:r w:rsidR="00495F56">
        <w:t xml:space="preserve"> </w:t>
      </w:r>
      <w:r w:rsidRPr="007C08C2">
        <w:t>Bavli</w:t>
      </w:r>
      <w:r w:rsidR="00495F56">
        <w:t xml:space="preserve"> </w:t>
      </w:r>
      <w:proofErr w:type="spellStart"/>
      <w:r w:rsidRPr="007C08C2">
        <w:t>Chagigag</w:t>
      </w:r>
      <w:proofErr w:type="spellEnd"/>
      <w:r w:rsidR="00495F56">
        <w:t xml:space="preserve"> </w:t>
      </w:r>
      <w:r w:rsidRPr="007C08C2">
        <w:t>14a;</w:t>
      </w:r>
      <w:r w:rsidR="00495F56">
        <w:t xml:space="preserve"> </w:t>
      </w:r>
      <w:r w:rsidRPr="007C08C2">
        <w:t>Shemot</w:t>
      </w:r>
      <w:r w:rsidR="00495F56">
        <w:t xml:space="preserve"> </w:t>
      </w:r>
      <w:r w:rsidRPr="007C08C2">
        <w:t>Rabbah</w:t>
      </w:r>
      <w:r w:rsidR="00495F56">
        <w:t xml:space="preserve"> </w:t>
      </w:r>
      <w:r w:rsidRPr="007C08C2">
        <w:t>8:1;</w:t>
      </w:r>
      <w:r w:rsidR="00495F56">
        <w:t xml:space="preserve"> </w:t>
      </w:r>
      <w:proofErr w:type="spellStart"/>
      <w:r w:rsidRPr="007C08C2">
        <w:t>Kohilet</w:t>
      </w:r>
      <w:proofErr w:type="spellEnd"/>
      <w:r w:rsidR="00495F56">
        <w:t xml:space="preserve"> </w:t>
      </w:r>
      <w:r w:rsidRPr="007C08C2">
        <w:t>11:10;</w:t>
      </w:r>
      <w:r w:rsidR="00495F56">
        <w:t xml:space="preserve"> </w:t>
      </w:r>
      <w:r w:rsidRPr="007C08C2">
        <w:t>Mechilta</w:t>
      </w:r>
      <w:r w:rsidR="00495F56">
        <w:t xml:space="preserve"> </w:t>
      </w:r>
      <w:r w:rsidRPr="007C08C2">
        <w:t>on</w:t>
      </w:r>
      <w:r w:rsidR="00495F56">
        <w:t xml:space="preserve"> </w:t>
      </w:r>
      <w:r w:rsidRPr="007C08C2">
        <w:t>Shemot</w:t>
      </w:r>
      <w:r w:rsidR="00495F56">
        <w:t xml:space="preserve"> </w:t>
      </w:r>
      <w:r w:rsidRPr="007C08C2">
        <w:t>20:2;</w:t>
      </w:r>
      <w:r w:rsidR="00495F56">
        <w:t xml:space="preserve"> </w:t>
      </w:r>
      <w:proofErr w:type="spellStart"/>
      <w:r w:rsidRPr="007C08C2">
        <w:t>Eytz</w:t>
      </w:r>
      <w:proofErr w:type="spellEnd"/>
      <w:r w:rsidR="00495F56">
        <w:t xml:space="preserve"> </w:t>
      </w:r>
      <w:r w:rsidRPr="007C08C2">
        <w:t>Chayim</w:t>
      </w:r>
      <w:r w:rsidR="00495F56">
        <w:t xml:space="preserve"> </w:t>
      </w:r>
      <w:r w:rsidRPr="007C08C2">
        <w:t>Sha’ar</w:t>
      </w:r>
      <w:r w:rsidR="00495F56">
        <w:t xml:space="preserve"> </w:t>
      </w:r>
      <w:r w:rsidRPr="007C08C2">
        <w:t>Arich</w:t>
      </w:r>
      <w:r w:rsidR="00495F56">
        <w:t xml:space="preserve"> </w:t>
      </w:r>
      <w:r w:rsidRPr="007C08C2">
        <w:t>Anpin</w:t>
      </w:r>
      <w:r w:rsidR="00495F56">
        <w:t xml:space="preserve"> </w:t>
      </w:r>
      <w:r w:rsidRPr="007C08C2">
        <w:t>5:3;</w:t>
      </w:r>
      <w:r w:rsidR="00495F56">
        <w:t xml:space="preserve"> </w:t>
      </w:r>
      <w:r w:rsidRPr="007C08C2">
        <w:t>Vayikra</w:t>
      </w:r>
      <w:r w:rsidR="00495F56">
        <w:t xml:space="preserve"> </w:t>
      </w:r>
      <w:r w:rsidRPr="007C08C2">
        <w:t>Rabbah</w:t>
      </w:r>
      <w:r w:rsidR="00495F56">
        <w:t xml:space="preserve"> </w:t>
      </w:r>
      <w:r w:rsidRPr="007C08C2">
        <w:t>19:1;</w:t>
      </w:r>
      <w:r w:rsidR="00495F56">
        <w:t xml:space="preserve"> </w:t>
      </w:r>
      <w:r w:rsidRPr="007C08C2">
        <w:t>Shir</w:t>
      </w:r>
      <w:r w:rsidR="00495F56">
        <w:t xml:space="preserve"> </w:t>
      </w:r>
      <w:r w:rsidRPr="007C08C2">
        <w:t>HaShirim</w:t>
      </w:r>
      <w:r w:rsidR="00495F56">
        <w:t xml:space="preserve"> </w:t>
      </w:r>
      <w:r w:rsidRPr="007C08C2">
        <w:t>5:11;</w:t>
      </w:r>
      <w:r w:rsidR="00495F56">
        <w:t xml:space="preserve"> </w:t>
      </w:r>
      <w:r w:rsidRPr="007C08C2">
        <w:t>Shir</w:t>
      </w:r>
      <w:r w:rsidR="00495F56">
        <w:t xml:space="preserve"> </w:t>
      </w:r>
      <w:proofErr w:type="spellStart"/>
      <w:r w:rsidRPr="007C08C2">
        <w:t>HaSharim</w:t>
      </w:r>
      <w:proofErr w:type="spellEnd"/>
      <w:r w:rsidR="00495F56">
        <w:t xml:space="preserve"> </w:t>
      </w:r>
      <w:r w:rsidRPr="007C08C2">
        <w:t>Rabbah</w:t>
      </w:r>
      <w:r w:rsidR="00495F56">
        <w:t xml:space="preserve"> </w:t>
      </w:r>
      <w:r w:rsidRPr="007C08C2">
        <w:t>to</w:t>
      </w:r>
      <w:r w:rsidR="00495F56">
        <w:t xml:space="preserve"> </w:t>
      </w:r>
      <w:r w:rsidRPr="007C08C2">
        <w:t>Talmud</w:t>
      </w:r>
      <w:r w:rsidR="00495F56">
        <w:t xml:space="preserve"> </w:t>
      </w:r>
      <w:r w:rsidRPr="007C08C2">
        <w:t>Yerushalmi</w:t>
      </w:r>
      <w:r w:rsidR="00495F56">
        <w:t xml:space="preserve"> </w:t>
      </w:r>
      <w:r w:rsidRPr="007C08C2">
        <w:t>Shekalim</w:t>
      </w:r>
      <w:r w:rsidR="00495F56">
        <w:t xml:space="preserve"> </w:t>
      </w:r>
      <w:r w:rsidRPr="007C08C2">
        <w:t>6:1;</w:t>
      </w:r>
      <w:r w:rsidR="00495F56">
        <w:t xml:space="preserve"> </w:t>
      </w:r>
      <w:proofErr w:type="spellStart"/>
      <w:r w:rsidRPr="007C08C2">
        <w:t>Tikuney</w:t>
      </w:r>
      <w:proofErr w:type="spellEnd"/>
      <w:r w:rsidR="00495F56">
        <w:t xml:space="preserve"> </w:t>
      </w:r>
      <w:r w:rsidRPr="007C08C2">
        <w:t>Zohar</w:t>
      </w:r>
      <w:r w:rsidR="00495F56">
        <w:t xml:space="preserve"> </w:t>
      </w:r>
      <w:r w:rsidRPr="007C08C2">
        <w:t>56:90b;</w:t>
      </w:r>
      <w:r w:rsidR="00495F56">
        <w:t xml:space="preserve"> </w:t>
      </w:r>
      <w:r w:rsidRPr="007C08C2">
        <w:t>Rokeach</w:t>
      </w:r>
      <w:r w:rsidR="00495F56">
        <w:t xml:space="preserve"> </w:t>
      </w:r>
      <w:r w:rsidRPr="007C08C2">
        <w:t>of</w:t>
      </w:r>
      <w:r w:rsidR="00495F56">
        <w:t xml:space="preserve"> </w:t>
      </w:r>
      <w:proofErr w:type="spellStart"/>
      <w:r w:rsidRPr="007C08C2">
        <w:t>Wormes</w:t>
      </w:r>
      <w:proofErr w:type="spellEnd"/>
      <w:r w:rsidR="00495F56">
        <w:t xml:space="preserve"> </w:t>
      </w:r>
      <w:r w:rsidRPr="007C08C2">
        <w:t>pg.</w:t>
      </w:r>
      <w:r w:rsidR="00495F56">
        <w:t xml:space="preserve"> </w:t>
      </w:r>
      <w:r w:rsidRPr="007C08C2">
        <w:t>12b;</w:t>
      </w:r>
      <w:r w:rsidR="00495F56">
        <w:t xml:space="preserve"> </w:t>
      </w:r>
      <w:r w:rsidRPr="007C08C2">
        <w:t>Sefer</w:t>
      </w:r>
      <w:r w:rsidR="00495F56">
        <w:t xml:space="preserve"> </w:t>
      </w:r>
      <w:r w:rsidRPr="007C08C2">
        <w:t>Yetzirah</w:t>
      </w:r>
      <w:r w:rsidR="00495F56">
        <w:t xml:space="preserve"> </w:t>
      </w:r>
      <w:r w:rsidRPr="007C08C2">
        <w:t>[Rabbi</w:t>
      </w:r>
      <w:r w:rsidR="00495F56">
        <w:t xml:space="preserve"> </w:t>
      </w:r>
      <w:r w:rsidRPr="007C08C2">
        <w:t>Aryeh</w:t>
      </w:r>
      <w:r w:rsidR="00495F56">
        <w:t xml:space="preserve"> </w:t>
      </w:r>
      <w:r w:rsidRPr="007C08C2">
        <w:t>Kaplan]</w:t>
      </w:r>
      <w:r w:rsidR="00495F56">
        <w:t xml:space="preserve"> </w:t>
      </w:r>
      <w:r w:rsidRPr="007C08C2">
        <w:t>pg.</w:t>
      </w:r>
      <w:r w:rsidR="00495F56">
        <w:t xml:space="preserve"> </w:t>
      </w:r>
      <w:r w:rsidRPr="007C08C2">
        <w:t>231-239</w:t>
      </w:r>
    </w:p>
    <w:p w14:paraId="0BDE6539" w14:textId="77777777" w:rsidR="007C08C2" w:rsidRPr="007C08C2" w:rsidRDefault="007C08C2" w:rsidP="007C08C2"/>
    <w:p w14:paraId="6DDDEDFB" w14:textId="77777777" w:rsidR="007C08C2" w:rsidRPr="007C08C2" w:rsidRDefault="007C08C2" w:rsidP="007C08C2"/>
    <w:p w14:paraId="75FFB1D0" w14:textId="69DB1EB4" w:rsidR="007C08C2" w:rsidRPr="007C08C2" w:rsidRDefault="007C08C2" w:rsidP="007C08C2">
      <w:r w:rsidRPr="007C08C2">
        <w:t>Thus,</w:t>
      </w:r>
      <w:r w:rsidR="00495F56">
        <w:t xml:space="preserve"> </w:t>
      </w:r>
      <w:r w:rsidRPr="007C08C2">
        <w:t>we</w:t>
      </w:r>
      <w:r w:rsidR="00495F56">
        <w:t xml:space="preserve"> </w:t>
      </w:r>
      <w:r w:rsidRPr="007C08C2">
        <w:t>can</w:t>
      </w:r>
      <w:r w:rsidR="00495F56">
        <w:t xml:space="preserve"> </w:t>
      </w:r>
      <w:r w:rsidRPr="007C08C2">
        <w:t>definitively</w:t>
      </w:r>
    </w:p>
    <w:p w14:paraId="6D556DAC" w14:textId="75C5F6A4" w:rsidR="007C08C2" w:rsidRPr="007C08C2" w:rsidRDefault="007C08C2" w:rsidP="007C08C2">
      <w:r w:rsidRPr="007C08C2">
        <w:t>conclude</w:t>
      </w:r>
      <w:r w:rsidR="00495F56">
        <w:t xml:space="preserve"> </w:t>
      </w:r>
      <w:r w:rsidRPr="007C08C2">
        <w:t>that</w:t>
      </w:r>
      <w:r w:rsidR="00495F56">
        <w:t xml:space="preserve"> </w:t>
      </w:r>
      <w:r w:rsidRPr="007C08C2">
        <w:t>the</w:t>
      </w:r>
      <w:r w:rsidR="00495F56">
        <w:t xml:space="preserve"> </w:t>
      </w:r>
      <w:r w:rsidRPr="007C08C2">
        <w:t>Biblical</w:t>
      </w:r>
      <w:r w:rsidR="00495F56">
        <w:t xml:space="preserve"> </w:t>
      </w:r>
      <w:r w:rsidRPr="007C08C2">
        <w:t>Seraphim</w:t>
      </w:r>
      <w:r w:rsidR="00495F56">
        <w:t xml:space="preserve"> </w:t>
      </w:r>
      <w:r w:rsidRPr="007C08C2">
        <w:t>are</w:t>
      </w:r>
      <w:r w:rsidR="00495F56">
        <w:t xml:space="preserve"> </w:t>
      </w:r>
      <w:r w:rsidRPr="007C08C2">
        <w:t>none</w:t>
      </w:r>
      <w:r w:rsidR="00495F56">
        <w:t xml:space="preserve"> </w:t>
      </w:r>
      <w:r w:rsidRPr="007C08C2">
        <w:t>other</w:t>
      </w:r>
      <w:r w:rsidR="00495F56">
        <w:t xml:space="preserve"> </w:t>
      </w:r>
      <w:r w:rsidRPr="007C08C2">
        <w:t>than</w:t>
      </w:r>
      <w:r w:rsidR="00495F56">
        <w:t xml:space="preserve"> </w:t>
      </w:r>
      <w:r w:rsidRPr="007C08C2">
        <w:t>our</w:t>
      </w:r>
      <w:r w:rsidR="00495F56">
        <w:t xml:space="preserve"> </w:t>
      </w:r>
      <w:r w:rsidRPr="007C08C2">
        <w:t>holy</w:t>
      </w:r>
      <w:r w:rsidR="00495F56">
        <w:t xml:space="preserve"> </w:t>
      </w:r>
      <w:r w:rsidRPr="007C08C2">
        <w:t>Dragons,</w:t>
      </w:r>
      <w:r w:rsidR="00495F56">
        <w:t xml:space="preserve"> </w:t>
      </w:r>
      <w:r w:rsidRPr="007C08C2">
        <w:t>the</w:t>
      </w:r>
      <w:r w:rsidR="00495F56">
        <w:t xml:space="preserve"> </w:t>
      </w:r>
      <w:r w:rsidRPr="007C08C2">
        <w:t>Teli.</w:t>
      </w:r>
      <w:r w:rsidR="00495F56">
        <w:t xml:space="preserve"> </w:t>
      </w:r>
      <w:r w:rsidRPr="007C08C2">
        <w:t>+</w:t>
      </w:r>
    </w:p>
    <w:p w14:paraId="015D5C18" w14:textId="77777777" w:rsidR="007C08C2" w:rsidRPr="007C08C2" w:rsidRDefault="007C08C2" w:rsidP="007C08C2"/>
    <w:p w14:paraId="75A2BAE4" w14:textId="77777777" w:rsidR="007C08C2" w:rsidRPr="007C08C2" w:rsidRDefault="007C08C2" w:rsidP="007C08C2"/>
    <w:p w14:paraId="7EE8A32E" w14:textId="6B509AB2" w:rsidR="007C08C2" w:rsidRPr="007C08C2" w:rsidRDefault="007C08C2" w:rsidP="00E05B1A">
      <w:pPr>
        <w:pStyle w:val="Heading1"/>
      </w:pPr>
      <w:bookmarkStart w:id="23" w:name="_Toc121697050"/>
      <w:r w:rsidRPr="007C08C2">
        <w:t>Mishkan</w:t>
      </w:r>
      <w:r w:rsidR="00495F56">
        <w:t xml:space="preserve"> </w:t>
      </w:r>
      <w:r w:rsidRPr="007C08C2">
        <w:t>-</w:t>
      </w:r>
      <w:r w:rsidR="00495F56">
        <w:t xml:space="preserve"> </w:t>
      </w:r>
      <w:r w:rsidRPr="007C08C2">
        <w:t>Aligning</w:t>
      </w:r>
      <w:r w:rsidR="00495F56">
        <w:t xml:space="preserve"> </w:t>
      </w:r>
      <w:r w:rsidRPr="007C08C2">
        <w:t>the</w:t>
      </w:r>
      <w:r w:rsidR="00495F56">
        <w:t xml:space="preserve"> </w:t>
      </w:r>
      <w:r w:rsidRPr="007C08C2">
        <w:t>firmament</w:t>
      </w:r>
      <w:bookmarkEnd w:id="23"/>
    </w:p>
    <w:p w14:paraId="3DC905BC" w14:textId="77777777" w:rsidR="007C08C2" w:rsidRPr="007C08C2" w:rsidRDefault="007C08C2" w:rsidP="007C08C2"/>
    <w:p w14:paraId="63EDD808" w14:textId="229E1FE6" w:rsidR="007C08C2" w:rsidRPr="007C08C2" w:rsidRDefault="007C08C2" w:rsidP="007C08C2">
      <w:r w:rsidRPr="007C08C2">
        <w:t>The</w:t>
      </w:r>
      <w:r w:rsidR="00495F56">
        <w:t xml:space="preserve"> </w:t>
      </w:r>
      <w:proofErr w:type="spellStart"/>
      <w:r w:rsidRPr="007C08C2">
        <w:t>Miskan</w:t>
      </w:r>
      <w:proofErr w:type="spellEnd"/>
      <w:r w:rsidR="00495F56">
        <w:t xml:space="preserve"> </w:t>
      </w:r>
      <w:r w:rsidRPr="007C08C2">
        <w:t>was</w:t>
      </w:r>
      <w:r w:rsidR="00495F56">
        <w:t xml:space="preserve"> </w:t>
      </w:r>
      <w:r w:rsidRPr="007C08C2">
        <w:t>used</w:t>
      </w:r>
      <w:r w:rsidR="00495F56">
        <w:t xml:space="preserve"> </w:t>
      </w:r>
      <w:r w:rsidRPr="007C08C2">
        <w:t>to</w:t>
      </w:r>
      <w:r w:rsidR="00495F56">
        <w:t xml:space="preserve"> </w:t>
      </w:r>
      <w:r w:rsidRPr="007C08C2">
        <w:t>align</w:t>
      </w:r>
      <w:r w:rsidR="00495F56">
        <w:t xml:space="preserve"> </w:t>
      </w:r>
      <w:r w:rsidRPr="007C08C2">
        <w:t>the</w:t>
      </w:r>
      <w:r w:rsidR="00495F56">
        <w:t xml:space="preserve"> </w:t>
      </w:r>
      <w:r w:rsidRPr="007C08C2">
        <w:t>firmaments,</w:t>
      </w:r>
      <w:r w:rsidR="00495F56">
        <w:t xml:space="preserve"> </w:t>
      </w:r>
      <w:r w:rsidRPr="007C08C2">
        <w:t>the</w:t>
      </w:r>
      <w:r w:rsidR="00495F56">
        <w:t xml:space="preserve"> </w:t>
      </w:r>
      <w:r w:rsidRPr="007C08C2">
        <w:t>planets</w:t>
      </w:r>
      <w:r w:rsidR="00495F56">
        <w:t xml:space="preserve"> </w:t>
      </w:r>
      <w:r w:rsidRPr="007C08C2">
        <w:t>and</w:t>
      </w:r>
      <w:r w:rsidR="00495F56">
        <w:t xml:space="preserve"> </w:t>
      </w:r>
      <w:r w:rsidRPr="007C08C2">
        <w:t>the</w:t>
      </w:r>
      <w:r w:rsidR="00495F56">
        <w:t xml:space="preserve"> </w:t>
      </w:r>
      <w:r w:rsidRPr="007C08C2">
        <w:t>stars</w:t>
      </w:r>
      <w:r w:rsidR="00495F56">
        <w:t xml:space="preserve"> </w:t>
      </w:r>
      <w:r w:rsidRPr="007C08C2">
        <w:t>in</w:t>
      </w:r>
      <w:r w:rsidR="00495F56">
        <w:t xml:space="preserve"> </w:t>
      </w:r>
      <w:r w:rsidRPr="007C08C2">
        <w:t>a</w:t>
      </w:r>
      <w:r w:rsidR="00495F56">
        <w:t xml:space="preserve"> </w:t>
      </w:r>
      <w:r w:rsidRPr="007C08C2">
        <w:t>very</w:t>
      </w:r>
      <w:r w:rsidR="00495F56">
        <w:t xml:space="preserve"> </w:t>
      </w:r>
      <w:r w:rsidRPr="007C08C2">
        <w:t>unique</w:t>
      </w:r>
      <w:r w:rsidR="00495F56">
        <w:t xml:space="preserve"> </w:t>
      </w:r>
      <w:r w:rsidRPr="007C08C2">
        <w:t>way.</w:t>
      </w:r>
      <w:r w:rsidR="00495F56">
        <w:t xml:space="preserve"> </w:t>
      </w:r>
      <w:r w:rsidRPr="007C08C2">
        <w:t>The</w:t>
      </w:r>
      <w:r w:rsidR="00495F56">
        <w:t xml:space="preserve"> </w:t>
      </w:r>
      <w:r w:rsidRPr="007C08C2">
        <w:t>mishkan</w:t>
      </w:r>
      <w:r w:rsidR="00495F56">
        <w:t xml:space="preserve"> </w:t>
      </w:r>
      <w:r w:rsidRPr="007C08C2">
        <w:t>was</w:t>
      </w:r>
      <w:r w:rsidR="00495F56">
        <w:t xml:space="preserve"> </w:t>
      </w:r>
      <w:r w:rsidRPr="007C08C2">
        <w:t>a</w:t>
      </w:r>
      <w:r w:rsidR="00495F56">
        <w:t xml:space="preserve"> </w:t>
      </w:r>
      <w:r w:rsidRPr="007C08C2">
        <w:t>portal</w:t>
      </w:r>
      <w:r w:rsidR="00495F56">
        <w:t xml:space="preserve"> </w:t>
      </w:r>
      <w:r w:rsidRPr="007C08C2">
        <w:t>which</w:t>
      </w:r>
      <w:r w:rsidR="00495F56">
        <w:t xml:space="preserve"> </w:t>
      </w:r>
      <w:r w:rsidRPr="007C08C2">
        <w:t>allowed</w:t>
      </w:r>
      <w:r w:rsidR="00495F56">
        <w:t xml:space="preserve"> </w:t>
      </w:r>
      <w:r w:rsidRPr="007C08C2">
        <w:t>Moshe</w:t>
      </w:r>
      <w:r w:rsidR="00495F56">
        <w:t xml:space="preserve"> </w:t>
      </w:r>
      <w:r w:rsidRPr="007C08C2">
        <w:t>Rabbeinu</w:t>
      </w:r>
      <w:r w:rsidR="00495F56">
        <w:t xml:space="preserve"> </w:t>
      </w:r>
      <w:r w:rsidRPr="007C08C2">
        <w:t>to</w:t>
      </w:r>
      <w:r w:rsidR="00495F56">
        <w:t xml:space="preserve"> </w:t>
      </w:r>
      <w:r w:rsidRPr="007C08C2">
        <w:t>communicate</w:t>
      </w:r>
      <w:r w:rsidR="00495F56">
        <w:t xml:space="preserve"> </w:t>
      </w:r>
      <w:r w:rsidRPr="007C08C2">
        <w:t>with</w:t>
      </w:r>
      <w:r w:rsidR="00495F56">
        <w:t xml:space="preserve"> </w:t>
      </w:r>
      <w:r w:rsidRPr="007C08C2">
        <w:t>HaShem,</w:t>
      </w:r>
      <w:r w:rsidR="00495F56">
        <w:t xml:space="preserve"> </w:t>
      </w:r>
      <w:r w:rsidRPr="007C08C2">
        <w:t>and</w:t>
      </w:r>
      <w:r w:rsidR="00495F56">
        <w:t xml:space="preserve"> </w:t>
      </w:r>
      <w:r w:rsidRPr="007C08C2">
        <w:t>dwell</w:t>
      </w:r>
      <w:r w:rsidR="00495F56">
        <w:t xml:space="preserve"> </w:t>
      </w:r>
      <w:r w:rsidRPr="007C08C2">
        <w:t>in</w:t>
      </w:r>
      <w:r w:rsidR="00495F56">
        <w:t xml:space="preserve"> </w:t>
      </w:r>
      <w:r w:rsidRPr="007C08C2">
        <w:t>His</w:t>
      </w:r>
      <w:r w:rsidR="00495F56">
        <w:t xml:space="preserve"> </w:t>
      </w:r>
      <w:r w:rsidRPr="007C08C2">
        <w:t>people.</w:t>
      </w:r>
      <w:r w:rsidR="00495F56">
        <w:t xml:space="preserve"> </w:t>
      </w:r>
      <w:r w:rsidRPr="007C08C2">
        <w:t>The</w:t>
      </w:r>
      <w:r w:rsidR="00495F56">
        <w:t xml:space="preserve"> </w:t>
      </w:r>
      <w:r w:rsidRPr="007C08C2">
        <w:t>mishkan</w:t>
      </w:r>
      <w:r w:rsidR="00495F56">
        <w:t xml:space="preserve"> </w:t>
      </w:r>
      <w:r w:rsidRPr="007C08C2">
        <w:t>literally</w:t>
      </w:r>
      <w:r w:rsidR="00495F56">
        <w:t xml:space="preserve"> </w:t>
      </w:r>
      <w:r w:rsidRPr="007C08C2">
        <w:t>controls</w:t>
      </w:r>
      <w:r w:rsidR="00495F56">
        <w:t xml:space="preserve"> </w:t>
      </w:r>
      <w:r w:rsidRPr="007C08C2">
        <w:t>the</w:t>
      </w:r>
      <w:r w:rsidR="00495F56">
        <w:t xml:space="preserve"> </w:t>
      </w:r>
      <w:r w:rsidRPr="007C08C2">
        <w:t>entire</w:t>
      </w:r>
      <w:r w:rsidR="00495F56">
        <w:t xml:space="preserve"> </w:t>
      </w:r>
      <w:r w:rsidRPr="007C08C2">
        <w:t>world.</w:t>
      </w:r>
      <w:r w:rsidR="00495F56">
        <w:t xml:space="preserve"> </w:t>
      </w:r>
      <w:r w:rsidRPr="007C08C2">
        <w:t>(Remember</w:t>
      </w:r>
      <w:r w:rsidR="00495F56">
        <w:t xml:space="preserve"> </w:t>
      </w:r>
      <w:r w:rsidRPr="007C08C2">
        <w:t>a</w:t>
      </w:r>
      <w:r w:rsidR="00495F56">
        <w:t xml:space="preserve"> </w:t>
      </w:r>
      <w:r w:rsidRPr="007C08C2">
        <w:t>mishkan</w:t>
      </w:r>
      <w:r w:rsidR="00495F56">
        <w:t xml:space="preserve"> </w:t>
      </w:r>
      <w:r w:rsidRPr="007C08C2">
        <w:t>above</w:t>
      </w:r>
      <w:r w:rsidR="00495F56">
        <w:t xml:space="preserve"> </w:t>
      </w:r>
      <w:r w:rsidRPr="007C08C2">
        <w:t>and</w:t>
      </w:r>
      <w:r w:rsidR="00495F56">
        <w:t xml:space="preserve"> </w:t>
      </w:r>
      <w:r w:rsidRPr="007C08C2">
        <w:t>a</w:t>
      </w:r>
      <w:r w:rsidR="00495F56">
        <w:t xml:space="preserve"> </w:t>
      </w:r>
      <w:proofErr w:type="spellStart"/>
      <w:r w:rsidRPr="007C08C2">
        <w:t>miskan</w:t>
      </w:r>
      <w:proofErr w:type="spellEnd"/>
      <w:r w:rsidR="00495F56">
        <w:t xml:space="preserve"> </w:t>
      </w:r>
      <w:r w:rsidRPr="007C08C2">
        <w:t>below.)</w:t>
      </w:r>
    </w:p>
    <w:p w14:paraId="3685A9D6" w14:textId="77777777" w:rsidR="007C08C2" w:rsidRPr="007C08C2" w:rsidRDefault="007C08C2" w:rsidP="007C08C2"/>
    <w:p w14:paraId="40D1450B" w14:textId="320C66EE" w:rsidR="007C08C2" w:rsidRPr="007C08C2" w:rsidRDefault="007C08C2" w:rsidP="007C08C2">
      <w:r w:rsidRPr="007C08C2">
        <w:t>The</w:t>
      </w:r>
      <w:r w:rsidR="00495F56">
        <w:t xml:space="preserve"> </w:t>
      </w:r>
      <w:r w:rsidRPr="007C08C2">
        <w:t>Torah</w:t>
      </w:r>
      <w:r w:rsidR="00495F56">
        <w:t xml:space="preserve"> </w:t>
      </w:r>
      <w:r w:rsidRPr="007C08C2">
        <w:t>teaches</w:t>
      </w:r>
      <w:r w:rsidR="00495F56">
        <w:t xml:space="preserve"> </w:t>
      </w:r>
      <w:r w:rsidRPr="007C08C2">
        <w:t>that</w:t>
      </w:r>
      <w:r w:rsidR="00495F56">
        <w:t xml:space="preserve"> </w:t>
      </w:r>
      <w:r w:rsidRPr="007C08C2">
        <w:t>when</w:t>
      </w:r>
      <w:r w:rsidR="00495F56">
        <w:t xml:space="preserve"> </w:t>
      </w:r>
      <w:r w:rsidRPr="007C08C2">
        <w:t>the</w:t>
      </w:r>
      <w:r w:rsidR="00495F56">
        <w:t xml:space="preserve"> </w:t>
      </w:r>
      <w:r w:rsidRPr="007C08C2">
        <w:t>Mishkan</w:t>
      </w:r>
      <w:r w:rsidR="00495F56">
        <w:t xml:space="preserve"> </w:t>
      </w:r>
      <w:r w:rsidRPr="007C08C2">
        <w:t>was</w:t>
      </w:r>
      <w:r w:rsidR="00495F56">
        <w:t xml:space="preserve"> </w:t>
      </w:r>
      <w:r w:rsidRPr="007C08C2">
        <w:t>set</w:t>
      </w:r>
      <w:r w:rsidR="00495F56">
        <w:t xml:space="preserve"> </w:t>
      </w:r>
      <w:r w:rsidRPr="007C08C2">
        <w:t>up</w:t>
      </w:r>
      <w:r w:rsidR="00495F56">
        <w:t xml:space="preserve"> </w:t>
      </w:r>
      <w:r w:rsidRPr="007C08C2">
        <w:t>it</w:t>
      </w:r>
      <w:r w:rsidR="00495F56">
        <w:t xml:space="preserve"> </w:t>
      </w:r>
      <w:r w:rsidRPr="007C08C2">
        <w:t>was</w:t>
      </w:r>
      <w:r w:rsidR="00495F56">
        <w:t xml:space="preserve"> </w:t>
      </w:r>
      <w:r w:rsidRPr="007C08C2">
        <w:t>filled</w:t>
      </w:r>
      <w:r w:rsidR="00495F56">
        <w:t xml:space="preserve"> </w:t>
      </w:r>
      <w:r w:rsidRPr="007C08C2">
        <w:t>with</w:t>
      </w:r>
      <w:r w:rsidR="00495F56">
        <w:t xml:space="preserve"> </w:t>
      </w:r>
      <w:r w:rsidRPr="007C08C2">
        <w:t>the</w:t>
      </w:r>
      <w:r w:rsidR="00495F56">
        <w:t xml:space="preserve"> </w:t>
      </w:r>
      <w:r w:rsidRPr="007C08C2">
        <w:t>glory</w:t>
      </w:r>
      <w:r w:rsidR="00495F56">
        <w:t xml:space="preserve"> </w:t>
      </w:r>
      <w:r w:rsidRPr="007C08C2">
        <w:t>of</w:t>
      </w:r>
      <w:r w:rsidR="00495F56">
        <w:t xml:space="preserve"> </w:t>
      </w:r>
      <w:r w:rsidRPr="007C08C2">
        <w:t>HaShem</w:t>
      </w:r>
      <w:r w:rsidR="00495F56">
        <w:t xml:space="preserve"> </w:t>
      </w:r>
      <w:r w:rsidRPr="007C08C2">
        <w:t>and</w:t>
      </w:r>
      <w:r w:rsidR="00495F56">
        <w:t xml:space="preserve"> </w:t>
      </w:r>
      <w:r w:rsidRPr="007C08C2">
        <w:t>had</w:t>
      </w:r>
      <w:r w:rsidR="00495F56">
        <w:t xml:space="preserve"> </w:t>
      </w:r>
      <w:r w:rsidRPr="007C08C2">
        <w:t>a</w:t>
      </w:r>
      <w:r w:rsidR="00495F56">
        <w:t xml:space="preserve"> </w:t>
      </w:r>
      <w:r w:rsidRPr="007C08C2">
        <w:t>pillar</w:t>
      </w:r>
      <w:r w:rsidR="00495F56">
        <w:t xml:space="preserve"> </w:t>
      </w:r>
      <w:r w:rsidRPr="007C08C2">
        <w:t>of</w:t>
      </w:r>
      <w:r w:rsidR="00495F56">
        <w:t xml:space="preserve"> </w:t>
      </w:r>
      <w:r w:rsidRPr="007C08C2">
        <w:t>fire</w:t>
      </w:r>
      <w:r w:rsidR="00495F56">
        <w:t xml:space="preserve"> </w:t>
      </w:r>
      <w:r w:rsidRPr="007C08C2">
        <w:t>over</w:t>
      </w:r>
      <w:r w:rsidR="00495F56">
        <w:t xml:space="preserve"> </w:t>
      </w:r>
      <w:r w:rsidRPr="007C08C2">
        <w:t>it</w:t>
      </w:r>
      <w:r w:rsidR="00495F56">
        <w:t xml:space="preserve"> </w:t>
      </w:r>
      <w:r w:rsidRPr="007C08C2">
        <w:t>by</w:t>
      </w:r>
      <w:r w:rsidR="00495F56">
        <w:t xml:space="preserve"> </w:t>
      </w:r>
      <w:r w:rsidRPr="007C08C2">
        <w:t>night</w:t>
      </w:r>
      <w:r w:rsidR="00495F56">
        <w:t xml:space="preserve"> </w:t>
      </w:r>
      <w:r w:rsidRPr="007C08C2">
        <w:t>and</w:t>
      </w:r>
      <w:r w:rsidR="00495F56">
        <w:t xml:space="preserve"> </w:t>
      </w:r>
      <w:r w:rsidRPr="007C08C2">
        <w:t>a</w:t>
      </w:r>
      <w:r w:rsidR="00495F56">
        <w:t xml:space="preserve"> </w:t>
      </w:r>
      <w:r w:rsidRPr="007C08C2">
        <w:t>pillar</w:t>
      </w:r>
      <w:r w:rsidR="00495F56">
        <w:t xml:space="preserve"> </w:t>
      </w:r>
      <w:r w:rsidRPr="007C08C2">
        <w:t>of</w:t>
      </w:r>
      <w:r w:rsidR="00495F56">
        <w:t xml:space="preserve"> </w:t>
      </w:r>
      <w:r w:rsidRPr="007C08C2">
        <w:t>cloud</w:t>
      </w:r>
      <w:r w:rsidR="00495F56">
        <w:t xml:space="preserve"> </w:t>
      </w:r>
      <w:r w:rsidRPr="007C08C2">
        <w:t>over</w:t>
      </w:r>
      <w:r w:rsidR="00495F56">
        <w:t xml:space="preserve"> </w:t>
      </w:r>
      <w:r w:rsidRPr="007C08C2">
        <w:t>it</w:t>
      </w:r>
      <w:r w:rsidR="00495F56">
        <w:t xml:space="preserve"> </w:t>
      </w:r>
      <w:r w:rsidRPr="007C08C2">
        <w:t>by</w:t>
      </w:r>
      <w:r w:rsidR="00495F56">
        <w:t xml:space="preserve"> </w:t>
      </w:r>
      <w:r w:rsidRPr="007C08C2">
        <w:t>day.</w:t>
      </w:r>
    </w:p>
    <w:p w14:paraId="375289B8" w14:textId="77777777" w:rsidR="007C08C2" w:rsidRPr="007C08C2" w:rsidRDefault="007C08C2" w:rsidP="007C08C2"/>
    <w:p w14:paraId="747A1FB2" w14:textId="5F915F88" w:rsidR="007C08C2" w:rsidRPr="007C08C2" w:rsidRDefault="007C08C2" w:rsidP="007C08C2">
      <w:pPr>
        <w:ind w:left="288" w:right="288"/>
        <w:rPr>
          <w:i/>
          <w:iCs/>
        </w:rPr>
      </w:pPr>
      <w:r w:rsidRPr="007C08C2">
        <w:rPr>
          <w:b/>
          <w:bCs/>
          <w:i/>
          <w:iCs/>
        </w:rPr>
        <w:t>Shemot</w:t>
      </w:r>
      <w:r w:rsidR="00495F56">
        <w:rPr>
          <w:b/>
          <w:bCs/>
          <w:i/>
          <w:iCs/>
        </w:rPr>
        <w:t xml:space="preserve"> </w:t>
      </w:r>
      <w:r w:rsidRPr="007C08C2">
        <w:rPr>
          <w:b/>
          <w:bCs/>
          <w:i/>
          <w:iCs/>
        </w:rPr>
        <w:t>(Exodus)</w:t>
      </w:r>
      <w:r w:rsidR="00495F56">
        <w:rPr>
          <w:b/>
          <w:bCs/>
          <w:i/>
          <w:iCs/>
        </w:rPr>
        <w:t xml:space="preserve"> </w:t>
      </w:r>
      <w:r w:rsidRPr="007C08C2">
        <w:rPr>
          <w:b/>
          <w:bCs/>
          <w:i/>
          <w:iCs/>
        </w:rPr>
        <w:t>40:34</w:t>
      </w:r>
      <w:r w:rsidR="00495F56">
        <w:rPr>
          <w:i/>
          <w:iCs/>
        </w:rPr>
        <w:t xml:space="preserve">  </w:t>
      </w:r>
      <w:r w:rsidRPr="007C08C2">
        <w:rPr>
          <w:i/>
          <w:iCs/>
        </w:rPr>
        <w:t>Then</w:t>
      </w:r>
      <w:r w:rsidR="00495F56">
        <w:rPr>
          <w:i/>
          <w:iCs/>
        </w:rPr>
        <w:t xml:space="preserve"> </w:t>
      </w:r>
      <w:r w:rsidRPr="007C08C2">
        <w:rPr>
          <w:i/>
          <w:iCs/>
        </w:rPr>
        <w:t>a</w:t>
      </w:r>
      <w:r w:rsidR="00495F56">
        <w:rPr>
          <w:i/>
          <w:iCs/>
        </w:rPr>
        <w:t xml:space="preserve"> </w:t>
      </w:r>
      <w:r w:rsidRPr="007C08C2">
        <w:rPr>
          <w:i/>
          <w:iCs/>
        </w:rPr>
        <w:t>cloud</w:t>
      </w:r>
      <w:r w:rsidR="00495F56">
        <w:rPr>
          <w:i/>
          <w:iCs/>
        </w:rPr>
        <w:t xml:space="preserve"> </w:t>
      </w:r>
      <w:r w:rsidRPr="007C08C2">
        <w:rPr>
          <w:i/>
          <w:iCs/>
        </w:rPr>
        <w:t>covered</w:t>
      </w:r>
      <w:r w:rsidR="00495F56">
        <w:rPr>
          <w:i/>
          <w:iCs/>
        </w:rPr>
        <w:t xml:space="preserve"> </w:t>
      </w:r>
      <w:r w:rsidRPr="007C08C2">
        <w:rPr>
          <w:i/>
          <w:iCs/>
        </w:rPr>
        <w:t>the</w:t>
      </w:r>
      <w:r w:rsidR="00495F56">
        <w:rPr>
          <w:i/>
          <w:iCs/>
        </w:rPr>
        <w:t xml:space="preserve"> </w:t>
      </w:r>
      <w:r w:rsidRPr="007C08C2">
        <w:rPr>
          <w:i/>
          <w:iCs/>
        </w:rPr>
        <w:t>tent</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congregation,</w:t>
      </w:r>
      <w:r w:rsidR="00495F56">
        <w:rPr>
          <w:i/>
          <w:iCs/>
        </w:rPr>
        <w:t xml:space="preserve"> </w:t>
      </w:r>
      <w:r w:rsidRPr="007C08C2">
        <w:rPr>
          <w:i/>
          <w:iCs/>
        </w:rPr>
        <w:t>and</w:t>
      </w:r>
      <w:r w:rsidR="00495F56">
        <w:rPr>
          <w:i/>
          <w:iCs/>
        </w:rPr>
        <w:t xml:space="preserve"> </w:t>
      </w:r>
      <w:r w:rsidRPr="007C08C2">
        <w:rPr>
          <w:i/>
          <w:iCs/>
        </w:rPr>
        <w:t>the</w:t>
      </w:r>
      <w:r w:rsidR="00495F56">
        <w:rPr>
          <w:i/>
          <w:iCs/>
        </w:rPr>
        <w:t xml:space="preserve"> </w:t>
      </w:r>
      <w:r w:rsidRPr="007C08C2">
        <w:rPr>
          <w:i/>
          <w:iCs/>
          <w:color w:val="C00000"/>
        </w:rPr>
        <w:t>glory</w:t>
      </w:r>
      <w:r w:rsidR="00495F56">
        <w:rPr>
          <w:i/>
          <w:iCs/>
          <w:color w:val="C00000"/>
        </w:rPr>
        <w:t xml:space="preserve"> </w:t>
      </w:r>
      <w:r w:rsidRPr="007C08C2">
        <w:rPr>
          <w:i/>
          <w:iCs/>
          <w:color w:val="C00000"/>
        </w:rPr>
        <w:t>of</w:t>
      </w:r>
      <w:r w:rsidR="00495F56">
        <w:rPr>
          <w:i/>
          <w:iCs/>
          <w:color w:val="C00000"/>
        </w:rPr>
        <w:t xml:space="preserve"> </w:t>
      </w:r>
      <w:r w:rsidRPr="007C08C2">
        <w:rPr>
          <w:i/>
          <w:iCs/>
          <w:color w:val="C00000"/>
        </w:rPr>
        <w:t>HaShem</w:t>
      </w:r>
      <w:r w:rsidR="00495F56">
        <w:rPr>
          <w:i/>
          <w:iCs/>
          <w:color w:val="C00000"/>
        </w:rPr>
        <w:t xml:space="preserve"> </w:t>
      </w:r>
      <w:r w:rsidRPr="007C08C2">
        <w:rPr>
          <w:i/>
          <w:iCs/>
          <w:color w:val="C00000"/>
        </w:rPr>
        <w:t>filled</w:t>
      </w:r>
      <w:r w:rsidR="00495F56">
        <w:rPr>
          <w:i/>
          <w:iCs/>
          <w:color w:val="C00000"/>
        </w:rPr>
        <w:t xml:space="preserve"> </w:t>
      </w:r>
      <w:r w:rsidRPr="007C08C2">
        <w:rPr>
          <w:i/>
          <w:iCs/>
          <w:color w:val="C00000"/>
        </w:rPr>
        <w:t>the</w:t>
      </w:r>
      <w:r w:rsidR="00495F56">
        <w:rPr>
          <w:i/>
          <w:iCs/>
          <w:color w:val="C00000"/>
        </w:rPr>
        <w:t xml:space="preserve"> </w:t>
      </w:r>
      <w:r w:rsidRPr="007C08C2">
        <w:rPr>
          <w:i/>
          <w:iCs/>
          <w:color w:val="C00000"/>
        </w:rPr>
        <w:t>tabernacle</w:t>
      </w:r>
      <w:r w:rsidRPr="007C08C2">
        <w:rPr>
          <w:i/>
          <w:iCs/>
        </w:rPr>
        <w:t>.</w:t>
      </w:r>
      <w:r w:rsidR="00495F56">
        <w:rPr>
          <w:i/>
          <w:iCs/>
        </w:rPr>
        <w:t xml:space="preserve"> </w:t>
      </w:r>
      <w:r w:rsidRPr="007C08C2">
        <w:rPr>
          <w:i/>
          <w:iCs/>
        </w:rPr>
        <w:t>35</w:t>
      </w:r>
      <w:r w:rsidR="00495F56">
        <w:rPr>
          <w:i/>
          <w:iCs/>
        </w:rPr>
        <w:t xml:space="preserve"> </w:t>
      </w:r>
      <w:r w:rsidRPr="007C08C2">
        <w:rPr>
          <w:i/>
          <w:iCs/>
        </w:rPr>
        <w:t>And</w:t>
      </w:r>
      <w:r w:rsidR="00495F56">
        <w:rPr>
          <w:i/>
          <w:iCs/>
        </w:rPr>
        <w:t xml:space="preserve"> </w:t>
      </w:r>
      <w:r w:rsidRPr="007C08C2">
        <w:rPr>
          <w:i/>
          <w:iCs/>
        </w:rPr>
        <w:t>Moses</w:t>
      </w:r>
      <w:r w:rsidR="00495F56">
        <w:rPr>
          <w:i/>
          <w:iCs/>
        </w:rPr>
        <w:t xml:space="preserve"> </w:t>
      </w:r>
      <w:r w:rsidRPr="007C08C2">
        <w:rPr>
          <w:i/>
          <w:iCs/>
        </w:rPr>
        <w:t>was</w:t>
      </w:r>
      <w:r w:rsidR="00495F56">
        <w:rPr>
          <w:i/>
          <w:iCs/>
        </w:rPr>
        <w:t xml:space="preserve"> </w:t>
      </w:r>
      <w:r w:rsidRPr="007C08C2">
        <w:rPr>
          <w:i/>
          <w:iCs/>
        </w:rPr>
        <w:t>not</w:t>
      </w:r>
      <w:r w:rsidR="00495F56">
        <w:rPr>
          <w:i/>
          <w:iCs/>
        </w:rPr>
        <w:t xml:space="preserve"> </w:t>
      </w:r>
      <w:r w:rsidRPr="007C08C2">
        <w:rPr>
          <w:i/>
          <w:iCs/>
        </w:rPr>
        <w:t>able</w:t>
      </w:r>
      <w:r w:rsidR="00495F56">
        <w:rPr>
          <w:i/>
          <w:iCs/>
        </w:rPr>
        <w:t xml:space="preserve"> </w:t>
      </w:r>
      <w:r w:rsidRPr="007C08C2">
        <w:rPr>
          <w:i/>
          <w:iCs/>
        </w:rPr>
        <w:t>to</w:t>
      </w:r>
      <w:r w:rsidR="00495F56">
        <w:rPr>
          <w:i/>
          <w:iCs/>
        </w:rPr>
        <w:t xml:space="preserve"> </w:t>
      </w:r>
      <w:r w:rsidRPr="007C08C2">
        <w:rPr>
          <w:i/>
          <w:iCs/>
        </w:rPr>
        <w:t>enter</w:t>
      </w:r>
      <w:r w:rsidR="00495F56">
        <w:rPr>
          <w:i/>
          <w:iCs/>
        </w:rPr>
        <w:t xml:space="preserve"> </w:t>
      </w:r>
      <w:r w:rsidRPr="007C08C2">
        <w:rPr>
          <w:i/>
          <w:iCs/>
        </w:rPr>
        <w:t>into</w:t>
      </w:r>
      <w:r w:rsidR="00495F56">
        <w:rPr>
          <w:i/>
          <w:iCs/>
        </w:rPr>
        <w:t xml:space="preserve"> </w:t>
      </w:r>
      <w:r w:rsidRPr="007C08C2">
        <w:rPr>
          <w:i/>
          <w:iCs/>
        </w:rPr>
        <w:t>the</w:t>
      </w:r>
      <w:r w:rsidR="00495F56">
        <w:rPr>
          <w:i/>
          <w:iCs/>
        </w:rPr>
        <w:t xml:space="preserve"> </w:t>
      </w:r>
      <w:r w:rsidRPr="007C08C2">
        <w:rPr>
          <w:i/>
          <w:iCs/>
        </w:rPr>
        <w:t>tent</w:t>
      </w:r>
      <w:r w:rsidR="00495F56">
        <w:rPr>
          <w:i/>
          <w:iCs/>
        </w:rPr>
        <w:t xml:space="preserve"> </w:t>
      </w:r>
      <w:r w:rsidRPr="007C08C2">
        <w:rPr>
          <w:i/>
          <w:iCs/>
        </w:rPr>
        <w:t>of</w:t>
      </w:r>
      <w:r w:rsidR="00495F56">
        <w:rPr>
          <w:i/>
          <w:iCs/>
        </w:rPr>
        <w:t xml:space="preserve"> </w:t>
      </w:r>
      <w:r w:rsidRPr="007C08C2">
        <w:rPr>
          <w:i/>
          <w:iCs/>
        </w:rPr>
        <w:t>the</w:t>
      </w:r>
      <w:r w:rsidR="00495F56">
        <w:rPr>
          <w:i/>
          <w:iCs/>
        </w:rPr>
        <w:t xml:space="preserve"> </w:t>
      </w:r>
      <w:r w:rsidRPr="007C08C2">
        <w:rPr>
          <w:i/>
          <w:iCs/>
        </w:rPr>
        <w:t>congregation,</w:t>
      </w:r>
      <w:r w:rsidR="00495F56">
        <w:rPr>
          <w:i/>
          <w:iCs/>
        </w:rPr>
        <w:t xml:space="preserve"> </w:t>
      </w:r>
      <w:r w:rsidRPr="007C08C2">
        <w:rPr>
          <w:i/>
          <w:iCs/>
        </w:rPr>
        <w:t>because</w:t>
      </w:r>
      <w:r w:rsidR="00495F56">
        <w:rPr>
          <w:i/>
          <w:iCs/>
        </w:rPr>
        <w:t xml:space="preserve"> </w:t>
      </w:r>
      <w:r w:rsidRPr="007C08C2">
        <w:rPr>
          <w:i/>
          <w:iCs/>
        </w:rPr>
        <w:t>the</w:t>
      </w:r>
      <w:r w:rsidR="00495F56">
        <w:rPr>
          <w:i/>
          <w:iCs/>
        </w:rPr>
        <w:t xml:space="preserve"> </w:t>
      </w:r>
      <w:r w:rsidRPr="007C08C2">
        <w:rPr>
          <w:i/>
          <w:iCs/>
        </w:rPr>
        <w:t>cloud</w:t>
      </w:r>
      <w:r w:rsidR="00495F56">
        <w:rPr>
          <w:i/>
          <w:iCs/>
        </w:rPr>
        <w:t xml:space="preserve"> </w:t>
      </w:r>
      <w:r w:rsidRPr="007C08C2">
        <w:rPr>
          <w:i/>
          <w:iCs/>
        </w:rPr>
        <w:t>abode</w:t>
      </w:r>
      <w:r w:rsidR="00495F56">
        <w:rPr>
          <w:i/>
          <w:iCs/>
        </w:rPr>
        <w:t xml:space="preserve"> </w:t>
      </w:r>
      <w:r w:rsidRPr="007C08C2">
        <w:rPr>
          <w:i/>
          <w:iCs/>
        </w:rPr>
        <w:t>thereon,</w:t>
      </w:r>
      <w:r w:rsidR="00495F56">
        <w:rPr>
          <w:i/>
          <w:iCs/>
        </w:rPr>
        <w:t xml:space="preserve"> </w:t>
      </w:r>
      <w:r w:rsidRPr="007C08C2">
        <w:rPr>
          <w:i/>
          <w:iCs/>
        </w:rPr>
        <w:t>and</w:t>
      </w:r>
      <w:r w:rsidR="00495F56">
        <w:rPr>
          <w:i/>
          <w:iCs/>
        </w:rPr>
        <w:t xml:space="preserve"> </w:t>
      </w:r>
      <w:r w:rsidRPr="007C08C2">
        <w:rPr>
          <w:i/>
          <w:iCs/>
        </w:rPr>
        <w:t>the</w:t>
      </w:r>
      <w:r w:rsidR="00495F56">
        <w:rPr>
          <w:i/>
          <w:iCs/>
        </w:rPr>
        <w:t xml:space="preserve"> </w:t>
      </w:r>
      <w:r w:rsidRPr="007C08C2">
        <w:rPr>
          <w:i/>
          <w:iCs/>
          <w:color w:val="C00000"/>
        </w:rPr>
        <w:t>glory</w:t>
      </w:r>
      <w:r w:rsidR="00495F56">
        <w:rPr>
          <w:i/>
          <w:iCs/>
          <w:color w:val="C00000"/>
        </w:rPr>
        <w:t xml:space="preserve"> </w:t>
      </w:r>
      <w:r w:rsidRPr="007C08C2">
        <w:rPr>
          <w:i/>
          <w:iCs/>
          <w:color w:val="C00000"/>
        </w:rPr>
        <w:t>of</w:t>
      </w:r>
      <w:r w:rsidR="00495F56">
        <w:rPr>
          <w:i/>
          <w:iCs/>
          <w:color w:val="C00000"/>
        </w:rPr>
        <w:t xml:space="preserve"> </w:t>
      </w:r>
      <w:r w:rsidRPr="007C08C2">
        <w:rPr>
          <w:i/>
          <w:iCs/>
          <w:color w:val="C00000"/>
        </w:rPr>
        <w:t>HaShem</w:t>
      </w:r>
      <w:r w:rsidR="00495F56">
        <w:rPr>
          <w:i/>
          <w:iCs/>
          <w:color w:val="C00000"/>
        </w:rPr>
        <w:t xml:space="preserve"> </w:t>
      </w:r>
      <w:r w:rsidRPr="007C08C2">
        <w:rPr>
          <w:i/>
          <w:iCs/>
          <w:color w:val="C00000"/>
        </w:rPr>
        <w:t>filled</w:t>
      </w:r>
      <w:r w:rsidR="00495F56">
        <w:rPr>
          <w:i/>
          <w:iCs/>
          <w:color w:val="C00000"/>
        </w:rPr>
        <w:t xml:space="preserve"> </w:t>
      </w:r>
      <w:r w:rsidRPr="007C08C2">
        <w:rPr>
          <w:i/>
          <w:iCs/>
          <w:color w:val="C00000"/>
        </w:rPr>
        <w:t>the</w:t>
      </w:r>
      <w:r w:rsidR="00495F56">
        <w:rPr>
          <w:i/>
          <w:iCs/>
          <w:color w:val="C00000"/>
        </w:rPr>
        <w:t xml:space="preserve"> </w:t>
      </w:r>
      <w:r w:rsidRPr="007C08C2">
        <w:rPr>
          <w:i/>
          <w:iCs/>
          <w:color w:val="C00000"/>
        </w:rPr>
        <w:t>tabernacle</w:t>
      </w:r>
      <w:r w:rsidRPr="007C08C2">
        <w:rPr>
          <w:i/>
          <w:iCs/>
        </w:rPr>
        <w:t>.</w:t>
      </w:r>
    </w:p>
    <w:p w14:paraId="0C1EF74A" w14:textId="77777777" w:rsidR="007C08C2" w:rsidRPr="007C08C2" w:rsidRDefault="007C08C2" w:rsidP="007C08C2"/>
    <w:p w14:paraId="1B017CAB" w14:textId="646D305F" w:rsidR="007C08C2" w:rsidRPr="007C08C2" w:rsidRDefault="007C08C2" w:rsidP="007C08C2">
      <w:pPr>
        <w:ind w:left="288" w:right="288"/>
        <w:rPr>
          <w:i/>
          <w:iCs/>
        </w:rPr>
      </w:pPr>
      <w:r w:rsidRPr="007C08C2">
        <w:rPr>
          <w:b/>
          <w:bCs/>
          <w:i/>
          <w:iCs/>
        </w:rPr>
        <w:t>Shemot</w:t>
      </w:r>
      <w:r w:rsidR="00495F56">
        <w:rPr>
          <w:b/>
          <w:bCs/>
          <w:i/>
          <w:iCs/>
        </w:rPr>
        <w:t xml:space="preserve"> </w:t>
      </w:r>
      <w:r w:rsidRPr="007C08C2">
        <w:rPr>
          <w:b/>
          <w:bCs/>
          <w:i/>
          <w:iCs/>
        </w:rPr>
        <w:t>(Exodus)</w:t>
      </w:r>
      <w:r w:rsidR="00495F56">
        <w:rPr>
          <w:b/>
          <w:bCs/>
          <w:i/>
          <w:iCs/>
        </w:rPr>
        <w:t xml:space="preserve"> </w:t>
      </w:r>
      <w:r w:rsidRPr="007C08C2">
        <w:rPr>
          <w:b/>
          <w:bCs/>
          <w:i/>
          <w:iCs/>
        </w:rPr>
        <w:t>40:</w:t>
      </w:r>
      <w:r w:rsidRPr="007C08C2">
        <w:rPr>
          <w:rFonts w:hint="cs"/>
          <w:b/>
          <w:bCs/>
          <w:i/>
          <w:iCs/>
        </w:rPr>
        <w:t>38</w:t>
      </w:r>
      <w:r w:rsidR="00495F56">
        <w:rPr>
          <w:rFonts w:hint="cs"/>
          <w:i/>
          <w:iCs/>
        </w:rPr>
        <w:t xml:space="preserve"> </w:t>
      </w:r>
      <w:r w:rsidRPr="007C08C2">
        <w:rPr>
          <w:rFonts w:hint="cs"/>
          <w:i/>
          <w:iCs/>
        </w:rPr>
        <w:t>For</w:t>
      </w:r>
      <w:r w:rsidR="00495F56">
        <w:rPr>
          <w:rFonts w:hint="cs"/>
          <w:i/>
          <w:iCs/>
        </w:rPr>
        <w:t xml:space="preserve"> </w:t>
      </w:r>
      <w:r w:rsidRPr="007C08C2">
        <w:rPr>
          <w:rFonts w:hint="cs"/>
          <w:i/>
          <w:iCs/>
        </w:rPr>
        <w:t>the</w:t>
      </w:r>
      <w:r w:rsidR="00495F56">
        <w:rPr>
          <w:rFonts w:hint="cs"/>
          <w:i/>
          <w:iCs/>
        </w:rPr>
        <w:t xml:space="preserve"> </w:t>
      </w:r>
      <w:r w:rsidRPr="007C08C2">
        <w:rPr>
          <w:rFonts w:hint="cs"/>
          <w:i/>
          <w:iCs/>
          <w:color w:val="C00000"/>
        </w:rPr>
        <w:t>cloud</w:t>
      </w:r>
      <w:r w:rsidR="00495F56">
        <w:rPr>
          <w:rFonts w:hint="cs"/>
          <w:i/>
          <w:iCs/>
          <w:color w:val="C00000"/>
        </w:rPr>
        <w:t xml:space="preserve"> </w:t>
      </w:r>
      <w:r w:rsidRPr="007C08C2">
        <w:rPr>
          <w:rFonts w:hint="cs"/>
          <w:i/>
          <w:iCs/>
          <w:color w:val="C00000"/>
        </w:rPr>
        <w:t>of</w:t>
      </w:r>
      <w:r w:rsidR="00495F56">
        <w:rPr>
          <w:rFonts w:hint="cs"/>
          <w:i/>
          <w:iCs/>
          <w:color w:val="C00000"/>
        </w:rPr>
        <w:t xml:space="preserve"> </w:t>
      </w:r>
      <w:r w:rsidRPr="007C08C2">
        <w:rPr>
          <w:i/>
          <w:iCs/>
          <w:color w:val="C00000"/>
        </w:rPr>
        <w:t>HaShem</w:t>
      </w:r>
      <w:r w:rsidR="00495F56">
        <w:rPr>
          <w:rFonts w:hint="cs"/>
          <w:i/>
          <w:iCs/>
          <w:color w:val="C00000"/>
        </w:rPr>
        <w:t xml:space="preserve"> </w:t>
      </w:r>
      <w:r w:rsidRPr="007C08C2">
        <w:rPr>
          <w:rFonts w:hint="cs"/>
          <w:i/>
          <w:iCs/>
          <w:color w:val="C00000"/>
        </w:rPr>
        <w:t>was</w:t>
      </w:r>
      <w:r w:rsidR="00495F56">
        <w:rPr>
          <w:rFonts w:hint="cs"/>
          <w:i/>
          <w:iCs/>
          <w:color w:val="C00000"/>
        </w:rPr>
        <w:t xml:space="preserve"> </w:t>
      </w:r>
      <w:r w:rsidRPr="007C08C2">
        <w:rPr>
          <w:rFonts w:hint="cs"/>
          <w:i/>
          <w:iCs/>
          <w:color w:val="C00000"/>
        </w:rPr>
        <w:t>upon</w:t>
      </w:r>
      <w:r w:rsidR="00495F56">
        <w:rPr>
          <w:rFonts w:hint="cs"/>
          <w:i/>
          <w:iCs/>
          <w:color w:val="C00000"/>
        </w:rPr>
        <w:t xml:space="preserve"> </w:t>
      </w:r>
      <w:r w:rsidRPr="007C08C2">
        <w:rPr>
          <w:rFonts w:hint="cs"/>
          <w:i/>
          <w:iCs/>
          <w:color w:val="C00000"/>
        </w:rPr>
        <w:t>the</w:t>
      </w:r>
      <w:r w:rsidR="00495F56">
        <w:rPr>
          <w:rFonts w:hint="cs"/>
          <w:i/>
          <w:iCs/>
          <w:color w:val="C00000"/>
        </w:rPr>
        <w:t xml:space="preserve"> </w:t>
      </w:r>
      <w:r w:rsidRPr="007C08C2">
        <w:rPr>
          <w:rFonts w:hint="cs"/>
          <w:i/>
          <w:iCs/>
          <w:color w:val="C00000"/>
        </w:rPr>
        <w:t>tabernacle</w:t>
      </w:r>
      <w:r w:rsidR="00495F56">
        <w:rPr>
          <w:rFonts w:hint="cs"/>
          <w:i/>
          <w:iCs/>
          <w:color w:val="C00000"/>
        </w:rPr>
        <w:t xml:space="preserve"> </w:t>
      </w:r>
      <w:r w:rsidRPr="007C08C2">
        <w:rPr>
          <w:rFonts w:hint="cs"/>
          <w:i/>
          <w:iCs/>
          <w:color w:val="C00000"/>
        </w:rPr>
        <w:t>by</w:t>
      </w:r>
      <w:r w:rsidR="00495F56">
        <w:rPr>
          <w:rFonts w:hint="cs"/>
          <w:i/>
          <w:iCs/>
          <w:color w:val="C00000"/>
        </w:rPr>
        <w:t xml:space="preserve"> </w:t>
      </w:r>
      <w:r w:rsidRPr="007C08C2">
        <w:rPr>
          <w:rFonts w:hint="cs"/>
          <w:i/>
          <w:iCs/>
          <w:color w:val="C00000"/>
        </w:rPr>
        <w:t>day</w:t>
      </w:r>
      <w:r w:rsidRPr="007C08C2">
        <w:rPr>
          <w:rFonts w:hint="cs"/>
          <w:i/>
          <w:iCs/>
        </w:rPr>
        <w:t>,</w:t>
      </w:r>
      <w:r w:rsidR="00495F56">
        <w:rPr>
          <w:rFonts w:hint="cs"/>
          <w:i/>
          <w:iCs/>
        </w:rPr>
        <w:t xml:space="preserve"> </w:t>
      </w:r>
      <w:r w:rsidRPr="007C08C2">
        <w:rPr>
          <w:rFonts w:hint="cs"/>
          <w:i/>
          <w:iCs/>
        </w:rPr>
        <w:t>and</w:t>
      </w:r>
      <w:r w:rsidR="00495F56">
        <w:rPr>
          <w:rFonts w:hint="cs"/>
          <w:i/>
          <w:iCs/>
        </w:rPr>
        <w:t xml:space="preserve"> </w:t>
      </w:r>
      <w:r w:rsidRPr="007C08C2">
        <w:rPr>
          <w:rFonts w:hint="cs"/>
          <w:i/>
          <w:iCs/>
          <w:color w:val="C00000"/>
        </w:rPr>
        <w:t>there</w:t>
      </w:r>
      <w:r w:rsidR="00495F56">
        <w:rPr>
          <w:rFonts w:hint="cs"/>
          <w:i/>
          <w:iCs/>
          <w:color w:val="C00000"/>
        </w:rPr>
        <w:t xml:space="preserve"> </w:t>
      </w:r>
      <w:r w:rsidRPr="007C08C2">
        <w:rPr>
          <w:rFonts w:hint="cs"/>
          <w:i/>
          <w:iCs/>
          <w:color w:val="C00000"/>
        </w:rPr>
        <w:t>was</w:t>
      </w:r>
      <w:r w:rsidR="00495F56">
        <w:rPr>
          <w:rFonts w:hint="cs"/>
          <w:i/>
          <w:iCs/>
          <w:color w:val="C00000"/>
        </w:rPr>
        <w:t xml:space="preserve"> </w:t>
      </w:r>
      <w:r w:rsidRPr="007C08C2">
        <w:rPr>
          <w:rFonts w:hint="cs"/>
          <w:i/>
          <w:iCs/>
          <w:color w:val="C00000"/>
        </w:rPr>
        <w:t>fire</w:t>
      </w:r>
      <w:r w:rsidR="00495F56">
        <w:rPr>
          <w:rFonts w:hint="cs"/>
          <w:i/>
          <w:iCs/>
          <w:color w:val="C00000"/>
        </w:rPr>
        <w:t xml:space="preserve"> </w:t>
      </w:r>
      <w:r w:rsidRPr="007C08C2">
        <w:rPr>
          <w:rFonts w:hint="cs"/>
          <w:i/>
          <w:iCs/>
          <w:color w:val="C00000"/>
        </w:rPr>
        <w:t>therein</w:t>
      </w:r>
      <w:r w:rsidR="00495F56">
        <w:rPr>
          <w:rFonts w:hint="cs"/>
          <w:i/>
          <w:iCs/>
          <w:color w:val="C00000"/>
        </w:rPr>
        <w:t xml:space="preserve"> </w:t>
      </w:r>
      <w:r w:rsidRPr="007C08C2">
        <w:rPr>
          <w:rFonts w:hint="cs"/>
          <w:i/>
          <w:iCs/>
          <w:color w:val="C00000"/>
        </w:rPr>
        <w:t>by</w:t>
      </w:r>
      <w:r w:rsidR="00495F56">
        <w:rPr>
          <w:rFonts w:hint="cs"/>
          <w:i/>
          <w:iCs/>
          <w:color w:val="C00000"/>
        </w:rPr>
        <w:t xml:space="preserve"> </w:t>
      </w:r>
      <w:r w:rsidRPr="007C08C2">
        <w:rPr>
          <w:rFonts w:hint="cs"/>
          <w:i/>
          <w:iCs/>
          <w:color w:val="C00000"/>
        </w:rPr>
        <w:t>night</w:t>
      </w:r>
      <w:r w:rsidRPr="007C08C2">
        <w:rPr>
          <w:rFonts w:hint="cs"/>
          <w:i/>
          <w:iCs/>
        </w:rPr>
        <w:t>,</w:t>
      </w:r>
      <w:r w:rsidR="00495F56">
        <w:rPr>
          <w:rFonts w:hint="cs"/>
          <w:i/>
          <w:iCs/>
        </w:rPr>
        <w:t xml:space="preserve"> </w:t>
      </w:r>
      <w:r w:rsidRPr="007C08C2">
        <w:rPr>
          <w:rFonts w:hint="cs"/>
          <w:i/>
          <w:iCs/>
        </w:rPr>
        <w:t>in</w:t>
      </w:r>
      <w:r w:rsidR="00495F56">
        <w:rPr>
          <w:rFonts w:hint="cs"/>
          <w:i/>
          <w:iCs/>
        </w:rPr>
        <w:t xml:space="preserve"> </w:t>
      </w:r>
      <w:r w:rsidRPr="007C08C2">
        <w:rPr>
          <w:rFonts w:hint="cs"/>
          <w:i/>
          <w:iCs/>
        </w:rPr>
        <w:t>the</w:t>
      </w:r>
      <w:r w:rsidR="00495F56">
        <w:rPr>
          <w:rFonts w:hint="cs"/>
          <w:i/>
          <w:iCs/>
        </w:rPr>
        <w:t xml:space="preserve"> </w:t>
      </w:r>
      <w:r w:rsidRPr="007C08C2">
        <w:rPr>
          <w:rFonts w:hint="cs"/>
          <w:i/>
          <w:iCs/>
        </w:rPr>
        <w:t>sight</w:t>
      </w:r>
      <w:r w:rsidR="00495F56">
        <w:rPr>
          <w:rFonts w:hint="cs"/>
          <w:i/>
          <w:iCs/>
        </w:rPr>
        <w:t xml:space="preserve"> </w:t>
      </w:r>
      <w:r w:rsidRPr="007C08C2">
        <w:rPr>
          <w:rFonts w:hint="cs"/>
          <w:i/>
          <w:iCs/>
        </w:rPr>
        <w:t>of</w:t>
      </w:r>
      <w:r w:rsidR="00495F56">
        <w:rPr>
          <w:rFonts w:hint="cs"/>
          <w:i/>
          <w:iCs/>
        </w:rPr>
        <w:t xml:space="preserve"> </w:t>
      </w:r>
      <w:r w:rsidRPr="007C08C2">
        <w:rPr>
          <w:rFonts w:hint="cs"/>
          <w:i/>
          <w:iCs/>
        </w:rPr>
        <w:lastRenderedPageBreak/>
        <w:t>all</w:t>
      </w:r>
      <w:r w:rsidR="00495F56">
        <w:rPr>
          <w:rFonts w:hint="cs"/>
          <w:i/>
          <w:iCs/>
        </w:rPr>
        <w:t xml:space="preserve"> </w:t>
      </w:r>
      <w:r w:rsidRPr="007C08C2">
        <w:rPr>
          <w:rFonts w:hint="cs"/>
          <w:i/>
          <w:iCs/>
        </w:rPr>
        <w:t>the</w:t>
      </w:r>
      <w:r w:rsidR="00495F56">
        <w:rPr>
          <w:rFonts w:hint="cs"/>
          <w:i/>
          <w:iCs/>
        </w:rPr>
        <w:t xml:space="preserve"> </w:t>
      </w:r>
      <w:r w:rsidRPr="007C08C2">
        <w:rPr>
          <w:rFonts w:hint="cs"/>
          <w:i/>
          <w:iCs/>
        </w:rPr>
        <w:t>house</w:t>
      </w:r>
      <w:r w:rsidR="00495F56">
        <w:rPr>
          <w:rFonts w:hint="cs"/>
          <w:i/>
          <w:iCs/>
        </w:rPr>
        <w:t xml:space="preserve"> </w:t>
      </w:r>
      <w:r w:rsidRPr="007C08C2">
        <w:rPr>
          <w:rFonts w:hint="cs"/>
          <w:i/>
          <w:iCs/>
        </w:rPr>
        <w:t>of</w:t>
      </w:r>
      <w:r w:rsidR="00495F56">
        <w:rPr>
          <w:rFonts w:hint="cs"/>
          <w:i/>
          <w:iCs/>
        </w:rPr>
        <w:t xml:space="preserve"> </w:t>
      </w:r>
      <w:r w:rsidRPr="007C08C2">
        <w:rPr>
          <w:rFonts w:hint="cs"/>
          <w:i/>
          <w:iCs/>
        </w:rPr>
        <w:t>Israel,</w:t>
      </w:r>
      <w:r w:rsidR="00495F56">
        <w:rPr>
          <w:rFonts w:hint="cs"/>
          <w:i/>
          <w:iCs/>
        </w:rPr>
        <w:t xml:space="preserve"> </w:t>
      </w:r>
      <w:r w:rsidRPr="007C08C2">
        <w:rPr>
          <w:rFonts w:hint="cs"/>
          <w:i/>
          <w:iCs/>
        </w:rPr>
        <w:t>throughout</w:t>
      </w:r>
      <w:r w:rsidR="00495F56">
        <w:rPr>
          <w:rFonts w:hint="cs"/>
          <w:i/>
          <w:iCs/>
        </w:rPr>
        <w:t xml:space="preserve"> </w:t>
      </w:r>
      <w:r w:rsidRPr="007C08C2">
        <w:rPr>
          <w:rFonts w:hint="cs"/>
          <w:i/>
          <w:iCs/>
        </w:rPr>
        <w:t>all</w:t>
      </w:r>
      <w:r w:rsidR="00495F56">
        <w:rPr>
          <w:rFonts w:hint="cs"/>
          <w:i/>
          <w:iCs/>
        </w:rPr>
        <w:t xml:space="preserve"> </w:t>
      </w:r>
      <w:r w:rsidRPr="007C08C2">
        <w:rPr>
          <w:rFonts w:hint="cs"/>
          <w:i/>
          <w:iCs/>
        </w:rPr>
        <w:t>their</w:t>
      </w:r>
      <w:r w:rsidR="00495F56">
        <w:rPr>
          <w:rFonts w:hint="cs"/>
          <w:i/>
          <w:iCs/>
        </w:rPr>
        <w:t xml:space="preserve"> </w:t>
      </w:r>
      <w:r w:rsidRPr="007C08C2">
        <w:rPr>
          <w:rFonts w:hint="cs"/>
          <w:i/>
          <w:iCs/>
        </w:rPr>
        <w:t>journeys.</w:t>
      </w:r>
    </w:p>
    <w:p w14:paraId="23187B19" w14:textId="77777777" w:rsidR="007C08C2" w:rsidRPr="007C08C2" w:rsidRDefault="007C08C2" w:rsidP="007C08C2"/>
    <w:p w14:paraId="7D3732CA" w14:textId="2ACFFA89" w:rsidR="007C08C2" w:rsidRPr="007C08C2" w:rsidRDefault="007C08C2" w:rsidP="007C08C2">
      <w:r w:rsidRPr="007C08C2">
        <w:t>According</w:t>
      </w:r>
      <w:r w:rsidR="00495F56">
        <w:t xml:space="preserve"> </w:t>
      </w:r>
      <w:r w:rsidRPr="007C08C2">
        <w:t>to</w:t>
      </w:r>
      <w:r w:rsidR="00495F56">
        <w:t xml:space="preserve"> </w:t>
      </w:r>
      <w:r w:rsidRPr="007C08C2">
        <w:t>Midrash,</w:t>
      </w:r>
      <w:r w:rsidR="00495F56">
        <w:t xml:space="preserve"> </w:t>
      </w:r>
      <w:r w:rsidRPr="007C08C2">
        <w:t>there</w:t>
      </w:r>
      <w:r w:rsidR="00495F56">
        <w:t xml:space="preserve"> </w:t>
      </w:r>
      <w:r w:rsidRPr="007C08C2">
        <w:t>was</w:t>
      </w:r>
      <w:r w:rsidR="00495F56">
        <w:t xml:space="preserve"> </w:t>
      </w:r>
      <w:r w:rsidRPr="007C08C2">
        <w:t>an</w:t>
      </w:r>
      <w:r w:rsidR="00495F56">
        <w:t xml:space="preserve"> </w:t>
      </w:r>
      <w:r w:rsidRPr="007C08C2">
        <w:t>interesting</w:t>
      </w:r>
      <w:r w:rsidR="00495F56">
        <w:t xml:space="preserve"> </w:t>
      </w:r>
      <w:r w:rsidRPr="007C08C2">
        <w:t>aspect</w:t>
      </w:r>
      <w:r w:rsidR="00495F56">
        <w:t xml:space="preserve"> </w:t>
      </w:r>
      <w:r w:rsidRPr="007C08C2">
        <w:t>to</w:t>
      </w:r>
      <w:r w:rsidR="00495F56">
        <w:t xml:space="preserve"> </w:t>
      </w:r>
      <w:r w:rsidRPr="007C08C2">
        <w:t>the</w:t>
      </w:r>
      <w:r w:rsidR="00495F56">
        <w:t xml:space="preserve"> </w:t>
      </w:r>
      <w:r w:rsidRPr="007C08C2">
        <w:t>Mishkan.</w:t>
      </w:r>
      <w:r w:rsidR="00495F56">
        <w:t xml:space="preserve"> </w:t>
      </w:r>
      <w:r w:rsidRPr="007C08C2">
        <w:t>The</w:t>
      </w:r>
      <w:r w:rsidR="00495F56">
        <w:t xml:space="preserve"> </w:t>
      </w:r>
      <w:r w:rsidRPr="007C08C2">
        <w:t>Sages</w:t>
      </w:r>
      <w:r w:rsidR="00495F56">
        <w:t xml:space="preserve"> </w:t>
      </w:r>
      <w:r w:rsidRPr="007C08C2">
        <w:t>describe</w:t>
      </w:r>
      <w:r w:rsidR="00495F56">
        <w:t xml:space="preserve"> </w:t>
      </w:r>
      <w:r w:rsidRPr="007C08C2">
        <w:t>it</w:t>
      </w:r>
      <w:r w:rsidR="00495F56">
        <w:t xml:space="preserve"> </w:t>
      </w:r>
      <w:r w:rsidRPr="007C08C2">
        <w:t>as</w:t>
      </w:r>
      <w:r w:rsidR="00495F56">
        <w:t xml:space="preserve"> </w:t>
      </w:r>
      <w:r w:rsidRPr="007C08C2">
        <w:t>a</w:t>
      </w:r>
      <w:r w:rsidR="00495F56">
        <w:t xml:space="preserve"> </w:t>
      </w:r>
      <w:r w:rsidRPr="007C08C2">
        <w:t>microcosm</w:t>
      </w:r>
      <w:r w:rsidR="00495F56">
        <w:t xml:space="preserve"> </w:t>
      </w:r>
      <w:r w:rsidRPr="007C08C2">
        <w:t>of</w:t>
      </w:r>
      <w:r w:rsidR="00495F56">
        <w:t xml:space="preserve"> </w:t>
      </w:r>
      <w:r w:rsidRPr="007C08C2">
        <w:t>the</w:t>
      </w:r>
      <w:r w:rsidR="00495F56">
        <w:t xml:space="preserve"> </w:t>
      </w:r>
      <w:r w:rsidRPr="007C08C2">
        <w:t>universe,</w:t>
      </w:r>
      <w:r w:rsidR="00495F56">
        <w:t xml:space="preserve"> </w:t>
      </w:r>
      <w:r w:rsidRPr="007C08C2">
        <w:t>with</w:t>
      </w:r>
      <w:r w:rsidR="00495F56">
        <w:t xml:space="preserve"> </w:t>
      </w:r>
      <w:r w:rsidRPr="007C08C2">
        <w:t>each</w:t>
      </w:r>
      <w:r w:rsidR="00495F56">
        <w:t xml:space="preserve"> </w:t>
      </w:r>
      <w:r w:rsidRPr="007C08C2">
        <w:t>of</w:t>
      </w:r>
      <w:r w:rsidR="00495F56">
        <w:t xml:space="preserve"> </w:t>
      </w:r>
      <w:r w:rsidRPr="007C08C2">
        <w:t>its</w:t>
      </w:r>
      <w:r w:rsidR="00495F56">
        <w:t xml:space="preserve"> </w:t>
      </w:r>
      <w:r w:rsidRPr="007C08C2">
        <w:t>vessels</w:t>
      </w:r>
      <w:r w:rsidR="00495F56">
        <w:t xml:space="preserve"> </w:t>
      </w:r>
      <w:r w:rsidRPr="007C08C2">
        <w:t>corresponding</w:t>
      </w:r>
      <w:r w:rsidR="00495F56">
        <w:t xml:space="preserve"> </w:t>
      </w:r>
      <w:r w:rsidRPr="007C08C2">
        <w:t>to</w:t>
      </w:r>
      <w:r w:rsidR="00495F56">
        <w:t xml:space="preserve"> </w:t>
      </w:r>
      <w:r w:rsidRPr="007C08C2">
        <w:t>another</w:t>
      </w:r>
      <w:r w:rsidR="00495F56">
        <w:t xml:space="preserve"> </w:t>
      </w:r>
      <w:r w:rsidRPr="007C08C2">
        <w:t>part</w:t>
      </w:r>
      <w:r w:rsidR="00495F56">
        <w:t xml:space="preserve"> </w:t>
      </w:r>
      <w:r w:rsidRPr="007C08C2">
        <w:t>of</w:t>
      </w:r>
      <w:r w:rsidR="00495F56">
        <w:t xml:space="preserve"> </w:t>
      </w:r>
      <w:r w:rsidRPr="007C08C2">
        <w:t>the</w:t>
      </w:r>
      <w:r w:rsidR="00495F56">
        <w:t xml:space="preserve"> </w:t>
      </w:r>
      <w:r w:rsidRPr="007C08C2">
        <w:t>creation:</w:t>
      </w:r>
      <w:r w:rsidR="00495F56">
        <w:t xml:space="preserve"> </w:t>
      </w:r>
      <w:r w:rsidRPr="007C08C2">
        <w:t>the</w:t>
      </w:r>
      <w:r w:rsidR="00495F56">
        <w:t xml:space="preserve"> </w:t>
      </w:r>
      <w:r w:rsidRPr="007C08C2">
        <w:t>tent</w:t>
      </w:r>
      <w:r w:rsidR="00495F56">
        <w:t xml:space="preserve"> </w:t>
      </w:r>
      <w:r w:rsidRPr="007C08C2">
        <w:t>of</w:t>
      </w:r>
      <w:r w:rsidR="00495F56">
        <w:t xml:space="preserve"> </w:t>
      </w:r>
      <w:r w:rsidRPr="007C08C2">
        <w:t>the</w:t>
      </w:r>
      <w:r w:rsidR="00495F56">
        <w:t xml:space="preserve"> </w:t>
      </w:r>
      <w:r w:rsidRPr="007C08C2">
        <w:t>Mishkan</w:t>
      </w:r>
      <w:r w:rsidR="00495F56">
        <w:t xml:space="preserve"> </w:t>
      </w:r>
      <w:r w:rsidRPr="007C08C2">
        <w:t>paralleled</w:t>
      </w:r>
      <w:r w:rsidR="00495F56">
        <w:t xml:space="preserve"> </w:t>
      </w:r>
      <w:r w:rsidRPr="007C08C2">
        <w:t>the</w:t>
      </w:r>
      <w:r w:rsidR="00495F56">
        <w:t xml:space="preserve"> </w:t>
      </w:r>
      <w:r w:rsidRPr="007C08C2">
        <w:t>firmament,</w:t>
      </w:r>
      <w:r w:rsidR="00495F56">
        <w:t xml:space="preserve"> </w:t>
      </w:r>
      <w:r w:rsidRPr="007C08C2">
        <w:t>the</w:t>
      </w:r>
      <w:r w:rsidR="00495F56">
        <w:t xml:space="preserve"> </w:t>
      </w:r>
      <w:r w:rsidRPr="007C08C2">
        <w:t>menorah</w:t>
      </w:r>
      <w:r w:rsidR="00495F56">
        <w:t xml:space="preserve"> </w:t>
      </w:r>
      <w:r w:rsidRPr="007C08C2">
        <w:t>paralleled</w:t>
      </w:r>
      <w:r w:rsidR="00495F56">
        <w:t xml:space="preserve"> </w:t>
      </w:r>
      <w:r w:rsidRPr="007C08C2">
        <w:t>the</w:t>
      </w:r>
      <w:r w:rsidR="00495F56">
        <w:t xml:space="preserve"> </w:t>
      </w:r>
      <w:r w:rsidRPr="007C08C2">
        <w:t>sun</w:t>
      </w:r>
      <w:r w:rsidR="00495F56">
        <w:t xml:space="preserve"> </w:t>
      </w:r>
      <w:r w:rsidRPr="007C08C2">
        <w:t>and</w:t>
      </w:r>
      <w:r w:rsidR="00495F56">
        <w:t xml:space="preserve"> </w:t>
      </w:r>
      <w:r w:rsidRPr="007C08C2">
        <w:t>moon,</w:t>
      </w:r>
      <w:r w:rsidR="00495F56">
        <w:t xml:space="preserve"> </w:t>
      </w:r>
      <w:r w:rsidRPr="007C08C2">
        <w:t>the</w:t>
      </w:r>
      <w:r w:rsidR="00495F56">
        <w:t xml:space="preserve"> </w:t>
      </w:r>
      <w:r w:rsidRPr="007C08C2">
        <w:t>laver</w:t>
      </w:r>
      <w:r w:rsidR="00495F56">
        <w:t xml:space="preserve"> </w:t>
      </w:r>
      <w:r w:rsidRPr="007C08C2">
        <w:t>paralleled</w:t>
      </w:r>
      <w:r w:rsidR="00495F56">
        <w:t xml:space="preserve"> </w:t>
      </w:r>
      <w:r w:rsidRPr="007C08C2">
        <w:t>the</w:t>
      </w:r>
      <w:r w:rsidR="00495F56">
        <w:t xml:space="preserve"> </w:t>
      </w:r>
      <w:r w:rsidRPr="007C08C2">
        <w:t>oceans,</w:t>
      </w:r>
      <w:r w:rsidR="00495F56">
        <w:t xml:space="preserve"> </w:t>
      </w:r>
      <w:r w:rsidRPr="007C08C2">
        <w:t>and</w:t>
      </w:r>
      <w:r w:rsidR="00495F56">
        <w:t xml:space="preserve"> </w:t>
      </w:r>
      <w:r w:rsidRPr="007C08C2">
        <w:t>so</w:t>
      </w:r>
      <w:r w:rsidR="00495F56">
        <w:t xml:space="preserve"> </w:t>
      </w:r>
      <w:r w:rsidRPr="007C08C2">
        <w:t>on,</w:t>
      </w:r>
      <w:r w:rsidR="00495F56">
        <w:t xml:space="preserve"> </w:t>
      </w:r>
      <w:r w:rsidRPr="007C08C2">
        <w:t>through</w:t>
      </w:r>
      <w:r w:rsidR="00495F56">
        <w:t xml:space="preserve"> </w:t>
      </w:r>
      <w:r w:rsidRPr="007C08C2">
        <w:t>the</w:t>
      </w:r>
      <w:r w:rsidR="00495F56">
        <w:t xml:space="preserve"> </w:t>
      </w:r>
      <w:r w:rsidRPr="007C08C2">
        <w:t>days</w:t>
      </w:r>
      <w:r w:rsidR="00495F56">
        <w:t xml:space="preserve"> </w:t>
      </w:r>
      <w:r w:rsidRPr="007C08C2">
        <w:t>of</w:t>
      </w:r>
      <w:r w:rsidR="00495F56">
        <w:t xml:space="preserve"> </w:t>
      </w:r>
      <w:r w:rsidRPr="007C08C2">
        <w:t>creation.</w:t>
      </w:r>
    </w:p>
    <w:p w14:paraId="49A45EE0" w14:textId="77777777" w:rsidR="007C08C2" w:rsidRPr="007C08C2" w:rsidRDefault="007C08C2" w:rsidP="007C08C2"/>
    <w:p w14:paraId="41D89C01" w14:textId="0096F45B" w:rsidR="007C08C2" w:rsidRPr="007C08C2" w:rsidRDefault="007C08C2" w:rsidP="007C08C2">
      <w:r w:rsidRPr="007C08C2">
        <w:t>By</w:t>
      </w:r>
      <w:r w:rsidR="00495F56">
        <w:t xml:space="preserve"> </w:t>
      </w:r>
      <w:r w:rsidRPr="007C08C2">
        <w:t>describing</w:t>
      </w:r>
      <w:r w:rsidR="00495F56">
        <w:t xml:space="preserve"> </w:t>
      </w:r>
      <w:r w:rsidRPr="007C08C2">
        <w:t>the</w:t>
      </w:r>
      <w:r w:rsidR="00495F56">
        <w:t xml:space="preserve"> </w:t>
      </w:r>
      <w:r w:rsidRPr="007C08C2">
        <w:t>Mishkan</w:t>
      </w:r>
      <w:r w:rsidR="00495F56">
        <w:t xml:space="preserve"> </w:t>
      </w:r>
      <w:r w:rsidRPr="007C08C2">
        <w:t>as</w:t>
      </w:r>
      <w:r w:rsidR="00495F56">
        <w:t xml:space="preserve"> </w:t>
      </w:r>
      <w:r w:rsidRPr="007C08C2">
        <w:t>such,</w:t>
      </w:r>
      <w:r w:rsidR="00495F56">
        <w:t xml:space="preserve"> </w:t>
      </w:r>
      <w:r w:rsidRPr="007C08C2">
        <w:t>the</w:t>
      </w:r>
      <w:r w:rsidR="00495F56">
        <w:t xml:space="preserve"> </w:t>
      </w:r>
      <w:r w:rsidRPr="007C08C2">
        <w:t>Midrash</w:t>
      </w:r>
      <w:r w:rsidR="00495F56">
        <w:t xml:space="preserve"> </w:t>
      </w:r>
      <w:r w:rsidRPr="007C08C2">
        <w:t>is</w:t>
      </w:r>
      <w:r w:rsidR="00495F56">
        <w:t xml:space="preserve"> </w:t>
      </w:r>
      <w:r w:rsidRPr="007C08C2">
        <w:t>suggesting</w:t>
      </w:r>
      <w:r w:rsidR="00495F56">
        <w:t xml:space="preserve"> </w:t>
      </w:r>
      <w:r w:rsidRPr="007C08C2">
        <w:t>that</w:t>
      </w:r>
      <w:r w:rsidR="00495F56">
        <w:t xml:space="preserve"> </w:t>
      </w:r>
      <w:r w:rsidRPr="007C08C2">
        <w:t>the</w:t>
      </w:r>
      <w:r w:rsidR="00495F56">
        <w:t xml:space="preserve"> </w:t>
      </w:r>
      <w:r w:rsidRPr="007C08C2">
        <w:t>structure</w:t>
      </w:r>
      <w:r w:rsidR="00495F56">
        <w:t xml:space="preserve"> </w:t>
      </w:r>
      <w:r w:rsidRPr="007C08C2">
        <w:t>was</w:t>
      </w:r>
      <w:r w:rsidR="00495F56">
        <w:t xml:space="preserve"> </w:t>
      </w:r>
      <w:r w:rsidRPr="007C08C2">
        <w:t>a</w:t>
      </w:r>
      <w:r w:rsidR="00495F56">
        <w:t xml:space="preserve"> </w:t>
      </w:r>
      <w:r w:rsidRPr="007C08C2">
        <w:t>model</w:t>
      </w:r>
      <w:r w:rsidR="00495F56">
        <w:t xml:space="preserve"> </w:t>
      </w:r>
      <w:r w:rsidRPr="007C08C2">
        <w:t>of</w:t>
      </w:r>
      <w:r w:rsidR="00495F56">
        <w:t xml:space="preserve"> </w:t>
      </w:r>
      <w:r w:rsidRPr="007C08C2">
        <w:t>a</w:t>
      </w:r>
      <w:r w:rsidR="00495F56">
        <w:t xml:space="preserve"> </w:t>
      </w:r>
      <w:r w:rsidRPr="007C08C2">
        <w:t>redeemed</w:t>
      </w:r>
      <w:r w:rsidR="00495F56">
        <w:t xml:space="preserve"> </w:t>
      </w:r>
      <w:r w:rsidRPr="007C08C2">
        <w:t>creation.</w:t>
      </w:r>
      <w:r w:rsidR="00495F56">
        <w:t xml:space="preserve"> </w:t>
      </w:r>
      <w:r w:rsidRPr="007C08C2">
        <w:t>It</w:t>
      </w:r>
      <w:r w:rsidR="00495F56">
        <w:t xml:space="preserve"> </w:t>
      </w:r>
      <w:r w:rsidRPr="007C08C2">
        <w:t>fulfilled</w:t>
      </w:r>
      <w:r w:rsidR="00495F56">
        <w:t xml:space="preserve"> </w:t>
      </w:r>
      <w:r w:rsidRPr="007C08C2">
        <w:t>God’s</w:t>
      </w:r>
      <w:r w:rsidR="00495F56">
        <w:t xml:space="preserve"> </w:t>
      </w:r>
      <w:r w:rsidRPr="007C08C2">
        <w:t>original</w:t>
      </w:r>
      <w:r w:rsidR="00495F56">
        <w:t xml:space="preserve"> </w:t>
      </w:r>
      <w:r w:rsidRPr="007C08C2">
        <w:t>intention</w:t>
      </w:r>
      <w:r w:rsidR="00495F56">
        <w:t xml:space="preserve"> </w:t>
      </w:r>
      <w:r w:rsidRPr="007C08C2">
        <w:t>of</w:t>
      </w:r>
      <w:r w:rsidR="00495F56">
        <w:t xml:space="preserve"> </w:t>
      </w:r>
      <w:r w:rsidRPr="007C08C2">
        <w:t>the</w:t>
      </w:r>
      <w:r w:rsidR="00495F56">
        <w:t xml:space="preserve"> </w:t>
      </w:r>
      <w:r w:rsidRPr="007C08C2">
        <w:t>world</w:t>
      </w:r>
      <w:r w:rsidR="00495F56">
        <w:t xml:space="preserve"> </w:t>
      </w:r>
      <w:r w:rsidRPr="007C08C2">
        <w:t>as</w:t>
      </w:r>
      <w:r w:rsidR="00495F56">
        <w:t xml:space="preserve"> </w:t>
      </w:r>
      <w:r w:rsidRPr="007C08C2">
        <w:t>a</w:t>
      </w:r>
      <w:r w:rsidR="00495F56">
        <w:t xml:space="preserve"> </w:t>
      </w:r>
      <w:r w:rsidRPr="007C08C2">
        <w:t>setting</w:t>
      </w:r>
      <w:r w:rsidR="00495F56">
        <w:t xml:space="preserve"> </w:t>
      </w:r>
      <w:r w:rsidRPr="007C08C2">
        <w:t>for</w:t>
      </w:r>
      <w:r w:rsidR="00495F56">
        <w:t xml:space="preserve"> </w:t>
      </w:r>
      <w:r w:rsidRPr="007C08C2">
        <w:t>revelation.</w:t>
      </w:r>
      <w:r w:rsidR="00495F56">
        <w:t xml:space="preserve"> </w:t>
      </w:r>
      <w:r w:rsidRPr="007C08C2">
        <w:t>This</w:t>
      </w:r>
      <w:r w:rsidR="00495F56">
        <w:t xml:space="preserve"> </w:t>
      </w:r>
      <w:r w:rsidRPr="007C08C2">
        <w:t>was</w:t>
      </w:r>
      <w:r w:rsidR="00495F56">
        <w:t xml:space="preserve"> </w:t>
      </w:r>
      <w:r w:rsidRPr="007C08C2">
        <w:t>the</w:t>
      </w:r>
      <w:r w:rsidR="00495F56">
        <w:t xml:space="preserve"> </w:t>
      </w:r>
      <w:r w:rsidRPr="007C08C2">
        <w:t>nature</w:t>
      </w:r>
      <w:r w:rsidR="00495F56">
        <w:t xml:space="preserve"> </w:t>
      </w:r>
      <w:r w:rsidRPr="007C08C2">
        <w:t>of</w:t>
      </w:r>
      <w:r w:rsidR="00495F56">
        <w:t xml:space="preserve"> </w:t>
      </w:r>
      <w:r w:rsidRPr="007C08C2">
        <w:t>the</w:t>
      </w:r>
      <w:r w:rsidR="00495F56">
        <w:t xml:space="preserve"> </w:t>
      </w:r>
      <w:r w:rsidRPr="007C08C2">
        <w:t>Garden</w:t>
      </w:r>
      <w:r w:rsidR="00495F56">
        <w:t xml:space="preserve"> </w:t>
      </w:r>
      <w:r w:rsidRPr="007C08C2">
        <w:t>of</w:t>
      </w:r>
      <w:r w:rsidR="00495F56">
        <w:t xml:space="preserve"> </w:t>
      </w:r>
      <w:r w:rsidRPr="007C08C2">
        <w:t>Eden,</w:t>
      </w:r>
      <w:r w:rsidR="00495F56">
        <w:t xml:space="preserve"> </w:t>
      </w:r>
      <w:r w:rsidRPr="007C08C2">
        <w:t>and</w:t>
      </w:r>
      <w:r w:rsidR="00495F56">
        <w:t xml:space="preserve"> </w:t>
      </w:r>
      <w:r w:rsidRPr="007C08C2">
        <w:t>it</w:t>
      </w:r>
      <w:r w:rsidR="00495F56">
        <w:t xml:space="preserve"> </w:t>
      </w:r>
      <w:r w:rsidRPr="007C08C2">
        <w:t>will</w:t>
      </w:r>
      <w:r w:rsidR="00495F56">
        <w:t xml:space="preserve"> </w:t>
      </w:r>
      <w:r w:rsidRPr="007C08C2">
        <w:t>be</w:t>
      </w:r>
      <w:r w:rsidR="00495F56">
        <w:t xml:space="preserve"> </w:t>
      </w:r>
      <w:r w:rsidRPr="007C08C2">
        <w:t>the</w:t>
      </w:r>
      <w:r w:rsidR="00495F56">
        <w:t xml:space="preserve"> </w:t>
      </w:r>
      <w:r w:rsidRPr="007C08C2">
        <w:t>nature</w:t>
      </w:r>
      <w:r w:rsidR="00495F56">
        <w:t xml:space="preserve"> </w:t>
      </w:r>
      <w:r w:rsidRPr="007C08C2">
        <w:t>of</w:t>
      </w:r>
      <w:r w:rsidR="00495F56">
        <w:t xml:space="preserve"> </w:t>
      </w:r>
      <w:r w:rsidRPr="007C08C2">
        <w:t>the</w:t>
      </w:r>
      <w:r w:rsidR="00495F56">
        <w:t xml:space="preserve"> </w:t>
      </w:r>
      <w:r w:rsidRPr="007C08C2">
        <w:t>future</w:t>
      </w:r>
      <w:r w:rsidR="00495F56">
        <w:t xml:space="preserve"> </w:t>
      </w:r>
      <w:r w:rsidRPr="007C08C2">
        <w:t>world,</w:t>
      </w:r>
      <w:r w:rsidR="00495F56">
        <w:t xml:space="preserve"> </w:t>
      </w:r>
      <w:r w:rsidRPr="007C08C2">
        <w:t>when</w:t>
      </w:r>
      <w:r w:rsidR="00495F56">
        <w:t xml:space="preserve"> </w:t>
      </w:r>
      <w:r w:rsidRPr="007C08C2">
        <w:t>“the</w:t>
      </w:r>
      <w:r w:rsidR="00495F56">
        <w:t xml:space="preserve"> </w:t>
      </w:r>
      <w:r w:rsidRPr="007C08C2">
        <w:t>knowledge</w:t>
      </w:r>
      <w:r w:rsidR="00495F56">
        <w:t xml:space="preserve"> </w:t>
      </w:r>
      <w:r w:rsidRPr="007C08C2">
        <w:t>of</w:t>
      </w:r>
      <w:r w:rsidR="00495F56">
        <w:t xml:space="preserve"> </w:t>
      </w:r>
      <w:r w:rsidRPr="007C08C2">
        <w:t>God</w:t>
      </w:r>
      <w:r w:rsidR="00495F56">
        <w:t xml:space="preserve"> </w:t>
      </w:r>
      <w:r w:rsidRPr="007C08C2">
        <w:t>will</w:t>
      </w:r>
      <w:r w:rsidR="00495F56">
        <w:t xml:space="preserve"> </w:t>
      </w:r>
      <w:r w:rsidRPr="007C08C2">
        <w:t>fill</w:t>
      </w:r>
      <w:r w:rsidR="00495F56">
        <w:t xml:space="preserve"> </w:t>
      </w:r>
      <w:r w:rsidRPr="007C08C2">
        <w:t>the</w:t>
      </w:r>
      <w:r w:rsidR="00495F56">
        <w:t xml:space="preserve"> </w:t>
      </w:r>
      <w:r w:rsidRPr="007C08C2">
        <w:t>earth</w:t>
      </w:r>
      <w:r w:rsidR="00495F56">
        <w:t xml:space="preserve"> </w:t>
      </w:r>
      <w:r w:rsidRPr="007C08C2">
        <w:t>as</w:t>
      </w:r>
      <w:r w:rsidR="00495F56">
        <w:t xml:space="preserve"> </w:t>
      </w:r>
      <w:r w:rsidRPr="007C08C2">
        <w:t>waters</w:t>
      </w:r>
      <w:r w:rsidR="00495F56">
        <w:t xml:space="preserve"> </w:t>
      </w:r>
      <w:r w:rsidRPr="007C08C2">
        <w:t>cover</w:t>
      </w:r>
      <w:r w:rsidR="00495F56">
        <w:t xml:space="preserve"> </w:t>
      </w:r>
      <w:r w:rsidRPr="007C08C2">
        <w:t>the</w:t>
      </w:r>
      <w:r w:rsidR="00495F56">
        <w:t xml:space="preserve"> </w:t>
      </w:r>
      <w:r w:rsidRPr="007C08C2">
        <w:t>sea”</w:t>
      </w:r>
      <w:r w:rsidR="00495F56">
        <w:t xml:space="preserve"> </w:t>
      </w:r>
      <w:r w:rsidRPr="007C08C2">
        <w:t>(Isaiah).</w:t>
      </w:r>
      <w:r w:rsidR="00495F56">
        <w:t xml:space="preserve"> </w:t>
      </w:r>
      <w:r w:rsidRPr="007C08C2">
        <w:t>In</w:t>
      </w:r>
      <w:r w:rsidR="00495F56">
        <w:t xml:space="preserve"> </w:t>
      </w:r>
      <w:r w:rsidRPr="007C08C2">
        <w:t>the</w:t>
      </w:r>
      <w:r w:rsidR="00495F56">
        <w:t xml:space="preserve"> </w:t>
      </w:r>
      <w:r w:rsidRPr="007C08C2">
        <w:t>interim,</w:t>
      </w:r>
      <w:r w:rsidR="00495F56">
        <w:t xml:space="preserve"> </w:t>
      </w:r>
      <w:r w:rsidRPr="007C08C2">
        <w:t>the</w:t>
      </w:r>
      <w:r w:rsidR="00495F56">
        <w:t xml:space="preserve"> </w:t>
      </w:r>
      <w:r w:rsidRPr="007C08C2">
        <w:t>Mishkan</w:t>
      </w:r>
      <w:r w:rsidR="00495F56">
        <w:t xml:space="preserve"> </w:t>
      </w:r>
      <w:r w:rsidRPr="007C08C2">
        <w:t>and</w:t>
      </w:r>
      <w:r w:rsidR="00495F56">
        <w:t xml:space="preserve"> </w:t>
      </w:r>
      <w:r w:rsidRPr="007C08C2">
        <w:t>Temple</w:t>
      </w:r>
      <w:r w:rsidR="00495F56">
        <w:t xml:space="preserve"> </w:t>
      </w:r>
      <w:r w:rsidRPr="007C08C2">
        <w:t>served</w:t>
      </w:r>
      <w:r w:rsidR="00495F56">
        <w:t xml:space="preserve"> </w:t>
      </w:r>
      <w:r w:rsidRPr="007C08C2">
        <w:t>as</w:t>
      </w:r>
      <w:r w:rsidR="00495F56">
        <w:t xml:space="preserve"> </w:t>
      </w:r>
      <w:r w:rsidRPr="007C08C2">
        <w:t>loci</w:t>
      </w:r>
      <w:r w:rsidR="00495F56">
        <w:t xml:space="preserve"> </w:t>
      </w:r>
      <w:r w:rsidRPr="007C08C2">
        <w:t>of</w:t>
      </w:r>
      <w:r w:rsidR="00495F56">
        <w:t xml:space="preserve"> </w:t>
      </w:r>
      <w:r w:rsidRPr="007C08C2">
        <w:t>God’s</w:t>
      </w:r>
      <w:r w:rsidR="00495F56">
        <w:t xml:space="preserve"> </w:t>
      </w:r>
      <w:r w:rsidRPr="007C08C2">
        <w:t>revelation</w:t>
      </w:r>
      <w:r w:rsidR="00495F56">
        <w:t xml:space="preserve"> </w:t>
      </w:r>
      <w:r w:rsidRPr="007C08C2">
        <w:t>in</w:t>
      </w:r>
      <w:r w:rsidR="00495F56">
        <w:t xml:space="preserve"> </w:t>
      </w:r>
      <w:r w:rsidRPr="007C08C2">
        <w:t>the</w:t>
      </w:r>
      <w:r w:rsidR="00495F56">
        <w:t xml:space="preserve"> </w:t>
      </w:r>
      <w:r w:rsidRPr="007C08C2">
        <w:t>world.</w:t>
      </w:r>
    </w:p>
    <w:p w14:paraId="2DE5AA08" w14:textId="77777777" w:rsidR="007C08C2" w:rsidRPr="007C08C2" w:rsidRDefault="007C08C2" w:rsidP="007C08C2"/>
    <w:p w14:paraId="5EB8BC50" w14:textId="60F2721E" w:rsidR="007C08C2" w:rsidRPr="007C08C2" w:rsidRDefault="007C08C2" w:rsidP="007C08C2">
      <w:r w:rsidRPr="007C08C2">
        <w:t>According</w:t>
      </w:r>
      <w:r w:rsidR="00495F56">
        <w:t xml:space="preserve"> </w:t>
      </w:r>
      <w:r w:rsidRPr="007C08C2">
        <w:t>to</w:t>
      </w:r>
      <w:r w:rsidR="00495F56">
        <w:t xml:space="preserve"> </w:t>
      </w:r>
      <w:r w:rsidRPr="007C08C2">
        <w:t>the</w:t>
      </w:r>
      <w:r w:rsidR="00495F56">
        <w:t xml:space="preserve"> </w:t>
      </w:r>
      <w:r w:rsidRPr="007C08C2">
        <w:t>Ramban,</w:t>
      </w:r>
      <w:r w:rsidR="00495F56">
        <w:t xml:space="preserve"> </w:t>
      </w:r>
      <w:r w:rsidRPr="007C08C2">
        <w:t>the</w:t>
      </w:r>
      <w:r w:rsidR="00495F56">
        <w:t xml:space="preserve"> </w:t>
      </w:r>
      <w:r w:rsidRPr="007C08C2">
        <w:t>Mishkan</w:t>
      </w:r>
      <w:r w:rsidR="00495F56">
        <w:t xml:space="preserve"> </w:t>
      </w:r>
      <w:r w:rsidRPr="007C08C2">
        <w:t>was</w:t>
      </w:r>
      <w:r w:rsidR="00495F56">
        <w:t xml:space="preserve"> </w:t>
      </w:r>
      <w:r w:rsidRPr="007C08C2">
        <w:t>the</w:t>
      </w:r>
      <w:r w:rsidR="00495F56">
        <w:t xml:space="preserve"> </w:t>
      </w:r>
      <w:r w:rsidRPr="007C08C2">
        <w:t>continuation</w:t>
      </w:r>
      <w:r w:rsidR="00495F56">
        <w:t xml:space="preserve"> </w:t>
      </w:r>
      <w:r w:rsidRPr="007C08C2">
        <w:t>of</w:t>
      </w:r>
      <w:r w:rsidR="00495F56">
        <w:t xml:space="preserve"> </w:t>
      </w:r>
      <w:r w:rsidRPr="007C08C2">
        <w:t>the</w:t>
      </w:r>
      <w:r w:rsidR="00495F56">
        <w:t xml:space="preserve"> </w:t>
      </w:r>
      <w:r w:rsidRPr="007C08C2">
        <w:t>Sinaitic</w:t>
      </w:r>
      <w:r w:rsidR="00495F56">
        <w:t xml:space="preserve"> </w:t>
      </w:r>
      <w:r w:rsidRPr="007C08C2">
        <w:t>revelation</w:t>
      </w:r>
      <w:r w:rsidR="00495F56">
        <w:t xml:space="preserve"> </w:t>
      </w:r>
      <w:r w:rsidRPr="007C08C2">
        <w:t>into</w:t>
      </w:r>
      <w:r w:rsidR="00495F56">
        <w:t xml:space="preserve"> </w:t>
      </w:r>
      <w:r w:rsidRPr="007C08C2">
        <w:t>history.</w:t>
      </w:r>
      <w:r w:rsidR="00495F56">
        <w:t xml:space="preserve"> </w:t>
      </w:r>
      <w:r w:rsidRPr="007C08C2">
        <w:t>Just</w:t>
      </w:r>
      <w:r w:rsidR="00495F56">
        <w:t xml:space="preserve"> </w:t>
      </w:r>
      <w:r w:rsidRPr="007C08C2">
        <w:t>as</w:t>
      </w:r>
      <w:r w:rsidR="00495F56">
        <w:t xml:space="preserve"> </w:t>
      </w:r>
      <w:r w:rsidRPr="007C08C2">
        <w:t>God</w:t>
      </w:r>
      <w:r w:rsidR="00495F56">
        <w:t xml:space="preserve"> </w:t>
      </w:r>
      <w:r w:rsidRPr="007C08C2">
        <w:t>spoke</w:t>
      </w:r>
      <w:r w:rsidR="00495F56">
        <w:t xml:space="preserve"> </w:t>
      </w:r>
      <w:r w:rsidRPr="007C08C2">
        <w:t>to</w:t>
      </w:r>
      <w:r w:rsidR="00495F56">
        <w:t xml:space="preserve"> </w:t>
      </w:r>
      <w:r w:rsidRPr="007C08C2">
        <w:t>Moshe</w:t>
      </w:r>
      <w:r w:rsidR="00495F56">
        <w:t xml:space="preserve"> </w:t>
      </w:r>
      <w:r w:rsidRPr="007C08C2">
        <w:t>from</w:t>
      </w:r>
      <w:r w:rsidR="00495F56">
        <w:t xml:space="preserve"> </w:t>
      </w:r>
      <w:r w:rsidRPr="007C08C2">
        <w:t>the</w:t>
      </w:r>
      <w:r w:rsidR="00495F56">
        <w:t xml:space="preserve"> </w:t>
      </w:r>
      <w:r w:rsidRPr="007C08C2">
        <w:t>top</w:t>
      </w:r>
      <w:r w:rsidR="00495F56">
        <w:t xml:space="preserve"> </w:t>
      </w:r>
      <w:r w:rsidRPr="007C08C2">
        <w:t>of</w:t>
      </w:r>
      <w:r w:rsidR="00495F56">
        <w:t xml:space="preserve"> </w:t>
      </w:r>
      <w:r w:rsidRPr="007C08C2">
        <w:t>the</w:t>
      </w:r>
      <w:r w:rsidR="00495F56">
        <w:t xml:space="preserve"> </w:t>
      </w:r>
      <w:r w:rsidRPr="007C08C2">
        <w:t>mountain,</w:t>
      </w:r>
      <w:r w:rsidR="00495F56">
        <w:t xml:space="preserve"> </w:t>
      </w:r>
      <w:r w:rsidRPr="007C08C2">
        <w:t>so</w:t>
      </w:r>
      <w:r w:rsidR="00495F56">
        <w:t xml:space="preserve"> </w:t>
      </w:r>
      <w:r w:rsidRPr="007C08C2">
        <w:t>He</w:t>
      </w:r>
      <w:r w:rsidR="00495F56">
        <w:t xml:space="preserve"> </w:t>
      </w:r>
      <w:r w:rsidRPr="007C08C2">
        <w:t>continued</w:t>
      </w:r>
      <w:r w:rsidR="00495F56">
        <w:t xml:space="preserve"> </w:t>
      </w:r>
      <w:r w:rsidRPr="007C08C2">
        <w:t>to</w:t>
      </w:r>
      <w:r w:rsidR="00495F56">
        <w:t xml:space="preserve"> </w:t>
      </w:r>
      <w:r w:rsidRPr="007C08C2">
        <w:t>address</w:t>
      </w:r>
      <w:r w:rsidR="00495F56">
        <w:t xml:space="preserve"> </w:t>
      </w:r>
      <w:r w:rsidRPr="007C08C2">
        <w:t>him</w:t>
      </w:r>
      <w:r w:rsidR="00495F56">
        <w:t xml:space="preserve"> </w:t>
      </w:r>
      <w:r w:rsidRPr="007C08C2">
        <w:t>from</w:t>
      </w:r>
      <w:r w:rsidR="00495F56">
        <w:t xml:space="preserve"> </w:t>
      </w:r>
      <w:r w:rsidRPr="007C08C2">
        <w:t>out</w:t>
      </w:r>
      <w:r w:rsidR="00495F56">
        <w:t xml:space="preserve"> </w:t>
      </w:r>
      <w:r w:rsidRPr="007C08C2">
        <w:t>of</w:t>
      </w:r>
      <w:r w:rsidR="00495F56">
        <w:t xml:space="preserve"> </w:t>
      </w:r>
      <w:r w:rsidRPr="007C08C2">
        <w:t>the</w:t>
      </w:r>
      <w:r w:rsidR="00495F56">
        <w:t xml:space="preserve"> </w:t>
      </w:r>
      <w:r w:rsidRPr="007C08C2">
        <w:t>Mishkan.</w:t>
      </w:r>
      <w:r w:rsidR="00495F56">
        <w:t xml:space="preserve"> </w:t>
      </w:r>
      <w:r w:rsidRPr="007C08C2">
        <w:t>The</w:t>
      </w:r>
      <w:r w:rsidR="00495F56">
        <w:t xml:space="preserve"> </w:t>
      </w:r>
      <w:r w:rsidRPr="007C08C2">
        <w:t>Mishkan</w:t>
      </w:r>
      <w:r w:rsidR="00495F56">
        <w:t xml:space="preserve"> </w:t>
      </w:r>
      <w:r w:rsidRPr="007C08C2">
        <w:t>–</w:t>
      </w:r>
      <w:r w:rsidR="00495F56">
        <w:t xml:space="preserve"> </w:t>
      </w:r>
      <w:r w:rsidRPr="007C08C2">
        <w:t>and</w:t>
      </w:r>
      <w:r w:rsidR="00495F56">
        <w:t xml:space="preserve"> </w:t>
      </w:r>
      <w:r w:rsidRPr="007C08C2">
        <w:t>the</w:t>
      </w:r>
      <w:r w:rsidR="00495F56">
        <w:t xml:space="preserve"> </w:t>
      </w:r>
      <w:r w:rsidRPr="007C08C2">
        <w:t>Temple</w:t>
      </w:r>
      <w:r w:rsidR="00495F56">
        <w:t xml:space="preserve"> </w:t>
      </w:r>
      <w:r w:rsidRPr="007C08C2">
        <w:t>after</w:t>
      </w:r>
      <w:r w:rsidR="00495F56">
        <w:t xml:space="preserve"> </w:t>
      </w:r>
      <w:r w:rsidRPr="007C08C2">
        <w:t>it</w:t>
      </w:r>
      <w:r w:rsidR="00495F56">
        <w:t xml:space="preserve"> </w:t>
      </w:r>
      <w:r w:rsidRPr="007C08C2">
        <w:t>–</w:t>
      </w:r>
      <w:r w:rsidR="00495F56">
        <w:t xml:space="preserve"> </w:t>
      </w:r>
      <w:r w:rsidRPr="007C08C2">
        <w:t>was</w:t>
      </w:r>
      <w:r w:rsidR="00495F56">
        <w:t xml:space="preserve"> </w:t>
      </w:r>
      <w:r w:rsidRPr="007C08C2">
        <w:t>a</w:t>
      </w:r>
      <w:r w:rsidR="00495F56">
        <w:t xml:space="preserve"> </w:t>
      </w:r>
      <w:r w:rsidRPr="007C08C2">
        <w:t>“portable”</w:t>
      </w:r>
      <w:r w:rsidR="00495F56">
        <w:t xml:space="preserve"> </w:t>
      </w:r>
      <w:r w:rsidRPr="007C08C2">
        <w:t>Mount</w:t>
      </w:r>
      <w:r w:rsidR="00495F56">
        <w:t xml:space="preserve"> </w:t>
      </w:r>
      <w:r w:rsidRPr="007C08C2">
        <w:t>Sinai.</w:t>
      </w:r>
      <w:r w:rsidR="00495F56">
        <w:t xml:space="preserve"> </w:t>
      </w:r>
      <w:r w:rsidRPr="007C08C2">
        <w:t>It</w:t>
      </w:r>
      <w:r w:rsidR="00495F56">
        <w:t xml:space="preserve"> </w:t>
      </w:r>
      <w:r w:rsidRPr="007C08C2">
        <w:t>was</w:t>
      </w:r>
      <w:r w:rsidR="00495F56">
        <w:t xml:space="preserve"> </w:t>
      </w:r>
      <w:r w:rsidRPr="007C08C2">
        <w:t>a</w:t>
      </w:r>
      <w:r w:rsidR="00495F56">
        <w:t xml:space="preserve"> </w:t>
      </w:r>
      <w:r w:rsidRPr="007C08C2">
        <w:t>place</w:t>
      </w:r>
      <w:r w:rsidR="00495F56">
        <w:t xml:space="preserve"> </w:t>
      </w:r>
      <w:r w:rsidRPr="007C08C2">
        <w:t>of</w:t>
      </w:r>
      <w:r w:rsidR="00495F56">
        <w:t xml:space="preserve"> </w:t>
      </w:r>
      <w:r w:rsidRPr="007C08C2">
        <w:t>continual</w:t>
      </w:r>
      <w:r w:rsidR="00495F56">
        <w:t xml:space="preserve"> </w:t>
      </w:r>
      <w:r w:rsidRPr="007C08C2">
        <w:t>revelation,</w:t>
      </w:r>
      <w:r w:rsidR="00495F56">
        <w:t xml:space="preserve"> </w:t>
      </w:r>
      <w:r w:rsidRPr="007C08C2">
        <w:t>where</w:t>
      </w:r>
      <w:r w:rsidR="00495F56">
        <w:t xml:space="preserve"> </w:t>
      </w:r>
      <w:r w:rsidRPr="007C08C2">
        <w:t>the</w:t>
      </w:r>
      <w:r w:rsidR="00495F56">
        <w:t xml:space="preserve"> </w:t>
      </w:r>
      <w:r w:rsidRPr="007C08C2">
        <w:t>presence</w:t>
      </w:r>
      <w:r w:rsidR="00495F56">
        <w:t xml:space="preserve"> </w:t>
      </w:r>
      <w:r w:rsidRPr="007C08C2">
        <w:t>of</w:t>
      </w:r>
      <w:r w:rsidR="00495F56">
        <w:t xml:space="preserve"> </w:t>
      </w:r>
      <w:r w:rsidRPr="007C08C2">
        <w:t>God</w:t>
      </w:r>
      <w:r w:rsidR="00495F56">
        <w:t xml:space="preserve"> </w:t>
      </w:r>
      <w:r w:rsidRPr="007C08C2">
        <w:t>could</w:t>
      </w:r>
      <w:r w:rsidR="00495F56">
        <w:t xml:space="preserve"> </w:t>
      </w:r>
      <w:r w:rsidRPr="007C08C2">
        <w:t>be</w:t>
      </w:r>
      <w:r w:rsidR="00495F56">
        <w:t xml:space="preserve"> </w:t>
      </w:r>
      <w:r w:rsidRPr="007C08C2">
        <w:t>vividly</w:t>
      </w:r>
      <w:r w:rsidR="00495F56">
        <w:t xml:space="preserve"> </w:t>
      </w:r>
      <w:r w:rsidRPr="007C08C2">
        <w:t>felt</w:t>
      </w:r>
      <w:r w:rsidR="00495F56">
        <w:t xml:space="preserve"> </w:t>
      </w:r>
      <w:r w:rsidRPr="007C08C2">
        <w:t>and</w:t>
      </w:r>
      <w:r w:rsidR="00495F56">
        <w:t xml:space="preserve"> </w:t>
      </w:r>
      <w:r w:rsidRPr="007C08C2">
        <w:t>experienced.</w:t>
      </w:r>
    </w:p>
    <w:p w14:paraId="701D26DF" w14:textId="77777777" w:rsidR="007C08C2" w:rsidRPr="007C08C2" w:rsidRDefault="007C08C2" w:rsidP="007C08C2"/>
    <w:p w14:paraId="296922BD" w14:textId="4E353FFC" w:rsidR="007C08C2" w:rsidRPr="007C08C2" w:rsidRDefault="007C08C2" w:rsidP="007C08C2">
      <w:r w:rsidRPr="007C08C2">
        <w:t>The</w:t>
      </w:r>
      <w:r w:rsidR="00495F56">
        <w:t xml:space="preserve"> </w:t>
      </w:r>
      <w:r w:rsidRPr="007C08C2">
        <w:t>entranceways</w:t>
      </w:r>
      <w:r w:rsidR="00495F56">
        <w:t xml:space="preserve"> </w:t>
      </w:r>
      <w:r w:rsidRPr="007C08C2">
        <w:t>in</w:t>
      </w:r>
      <w:r w:rsidR="00495F56">
        <w:t xml:space="preserve"> </w:t>
      </w:r>
      <w:r w:rsidRPr="007C08C2">
        <w:t>the</w:t>
      </w:r>
      <w:r w:rsidR="00495F56">
        <w:t xml:space="preserve"> </w:t>
      </w:r>
      <w:r w:rsidRPr="007C08C2">
        <w:t>Mikdash</w:t>
      </w:r>
      <w:r w:rsidR="00495F56">
        <w:t xml:space="preserve"> </w:t>
      </w:r>
      <w:r w:rsidRPr="007C08C2">
        <w:t>are</w:t>
      </w:r>
      <w:r w:rsidR="00495F56">
        <w:t xml:space="preserve"> </w:t>
      </w:r>
      <w:r w:rsidRPr="007C08C2">
        <w:t>aligned</w:t>
      </w:r>
      <w:r w:rsidR="00495F56">
        <w:t xml:space="preserve"> </w:t>
      </w:r>
      <w:r w:rsidRPr="007C08C2">
        <w:t>from</w:t>
      </w:r>
      <w:r w:rsidR="00495F56">
        <w:t xml:space="preserve"> </w:t>
      </w:r>
      <w:r w:rsidRPr="007C08C2">
        <w:t>east</w:t>
      </w:r>
      <w:r w:rsidR="00495F56">
        <w:t xml:space="preserve"> </w:t>
      </w:r>
      <w:r w:rsidRPr="007C08C2">
        <w:t>to</w:t>
      </w:r>
      <w:r w:rsidR="00495F56">
        <w:t xml:space="preserve"> </w:t>
      </w:r>
      <w:r w:rsidRPr="007C08C2">
        <w:t>west:</w:t>
      </w:r>
      <w:r w:rsidR="00495F56">
        <w:t xml:space="preserve"> </w:t>
      </w:r>
      <w:r w:rsidRPr="007C08C2">
        <w:t>the</w:t>
      </w:r>
      <w:r w:rsidR="00495F56">
        <w:t xml:space="preserve"> </w:t>
      </w:r>
      <w:r w:rsidRPr="007C08C2">
        <w:t>screen</w:t>
      </w:r>
      <w:r w:rsidR="00495F56">
        <w:t xml:space="preserve"> </w:t>
      </w:r>
      <w:r w:rsidRPr="007C08C2">
        <w:t>of</w:t>
      </w:r>
      <w:r w:rsidR="00495F56">
        <w:t xml:space="preserve"> </w:t>
      </w:r>
      <w:r w:rsidRPr="007C08C2">
        <w:t>the</w:t>
      </w:r>
      <w:r w:rsidR="00495F56">
        <w:t xml:space="preserve"> </w:t>
      </w:r>
      <w:r w:rsidRPr="007C08C2">
        <w:t>gate</w:t>
      </w:r>
      <w:r w:rsidR="00495F56">
        <w:t xml:space="preserve"> </w:t>
      </w:r>
      <w:r w:rsidRPr="007C08C2">
        <w:t>of</w:t>
      </w:r>
      <w:r w:rsidR="00495F56">
        <w:t xml:space="preserve"> </w:t>
      </w:r>
      <w:r w:rsidRPr="007C08C2">
        <w:t>the</w:t>
      </w:r>
      <w:r w:rsidR="00495F56">
        <w:t xml:space="preserve"> </w:t>
      </w:r>
      <w:r w:rsidRPr="007C08C2">
        <w:t>courtyard</w:t>
      </w:r>
      <w:r w:rsidR="00495F56">
        <w:t xml:space="preserve"> </w:t>
      </w:r>
      <w:r w:rsidRPr="007C08C2">
        <w:t>is</w:t>
      </w:r>
      <w:r w:rsidR="00495F56">
        <w:t xml:space="preserve"> </w:t>
      </w:r>
      <w:r w:rsidRPr="007C08C2">
        <w:t>the</w:t>
      </w:r>
      <w:r w:rsidR="00495F56">
        <w:t xml:space="preserve"> </w:t>
      </w:r>
      <w:r w:rsidRPr="007C08C2">
        <w:t>easternmost,</w:t>
      </w:r>
      <w:r w:rsidR="00495F56">
        <w:t xml:space="preserve"> </w:t>
      </w:r>
      <w:r w:rsidRPr="007C08C2">
        <w:t>and</w:t>
      </w:r>
      <w:r w:rsidR="00495F56">
        <w:t xml:space="preserve"> </w:t>
      </w:r>
      <w:r w:rsidRPr="007C08C2">
        <w:t>from</w:t>
      </w:r>
      <w:r w:rsidR="00495F56">
        <w:t xml:space="preserve"> </w:t>
      </w:r>
      <w:r w:rsidRPr="007C08C2">
        <w:t>there</w:t>
      </w:r>
      <w:r w:rsidR="00495F56">
        <w:t xml:space="preserve"> </w:t>
      </w:r>
      <w:r w:rsidRPr="007C08C2">
        <w:t>one</w:t>
      </w:r>
      <w:r w:rsidR="00495F56">
        <w:t xml:space="preserve"> </w:t>
      </w:r>
      <w:r w:rsidRPr="007C08C2">
        <w:t>enters</w:t>
      </w:r>
      <w:r w:rsidR="00495F56">
        <w:t xml:space="preserve"> </w:t>
      </w:r>
      <w:r w:rsidRPr="007C08C2">
        <w:t>into</w:t>
      </w:r>
      <w:r w:rsidR="00495F56">
        <w:t xml:space="preserve"> </w:t>
      </w:r>
      <w:r w:rsidRPr="007C08C2">
        <w:t>the</w:t>
      </w:r>
      <w:r w:rsidR="00495F56">
        <w:t xml:space="preserve"> </w:t>
      </w:r>
      <w:r w:rsidRPr="007C08C2">
        <w:t>courtyard,</w:t>
      </w:r>
      <w:r w:rsidR="00495F56">
        <w:t xml:space="preserve"> </w:t>
      </w:r>
      <w:r w:rsidRPr="007C08C2">
        <w:t>and</w:t>
      </w:r>
      <w:r w:rsidR="00495F56">
        <w:t xml:space="preserve"> </w:t>
      </w:r>
      <w:r w:rsidRPr="007C08C2">
        <w:t>from</w:t>
      </w:r>
      <w:r w:rsidR="00495F56">
        <w:t xml:space="preserve"> </w:t>
      </w:r>
      <w:r w:rsidRPr="007C08C2">
        <w:t>there</w:t>
      </w:r>
      <w:r w:rsidR="00495F56">
        <w:t xml:space="preserve"> </w:t>
      </w:r>
      <w:r w:rsidRPr="007C08C2">
        <w:t>through</w:t>
      </w:r>
      <w:r w:rsidR="00495F56">
        <w:t xml:space="preserve"> </w:t>
      </w:r>
      <w:r w:rsidRPr="007C08C2">
        <w:t>the</w:t>
      </w:r>
      <w:r w:rsidR="00495F56">
        <w:t xml:space="preserve"> </w:t>
      </w:r>
      <w:r w:rsidRPr="007C08C2">
        <w:t>door</w:t>
      </w:r>
      <w:r w:rsidR="00495F56">
        <w:t xml:space="preserve"> </w:t>
      </w:r>
      <w:r w:rsidRPr="007C08C2">
        <w:t>of</w:t>
      </w:r>
      <w:r w:rsidR="00495F56">
        <w:t xml:space="preserve"> </w:t>
      </w:r>
      <w:r w:rsidRPr="007C08C2">
        <w:t>the</w:t>
      </w:r>
      <w:r w:rsidR="00495F56">
        <w:t xml:space="preserve"> </w:t>
      </w:r>
      <w:r w:rsidRPr="007C08C2">
        <w:t>Ohel</w:t>
      </w:r>
      <w:r w:rsidR="00495F56">
        <w:t xml:space="preserve"> </w:t>
      </w:r>
      <w:proofErr w:type="spellStart"/>
      <w:r w:rsidRPr="007C08C2">
        <w:t>Mo'ed</w:t>
      </w:r>
      <w:proofErr w:type="spellEnd"/>
      <w:r w:rsidR="00495F56">
        <w:t xml:space="preserve"> </w:t>
      </w:r>
      <w:r w:rsidRPr="007C08C2">
        <w:t>to</w:t>
      </w:r>
      <w:r w:rsidR="00495F56">
        <w:t xml:space="preserve"> </w:t>
      </w:r>
      <w:r w:rsidRPr="007C08C2">
        <w:t>the</w:t>
      </w:r>
      <w:r w:rsidR="00495F56">
        <w:t xml:space="preserve"> </w:t>
      </w:r>
      <w:proofErr w:type="spellStart"/>
      <w:r w:rsidRPr="007C08C2">
        <w:t>parokhet</w:t>
      </w:r>
      <w:proofErr w:type="spellEnd"/>
      <w:r w:rsidR="00495F56">
        <w:t xml:space="preserve"> </w:t>
      </w:r>
      <w:r w:rsidRPr="007C08C2">
        <w:t>that</w:t>
      </w:r>
      <w:r w:rsidR="00495F56">
        <w:t xml:space="preserve"> </w:t>
      </w:r>
      <w:r w:rsidRPr="007C08C2">
        <w:t>divides</w:t>
      </w:r>
      <w:r w:rsidR="00495F56">
        <w:t xml:space="preserve"> </w:t>
      </w:r>
      <w:r w:rsidRPr="007C08C2">
        <w:t>between</w:t>
      </w:r>
      <w:r w:rsidR="00495F56">
        <w:t xml:space="preserve"> </w:t>
      </w:r>
      <w:r w:rsidRPr="007C08C2">
        <w:t>the</w:t>
      </w:r>
      <w:r w:rsidR="00495F56">
        <w:t xml:space="preserve"> </w:t>
      </w:r>
      <w:r w:rsidRPr="007C08C2">
        <w:t>Holy</w:t>
      </w:r>
      <w:r w:rsidR="00495F56">
        <w:t xml:space="preserve"> </w:t>
      </w:r>
      <w:r w:rsidRPr="007C08C2">
        <w:t>and</w:t>
      </w:r>
      <w:r w:rsidR="00495F56">
        <w:t xml:space="preserve"> </w:t>
      </w:r>
      <w:r w:rsidRPr="007C08C2">
        <w:t>the</w:t>
      </w:r>
      <w:r w:rsidR="00495F56">
        <w:t xml:space="preserve"> </w:t>
      </w:r>
      <w:r w:rsidRPr="007C08C2">
        <w:t>Holy</w:t>
      </w:r>
      <w:r w:rsidR="00495F56">
        <w:t xml:space="preserve"> </w:t>
      </w:r>
      <w:r w:rsidRPr="007C08C2">
        <w:t>of</w:t>
      </w:r>
      <w:r w:rsidR="00495F56">
        <w:t xml:space="preserve"> </w:t>
      </w:r>
      <w:r w:rsidRPr="007C08C2">
        <w:t>Holies.</w:t>
      </w:r>
    </w:p>
    <w:p w14:paraId="41666B86" w14:textId="77777777" w:rsidR="007C08C2" w:rsidRPr="007C08C2" w:rsidRDefault="007C08C2" w:rsidP="007C08C2"/>
    <w:p w14:paraId="1137DCBB" w14:textId="398A3347" w:rsidR="007C08C2" w:rsidRPr="007C08C2" w:rsidRDefault="007C08C2" w:rsidP="007C08C2">
      <w:r w:rsidRPr="007C08C2">
        <w:t>The</w:t>
      </w:r>
      <w:r w:rsidR="00495F56">
        <w:t xml:space="preserve"> </w:t>
      </w:r>
      <w:r w:rsidRPr="007C08C2">
        <w:t>ideal</w:t>
      </w:r>
      <w:r w:rsidR="00495F56">
        <w:t xml:space="preserve"> </w:t>
      </w:r>
      <w:r w:rsidRPr="007C08C2">
        <w:t>exemplification</w:t>
      </w:r>
      <w:r w:rsidR="00495F56">
        <w:t xml:space="preserve"> </w:t>
      </w:r>
      <w:r w:rsidRPr="007C08C2">
        <w:t>of</w:t>
      </w:r>
      <w:r w:rsidR="00495F56">
        <w:t xml:space="preserve"> </w:t>
      </w:r>
      <w:r w:rsidRPr="007C08C2">
        <w:t>this</w:t>
      </w:r>
      <w:r w:rsidR="00495F56">
        <w:t xml:space="preserve"> </w:t>
      </w:r>
      <w:r w:rsidRPr="007C08C2">
        <w:t>order</w:t>
      </w:r>
      <w:r w:rsidR="00495F56">
        <w:t xml:space="preserve"> </w:t>
      </w:r>
      <w:r w:rsidRPr="007C08C2">
        <w:t>was</w:t>
      </w:r>
      <w:r w:rsidR="00495F56">
        <w:t xml:space="preserve"> </w:t>
      </w:r>
      <w:r w:rsidRPr="007C08C2">
        <w:t>the</w:t>
      </w:r>
      <w:r w:rsidR="00495F56">
        <w:t xml:space="preserve"> </w:t>
      </w:r>
      <w:r w:rsidRPr="007C08C2">
        <w:t>encampment</w:t>
      </w:r>
      <w:r w:rsidR="00495F56">
        <w:t xml:space="preserve"> </w:t>
      </w:r>
      <w:r w:rsidRPr="007C08C2">
        <w:t>of</w:t>
      </w:r>
      <w:r w:rsidR="00495F56">
        <w:t xml:space="preserve"> </w:t>
      </w:r>
      <w:r w:rsidRPr="007C08C2">
        <w:t>the</w:t>
      </w:r>
      <w:r w:rsidR="00495F56">
        <w:t xml:space="preserve"> </w:t>
      </w:r>
      <w:r w:rsidRPr="007C08C2">
        <w:t>twelve</w:t>
      </w:r>
      <w:r w:rsidR="00495F56">
        <w:t xml:space="preserve"> </w:t>
      </w:r>
      <w:r w:rsidRPr="007C08C2">
        <w:t>tribes</w:t>
      </w:r>
      <w:r w:rsidR="00495F56">
        <w:t xml:space="preserve"> </w:t>
      </w:r>
      <w:r w:rsidRPr="007C08C2">
        <w:t>round</w:t>
      </w:r>
      <w:r w:rsidR="00495F56">
        <w:t xml:space="preserve"> </w:t>
      </w:r>
      <w:r w:rsidRPr="007C08C2">
        <w:t>the</w:t>
      </w:r>
      <w:r w:rsidR="00495F56">
        <w:t xml:space="preserve"> </w:t>
      </w:r>
      <w:r w:rsidRPr="007C08C2">
        <w:t>Sanctuary</w:t>
      </w:r>
      <w:r w:rsidR="00495F56">
        <w:t xml:space="preserve"> </w:t>
      </w:r>
      <w:r w:rsidRPr="007C08C2">
        <w:t>in</w:t>
      </w:r>
      <w:r w:rsidR="00495F56">
        <w:t xml:space="preserve"> </w:t>
      </w:r>
      <w:r w:rsidRPr="007C08C2">
        <w:t>the</w:t>
      </w:r>
      <w:r w:rsidR="00495F56">
        <w:t xml:space="preserve"> </w:t>
      </w:r>
      <w:r w:rsidRPr="007C08C2">
        <w:t>desert.</w:t>
      </w:r>
      <w:r w:rsidR="00495F56">
        <w:t xml:space="preserve"> </w:t>
      </w:r>
      <w:r w:rsidRPr="007C08C2">
        <w:t>This</w:t>
      </w:r>
      <w:r w:rsidR="00495F56">
        <w:t xml:space="preserve"> </w:t>
      </w:r>
      <w:r w:rsidRPr="007C08C2">
        <w:t>in</w:t>
      </w:r>
      <w:r w:rsidR="00495F56">
        <w:t xml:space="preserve"> </w:t>
      </w:r>
      <w:r w:rsidRPr="007C08C2">
        <w:t>turn</w:t>
      </w:r>
      <w:r w:rsidR="00495F56">
        <w:t xml:space="preserve"> </w:t>
      </w:r>
      <w:r w:rsidRPr="007C08C2">
        <w:t>has</w:t>
      </w:r>
      <w:r w:rsidR="00495F56">
        <w:t xml:space="preserve"> </w:t>
      </w:r>
      <w:r w:rsidRPr="007C08C2">
        <w:t>its</w:t>
      </w:r>
      <w:r w:rsidR="00495F56">
        <w:t xml:space="preserve"> </w:t>
      </w:r>
      <w:r w:rsidRPr="007C08C2">
        <w:t>ultimate</w:t>
      </w:r>
      <w:r w:rsidR="00495F56">
        <w:t xml:space="preserve"> </w:t>
      </w:r>
      <w:r w:rsidRPr="007C08C2">
        <w:t>prototype</w:t>
      </w:r>
      <w:r w:rsidR="00495F56">
        <w:t xml:space="preserve"> </w:t>
      </w:r>
      <w:r w:rsidRPr="007C08C2">
        <w:t>in</w:t>
      </w:r>
      <w:r w:rsidR="00495F56">
        <w:t xml:space="preserve"> </w:t>
      </w:r>
      <w:r w:rsidRPr="007C08C2">
        <w:t>the</w:t>
      </w:r>
      <w:r w:rsidR="00495F56">
        <w:t xml:space="preserve"> </w:t>
      </w:r>
      <w:r w:rsidRPr="007C08C2">
        <w:t>Divine</w:t>
      </w:r>
      <w:r w:rsidR="00495F56">
        <w:t xml:space="preserve"> </w:t>
      </w:r>
      <w:r w:rsidRPr="007C08C2">
        <w:t>Throne</w:t>
      </w:r>
      <w:r w:rsidR="00495F56">
        <w:t xml:space="preserve"> </w:t>
      </w:r>
      <w:r w:rsidRPr="007C08C2">
        <w:t>itself,</w:t>
      </w:r>
      <w:r w:rsidR="00495F56">
        <w:t xml:space="preserve"> </w:t>
      </w:r>
      <w:r w:rsidRPr="007C08C2">
        <w:t>supported</w:t>
      </w:r>
      <w:r w:rsidR="00495F56">
        <w:t xml:space="preserve"> </w:t>
      </w:r>
      <w:r w:rsidRPr="007C08C2">
        <w:t>by</w:t>
      </w:r>
      <w:r w:rsidR="00495F56">
        <w:t xml:space="preserve"> </w:t>
      </w:r>
      <w:r w:rsidRPr="007C08C2">
        <w:t>the</w:t>
      </w:r>
      <w:r w:rsidR="00495F56">
        <w:t xml:space="preserve"> </w:t>
      </w:r>
      <w:r w:rsidRPr="007C08C2">
        <w:t>four</w:t>
      </w:r>
      <w:r w:rsidR="00495F56">
        <w:t xml:space="preserve"> </w:t>
      </w:r>
      <w:r w:rsidRPr="007C08C2">
        <w:t>keruvim.</w:t>
      </w:r>
      <w:r w:rsidR="00495F56">
        <w:t xml:space="preserve"> </w:t>
      </w:r>
      <w:r w:rsidRPr="007C08C2">
        <w:t>This</w:t>
      </w:r>
      <w:r w:rsidR="00495F56">
        <w:t xml:space="preserve"> </w:t>
      </w:r>
      <w:r w:rsidRPr="007C08C2">
        <w:t>order</w:t>
      </w:r>
      <w:r w:rsidR="00495F56">
        <w:t xml:space="preserve"> </w:t>
      </w:r>
      <w:r w:rsidRPr="007C08C2">
        <w:t>has,</w:t>
      </w:r>
      <w:r w:rsidR="00495F56">
        <w:t xml:space="preserve"> </w:t>
      </w:r>
      <w:r w:rsidRPr="007C08C2">
        <w:t>therefore,</w:t>
      </w:r>
      <w:r w:rsidR="00495F56">
        <w:t xml:space="preserve"> </w:t>
      </w:r>
      <w:r w:rsidRPr="007C08C2">
        <w:t>timeless</w:t>
      </w:r>
      <w:r w:rsidR="00495F56">
        <w:t xml:space="preserve"> </w:t>
      </w:r>
      <w:r w:rsidRPr="007C08C2">
        <w:t>significance,</w:t>
      </w:r>
      <w:r w:rsidR="00495F56">
        <w:t xml:space="preserve"> </w:t>
      </w:r>
      <w:r w:rsidRPr="007C08C2">
        <w:t>and</w:t>
      </w:r>
      <w:r w:rsidR="00495F56">
        <w:t xml:space="preserve"> </w:t>
      </w:r>
      <w:r w:rsidRPr="007C08C2">
        <w:t>the</w:t>
      </w:r>
      <w:r w:rsidR="00495F56">
        <w:t xml:space="preserve"> </w:t>
      </w:r>
      <w:r w:rsidRPr="007C08C2">
        <w:t>scale</w:t>
      </w:r>
      <w:r w:rsidR="00495F56">
        <w:t xml:space="preserve"> </w:t>
      </w:r>
      <w:r w:rsidRPr="007C08C2">
        <w:t>of</w:t>
      </w:r>
      <w:r w:rsidR="00495F56">
        <w:t xml:space="preserve"> </w:t>
      </w:r>
      <w:r w:rsidRPr="007C08C2">
        <w:t>values</w:t>
      </w:r>
      <w:r w:rsidR="00495F56">
        <w:t xml:space="preserve"> </w:t>
      </w:r>
      <w:r w:rsidRPr="007C08C2">
        <w:t>revealed</w:t>
      </w:r>
      <w:r w:rsidR="00495F56">
        <w:t xml:space="preserve"> </w:t>
      </w:r>
      <w:r w:rsidRPr="007C08C2">
        <w:t>and</w:t>
      </w:r>
      <w:r w:rsidR="00495F56">
        <w:t xml:space="preserve"> </w:t>
      </w:r>
      <w:r w:rsidRPr="007C08C2">
        <w:t>reflected</w:t>
      </w:r>
      <w:r w:rsidR="00495F56">
        <w:t xml:space="preserve"> </w:t>
      </w:r>
      <w:r w:rsidRPr="007C08C2">
        <w:t>in</w:t>
      </w:r>
      <w:r w:rsidR="00495F56">
        <w:t xml:space="preserve"> </w:t>
      </w:r>
      <w:r w:rsidRPr="007C08C2">
        <w:t>it</w:t>
      </w:r>
      <w:r w:rsidR="00495F56">
        <w:t xml:space="preserve"> </w:t>
      </w:r>
      <w:r w:rsidRPr="007C08C2">
        <w:t>was</w:t>
      </w:r>
      <w:r w:rsidR="00495F56">
        <w:t xml:space="preserve"> </w:t>
      </w:r>
      <w:r w:rsidRPr="007C08C2">
        <w:t>adopted</w:t>
      </w:r>
      <w:r w:rsidR="00495F56">
        <w:t xml:space="preserve"> </w:t>
      </w:r>
      <w:r w:rsidRPr="007C08C2">
        <w:t>by</w:t>
      </w:r>
      <w:r w:rsidR="00495F56">
        <w:t xml:space="preserve"> </w:t>
      </w:r>
      <w:r w:rsidRPr="007C08C2">
        <w:t>our</w:t>
      </w:r>
      <w:r w:rsidR="00495F56">
        <w:t xml:space="preserve"> </w:t>
      </w:r>
      <w:r w:rsidRPr="007C08C2">
        <w:t>Sages</w:t>
      </w:r>
      <w:r w:rsidR="00495F56">
        <w:t xml:space="preserve"> </w:t>
      </w:r>
      <w:r w:rsidRPr="007C08C2">
        <w:t>when</w:t>
      </w:r>
      <w:r w:rsidR="00495F56">
        <w:t xml:space="preserve"> </w:t>
      </w:r>
      <w:r w:rsidRPr="007C08C2">
        <w:t>they</w:t>
      </w:r>
      <w:r w:rsidR="00495F56">
        <w:t xml:space="preserve"> </w:t>
      </w:r>
      <w:r w:rsidRPr="007C08C2">
        <w:t>set</w:t>
      </w:r>
      <w:r w:rsidR="00495F56">
        <w:t xml:space="preserve"> </w:t>
      </w:r>
      <w:r w:rsidRPr="007C08C2">
        <w:t>out</w:t>
      </w:r>
      <w:r w:rsidR="00495F56">
        <w:t xml:space="preserve"> </w:t>
      </w:r>
      <w:r w:rsidRPr="007C08C2">
        <w:t>to</w:t>
      </w:r>
      <w:r w:rsidR="00495F56">
        <w:t xml:space="preserve"> </w:t>
      </w:r>
      <w:r w:rsidRPr="007C08C2">
        <w:t>arrange</w:t>
      </w:r>
      <w:r w:rsidR="00495F56">
        <w:t xml:space="preserve"> </w:t>
      </w:r>
      <w:r w:rsidRPr="007C08C2">
        <w:t>the</w:t>
      </w:r>
      <w:r w:rsidR="00495F56">
        <w:t xml:space="preserve"> </w:t>
      </w:r>
      <w:r w:rsidRPr="007C08C2">
        <w:t>petition</w:t>
      </w:r>
      <w:r w:rsidR="00495F56">
        <w:t xml:space="preserve"> </w:t>
      </w:r>
      <w:r w:rsidRPr="007C08C2">
        <w:t>man</w:t>
      </w:r>
      <w:r w:rsidR="00495F56">
        <w:t xml:space="preserve"> </w:t>
      </w:r>
      <w:r w:rsidRPr="007C08C2">
        <w:t>makes</w:t>
      </w:r>
      <w:r w:rsidR="00495F56">
        <w:t xml:space="preserve"> </w:t>
      </w:r>
      <w:r w:rsidRPr="007C08C2">
        <w:t>in</w:t>
      </w:r>
      <w:r w:rsidR="00495F56">
        <w:t xml:space="preserve"> </w:t>
      </w:r>
      <w:r w:rsidRPr="007C08C2">
        <w:t>his</w:t>
      </w:r>
      <w:r w:rsidR="00495F56">
        <w:t xml:space="preserve"> </w:t>
      </w:r>
      <w:r w:rsidRPr="007C08C2">
        <w:t>prayer,</w:t>
      </w:r>
      <w:r w:rsidR="00495F56">
        <w:t xml:space="preserve"> </w:t>
      </w:r>
      <w:r w:rsidRPr="007C08C2">
        <w:t>for</w:t>
      </w:r>
      <w:r w:rsidR="00495F56">
        <w:t xml:space="preserve"> </w:t>
      </w:r>
      <w:r w:rsidRPr="007C08C2">
        <w:t>the</w:t>
      </w:r>
      <w:r w:rsidR="00495F56">
        <w:t xml:space="preserve"> </w:t>
      </w:r>
      <w:r w:rsidRPr="007C08C2">
        <w:t>good</w:t>
      </w:r>
      <w:r w:rsidR="00495F56">
        <w:t xml:space="preserve"> </w:t>
      </w:r>
      <w:r w:rsidRPr="007C08C2">
        <w:t>and</w:t>
      </w:r>
      <w:r w:rsidR="00495F56">
        <w:t xml:space="preserve"> </w:t>
      </w:r>
      <w:r w:rsidRPr="007C08C2">
        <w:t>benefits</w:t>
      </w:r>
      <w:r w:rsidR="00495F56">
        <w:t xml:space="preserve"> </w:t>
      </w:r>
      <w:r w:rsidRPr="007C08C2">
        <w:t>he</w:t>
      </w:r>
      <w:r w:rsidR="00495F56">
        <w:t xml:space="preserve"> </w:t>
      </w:r>
      <w:r w:rsidRPr="007C08C2">
        <w:t>needs.</w:t>
      </w:r>
      <w:r w:rsidR="00495F56">
        <w:t xml:space="preserve"> </w:t>
      </w:r>
      <w:r w:rsidRPr="007C08C2">
        <w:t>As</w:t>
      </w:r>
      <w:r w:rsidR="00495F56">
        <w:t xml:space="preserve"> </w:t>
      </w:r>
      <w:r w:rsidRPr="007C08C2">
        <w:t>we</w:t>
      </w:r>
      <w:r w:rsidR="00495F56">
        <w:t xml:space="preserve"> </w:t>
      </w:r>
      <w:r w:rsidRPr="007C08C2">
        <w:t>now</w:t>
      </w:r>
      <w:r w:rsidR="00495F56">
        <w:t xml:space="preserve"> </w:t>
      </w:r>
      <w:r w:rsidRPr="007C08C2">
        <w:t>proceed</w:t>
      </w:r>
      <w:r w:rsidR="00495F56">
        <w:t xml:space="preserve"> </w:t>
      </w:r>
      <w:r w:rsidRPr="007C08C2">
        <w:t>to</w:t>
      </w:r>
      <w:r w:rsidR="00495F56">
        <w:t xml:space="preserve"> </w:t>
      </w:r>
      <w:r w:rsidRPr="007C08C2">
        <w:t>describe</w:t>
      </w:r>
      <w:r w:rsidR="00495F56">
        <w:t xml:space="preserve"> </w:t>
      </w:r>
      <w:r w:rsidRPr="007C08C2">
        <w:t>the</w:t>
      </w:r>
      <w:r w:rsidR="00495F56">
        <w:t xml:space="preserve"> </w:t>
      </w:r>
      <w:r w:rsidRPr="007C08C2">
        <w:t>arrangement</w:t>
      </w:r>
      <w:r w:rsidR="00495F56">
        <w:t xml:space="preserve"> </w:t>
      </w:r>
      <w:r w:rsidRPr="007C08C2">
        <w:t>in</w:t>
      </w:r>
      <w:r w:rsidR="00495F56">
        <w:t xml:space="preserve"> </w:t>
      </w:r>
      <w:r w:rsidRPr="007C08C2">
        <w:t>detail,</w:t>
      </w:r>
      <w:r w:rsidR="00495F56">
        <w:t xml:space="preserve"> </w:t>
      </w:r>
      <w:r w:rsidRPr="007C08C2">
        <w:t>we</w:t>
      </w:r>
      <w:r w:rsidR="00495F56">
        <w:t xml:space="preserve"> </w:t>
      </w:r>
      <w:r w:rsidRPr="007C08C2">
        <w:t>shall</w:t>
      </w:r>
      <w:r w:rsidR="00495F56">
        <w:t xml:space="preserve"> </w:t>
      </w:r>
      <w:r w:rsidRPr="007C08C2">
        <w:t>follow</w:t>
      </w:r>
      <w:r w:rsidR="00495F56">
        <w:t xml:space="preserve"> </w:t>
      </w:r>
      <w:r w:rsidRPr="007C08C2">
        <w:t>the</w:t>
      </w:r>
      <w:r w:rsidR="00495F56">
        <w:t xml:space="preserve"> </w:t>
      </w:r>
      <w:r w:rsidRPr="007C08C2">
        <w:t>course</w:t>
      </w:r>
      <w:r w:rsidR="00495F56">
        <w:t xml:space="preserve"> </w:t>
      </w:r>
      <w:r w:rsidRPr="007C08C2">
        <w:t>from</w:t>
      </w:r>
      <w:r w:rsidR="00495F56">
        <w:t xml:space="preserve"> </w:t>
      </w:r>
      <w:r w:rsidRPr="007C08C2">
        <w:t>east</w:t>
      </w:r>
      <w:r w:rsidR="00495F56">
        <w:t xml:space="preserve"> </w:t>
      </w:r>
      <w:r w:rsidRPr="007C08C2">
        <w:t>to</w:t>
      </w:r>
      <w:r w:rsidR="00495F56">
        <w:t xml:space="preserve"> </w:t>
      </w:r>
      <w:r w:rsidRPr="007C08C2">
        <w:t>west</w:t>
      </w:r>
      <w:r w:rsidR="00495F56">
        <w:t xml:space="preserve"> </w:t>
      </w:r>
      <w:r w:rsidRPr="007C08C2">
        <w:t>(as</w:t>
      </w:r>
      <w:r w:rsidR="00495F56">
        <w:t xml:space="preserve"> </w:t>
      </w:r>
      <w:r w:rsidRPr="007C08C2">
        <w:t>did</w:t>
      </w:r>
      <w:r w:rsidR="00495F56">
        <w:t xml:space="preserve"> </w:t>
      </w:r>
      <w:r w:rsidRPr="007C08C2">
        <w:t>the</w:t>
      </w:r>
      <w:r w:rsidR="00495F56">
        <w:t xml:space="preserve"> </w:t>
      </w:r>
      <w:r w:rsidRPr="007C08C2">
        <w:t>priest</w:t>
      </w:r>
      <w:r w:rsidR="00495F56">
        <w:t xml:space="preserve"> </w:t>
      </w:r>
      <w:r w:rsidRPr="007C08C2">
        <w:t>on</w:t>
      </w:r>
      <w:r w:rsidR="00495F56">
        <w:t xml:space="preserve"> </w:t>
      </w:r>
      <w:r w:rsidRPr="007C08C2">
        <w:t>the</w:t>
      </w:r>
      <w:r w:rsidR="00495F56">
        <w:t xml:space="preserve"> </w:t>
      </w:r>
      <w:r w:rsidRPr="007C08C2">
        <w:t>altar)</w:t>
      </w:r>
      <w:r w:rsidR="00495F56">
        <w:t xml:space="preserve"> </w:t>
      </w:r>
      <w:r w:rsidRPr="007C08C2">
        <w:t>and</w:t>
      </w:r>
      <w:r w:rsidR="00495F56">
        <w:t xml:space="preserve"> </w:t>
      </w:r>
      <w:r w:rsidRPr="007C08C2">
        <w:t>encircle</w:t>
      </w:r>
      <w:r w:rsidR="00495F56">
        <w:t xml:space="preserve"> </w:t>
      </w:r>
      <w:r w:rsidRPr="007C08C2">
        <w:t>the</w:t>
      </w:r>
      <w:r w:rsidR="00495F56">
        <w:t xml:space="preserve"> </w:t>
      </w:r>
      <w:r w:rsidRPr="007C08C2">
        <w:t>Sanctuary.</w:t>
      </w:r>
      <w:r w:rsidR="00495F56">
        <w:t xml:space="preserve"> </w:t>
      </w:r>
      <w:r w:rsidRPr="007C08C2">
        <w:t>It</w:t>
      </w:r>
      <w:r w:rsidR="00495F56">
        <w:t xml:space="preserve"> </w:t>
      </w:r>
      <w:r w:rsidRPr="007C08C2">
        <w:t>is</w:t>
      </w:r>
      <w:r w:rsidR="00495F56">
        <w:t xml:space="preserve"> </w:t>
      </w:r>
      <w:r w:rsidRPr="007C08C2">
        <w:t>the</w:t>
      </w:r>
      <w:r w:rsidR="00495F56">
        <w:t xml:space="preserve"> </w:t>
      </w:r>
      <w:r w:rsidRPr="007C08C2">
        <w:t>same</w:t>
      </w:r>
      <w:r w:rsidR="00495F56">
        <w:t xml:space="preserve"> </w:t>
      </w:r>
      <w:r w:rsidRPr="007C08C2">
        <w:t>direction</w:t>
      </w:r>
      <w:r w:rsidR="00495F56">
        <w:t xml:space="preserve"> </w:t>
      </w:r>
      <w:r w:rsidRPr="007C08C2">
        <w:t>the</w:t>
      </w:r>
      <w:r w:rsidR="00495F56">
        <w:t xml:space="preserve"> </w:t>
      </w:r>
      <w:r w:rsidRPr="007C08C2">
        <w:t>firmament</w:t>
      </w:r>
      <w:r w:rsidR="00495F56">
        <w:t xml:space="preserve"> </w:t>
      </w:r>
      <w:r w:rsidRPr="007C08C2">
        <w:t>follows,</w:t>
      </w:r>
      <w:r w:rsidR="00495F56">
        <w:t xml:space="preserve"> </w:t>
      </w:r>
      <w:r w:rsidRPr="007C08C2">
        <w:t>traversing</w:t>
      </w:r>
      <w:r w:rsidR="00495F56">
        <w:t xml:space="preserve"> </w:t>
      </w:r>
      <w:r w:rsidRPr="007C08C2">
        <w:t>its</w:t>
      </w:r>
      <w:r w:rsidR="00495F56">
        <w:t xml:space="preserve"> </w:t>
      </w:r>
      <w:r w:rsidRPr="007C08C2">
        <w:t>daily</w:t>
      </w:r>
      <w:r w:rsidR="00495F56">
        <w:t xml:space="preserve"> </w:t>
      </w:r>
      <w:r w:rsidRPr="007C08C2">
        <w:t>course</w:t>
      </w:r>
      <w:r w:rsidR="00495F56">
        <w:t xml:space="preserve"> </w:t>
      </w:r>
      <w:r w:rsidRPr="007C08C2">
        <w:t>from</w:t>
      </w:r>
      <w:r w:rsidR="00495F56">
        <w:t xml:space="preserve"> </w:t>
      </w:r>
      <w:r w:rsidRPr="007C08C2">
        <w:t>east</w:t>
      </w:r>
      <w:r w:rsidR="00495F56">
        <w:t xml:space="preserve"> </w:t>
      </w:r>
      <w:r w:rsidRPr="007C08C2">
        <w:t>to</w:t>
      </w:r>
      <w:r w:rsidR="00495F56">
        <w:t xml:space="preserve"> </w:t>
      </w:r>
      <w:r w:rsidRPr="007C08C2">
        <w:t>west,</w:t>
      </w:r>
      <w:r w:rsidR="00495F56">
        <w:t xml:space="preserve"> </w:t>
      </w:r>
      <w:r w:rsidRPr="007C08C2">
        <w:t>paying</w:t>
      </w:r>
      <w:r w:rsidR="00495F56">
        <w:t xml:space="preserve"> </w:t>
      </w:r>
      <w:r w:rsidRPr="007C08C2">
        <w:t>homage</w:t>
      </w:r>
      <w:r w:rsidR="00495F56">
        <w:t xml:space="preserve"> </w:t>
      </w:r>
      <w:r w:rsidRPr="007C08C2">
        <w:t>in</w:t>
      </w:r>
      <w:r w:rsidR="00495F56">
        <w:t xml:space="preserve"> </w:t>
      </w:r>
      <w:r w:rsidRPr="007C08C2">
        <w:t>the</w:t>
      </w:r>
      <w:r w:rsidR="00495F56">
        <w:t xml:space="preserve"> </w:t>
      </w:r>
      <w:r w:rsidRPr="007C08C2">
        <w:t>immutability</w:t>
      </w:r>
      <w:r w:rsidR="00495F56">
        <w:t xml:space="preserve"> </w:t>
      </w:r>
      <w:r w:rsidRPr="007C08C2">
        <w:t>of</w:t>
      </w:r>
      <w:r w:rsidR="00495F56">
        <w:t xml:space="preserve"> </w:t>
      </w:r>
      <w:r w:rsidRPr="007C08C2">
        <w:t>its</w:t>
      </w:r>
      <w:r w:rsidR="00495F56">
        <w:t xml:space="preserve"> </w:t>
      </w:r>
      <w:r w:rsidRPr="007C08C2">
        <w:t>measured</w:t>
      </w:r>
      <w:r w:rsidR="00495F56">
        <w:t xml:space="preserve"> </w:t>
      </w:r>
      <w:r w:rsidRPr="007C08C2">
        <w:t>rhythm</w:t>
      </w:r>
      <w:r w:rsidR="00495F56">
        <w:t xml:space="preserve"> </w:t>
      </w:r>
      <w:r w:rsidRPr="007C08C2">
        <w:t>to</w:t>
      </w:r>
      <w:r w:rsidR="00495F56">
        <w:t xml:space="preserve"> </w:t>
      </w:r>
      <w:r w:rsidRPr="007C08C2">
        <w:t>its</w:t>
      </w:r>
      <w:r w:rsidR="00495F56">
        <w:t xml:space="preserve"> </w:t>
      </w:r>
      <w:r w:rsidRPr="007C08C2">
        <w:t>Creator.</w:t>
      </w:r>
      <w:r w:rsidRPr="007C08C2">
        <w:rPr>
          <w:sz w:val="20"/>
          <w:vertAlign w:val="superscript"/>
        </w:rPr>
        <w:footnoteReference w:id="193"/>
      </w:r>
    </w:p>
    <w:p w14:paraId="271BBEBD" w14:textId="77777777" w:rsidR="007C08C2" w:rsidRPr="007C08C2" w:rsidRDefault="007C08C2" w:rsidP="007C08C2"/>
    <w:p w14:paraId="4F3E6343" w14:textId="77777777" w:rsidR="007C08C2" w:rsidRPr="007C08C2" w:rsidRDefault="007C08C2" w:rsidP="007C08C2"/>
    <w:p w14:paraId="2772D304" w14:textId="35967400" w:rsidR="007C08C2" w:rsidRPr="007C08C2" w:rsidRDefault="007C08C2" w:rsidP="00E05B1A">
      <w:pPr>
        <w:pStyle w:val="Heading1"/>
      </w:pPr>
      <w:bookmarkStart w:id="24" w:name="_Toc121697051"/>
      <w:r w:rsidRPr="007C08C2">
        <w:t>In</w:t>
      </w:r>
      <w:r w:rsidR="00495F56">
        <w:t xml:space="preserve"> </w:t>
      </w:r>
      <w:r w:rsidRPr="007C08C2">
        <w:t>the</w:t>
      </w:r>
      <w:r w:rsidR="00495F56">
        <w:t xml:space="preserve"> </w:t>
      </w:r>
      <w:r w:rsidRPr="007C08C2">
        <w:t>Midrash</w:t>
      </w:r>
      <w:bookmarkEnd w:id="24"/>
    </w:p>
    <w:p w14:paraId="7B160A7B" w14:textId="77777777" w:rsidR="007C08C2" w:rsidRPr="007C08C2" w:rsidRDefault="007C08C2" w:rsidP="007C08C2"/>
    <w:p w14:paraId="179CFC35" w14:textId="01C049A4" w:rsidR="007C08C2" w:rsidRPr="007C08C2" w:rsidRDefault="007C08C2" w:rsidP="007C08C2">
      <w:r w:rsidRPr="007C08C2">
        <w:t>The</w:t>
      </w:r>
      <w:r w:rsidR="00495F56">
        <w:t xml:space="preserve"> </w:t>
      </w:r>
      <w:r w:rsidRPr="007C08C2">
        <w:t>so-called</w:t>
      </w:r>
      <w:r w:rsidR="00495F56">
        <w:t xml:space="preserve"> </w:t>
      </w:r>
      <w:r w:rsidRPr="007C08C2">
        <w:t>Messiah-Haggadah</w:t>
      </w:r>
      <w:r w:rsidR="00495F56">
        <w:t xml:space="preserve"> </w:t>
      </w:r>
      <w:r w:rsidRPr="007C08C2">
        <w:t>(</w:t>
      </w:r>
      <w:proofErr w:type="spellStart"/>
      <w:r w:rsidRPr="007C08C2">
        <w:t>Aggadoth</w:t>
      </w:r>
      <w:proofErr w:type="spellEnd"/>
      <w:r w:rsidR="00495F56">
        <w:t xml:space="preserve"> </w:t>
      </w:r>
      <w:r w:rsidRPr="007C08C2">
        <w:t>Mashiach)</w:t>
      </w:r>
      <w:r w:rsidR="00495F56">
        <w:t xml:space="preserve"> </w:t>
      </w:r>
      <w:r w:rsidRPr="007C08C2">
        <w:t>opens</w:t>
      </w:r>
      <w:r w:rsidR="00495F56">
        <w:t xml:space="preserve"> </w:t>
      </w:r>
      <w:r w:rsidRPr="007C08C2">
        <w:t>as</w:t>
      </w:r>
      <w:r w:rsidR="00495F56">
        <w:t xml:space="preserve"> </w:t>
      </w:r>
      <w:r w:rsidRPr="007C08C2">
        <w:t>follows:</w:t>
      </w:r>
      <w:r w:rsidR="00495F56">
        <w:t xml:space="preserve"> </w:t>
      </w:r>
      <w:r w:rsidRPr="007C08C2">
        <w:t>'A</w:t>
      </w:r>
      <w:r w:rsidR="00495F56">
        <w:t xml:space="preserve"> </w:t>
      </w:r>
      <w:r w:rsidRPr="007C08C2">
        <w:t>star</w:t>
      </w:r>
      <w:r w:rsidR="00495F56">
        <w:t xml:space="preserve"> </w:t>
      </w:r>
      <w:r w:rsidRPr="007C08C2">
        <w:t>shall</w:t>
      </w:r>
      <w:r w:rsidR="00495F56">
        <w:t xml:space="preserve"> </w:t>
      </w:r>
      <w:r w:rsidRPr="007C08C2">
        <w:t>come</w:t>
      </w:r>
      <w:r w:rsidR="00495F56">
        <w:t xml:space="preserve"> </w:t>
      </w:r>
      <w:r w:rsidRPr="007C08C2">
        <w:t>out</w:t>
      </w:r>
      <w:r w:rsidR="00495F56">
        <w:t xml:space="preserve"> </w:t>
      </w:r>
      <w:r w:rsidRPr="007C08C2">
        <w:t>of</w:t>
      </w:r>
      <w:r w:rsidR="00495F56">
        <w:t xml:space="preserve"> </w:t>
      </w:r>
      <w:r w:rsidRPr="007C08C2">
        <w:t>Jacob.</w:t>
      </w:r>
      <w:r w:rsidR="00495F56">
        <w:t xml:space="preserve"> </w:t>
      </w:r>
      <w:r w:rsidRPr="007C08C2">
        <w:t>There</w:t>
      </w:r>
      <w:r w:rsidR="00495F56">
        <w:t xml:space="preserve"> </w:t>
      </w:r>
      <w:r w:rsidRPr="007C08C2">
        <w:t>is</w:t>
      </w:r>
      <w:r w:rsidR="00495F56">
        <w:t xml:space="preserve"> </w:t>
      </w:r>
      <w:r w:rsidRPr="007C08C2">
        <w:t>a</w:t>
      </w:r>
      <w:r w:rsidR="00495F56">
        <w:t xml:space="preserve"> </w:t>
      </w:r>
      <w:r w:rsidRPr="007C08C2">
        <w:t>Baraita</w:t>
      </w:r>
      <w:r w:rsidR="00495F56">
        <w:t xml:space="preserve"> </w:t>
      </w:r>
      <w:r w:rsidRPr="007C08C2">
        <w:t>in</w:t>
      </w:r>
      <w:r w:rsidR="00495F56">
        <w:t xml:space="preserve"> </w:t>
      </w:r>
      <w:r w:rsidRPr="007C08C2">
        <w:t>the</w:t>
      </w:r>
      <w:r w:rsidR="00495F56">
        <w:t xml:space="preserve"> </w:t>
      </w:r>
      <w:r w:rsidRPr="007C08C2">
        <w:t>name</w:t>
      </w:r>
      <w:r w:rsidR="00495F56">
        <w:t xml:space="preserve"> </w:t>
      </w:r>
      <w:r w:rsidRPr="007C08C2">
        <w:t>of</w:t>
      </w:r>
      <w:r w:rsidR="00495F56">
        <w:t xml:space="preserve"> </w:t>
      </w:r>
      <w:r w:rsidRPr="007C08C2">
        <w:t>the</w:t>
      </w:r>
      <w:r w:rsidR="00495F56">
        <w:t xml:space="preserve"> </w:t>
      </w:r>
      <w:r w:rsidRPr="007C08C2">
        <w:t>Rabbis:</w:t>
      </w:r>
    </w:p>
    <w:p w14:paraId="7C8449E7" w14:textId="77777777" w:rsidR="007C08C2" w:rsidRPr="007C08C2" w:rsidRDefault="007C08C2" w:rsidP="007C08C2"/>
    <w:p w14:paraId="7A141C26" w14:textId="5C6A206B" w:rsidR="007C08C2" w:rsidRPr="007C08C2" w:rsidRDefault="007C08C2" w:rsidP="007C08C2">
      <w:r w:rsidRPr="007C08C2">
        <w:t>The</w:t>
      </w:r>
      <w:r w:rsidR="00495F56">
        <w:t xml:space="preserve"> </w:t>
      </w:r>
      <w:r w:rsidRPr="007C08C2">
        <w:t>heptad</w:t>
      </w:r>
      <w:r w:rsidR="00495F56">
        <w:t xml:space="preserve"> </w:t>
      </w:r>
      <w:r w:rsidRPr="007C08C2">
        <w:t>in</w:t>
      </w:r>
      <w:r w:rsidR="00495F56">
        <w:t xml:space="preserve"> </w:t>
      </w:r>
      <w:r w:rsidRPr="007C08C2">
        <w:t>which</w:t>
      </w:r>
      <w:r w:rsidR="00495F56">
        <w:t xml:space="preserve"> </w:t>
      </w:r>
      <w:r w:rsidRPr="007C08C2">
        <w:t>the</w:t>
      </w:r>
      <w:r w:rsidR="00495F56">
        <w:t xml:space="preserve"> </w:t>
      </w:r>
      <w:r w:rsidRPr="007C08C2">
        <w:t>Son</w:t>
      </w:r>
      <w:r w:rsidR="00495F56">
        <w:t xml:space="preserve"> </w:t>
      </w:r>
      <w:r w:rsidRPr="007C08C2">
        <w:t>of</w:t>
      </w:r>
      <w:r w:rsidR="00495F56">
        <w:t xml:space="preserve"> </w:t>
      </w:r>
      <w:r w:rsidRPr="007C08C2">
        <w:t>David</w:t>
      </w:r>
      <w:r w:rsidR="00495F56">
        <w:t xml:space="preserve"> </w:t>
      </w:r>
      <w:r w:rsidRPr="007C08C2">
        <w:t>cometh</w:t>
      </w:r>
      <w:r w:rsidR="00495F56">
        <w:t xml:space="preserve"> </w:t>
      </w:r>
      <w:r w:rsidRPr="007C08C2">
        <w:t>-</w:t>
      </w:r>
      <w:r w:rsidR="00495F56">
        <w:t xml:space="preserve"> </w:t>
      </w:r>
    </w:p>
    <w:p w14:paraId="7088DA1C" w14:textId="77777777" w:rsidR="007C08C2" w:rsidRPr="007C08C2" w:rsidRDefault="007C08C2" w:rsidP="007C08C2"/>
    <w:p w14:paraId="4D244B33" w14:textId="7DAE1F40" w:rsidR="007C08C2" w:rsidRPr="007C08C2" w:rsidRDefault="007C08C2" w:rsidP="007C08C2">
      <w:r w:rsidRPr="007C08C2">
        <w:t>in</w:t>
      </w:r>
      <w:r w:rsidR="00495F56">
        <w:t xml:space="preserve"> </w:t>
      </w:r>
      <w:r w:rsidRPr="007C08C2">
        <w:t>the</w:t>
      </w:r>
      <w:r w:rsidR="00495F56">
        <w:t xml:space="preserve"> </w:t>
      </w:r>
      <w:r w:rsidRPr="007C08C2">
        <w:t>first</w:t>
      </w:r>
      <w:r w:rsidR="00495F56">
        <w:t xml:space="preserve"> </w:t>
      </w:r>
      <w:r w:rsidRPr="007C08C2">
        <w:t>year,</w:t>
      </w:r>
      <w:r w:rsidR="00495F56">
        <w:t xml:space="preserve"> </w:t>
      </w:r>
      <w:r w:rsidRPr="007C08C2">
        <w:t>there</w:t>
      </w:r>
      <w:r w:rsidR="00495F56">
        <w:t xml:space="preserve"> </w:t>
      </w:r>
      <w:r w:rsidRPr="007C08C2">
        <w:t>will</w:t>
      </w:r>
      <w:r w:rsidR="00495F56">
        <w:t xml:space="preserve"> </w:t>
      </w:r>
      <w:r w:rsidRPr="007C08C2">
        <w:t>not</w:t>
      </w:r>
      <w:r w:rsidR="00495F56">
        <w:t xml:space="preserve"> </w:t>
      </w:r>
      <w:r w:rsidRPr="007C08C2">
        <w:t>be</w:t>
      </w:r>
      <w:r w:rsidR="00495F56">
        <w:t xml:space="preserve"> </w:t>
      </w:r>
      <w:r w:rsidRPr="007C08C2">
        <w:t>sufficient</w:t>
      </w:r>
      <w:r w:rsidR="00495F56">
        <w:t xml:space="preserve"> </w:t>
      </w:r>
      <w:r w:rsidRPr="007C08C2">
        <w:t>nourishment;</w:t>
      </w:r>
      <w:r w:rsidR="00495F56">
        <w:t xml:space="preserve"> </w:t>
      </w:r>
    </w:p>
    <w:p w14:paraId="0465B414" w14:textId="77777777" w:rsidR="007C08C2" w:rsidRPr="007C08C2" w:rsidRDefault="007C08C2" w:rsidP="007C08C2"/>
    <w:p w14:paraId="4CBA20DB" w14:textId="05A3A927" w:rsidR="007C08C2" w:rsidRPr="007C08C2" w:rsidRDefault="007C08C2" w:rsidP="007C08C2">
      <w:r w:rsidRPr="007C08C2">
        <w:t>in</w:t>
      </w:r>
      <w:r w:rsidR="00495F56">
        <w:t xml:space="preserve"> </w:t>
      </w:r>
      <w:r w:rsidRPr="007C08C2">
        <w:t>the</w:t>
      </w:r>
      <w:r w:rsidR="00495F56">
        <w:t xml:space="preserve"> </w:t>
      </w:r>
      <w:r w:rsidRPr="007C08C2">
        <w:t>second</w:t>
      </w:r>
      <w:r w:rsidR="00495F56">
        <w:t xml:space="preserve"> </w:t>
      </w:r>
      <w:r w:rsidRPr="007C08C2">
        <w:t>year</w:t>
      </w:r>
      <w:r w:rsidR="00495F56">
        <w:t xml:space="preserve"> </w:t>
      </w:r>
      <w:r w:rsidRPr="007C08C2">
        <w:t>the</w:t>
      </w:r>
      <w:r w:rsidR="00495F56">
        <w:t xml:space="preserve"> </w:t>
      </w:r>
      <w:r w:rsidRPr="007C08C2">
        <w:t>arrows</w:t>
      </w:r>
      <w:r w:rsidR="00495F56">
        <w:t xml:space="preserve"> </w:t>
      </w:r>
      <w:r w:rsidRPr="007C08C2">
        <w:t>of</w:t>
      </w:r>
      <w:r w:rsidR="00495F56">
        <w:t xml:space="preserve"> </w:t>
      </w:r>
      <w:r w:rsidRPr="007C08C2">
        <w:t>famine</w:t>
      </w:r>
      <w:r w:rsidR="00495F56">
        <w:t xml:space="preserve"> </w:t>
      </w:r>
      <w:r w:rsidRPr="007C08C2">
        <w:t>are</w:t>
      </w:r>
      <w:r w:rsidR="00495F56">
        <w:t xml:space="preserve"> </w:t>
      </w:r>
      <w:r w:rsidRPr="007C08C2">
        <w:t>launched;</w:t>
      </w:r>
      <w:r w:rsidR="00495F56">
        <w:t xml:space="preserve"> </w:t>
      </w:r>
    </w:p>
    <w:p w14:paraId="1B8B573D" w14:textId="77777777" w:rsidR="007C08C2" w:rsidRPr="007C08C2" w:rsidRDefault="007C08C2" w:rsidP="007C08C2"/>
    <w:p w14:paraId="4B9E854B" w14:textId="4C2AD762" w:rsidR="007C08C2" w:rsidRPr="007C08C2" w:rsidRDefault="007C08C2" w:rsidP="007C08C2">
      <w:r w:rsidRPr="007C08C2">
        <w:t>in</w:t>
      </w:r>
      <w:r w:rsidR="00495F56">
        <w:t xml:space="preserve"> </w:t>
      </w:r>
      <w:r w:rsidRPr="007C08C2">
        <w:t>the</w:t>
      </w:r>
      <w:r w:rsidR="00495F56">
        <w:t xml:space="preserve"> </w:t>
      </w:r>
      <w:proofErr w:type="spellStart"/>
      <w:r w:rsidRPr="007C08C2">
        <w:t>third,a</w:t>
      </w:r>
      <w:proofErr w:type="spellEnd"/>
      <w:r w:rsidR="00495F56">
        <w:t xml:space="preserve"> </w:t>
      </w:r>
      <w:r w:rsidRPr="007C08C2">
        <w:t>great</w:t>
      </w:r>
      <w:r w:rsidR="00495F56">
        <w:t xml:space="preserve"> </w:t>
      </w:r>
      <w:r w:rsidRPr="007C08C2">
        <w:t>famine;</w:t>
      </w:r>
      <w:r w:rsidR="00495F56">
        <w:t xml:space="preserve"> </w:t>
      </w:r>
    </w:p>
    <w:p w14:paraId="1B6C68B0" w14:textId="77777777" w:rsidR="007C08C2" w:rsidRPr="007C08C2" w:rsidRDefault="007C08C2" w:rsidP="007C08C2"/>
    <w:p w14:paraId="28F8E4A2" w14:textId="19747A0D" w:rsidR="007C08C2" w:rsidRPr="007C08C2" w:rsidRDefault="007C08C2" w:rsidP="007C08C2">
      <w:r w:rsidRPr="007C08C2">
        <w:t>in</w:t>
      </w:r>
      <w:r w:rsidR="00495F56">
        <w:t xml:space="preserve"> </w:t>
      </w:r>
      <w:r w:rsidRPr="007C08C2">
        <w:t>the</w:t>
      </w:r>
      <w:r w:rsidR="00495F56">
        <w:t xml:space="preserve"> </w:t>
      </w:r>
      <w:r w:rsidRPr="007C08C2">
        <w:t>fourth,</w:t>
      </w:r>
      <w:r w:rsidR="00495F56">
        <w:t xml:space="preserve"> </w:t>
      </w:r>
      <w:r w:rsidRPr="007C08C2">
        <w:t>neither</w:t>
      </w:r>
      <w:r w:rsidR="00495F56">
        <w:t xml:space="preserve"> </w:t>
      </w:r>
      <w:r w:rsidRPr="007C08C2">
        <w:t>famine</w:t>
      </w:r>
      <w:r w:rsidR="00495F56">
        <w:t xml:space="preserve"> </w:t>
      </w:r>
      <w:r w:rsidRPr="007C08C2">
        <w:t>nor</w:t>
      </w:r>
      <w:r w:rsidR="00495F56">
        <w:t xml:space="preserve"> </w:t>
      </w:r>
      <w:r w:rsidRPr="007C08C2">
        <w:t>plenty;</w:t>
      </w:r>
      <w:r w:rsidR="00495F56">
        <w:t xml:space="preserve"> </w:t>
      </w:r>
    </w:p>
    <w:p w14:paraId="6F67D345" w14:textId="77777777" w:rsidR="007C08C2" w:rsidRPr="007C08C2" w:rsidRDefault="007C08C2" w:rsidP="007C08C2"/>
    <w:p w14:paraId="7D20F5A6" w14:textId="01C13B47" w:rsidR="007C08C2" w:rsidRPr="007C08C2" w:rsidRDefault="007C08C2" w:rsidP="007C08C2">
      <w:r w:rsidRPr="007C08C2">
        <w:t>in</w:t>
      </w:r>
      <w:r w:rsidR="00495F56">
        <w:t xml:space="preserve"> </w:t>
      </w:r>
      <w:r w:rsidRPr="007C08C2">
        <w:t>the</w:t>
      </w:r>
      <w:r w:rsidR="00495F56">
        <w:t xml:space="preserve"> </w:t>
      </w:r>
      <w:r w:rsidRPr="007C08C2">
        <w:t>fifth,</w:t>
      </w:r>
      <w:r w:rsidR="00495F56">
        <w:t xml:space="preserve"> </w:t>
      </w:r>
      <w:r w:rsidRPr="007C08C2">
        <w:t>great</w:t>
      </w:r>
      <w:r w:rsidR="00495F56">
        <w:t xml:space="preserve"> </w:t>
      </w:r>
      <w:r w:rsidRPr="007C08C2">
        <w:t>abundance,</w:t>
      </w:r>
      <w:r w:rsidR="00495F56">
        <w:t xml:space="preserve"> </w:t>
      </w:r>
      <w:r w:rsidRPr="007C08C2">
        <w:t>and</w:t>
      </w:r>
      <w:r w:rsidR="00495F56">
        <w:t xml:space="preserve"> </w:t>
      </w:r>
      <w:r w:rsidRPr="007C08C2">
        <w:t>the</w:t>
      </w:r>
      <w:r w:rsidR="00495F56">
        <w:t xml:space="preserve"> </w:t>
      </w:r>
      <w:r w:rsidRPr="007C08C2">
        <w:t>Star</w:t>
      </w:r>
      <w:r w:rsidR="00495F56">
        <w:t xml:space="preserve"> </w:t>
      </w:r>
      <w:r w:rsidRPr="007C08C2">
        <w:t>shall</w:t>
      </w:r>
      <w:r w:rsidR="00495F56">
        <w:t xml:space="preserve"> </w:t>
      </w:r>
      <w:r w:rsidRPr="007C08C2">
        <w:t>shine</w:t>
      </w:r>
      <w:r w:rsidR="00495F56">
        <w:t xml:space="preserve"> </w:t>
      </w:r>
      <w:r w:rsidRPr="007C08C2">
        <w:t>forth</w:t>
      </w:r>
      <w:r w:rsidR="00495F56">
        <w:t xml:space="preserve"> </w:t>
      </w:r>
      <w:r w:rsidRPr="007C08C2">
        <w:t>from</w:t>
      </w:r>
      <w:r w:rsidR="00495F56">
        <w:t xml:space="preserve"> </w:t>
      </w:r>
      <w:r w:rsidRPr="007C08C2">
        <w:t>the</w:t>
      </w:r>
      <w:r w:rsidR="00495F56">
        <w:t xml:space="preserve"> </w:t>
      </w:r>
      <w:r w:rsidRPr="007C08C2">
        <w:t>East,</w:t>
      </w:r>
      <w:r w:rsidR="00495F56">
        <w:t xml:space="preserve"> </w:t>
      </w:r>
      <w:r w:rsidRPr="007C08C2">
        <w:t>and</w:t>
      </w:r>
      <w:r w:rsidR="00495F56">
        <w:t xml:space="preserve"> </w:t>
      </w:r>
      <w:r w:rsidRPr="007C08C2">
        <w:t>this</w:t>
      </w:r>
      <w:r w:rsidR="00495F56">
        <w:t xml:space="preserve"> </w:t>
      </w:r>
      <w:r w:rsidRPr="007C08C2">
        <w:t>is</w:t>
      </w:r>
      <w:r w:rsidR="00495F56">
        <w:t xml:space="preserve"> </w:t>
      </w:r>
      <w:r w:rsidRPr="007C08C2">
        <w:t>the</w:t>
      </w:r>
      <w:r w:rsidR="00495F56">
        <w:t xml:space="preserve"> </w:t>
      </w:r>
      <w:r w:rsidRPr="007C08C2">
        <w:t>Star</w:t>
      </w:r>
      <w:r w:rsidR="00495F56">
        <w:t xml:space="preserve"> </w:t>
      </w:r>
      <w:r w:rsidRPr="007C08C2">
        <w:t>of</w:t>
      </w:r>
      <w:r w:rsidR="00495F56">
        <w:t xml:space="preserve"> </w:t>
      </w:r>
      <w:r w:rsidRPr="007C08C2">
        <w:t>the</w:t>
      </w:r>
      <w:r w:rsidR="00495F56">
        <w:t xml:space="preserve"> </w:t>
      </w:r>
      <w:r w:rsidRPr="007C08C2">
        <w:t>Messiah.</w:t>
      </w:r>
      <w:r w:rsidR="00495F56">
        <w:t xml:space="preserve"> </w:t>
      </w:r>
      <w:r w:rsidRPr="007C08C2">
        <w:t>And</w:t>
      </w:r>
      <w:r w:rsidR="00495F56">
        <w:t xml:space="preserve"> </w:t>
      </w:r>
      <w:r w:rsidRPr="007C08C2">
        <w:t>it</w:t>
      </w:r>
      <w:r w:rsidR="00495F56">
        <w:t xml:space="preserve"> </w:t>
      </w:r>
      <w:r w:rsidRPr="007C08C2">
        <w:t>will</w:t>
      </w:r>
      <w:r w:rsidR="00495F56">
        <w:t xml:space="preserve"> </w:t>
      </w:r>
      <w:r w:rsidRPr="007C08C2">
        <w:t>shine</w:t>
      </w:r>
      <w:r w:rsidR="00495F56">
        <w:t xml:space="preserve"> </w:t>
      </w:r>
      <w:r w:rsidRPr="007C08C2">
        <w:t>from</w:t>
      </w:r>
      <w:r w:rsidR="00495F56">
        <w:t xml:space="preserve"> </w:t>
      </w:r>
      <w:r w:rsidRPr="007C08C2">
        <w:t>the</w:t>
      </w:r>
      <w:r w:rsidR="00495F56">
        <w:t xml:space="preserve"> </w:t>
      </w:r>
      <w:r w:rsidRPr="007C08C2">
        <w:t>East</w:t>
      </w:r>
      <w:r w:rsidR="00495F56">
        <w:t xml:space="preserve"> </w:t>
      </w:r>
      <w:r w:rsidRPr="007C08C2">
        <w:t>for</w:t>
      </w:r>
      <w:r w:rsidR="00495F56">
        <w:t xml:space="preserve"> </w:t>
      </w:r>
      <w:r w:rsidRPr="007C08C2">
        <w:t>fifteen</w:t>
      </w:r>
      <w:r w:rsidR="00495F56">
        <w:t xml:space="preserve"> </w:t>
      </w:r>
      <w:r w:rsidRPr="007C08C2">
        <w:t>days,</w:t>
      </w:r>
      <w:r w:rsidR="00495F56">
        <w:t xml:space="preserve"> </w:t>
      </w:r>
      <w:r w:rsidRPr="007C08C2">
        <w:t>and</w:t>
      </w:r>
      <w:r w:rsidR="00495F56">
        <w:t xml:space="preserve"> </w:t>
      </w:r>
      <w:r w:rsidRPr="007C08C2">
        <w:t>if</w:t>
      </w:r>
      <w:r w:rsidR="00495F56">
        <w:t xml:space="preserve"> </w:t>
      </w:r>
      <w:r w:rsidRPr="007C08C2">
        <w:t>it</w:t>
      </w:r>
      <w:r w:rsidR="00495F56">
        <w:t xml:space="preserve"> </w:t>
      </w:r>
      <w:r w:rsidRPr="007C08C2">
        <w:t>be</w:t>
      </w:r>
      <w:r w:rsidR="00495F56">
        <w:t xml:space="preserve"> </w:t>
      </w:r>
      <w:r w:rsidRPr="007C08C2">
        <w:t>prolonged,</w:t>
      </w:r>
      <w:r w:rsidR="00495F56">
        <w:t xml:space="preserve"> </w:t>
      </w:r>
      <w:r w:rsidRPr="007C08C2">
        <w:t>it</w:t>
      </w:r>
      <w:r w:rsidR="00495F56">
        <w:t xml:space="preserve"> </w:t>
      </w:r>
      <w:r w:rsidRPr="007C08C2">
        <w:t>will</w:t>
      </w:r>
      <w:r w:rsidR="00495F56">
        <w:t xml:space="preserve"> </w:t>
      </w:r>
      <w:r w:rsidRPr="007C08C2">
        <w:t>be</w:t>
      </w:r>
      <w:r w:rsidR="00495F56">
        <w:t xml:space="preserve"> </w:t>
      </w:r>
      <w:r w:rsidRPr="007C08C2">
        <w:t>for</w:t>
      </w:r>
      <w:r w:rsidR="00495F56">
        <w:t xml:space="preserve"> </w:t>
      </w:r>
      <w:r w:rsidRPr="007C08C2">
        <w:t>the</w:t>
      </w:r>
      <w:r w:rsidR="00495F56">
        <w:t xml:space="preserve"> </w:t>
      </w:r>
      <w:r w:rsidRPr="007C08C2">
        <w:t>good</w:t>
      </w:r>
      <w:r w:rsidR="00495F56">
        <w:t xml:space="preserve"> </w:t>
      </w:r>
      <w:r w:rsidRPr="007C08C2">
        <w:t>of</w:t>
      </w:r>
      <w:r w:rsidR="00495F56">
        <w:t xml:space="preserve"> </w:t>
      </w:r>
      <w:r w:rsidRPr="007C08C2">
        <w:t>Israel;</w:t>
      </w:r>
      <w:r w:rsidR="00495F56">
        <w:t xml:space="preserve"> </w:t>
      </w:r>
    </w:p>
    <w:p w14:paraId="747CDD9C" w14:textId="77777777" w:rsidR="007C08C2" w:rsidRPr="007C08C2" w:rsidRDefault="007C08C2" w:rsidP="007C08C2"/>
    <w:p w14:paraId="754E90B2" w14:textId="0C5733F8" w:rsidR="007C08C2" w:rsidRPr="007C08C2" w:rsidRDefault="007C08C2" w:rsidP="007C08C2">
      <w:r w:rsidRPr="007C08C2">
        <w:t>in</w:t>
      </w:r>
      <w:r w:rsidR="00495F56">
        <w:t xml:space="preserve"> </w:t>
      </w:r>
      <w:r w:rsidRPr="007C08C2">
        <w:t>the</w:t>
      </w:r>
      <w:r w:rsidR="00495F56">
        <w:t xml:space="preserve"> </w:t>
      </w:r>
      <w:r w:rsidRPr="007C08C2">
        <w:t>sixth,</w:t>
      </w:r>
      <w:r w:rsidR="00495F56">
        <w:t xml:space="preserve"> </w:t>
      </w:r>
      <w:r w:rsidRPr="007C08C2">
        <w:t>sayings</w:t>
      </w:r>
      <w:r w:rsidR="00495F56">
        <w:t xml:space="preserve"> </w:t>
      </w:r>
      <w:r w:rsidRPr="007C08C2">
        <w:t>(voices),</w:t>
      </w:r>
      <w:r w:rsidR="00495F56">
        <w:t xml:space="preserve"> </w:t>
      </w:r>
      <w:r w:rsidRPr="007C08C2">
        <w:t>and</w:t>
      </w:r>
      <w:r w:rsidR="00495F56">
        <w:t xml:space="preserve"> </w:t>
      </w:r>
      <w:r w:rsidRPr="007C08C2">
        <w:t>announcements</w:t>
      </w:r>
      <w:r w:rsidR="00495F56">
        <w:t xml:space="preserve"> </w:t>
      </w:r>
      <w:r w:rsidRPr="007C08C2">
        <w:t>(hearings);</w:t>
      </w:r>
      <w:r w:rsidR="00495F56">
        <w:t xml:space="preserve"> </w:t>
      </w:r>
    </w:p>
    <w:p w14:paraId="6211F393" w14:textId="77777777" w:rsidR="007C08C2" w:rsidRPr="007C08C2" w:rsidRDefault="007C08C2" w:rsidP="007C08C2"/>
    <w:p w14:paraId="65BA326E" w14:textId="5F62FE97" w:rsidR="007C08C2" w:rsidRPr="007C08C2" w:rsidRDefault="007C08C2" w:rsidP="007C08C2">
      <w:r w:rsidRPr="007C08C2">
        <w:t>in</w:t>
      </w:r>
      <w:r w:rsidR="00495F56">
        <w:t xml:space="preserve"> </w:t>
      </w:r>
      <w:r w:rsidRPr="007C08C2">
        <w:t>the</w:t>
      </w:r>
      <w:r w:rsidR="00495F56">
        <w:t xml:space="preserve"> </w:t>
      </w:r>
      <w:r w:rsidRPr="007C08C2">
        <w:t>seventh,</w:t>
      </w:r>
      <w:r w:rsidR="00495F56">
        <w:t xml:space="preserve"> </w:t>
      </w:r>
      <w:proofErr w:type="spellStart"/>
      <w:r w:rsidRPr="007C08C2">
        <w:t>wars,and</w:t>
      </w:r>
      <w:proofErr w:type="spellEnd"/>
      <w:r w:rsidR="00495F56">
        <w:t xml:space="preserve"> </w:t>
      </w:r>
      <w:r w:rsidRPr="007C08C2">
        <w:t>at</w:t>
      </w:r>
      <w:r w:rsidR="00495F56">
        <w:t xml:space="preserve"> </w:t>
      </w:r>
      <w:r w:rsidRPr="007C08C2">
        <w:t>the</w:t>
      </w:r>
      <w:r w:rsidR="00495F56">
        <w:t xml:space="preserve"> </w:t>
      </w:r>
      <w:r w:rsidRPr="007C08C2">
        <w:t>close</w:t>
      </w:r>
      <w:r w:rsidR="00495F56">
        <w:t xml:space="preserve"> </w:t>
      </w:r>
      <w:r w:rsidRPr="007C08C2">
        <w:t>of</w:t>
      </w:r>
      <w:r w:rsidR="00495F56">
        <w:t xml:space="preserve"> </w:t>
      </w:r>
      <w:r w:rsidRPr="007C08C2">
        <w:t>the</w:t>
      </w:r>
      <w:r w:rsidR="00495F56">
        <w:t xml:space="preserve"> </w:t>
      </w:r>
      <w:r w:rsidRPr="007C08C2">
        <w:t>seventh</w:t>
      </w:r>
      <w:r w:rsidR="00495F56">
        <w:t xml:space="preserve"> </w:t>
      </w:r>
      <w:r w:rsidRPr="007C08C2">
        <w:t>the</w:t>
      </w:r>
      <w:r w:rsidR="00495F56">
        <w:t xml:space="preserve"> </w:t>
      </w:r>
      <w:r w:rsidRPr="007C08C2">
        <w:t>Messiah</w:t>
      </w:r>
      <w:r w:rsidR="00495F56">
        <w:t xml:space="preserve"> </w:t>
      </w:r>
      <w:r w:rsidRPr="007C08C2">
        <w:t>is</w:t>
      </w:r>
      <w:r w:rsidR="00495F56">
        <w:t xml:space="preserve"> </w:t>
      </w:r>
      <w:r w:rsidRPr="007C08C2">
        <w:t>to</w:t>
      </w:r>
      <w:r w:rsidR="00495F56">
        <w:t xml:space="preserve"> </w:t>
      </w:r>
      <w:r w:rsidRPr="007C08C2">
        <w:t>be</w:t>
      </w:r>
      <w:r w:rsidR="00495F56">
        <w:t xml:space="preserve"> </w:t>
      </w:r>
      <w:r w:rsidRPr="007C08C2">
        <w:t>expected.'</w:t>
      </w:r>
      <w:r w:rsidR="00495F56">
        <w:t xml:space="preserve"> </w:t>
      </w:r>
    </w:p>
    <w:p w14:paraId="332D929C" w14:textId="77777777" w:rsidR="007C08C2" w:rsidRPr="007C08C2" w:rsidRDefault="007C08C2" w:rsidP="007C08C2"/>
    <w:p w14:paraId="765E2CAE" w14:textId="0BC4F97C" w:rsidR="007C08C2" w:rsidRPr="007C08C2" w:rsidRDefault="007C08C2" w:rsidP="007C08C2">
      <w:r w:rsidRPr="007C08C2">
        <w:t>A</w:t>
      </w:r>
      <w:r w:rsidR="00495F56">
        <w:t xml:space="preserve"> </w:t>
      </w:r>
      <w:r w:rsidRPr="007C08C2">
        <w:t>similar</w:t>
      </w:r>
      <w:r w:rsidR="00495F56">
        <w:t xml:space="preserve"> </w:t>
      </w:r>
      <w:r w:rsidRPr="007C08C2">
        <w:t>statement</w:t>
      </w:r>
      <w:r w:rsidR="00495F56">
        <w:t xml:space="preserve"> </w:t>
      </w:r>
      <w:proofErr w:type="spellStart"/>
      <w:r w:rsidRPr="007C08C2">
        <w:t>occursat</w:t>
      </w:r>
      <w:proofErr w:type="spellEnd"/>
      <w:r w:rsidR="00495F56">
        <w:t xml:space="preserve"> </w:t>
      </w:r>
      <w:r w:rsidRPr="007C08C2">
        <w:t>the</w:t>
      </w:r>
      <w:r w:rsidR="00495F56">
        <w:t xml:space="preserve"> </w:t>
      </w:r>
      <w:r w:rsidRPr="007C08C2">
        <w:t>close</w:t>
      </w:r>
      <w:r w:rsidR="00495F56">
        <w:t xml:space="preserve"> </w:t>
      </w:r>
      <w:r w:rsidRPr="007C08C2">
        <w:t>of</w:t>
      </w:r>
      <w:r w:rsidR="00495F56">
        <w:t xml:space="preserve"> </w:t>
      </w:r>
      <w:r w:rsidRPr="007C08C2">
        <w:t>a</w:t>
      </w:r>
      <w:r w:rsidR="00495F56">
        <w:t xml:space="preserve"> </w:t>
      </w:r>
      <w:r w:rsidRPr="007C08C2">
        <w:t>collection</w:t>
      </w:r>
      <w:r w:rsidR="00495F56">
        <w:t xml:space="preserve"> </w:t>
      </w:r>
      <w:r w:rsidRPr="007C08C2">
        <w:t>of</w:t>
      </w:r>
      <w:r w:rsidR="00495F56">
        <w:t xml:space="preserve"> </w:t>
      </w:r>
      <w:r w:rsidRPr="007C08C2">
        <w:t>three</w:t>
      </w:r>
      <w:r w:rsidR="00495F56">
        <w:t xml:space="preserve"> </w:t>
      </w:r>
      <w:r w:rsidRPr="007C08C2">
        <w:t>Midrashim</w:t>
      </w:r>
      <w:r w:rsidR="00495F56">
        <w:t xml:space="preserve"> </w:t>
      </w:r>
      <w:r w:rsidRPr="007C08C2">
        <w:t>-</w:t>
      </w:r>
      <w:r w:rsidR="00495F56">
        <w:t xml:space="preserve"> </w:t>
      </w:r>
      <w:r w:rsidRPr="007C08C2">
        <w:t>respectively</w:t>
      </w:r>
      <w:r w:rsidR="00495F56">
        <w:t xml:space="preserve"> </w:t>
      </w:r>
      <w:r w:rsidRPr="007C08C2">
        <w:t>entitled,</w:t>
      </w:r>
      <w:r w:rsidR="00495F56">
        <w:t xml:space="preserve"> </w:t>
      </w:r>
    </w:p>
    <w:p w14:paraId="15E51064" w14:textId="77777777" w:rsidR="007C08C2" w:rsidRPr="007C08C2" w:rsidRDefault="007C08C2" w:rsidP="007C08C2"/>
    <w:p w14:paraId="0FB28580" w14:textId="231E0BA0" w:rsidR="007C08C2" w:rsidRPr="007C08C2" w:rsidRDefault="007C08C2" w:rsidP="007C08C2">
      <w:r w:rsidRPr="007C08C2">
        <w:t>'The</w:t>
      </w:r>
      <w:r w:rsidR="00495F56">
        <w:t xml:space="preserve"> </w:t>
      </w:r>
      <w:r w:rsidRPr="007C08C2">
        <w:t>Book</w:t>
      </w:r>
      <w:r w:rsidR="00495F56">
        <w:t xml:space="preserve"> </w:t>
      </w:r>
      <w:proofErr w:type="spellStart"/>
      <w:r w:rsidRPr="007C08C2">
        <w:t>ofElijah</w:t>
      </w:r>
      <w:proofErr w:type="spellEnd"/>
      <w:r w:rsidRPr="007C08C2">
        <w:t>,'</w:t>
      </w:r>
      <w:r w:rsidR="00495F56">
        <w:t xml:space="preserve"> </w:t>
      </w:r>
    </w:p>
    <w:p w14:paraId="4EB849AE" w14:textId="77777777" w:rsidR="007C08C2" w:rsidRPr="007C08C2" w:rsidRDefault="007C08C2" w:rsidP="007C08C2"/>
    <w:p w14:paraId="0EEF6B4F" w14:textId="7BA966E5" w:rsidR="007C08C2" w:rsidRPr="007C08C2" w:rsidRDefault="007C08C2" w:rsidP="007C08C2">
      <w:r w:rsidRPr="007C08C2">
        <w:t>'Chapters</w:t>
      </w:r>
      <w:r w:rsidR="00495F56">
        <w:t xml:space="preserve"> </w:t>
      </w:r>
      <w:r w:rsidRPr="007C08C2">
        <w:t>about</w:t>
      </w:r>
      <w:r w:rsidR="00495F56">
        <w:t xml:space="preserve"> </w:t>
      </w:r>
      <w:r w:rsidRPr="007C08C2">
        <w:t>the</w:t>
      </w:r>
      <w:r w:rsidR="00495F56">
        <w:t xml:space="preserve"> </w:t>
      </w:r>
      <w:r w:rsidRPr="007C08C2">
        <w:t>Messiah,'</w:t>
      </w:r>
      <w:r w:rsidR="00495F56">
        <w:t xml:space="preserve"> </w:t>
      </w:r>
      <w:r w:rsidRPr="007C08C2">
        <w:t>and</w:t>
      </w:r>
      <w:r w:rsidR="00495F56">
        <w:t xml:space="preserve"> </w:t>
      </w:r>
    </w:p>
    <w:p w14:paraId="11F47A09" w14:textId="77777777" w:rsidR="007C08C2" w:rsidRPr="007C08C2" w:rsidRDefault="007C08C2" w:rsidP="007C08C2"/>
    <w:p w14:paraId="6AFA77EB" w14:textId="3597F522" w:rsidR="007C08C2" w:rsidRDefault="007C08C2" w:rsidP="007C08C2">
      <w:r w:rsidRPr="007C08C2">
        <w:t>'The</w:t>
      </w:r>
      <w:r w:rsidR="00495F56">
        <w:t xml:space="preserve"> </w:t>
      </w:r>
      <w:r w:rsidRPr="007C08C2">
        <w:t>Mysteries</w:t>
      </w:r>
      <w:r w:rsidR="00495F56">
        <w:t xml:space="preserve"> </w:t>
      </w:r>
      <w:r w:rsidRPr="007C08C2">
        <w:t>of</w:t>
      </w:r>
      <w:r w:rsidR="00495F56">
        <w:t xml:space="preserve"> </w:t>
      </w:r>
      <w:r w:rsidRPr="007C08C2">
        <w:t>R.</w:t>
      </w:r>
      <w:r w:rsidR="00495F56">
        <w:t xml:space="preserve"> </w:t>
      </w:r>
      <w:r w:rsidRPr="007C08C2">
        <w:t>Simon,</w:t>
      </w:r>
      <w:r w:rsidR="00495F56">
        <w:t xml:space="preserve"> </w:t>
      </w:r>
      <w:r w:rsidRPr="007C08C2">
        <w:t>the</w:t>
      </w:r>
      <w:r w:rsidR="00495F56">
        <w:t xml:space="preserve"> </w:t>
      </w:r>
      <w:r w:rsidRPr="007C08C2">
        <w:t>son</w:t>
      </w:r>
      <w:r w:rsidR="00495F56">
        <w:t xml:space="preserve"> </w:t>
      </w:r>
      <w:r w:rsidRPr="007C08C2">
        <w:t>of</w:t>
      </w:r>
      <w:r w:rsidR="00495F56">
        <w:t xml:space="preserve"> </w:t>
      </w:r>
      <w:r w:rsidRPr="007C08C2">
        <w:t>Jochai'</w:t>
      </w:r>
      <w:r w:rsidR="00495F56">
        <w:t xml:space="preserve">  </w:t>
      </w:r>
    </w:p>
    <w:p w14:paraId="21A3DCD4" w14:textId="265B671E" w:rsidR="00AD2E69" w:rsidRDefault="00AD2E69" w:rsidP="007C08C2"/>
    <w:p w14:paraId="1B8FA2EC" w14:textId="5E06A367" w:rsidR="00AD2E69" w:rsidRPr="007C08C2" w:rsidRDefault="00AD2E69" w:rsidP="00AD2E69">
      <w:pPr>
        <w:jc w:val="center"/>
      </w:pPr>
      <w:r>
        <w:t>* * *</w:t>
      </w:r>
    </w:p>
    <w:p w14:paraId="25D76B9B" w14:textId="77777777" w:rsidR="007C08C2" w:rsidRPr="007C08C2" w:rsidRDefault="007C08C2" w:rsidP="007C08C2"/>
    <w:p w14:paraId="5447EF40" w14:textId="60716EEC" w:rsidR="007C08C2" w:rsidRPr="007C08C2" w:rsidRDefault="00AD2E69" w:rsidP="007C08C2">
      <w:r>
        <w:t>W</w:t>
      </w:r>
      <w:r w:rsidR="007C08C2" w:rsidRPr="007C08C2">
        <w:t>here</w:t>
      </w:r>
      <w:r w:rsidR="00495F56">
        <w:t xml:space="preserve"> </w:t>
      </w:r>
      <w:r w:rsidR="007C08C2" w:rsidRPr="007C08C2">
        <w:t>we</w:t>
      </w:r>
      <w:r w:rsidR="00495F56">
        <w:t xml:space="preserve"> </w:t>
      </w:r>
      <w:r w:rsidR="007C08C2" w:rsidRPr="007C08C2">
        <w:t>read</w:t>
      </w:r>
      <w:r w:rsidR="00495F56">
        <w:t xml:space="preserve"> </w:t>
      </w:r>
      <w:r w:rsidR="007C08C2" w:rsidRPr="007C08C2">
        <w:t>that</w:t>
      </w:r>
      <w:r w:rsidR="00495F56">
        <w:t xml:space="preserve"> </w:t>
      </w:r>
      <w:r w:rsidR="007C08C2" w:rsidRPr="007C08C2">
        <w:t>a</w:t>
      </w:r>
      <w:r w:rsidR="00495F56">
        <w:t xml:space="preserve"> </w:t>
      </w:r>
      <w:r w:rsidR="007C08C2" w:rsidRPr="007C08C2">
        <w:t>Star</w:t>
      </w:r>
      <w:r w:rsidR="00495F56">
        <w:t xml:space="preserve"> </w:t>
      </w:r>
      <w:r w:rsidR="007C08C2" w:rsidRPr="007C08C2">
        <w:t>in</w:t>
      </w:r>
      <w:r w:rsidR="00495F56">
        <w:t xml:space="preserve"> </w:t>
      </w:r>
      <w:r w:rsidR="007C08C2" w:rsidRPr="007C08C2">
        <w:t>the</w:t>
      </w:r>
      <w:r w:rsidR="00495F56">
        <w:t xml:space="preserve"> </w:t>
      </w:r>
      <w:r w:rsidR="007C08C2" w:rsidRPr="007C08C2">
        <w:t>East</w:t>
      </w:r>
      <w:r w:rsidR="00495F56">
        <w:t xml:space="preserve"> </w:t>
      </w:r>
      <w:r w:rsidR="007C08C2" w:rsidRPr="007C08C2">
        <w:t>was</w:t>
      </w:r>
      <w:r w:rsidR="00495F56">
        <w:t xml:space="preserve"> </w:t>
      </w:r>
      <w:r w:rsidR="007C08C2" w:rsidRPr="007C08C2">
        <w:t>to</w:t>
      </w:r>
      <w:r w:rsidR="00495F56">
        <w:t xml:space="preserve"> </w:t>
      </w:r>
      <w:r w:rsidR="007C08C2" w:rsidRPr="007C08C2">
        <w:t>appear</w:t>
      </w:r>
      <w:r w:rsidR="00495F56">
        <w:t xml:space="preserve"> </w:t>
      </w:r>
      <w:r w:rsidR="007C08C2" w:rsidRPr="007C08C2">
        <w:t>two</w:t>
      </w:r>
      <w:r w:rsidR="00495F56">
        <w:t xml:space="preserve"> </w:t>
      </w:r>
      <w:r w:rsidR="007C08C2" w:rsidRPr="007C08C2">
        <w:t>years</w:t>
      </w:r>
      <w:r w:rsidR="00495F56">
        <w:t xml:space="preserve"> </w:t>
      </w:r>
      <w:r w:rsidR="007C08C2" w:rsidRPr="007C08C2">
        <w:t>before</w:t>
      </w:r>
      <w:r w:rsidR="00495F56">
        <w:t xml:space="preserve"> </w:t>
      </w:r>
      <w:r w:rsidR="007C08C2" w:rsidRPr="007C08C2">
        <w:t>the</w:t>
      </w:r>
      <w:r w:rsidR="00495F56">
        <w:t xml:space="preserve"> </w:t>
      </w:r>
      <w:r w:rsidR="007C08C2" w:rsidRPr="007C08C2">
        <w:t>birth</w:t>
      </w:r>
      <w:r w:rsidR="00495F56">
        <w:t xml:space="preserve"> </w:t>
      </w:r>
      <w:r w:rsidR="007C08C2" w:rsidRPr="007C08C2">
        <w:t>of</w:t>
      </w:r>
      <w:r w:rsidR="00495F56">
        <w:t xml:space="preserve"> </w:t>
      </w:r>
      <w:r w:rsidR="007C08C2" w:rsidRPr="007C08C2">
        <w:t>the</w:t>
      </w:r>
      <w:r w:rsidR="004B7272">
        <w:t xml:space="preserve"> </w:t>
      </w:r>
      <w:r w:rsidR="007C08C2" w:rsidRPr="007C08C2">
        <w:t>Messiah.</w:t>
      </w:r>
      <w:r w:rsidR="00495F56">
        <w:t xml:space="preserve"> </w:t>
      </w:r>
      <w:r w:rsidR="007C08C2" w:rsidRPr="007C08C2">
        <w:t>The</w:t>
      </w:r>
      <w:r w:rsidR="00495F56">
        <w:t xml:space="preserve"> </w:t>
      </w:r>
      <w:r w:rsidR="007C08C2" w:rsidRPr="007C08C2">
        <w:t>statement</w:t>
      </w:r>
      <w:r w:rsidR="00495F56">
        <w:t xml:space="preserve"> </w:t>
      </w:r>
      <w:r w:rsidR="007C08C2" w:rsidRPr="007C08C2">
        <w:t>is</w:t>
      </w:r>
      <w:r w:rsidR="00495F56">
        <w:t xml:space="preserve"> </w:t>
      </w:r>
      <w:r w:rsidR="007C08C2" w:rsidRPr="007C08C2">
        <w:t>almost</w:t>
      </w:r>
      <w:r w:rsidR="00495F56">
        <w:t xml:space="preserve"> </w:t>
      </w:r>
      <w:r w:rsidR="007C08C2" w:rsidRPr="007C08C2">
        <w:t>equally</w:t>
      </w:r>
      <w:r w:rsidR="00495F56">
        <w:t xml:space="preserve"> </w:t>
      </w:r>
      <w:r w:rsidR="007C08C2" w:rsidRPr="007C08C2">
        <w:t>remarkable,</w:t>
      </w:r>
      <w:r w:rsidR="00495F56">
        <w:t xml:space="preserve"> </w:t>
      </w:r>
      <w:r w:rsidR="007C08C2" w:rsidRPr="007C08C2">
        <w:t>whether</w:t>
      </w:r>
      <w:r w:rsidR="00495F56">
        <w:t xml:space="preserve"> </w:t>
      </w:r>
      <w:r w:rsidR="007C08C2" w:rsidRPr="007C08C2">
        <w:t>it</w:t>
      </w:r>
      <w:r w:rsidR="00495F56">
        <w:t xml:space="preserve"> </w:t>
      </w:r>
      <w:r w:rsidR="007C08C2" w:rsidRPr="007C08C2">
        <w:t>represents</w:t>
      </w:r>
      <w:r w:rsidR="00495F56">
        <w:t xml:space="preserve"> </w:t>
      </w:r>
      <w:r w:rsidR="007C08C2" w:rsidRPr="007C08C2">
        <w:t>a</w:t>
      </w:r>
      <w:r w:rsidR="00495F56">
        <w:t xml:space="preserve"> </w:t>
      </w:r>
      <w:r w:rsidR="007C08C2" w:rsidRPr="007C08C2">
        <w:t>tradition</w:t>
      </w:r>
      <w:r w:rsidR="004B7272">
        <w:t xml:space="preserve"> </w:t>
      </w:r>
      <w:r w:rsidR="007C08C2" w:rsidRPr="007C08C2">
        <w:t>previous</w:t>
      </w:r>
      <w:r w:rsidR="00495F56">
        <w:t xml:space="preserve"> </w:t>
      </w:r>
      <w:r w:rsidR="007C08C2" w:rsidRPr="007C08C2">
        <w:t>to</w:t>
      </w:r>
      <w:r w:rsidR="00495F56">
        <w:t xml:space="preserve"> </w:t>
      </w:r>
      <w:r w:rsidR="007C08C2" w:rsidRPr="007C08C2">
        <w:t>the</w:t>
      </w:r>
      <w:r w:rsidR="00495F56">
        <w:t xml:space="preserve"> </w:t>
      </w:r>
      <w:r w:rsidR="007C08C2" w:rsidRPr="007C08C2">
        <w:t>birth</w:t>
      </w:r>
      <w:r w:rsidR="00495F56">
        <w:t xml:space="preserve"> </w:t>
      </w:r>
      <w:r w:rsidR="007C08C2" w:rsidRPr="007C08C2">
        <w:t>of</w:t>
      </w:r>
      <w:r w:rsidR="00495F56">
        <w:t xml:space="preserve"> </w:t>
      </w:r>
      <w:r w:rsidR="007C08C2" w:rsidRPr="007C08C2">
        <w:t>Jesus,</w:t>
      </w:r>
      <w:r w:rsidR="00495F56">
        <w:t xml:space="preserve"> </w:t>
      </w:r>
      <w:r w:rsidR="007C08C2" w:rsidRPr="007C08C2">
        <w:t>or</w:t>
      </w:r>
      <w:r w:rsidR="00495F56">
        <w:t xml:space="preserve"> </w:t>
      </w:r>
      <w:r w:rsidR="007C08C2" w:rsidRPr="007C08C2">
        <w:t>originated</w:t>
      </w:r>
      <w:r w:rsidR="00495F56">
        <w:t xml:space="preserve"> </w:t>
      </w:r>
      <w:r w:rsidR="007C08C2" w:rsidRPr="007C08C2">
        <w:t>after</w:t>
      </w:r>
      <w:r w:rsidR="00495F56">
        <w:t xml:space="preserve"> </w:t>
      </w:r>
      <w:r w:rsidR="007C08C2" w:rsidRPr="007C08C2">
        <w:t>that</w:t>
      </w:r>
      <w:r w:rsidR="00495F56">
        <w:t xml:space="preserve"> </w:t>
      </w:r>
      <w:r w:rsidR="007C08C2" w:rsidRPr="007C08C2">
        <w:t>event.</w:t>
      </w:r>
      <w:r w:rsidR="00495F56">
        <w:t xml:space="preserve"> </w:t>
      </w:r>
      <w:r w:rsidR="007C08C2" w:rsidRPr="007C08C2">
        <w:t>But</w:t>
      </w:r>
      <w:r w:rsidR="00495F56">
        <w:t xml:space="preserve"> </w:t>
      </w:r>
      <w:r w:rsidR="007C08C2" w:rsidRPr="007C08C2">
        <w:t>two</w:t>
      </w:r>
      <w:r w:rsidR="00495F56">
        <w:t xml:space="preserve"> </w:t>
      </w:r>
      <w:r w:rsidR="007C08C2" w:rsidRPr="007C08C2">
        <w:t>years</w:t>
      </w:r>
      <w:r w:rsidR="00495F56">
        <w:t xml:space="preserve"> </w:t>
      </w:r>
      <w:r w:rsidR="007C08C2" w:rsidRPr="007C08C2">
        <w:t>before</w:t>
      </w:r>
      <w:r w:rsidR="00495F56">
        <w:t xml:space="preserve"> </w:t>
      </w:r>
      <w:r w:rsidR="007C08C2" w:rsidRPr="007C08C2">
        <w:t>the</w:t>
      </w:r>
      <w:r w:rsidR="00495F56">
        <w:t xml:space="preserve"> </w:t>
      </w:r>
      <w:r w:rsidR="007C08C2" w:rsidRPr="007C08C2">
        <w:t>birth</w:t>
      </w:r>
      <w:r w:rsidR="004B7272">
        <w:t xml:space="preserve"> </w:t>
      </w:r>
      <w:r w:rsidR="007C08C2" w:rsidRPr="007C08C2">
        <w:t>of</w:t>
      </w:r>
      <w:r w:rsidR="00495F56">
        <w:t xml:space="preserve"> </w:t>
      </w:r>
      <w:r w:rsidR="007C08C2" w:rsidRPr="007C08C2">
        <w:t>Christ,</w:t>
      </w:r>
      <w:r w:rsidR="00495F56">
        <w:t xml:space="preserve"> </w:t>
      </w:r>
      <w:r w:rsidR="007C08C2" w:rsidRPr="007C08C2">
        <w:t>which,</w:t>
      </w:r>
      <w:r w:rsidR="00495F56">
        <w:t xml:space="preserve"> </w:t>
      </w:r>
      <w:r w:rsidR="007C08C2" w:rsidRPr="007C08C2">
        <w:t>as</w:t>
      </w:r>
      <w:r w:rsidR="00495F56">
        <w:t xml:space="preserve"> </w:t>
      </w:r>
      <w:r w:rsidR="007C08C2" w:rsidRPr="007C08C2">
        <w:t>we</w:t>
      </w:r>
      <w:r w:rsidR="00495F56">
        <w:t xml:space="preserve"> </w:t>
      </w:r>
      <w:r w:rsidR="007C08C2" w:rsidRPr="007C08C2">
        <w:t>have</w:t>
      </w:r>
      <w:r w:rsidR="00495F56">
        <w:t xml:space="preserve"> </w:t>
      </w:r>
      <w:r w:rsidR="007C08C2" w:rsidRPr="007C08C2">
        <w:t>calculated,</w:t>
      </w:r>
      <w:r w:rsidR="00495F56">
        <w:t xml:space="preserve"> </w:t>
      </w:r>
      <w:r w:rsidR="007C08C2" w:rsidRPr="007C08C2">
        <w:t>took</w:t>
      </w:r>
      <w:r w:rsidR="00495F56">
        <w:t xml:space="preserve"> </w:t>
      </w:r>
      <w:r w:rsidR="007C08C2" w:rsidRPr="007C08C2">
        <w:t>place</w:t>
      </w:r>
      <w:r w:rsidR="00495F56">
        <w:t xml:space="preserve"> </w:t>
      </w:r>
      <w:r w:rsidR="007C08C2" w:rsidRPr="007C08C2">
        <w:t>in</w:t>
      </w:r>
      <w:r w:rsidR="00495F56">
        <w:t xml:space="preserve"> </w:t>
      </w:r>
      <w:r w:rsidR="007C08C2" w:rsidRPr="007C08C2">
        <w:t>December</w:t>
      </w:r>
      <w:r w:rsidR="00495F56">
        <w:t xml:space="preserve"> </w:t>
      </w:r>
      <w:r w:rsidR="007C08C2" w:rsidRPr="007C08C2">
        <w:t>749</w:t>
      </w:r>
      <w:r w:rsidR="00495F56">
        <w:t xml:space="preserve"> </w:t>
      </w:r>
      <w:proofErr w:type="spellStart"/>
      <w:r w:rsidR="007C08C2" w:rsidRPr="007C08C2">
        <w:t>a.u.c.</w:t>
      </w:r>
      <w:proofErr w:type="spellEnd"/>
      <w:r w:rsidR="007C08C2" w:rsidRPr="007C08C2">
        <w:t>,</w:t>
      </w:r>
      <w:r w:rsidR="00495F56">
        <w:t xml:space="preserve"> </w:t>
      </w:r>
      <w:r w:rsidR="007C08C2" w:rsidRPr="007C08C2">
        <w:t>or</w:t>
      </w:r>
      <w:r w:rsidR="00495F56">
        <w:t xml:space="preserve"> </w:t>
      </w:r>
      <w:r w:rsidR="007C08C2" w:rsidRPr="007C08C2">
        <w:t>5</w:t>
      </w:r>
      <w:r w:rsidR="00495F56">
        <w:t xml:space="preserve"> </w:t>
      </w:r>
      <w:r w:rsidR="007C08C2" w:rsidRPr="007C08C2">
        <w:t>before</w:t>
      </w:r>
      <w:r w:rsidR="004B7272">
        <w:t xml:space="preserve"> </w:t>
      </w:r>
      <w:r w:rsidR="007C08C2" w:rsidRPr="007C08C2">
        <w:t>the</w:t>
      </w:r>
      <w:r w:rsidR="00495F56">
        <w:t xml:space="preserve"> </w:t>
      </w:r>
      <w:r w:rsidR="007C08C2" w:rsidRPr="007C08C2">
        <w:t>Christian</w:t>
      </w:r>
      <w:r w:rsidR="00495F56">
        <w:t xml:space="preserve"> </w:t>
      </w:r>
      <w:r w:rsidR="007C08C2" w:rsidRPr="007C08C2">
        <w:t>era,</w:t>
      </w:r>
      <w:r w:rsidR="00495F56">
        <w:t xml:space="preserve"> </w:t>
      </w:r>
      <w:r w:rsidR="007C08C2" w:rsidRPr="007C08C2">
        <w:t>brings</w:t>
      </w:r>
      <w:r w:rsidR="00495F56">
        <w:t xml:space="preserve"> </w:t>
      </w:r>
      <w:r w:rsidR="007C08C2" w:rsidRPr="007C08C2">
        <w:t>us</w:t>
      </w:r>
      <w:r w:rsidR="00495F56">
        <w:t xml:space="preserve"> </w:t>
      </w:r>
      <w:r w:rsidR="007C08C2" w:rsidRPr="007C08C2">
        <w:t>to</w:t>
      </w:r>
      <w:r w:rsidR="00495F56">
        <w:t xml:space="preserve"> </w:t>
      </w:r>
      <w:r w:rsidR="007C08C2" w:rsidRPr="007C08C2">
        <w:t>the</w:t>
      </w:r>
      <w:r w:rsidR="00495F56">
        <w:t xml:space="preserve"> </w:t>
      </w:r>
      <w:r w:rsidR="007C08C2" w:rsidRPr="007C08C2">
        <w:t>year</w:t>
      </w:r>
      <w:r w:rsidR="00495F56">
        <w:t xml:space="preserve"> </w:t>
      </w:r>
      <w:r w:rsidR="007C08C2" w:rsidRPr="007C08C2">
        <w:t>747</w:t>
      </w:r>
      <w:r w:rsidR="00495F56">
        <w:t xml:space="preserve"> </w:t>
      </w:r>
      <w:proofErr w:type="spellStart"/>
      <w:r w:rsidR="007C08C2" w:rsidRPr="007C08C2">
        <w:t>a.u.c.</w:t>
      </w:r>
      <w:proofErr w:type="spellEnd"/>
      <w:r w:rsidR="007C08C2" w:rsidRPr="007C08C2">
        <w:t>,</w:t>
      </w:r>
      <w:r w:rsidR="00495F56">
        <w:t xml:space="preserve"> </w:t>
      </w:r>
      <w:r w:rsidR="007C08C2" w:rsidRPr="007C08C2">
        <w:t>or</w:t>
      </w:r>
      <w:r w:rsidR="00495F56">
        <w:t xml:space="preserve"> </w:t>
      </w:r>
      <w:r w:rsidR="007C08C2" w:rsidRPr="007C08C2">
        <w:t>7</w:t>
      </w:r>
      <w:r w:rsidR="00495F56">
        <w:t xml:space="preserve"> </w:t>
      </w:r>
      <w:r w:rsidR="007C08C2" w:rsidRPr="007C08C2">
        <w:t>before</w:t>
      </w:r>
      <w:r w:rsidR="00495F56">
        <w:t xml:space="preserve"> </w:t>
      </w:r>
      <w:r w:rsidR="007C08C2" w:rsidRPr="007C08C2">
        <w:t>Christ,</w:t>
      </w:r>
      <w:r w:rsidR="00495F56">
        <w:t xml:space="preserve"> </w:t>
      </w:r>
      <w:r w:rsidR="007C08C2" w:rsidRPr="007C08C2">
        <w:t>in</w:t>
      </w:r>
      <w:r w:rsidR="00495F56">
        <w:t xml:space="preserve"> </w:t>
      </w:r>
      <w:r w:rsidR="007C08C2" w:rsidRPr="007C08C2">
        <w:t>which</w:t>
      </w:r>
      <w:r w:rsidR="00495F56">
        <w:t xml:space="preserve"> </w:t>
      </w:r>
      <w:r w:rsidR="007C08C2" w:rsidRPr="007C08C2">
        <w:t>such</w:t>
      </w:r>
      <w:r w:rsidR="00495F56">
        <w:t xml:space="preserve"> </w:t>
      </w:r>
      <w:r w:rsidR="007C08C2" w:rsidRPr="007C08C2">
        <w:t>a</w:t>
      </w:r>
      <w:r w:rsidR="00495F56">
        <w:t xml:space="preserve"> </w:t>
      </w:r>
      <w:r w:rsidR="007C08C2" w:rsidRPr="007C08C2">
        <w:t>Stars</w:t>
      </w:r>
      <w:r w:rsidR="004B7272">
        <w:t xml:space="preserve"> </w:t>
      </w:r>
      <w:proofErr w:type="spellStart"/>
      <w:r w:rsidR="007C08C2" w:rsidRPr="007C08C2">
        <w:t>hould</w:t>
      </w:r>
      <w:proofErr w:type="spellEnd"/>
      <w:r w:rsidR="00495F56">
        <w:t xml:space="preserve"> </w:t>
      </w:r>
      <w:r w:rsidR="007C08C2" w:rsidRPr="007C08C2">
        <w:t>appear</w:t>
      </w:r>
      <w:r w:rsidR="00495F56">
        <w:t xml:space="preserve"> </w:t>
      </w:r>
      <w:r w:rsidR="007C08C2" w:rsidRPr="007C08C2">
        <w:t>in</w:t>
      </w:r>
      <w:r w:rsidR="00495F56">
        <w:t xml:space="preserve"> </w:t>
      </w:r>
      <w:r w:rsidR="007C08C2" w:rsidRPr="007C08C2">
        <w:t>the</w:t>
      </w:r>
      <w:r w:rsidR="00495F56">
        <w:t xml:space="preserve"> </w:t>
      </w:r>
      <w:r w:rsidR="007C08C2" w:rsidRPr="007C08C2">
        <w:t>East.</w:t>
      </w:r>
    </w:p>
    <w:p w14:paraId="66B25133" w14:textId="77777777" w:rsidR="007C08C2" w:rsidRPr="007C08C2" w:rsidRDefault="007C08C2" w:rsidP="007C08C2"/>
    <w:p w14:paraId="61E20165" w14:textId="5499F235" w:rsidR="007C08C2" w:rsidRPr="007C08C2" w:rsidRDefault="007C08C2" w:rsidP="007C08C2">
      <w:pPr>
        <w:jc w:val="center"/>
      </w:pPr>
      <w:r w:rsidRPr="007C08C2">
        <w:t>*</w:t>
      </w:r>
      <w:r w:rsidR="00495F56">
        <w:t xml:space="preserve"> </w:t>
      </w:r>
      <w:r w:rsidRPr="007C08C2">
        <w:t>*</w:t>
      </w:r>
      <w:r w:rsidR="00495F56">
        <w:t xml:space="preserve"> </w:t>
      </w:r>
      <w:r w:rsidRPr="007C08C2">
        <w:t>*</w:t>
      </w:r>
    </w:p>
    <w:p w14:paraId="365C60CD" w14:textId="77777777" w:rsidR="007C08C2" w:rsidRPr="007C08C2" w:rsidRDefault="007C08C2" w:rsidP="007C08C2"/>
    <w:p w14:paraId="10FA5B89" w14:textId="59E3010A" w:rsidR="007C08C2" w:rsidRPr="007C08C2" w:rsidRDefault="007C08C2" w:rsidP="007C08C2">
      <w:r w:rsidRPr="007C08C2">
        <w:t>For</w:t>
      </w:r>
      <w:r w:rsidR="00495F56">
        <w:t xml:space="preserve"> </w:t>
      </w:r>
      <w:r w:rsidRPr="007C08C2">
        <w:t>the</w:t>
      </w:r>
      <w:r w:rsidR="00495F56">
        <w:t xml:space="preserve"> </w:t>
      </w:r>
      <w:r w:rsidRPr="007C08C2">
        <w:t>sake</w:t>
      </w:r>
      <w:r w:rsidR="00495F56">
        <w:t xml:space="preserve"> </w:t>
      </w:r>
      <w:r w:rsidRPr="007C08C2">
        <w:t>of</w:t>
      </w:r>
      <w:r w:rsidR="00495F56">
        <w:t xml:space="preserve"> </w:t>
      </w:r>
      <w:r w:rsidRPr="007C08C2">
        <w:t>their</w:t>
      </w:r>
      <w:r w:rsidR="00495F56">
        <w:t xml:space="preserve"> </w:t>
      </w:r>
      <w:r w:rsidRPr="007C08C2">
        <w:t>study</w:t>
      </w:r>
      <w:r w:rsidR="00495F56">
        <w:t xml:space="preserve"> </w:t>
      </w:r>
      <w:r w:rsidRPr="007C08C2">
        <w:t>-</w:t>
      </w:r>
      <w:r w:rsidR="00495F56">
        <w:t xml:space="preserve"> </w:t>
      </w:r>
      <w:r w:rsidRPr="007C08C2">
        <w:t>"Solar</w:t>
      </w:r>
      <w:r w:rsidR="00495F56">
        <w:t xml:space="preserve"> </w:t>
      </w:r>
      <w:r w:rsidRPr="007C08C2">
        <w:t>Obliquity</w:t>
      </w:r>
      <w:r w:rsidR="00495F56">
        <w:t xml:space="preserve"> </w:t>
      </w:r>
      <w:r w:rsidRPr="007C08C2">
        <w:t>Induced</w:t>
      </w:r>
      <w:r w:rsidR="00495F56">
        <w:t xml:space="preserve"> </w:t>
      </w:r>
      <w:r w:rsidRPr="007C08C2">
        <w:t>by</w:t>
      </w:r>
      <w:r w:rsidR="00495F56">
        <w:t xml:space="preserve"> </w:t>
      </w:r>
      <w:r w:rsidRPr="007C08C2">
        <w:t>Planet</w:t>
      </w:r>
      <w:r w:rsidR="00495F56">
        <w:t xml:space="preserve"> </w:t>
      </w:r>
      <w:r w:rsidRPr="007C08C2">
        <w:t>Nine",</w:t>
      </w:r>
      <w:r w:rsidR="00495F56">
        <w:t xml:space="preserve"> </w:t>
      </w:r>
      <w:r w:rsidRPr="007C08C2">
        <w:t>which</w:t>
      </w:r>
      <w:r w:rsidR="00495F56">
        <w:t xml:space="preserve"> </w:t>
      </w:r>
      <w:r w:rsidRPr="007C08C2">
        <w:t>was</w:t>
      </w:r>
      <w:r w:rsidR="00495F56">
        <w:t xml:space="preserve"> </w:t>
      </w:r>
      <w:r w:rsidRPr="007C08C2">
        <w:t>recently</w:t>
      </w:r>
      <w:r w:rsidR="00495F56">
        <w:t xml:space="preserve"> </w:t>
      </w:r>
      <w:r w:rsidRPr="007C08C2">
        <w:t>published</w:t>
      </w:r>
      <w:r w:rsidR="00495F56">
        <w:t xml:space="preserve"> </w:t>
      </w:r>
      <w:r w:rsidRPr="007C08C2">
        <w:t>in</w:t>
      </w:r>
      <w:r w:rsidR="00495F56">
        <w:t xml:space="preserve"> </w:t>
      </w:r>
      <w:r w:rsidRPr="007C08C2">
        <w:t>the</w:t>
      </w:r>
      <w:r w:rsidR="00495F56">
        <w:t xml:space="preserve"> </w:t>
      </w:r>
      <w:r w:rsidRPr="007C08C2">
        <w:t>Astrophysical</w:t>
      </w:r>
      <w:r w:rsidR="00495F56">
        <w:t xml:space="preserve"> </w:t>
      </w:r>
      <w:r w:rsidRPr="007C08C2">
        <w:t>Journal</w:t>
      </w:r>
      <w:r w:rsidR="00495F56">
        <w:t xml:space="preserve"> </w:t>
      </w:r>
      <w:r w:rsidRPr="007C08C2">
        <w:t>-</w:t>
      </w:r>
      <w:r w:rsidR="00495F56">
        <w:t xml:space="preserve"> </w:t>
      </w:r>
      <w:r w:rsidRPr="007C08C2">
        <w:t>the</w:t>
      </w:r>
      <w:r w:rsidR="00495F56">
        <w:t xml:space="preserve"> </w:t>
      </w:r>
      <w:r w:rsidRPr="007C08C2">
        <w:t>research</w:t>
      </w:r>
      <w:r w:rsidR="00495F56">
        <w:t xml:space="preserve"> </w:t>
      </w:r>
      <w:r w:rsidRPr="007C08C2">
        <w:t>team</w:t>
      </w:r>
      <w:r w:rsidR="00495F56">
        <w:t xml:space="preserve"> </w:t>
      </w:r>
      <w:r w:rsidRPr="007C08C2">
        <w:t>(led</w:t>
      </w:r>
      <w:r w:rsidR="00495F56">
        <w:t xml:space="preserve"> </w:t>
      </w:r>
      <w:r w:rsidRPr="007C08C2">
        <w:t>by</w:t>
      </w:r>
      <w:r w:rsidR="00495F56">
        <w:t xml:space="preserve"> </w:t>
      </w:r>
      <w:r w:rsidRPr="007C08C2">
        <w:t>Bailey)</w:t>
      </w:r>
      <w:r w:rsidR="00495F56">
        <w:t xml:space="preserve"> </w:t>
      </w:r>
      <w:r w:rsidRPr="007C08C2">
        <w:t>looked</w:t>
      </w:r>
      <w:r w:rsidR="00495F56">
        <w:t xml:space="preserve"> </w:t>
      </w:r>
      <w:r w:rsidRPr="007C08C2">
        <w:t>to</w:t>
      </w:r>
      <w:r w:rsidR="00495F56">
        <w:t xml:space="preserve"> </w:t>
      </w:r>
      <w:r w:rsidRPr="007C08C2">
        <w:t>the</w:t>
      </w:r>
      <w:r w:rsidR="00495F56">
        <w:t xml:space="preserve"> </w:t>
      </w:r>
      <w:r w:rsidRPr="007C08C2">
        <w:t>obliquity</w:t>
      </w:r>
      <w:r w:rsidR="00495F56">
        <w:t xml:space="preserve"> </w:t>
      </w:r>
      <w:r w:rsidRPr="007C08C2">
        <w:t>of</w:t>
      </w:r>
      <w:r w:rsidR="00495F56">
        <w:t xml:space="preserve"> </w:t>
      </w:r>
      <w:r w:rsidRPr="007C08C2">
        <w:t>the</w:t>
      </w:r>
      <w:r w:rsidR="00495F56">
        <w:t xml:space="preserve"> </w:t>
      </w:r>
      <w:r w:rsidRPr="007C08C2">
        <w:t>Sun.</w:t>
      </w:r>
    </w:p>
    <w:p w14:paraId="6F96600C" w14:textId="77777777" w:rsidR="007C08C2" w:rsidRPr="007C08C2" w:rsidRDefault="007C08C2" w:rsidP="007C08C2"/>
    <w:p w14:paraId="76EF9EEC" w14:textId="4493F929" w:rsidR="007C08C2" w:rsidRPr="007C08C2" w:rsidRDefault="007C08C2" w:rsidP="007C08C2">
      <w:r w:rsidRPr="007C08C2">
        <w:t>As</w:t>
      </w:r>
      <w:r w:rsidR="00495F56">
        <w:t xml:space="preserve"> </w:t>
      </w:r>
      <w:r w:rsidRPr="007C08C2">
        <w:t>they</w:t>
      </w:r>
      <w:r w:rsidR="00495F56">
        <w:t xml:space="preserve"> </w:t>
      </w:r>
      <w:r w:rsidRPr="007C08C2">
        <w:t>state</w:t>
      </w:r>
      <w:r w:rsidR="00495F56">
        <w:t xml:space="preserve"> </w:t>
      </w:r>
      <w:r w:rsidRPr="007C08C2">
        <w:t>in</w:t>
      </w:r>
      <w:r w:rsidR="00495F56">
        <w:t xml:space="preserve"> </w:t>
      </w:r>
      <w:r w:rsidRPr="007C08C2">
        <w:t>their</w:t>
      </w:r>
      <w:r w:rsidR="00495F56">
        <w:t xml:space="preserve"> </w:t>
      </w:r>
      <w:r w:rsidRPr="007C08C2">
        <w:t>paper,</w:t>
      </w:r>
      <w:r w:rsidR="00495F56">
        <w:t xml:space="preserve"> </w:t>
      </w:r>
      <w:r w:rsidRPr="007C08C2">
        <w:t>the</w:t>
      </w:r>
      <w:r w:rsidR="00495F56">
        <w:t xml:space="preserve"> </w:t>
      </w:r>
      <w:r w:rsidRPr="007C08C2">
        <w:t>six-degree</w:t>
      </w:r>
      <w:r w:rsidR="00495F56">
        <w:t xml:space="preserve"> </w:t>
      </w:r>
      <w:r w:rsidRPr="007C08C2">
        <w:t>axial</w:t>
      </w:r>
      <w:r w:rsidR="00495F56">
        <w:t xml:space="preserve"> </w:t>
      </w:r>
      <w:r w:rsidRPr="007C08C2">
        <w:t>tilt</w:t>
      </w:r>
      <w:r w:rsidR="00495F56">
        <w:t xml:space="preserve"> </w:t>
      </w:r>
      <w:r w:rsidRPr="007C08C2">
        <w:t>of</w:t>
      </w:r>
      <w:r w:rsidR="00495F56">
        <w:t xml:space="preserve"> </w:t>
      </w:r>
      <w:r w:rsidRPr="007C08C2">
        <w:t>the</w:t>
      </w:r>
      <w:r w:rsidR="00495F56">
        <w:t xml:space="preserve"> </w:t>
      </w:r>
      <w:r w:rsidRPr="007C08C2">
        <w:t>Sun</w:t>
      </w:r>
      <w:r w:rsidR="00495F56">
        <w:t xml:space="preserve"> </w:t>
      </w:r>
      <w:r w:rsidRPr="007C08C2">
        <w:t>can</w:t>
      </w:r>
      <w:r w:rsidR="00495F56">
        <w:t xml:space="preserve"> </w:t>
      </w:r>
      <w:r w:rsidRPr="007C08C2">
        <w:t>only</w:t>
      </w:r>
      <w:r w:rsidR="00495F56">
        <w:t xml:space="preserve"> </w:t>
      </w:r>
      <w:r w:rsidRPr="007C08C2">
        <w:t>be</w:t>
      </w:r>
      <w:r w:rsidR="00495F56">
        <w:t xml:space="preserve"> </w:t>
      </w:r>
      <w:r w:rsidRPr="007C08C2">
        <w:t>explained</w:t>
      </w:r>
      <w:r w:rsidR="00495F56">
        <w:t xml:space="preserve"> </w:t>
      </w:r>
      <w:r w:rsidRPr="007C08C2">
        <w:t>in</w:t>
      </w:r>
      <w:r w:rsidR="00495F56">
        <w:t xml:space="preserve"> </w:t>
      </w:r>
      <w:r w:rsidRPr="007C08C2">
        <w:t>one</w:t>
      </w:r>
      <w:r w:rsidR="00495F56">
        <w:t xml:space="preserve"> </w:t>
      </w:r>
      <w:r w:rsidRPr="007C08C2">
        <w:t>of</w:t>
      </w:r>
      <w:r w:rsidR="00495F56">
        <w:t xml:space="preserve"> </w:t>
      </w:r>
      <w:r w:rsidRPr="007C08C2">
        <w:t>two</w:t>
      </w:r>
      <w:r w:rsidR="00495F56">
        <w:t xml:space="preserve"> </w:t>
      </w:r>
      <w:r w:rsidRPr="007C08C2">
        <w:t>ways</w:t>
      </w:r>
      <w:r w:rsidR="00495F56">
        <w:t xml:space="preserve"> </w:t>
      </w:r>
      <w:r w:rsidRPr="007C08C2">
        <w:t>-</w:t>
      </w:r>
      <w:r w:rsidR="00495F56">
        <w:t xml:space="preserve"> </w:t>
      </w:r>
      <w:r w:rsidRPr="007C08C2">
        <w:t>either</w:t>
      </w:r>
      <w:r w:rsidR="00495F56">
        <w:t xml:space="preserve"> </w:t>
      </w:r>
      <w:r w:rsidRPr="007C08C2">
        <w:t>as</w:t>
      </w:r>
      <w:r w:rsidR="00495F56">
        <w:t xml:space="preserve"> </w:t>
      </w:r>
      <w:r w:rsidRPr="007C08C2">
        <w:t>a</w:t>
      </w:r>
      <w:r w:rsidR="00495F56">
        <w:t xml:space="preserve"> </w:t>
      </w:r>
      <w:r w:rsidRPr="007C08C2">
        <w:t>result</w:t>
      </w:r>
      <w:r w:rsidR="00495F56">
        <w:t xml:space="preserve"> </w:t>
      </w:r>
      <w:r w:rsidRPr="007C08C2">
        <w:t>of</w:t>
      </w:r>
      <w:r w:rsidR="00495F56">
        <w:t xml:space="preserve"> </w:t>
      </w:r>
      <w:r w:rsidRPr="007C08C2">
        <w:t>an</w:t>
      </w:r>
      <w:r w:rsidR="00495F56">
        <w:t xml:space="preserve"> </w:t>
      </w:r>
      <w:r w:rsidRPr="007C08C2">
        <w:t>asymmetry</w:t>
      </w:r>
      <w:r w:rsidR="00495F56">
        <w:t xml:space="preserve"> </w:t>
      </w:r>
      <w:r w:rsidRPr="007C08C2">
        <w:t>that</w:t>
      </w:r>
      <w:r w:rsidR="00495F56">
        <w:t xml:space="preserve"> </w:t>
      </w:r>
      <w:r w:rsidRPr="007C08C2">
        <w:t>was</w:t>
      </w:r>
      <w:r w:rsidR="00495F56">
        <w:t xml:space="preserve"> </w:t>
      </w:r>
      <w:r w:rsidRPr="007C08C2">
        <w:t>present</w:t>
      </w:r>
      <w:r w:rsidR="00495F56">
        <w:t xml:space="preserve"> </w:t>
      </w:r>
      <w:r w:rsidRPr="007C08C2">
        <w:t>during</w:t>
      </w:r>
      <w:r w:rsidR="00495F56">
        <w:t xml:space="preserve"> </w:t>
      </w:r>
      <w:r w:rsidRPr="007C08C2">
        <w:t>the</w:t>
      </w:r>
      <w:r w:rsidR="00495F56">
        <w:t xml:space="preserve"> </w:t>
      </w:r>
      <w:r w:rsidRPr="007C08C2">
        <w:t>formation</w:t>
      </w:r>
      <w:r w:rsidR="00495F56">
        <w:t xml:space="preserve"> </w:t>
      </w:r>
      <w:r w:rsidRPr="007C08C2">
        <w:t>of</w:t>
      </w:r>
      <w:r w:rsidR="00495F56">
        <w:t xml:space="preserve"> </w:t>
      </w:r>
      <w:r w:rsidRPr="007C08C2">
        <w:t>Solar</w:t>
      </w:r>
      <w:r w:rsidR="00495F56">
        <w:t xml:space="preserve"> </w:t>
      </w:r>
      <w:r w:rsidRPr="007C08C2">
        <w:t>System,</w:t>
      </w:r>
      <w:r w:rsidR="00495F56">
        <w:t xml:space="preserve"> </w:t>
      </w:r>
      <w:r w:rsidRPr="007C08C2">
        <w:t>or</w:t>
      </w:r>
      <w:r w:rsidR="00495F56">
        <w:t xml:space="preserve"> </w:t>
      </w:r>
      <w:r w:rsidRPr="007C08C2">
        <w:t>because</w:t>
      </w:r>
      <w:r w:rsidR="00495F56">
        <w:t xml:space="preserve"> </w:t>
      </w:r>
      <w:r w:rsidRPr="007C08C2">
        <w:t>of</w:t>
      </w:r>
      <w:r w:rsidR="00495F56">
        <w:t xml:space="preserve"> </w:t>
      </w:r>
      <w:r w:rsidRPr="007C08C2">
        <w:t>an</w:t>
      </w:r>
      <w:r w:rsidR="00495F56">
        <w:t xml:space="preserve"> </w:t>
      </w:r>
      <w:r w:rsidRPr="007C08C2">
        <w:t>external</w:t>
      </w:r>
      <w:r w:rsidR="00495F56">
        <w:t xml:space="preserve"> </w:t>
      </w:r>
      <w:r w:rsidRPr="007C08C2">
        <w:t>source</w:t>
      </w:r>
      <w:r w:rsidR="00495F56">
        <w:t xml:space="preserve"> </w:t>
      </w:r>
      <w:r w:rsidRPr="007C08C2">
        <w:t>of</w:t>
      </w:r>
      <w:r w:rsidR="00495F56">
        <w:t xml:space="preserve"> </w:t>
      </w:r>
      <w:r w:rsidRPr="007C08C2">
        <w:t>gravity.</w:t>
      </w:r>
    </w:p>
    <w:p w14:paraId="61B0B998" w14:textId="77777777" w:rsidR="007C08C2" w:rsidRPr="007C08C2" w:rsidRDefault="007C08C2" w:rsidP="007C08C2"/>
    <w:p w14:paraId="53CCF1C8" w14:textId="5377C00E" w:rsidR="007C08C2" w:rsidRPr="007C08C2" w:rsidRDefault="007C08C2" w:rsidP="007C08C2">
      <w:r w:rsidRPr="007C08C2">
        <w:t>To</w:t>
      </w:r>
      <w:r w:rsidR="00495F56">
        <w:t xml:space="preserve"> </w:t>
      </w:r>
      <w:r w:rsidRPr="007C08C2">
        <w:t>test</w:t>
      </w:r>
      <w:r w:rsidR="00495F56">
        <w:t xml:space="preserve"> </w:t>
      </w:r>
      <w:r w:rsidRPr="007C08C2">
        <w:t>this</w:t>
      </w:r>
      <w:r w:rsidR="00495F56">
        <w:t xml:space="preserve"> </w:t>
      </w:r>
      <w:r w:rsidRPr="007C08C2">
        <w:t>hypothesis,</w:t>
      </w:r>
      <w:r w:rsidR="00495F56">
        <w:t xml:space="preserve"> </w:t>
      </w:r>
      <w:r w:rsidRPr="007C08C2">
        <w:t>Bailey,</w:t>
      </w:r>
      <w:r w:rsidR="00495F56">
        <w:t xml:space="preserve"> </w:t>
      </w:r>
      <w:proofErr w:type="spellStart"/>
      <w:r w:rsidRPr="007C08C2">
        <w:t>Batygin</w:t>
      </w:r>
      <w:proofErr w:type="spellEnd"/>
      <w:r w:rsidR="00495F56">
        <w:t xml:space="preserve"> </w:t>
      </w:r>
      <w:r w:rsidRPr="007C08C2">
        <w:t>and</w:t>
      </w:r>
      <w:r w:rsidR="00495F56">
        <w:t xml:space="preserve"> </w:t>
      </w:r>
      <w:r w:rsidRPr="007C08C2">
        <w:t>Brown</w:t>
      </w:r>
      <w:r w:rsidR="00495F56">
        <w:t xml:space="preserve"> </w:t>
      </w:r>
      <w:r w:rsidRPr="007C08C2">
        <w:t>used</w:t>
      </w:r>
      <w:r w:rsidR="00495F56">
        <w:t xml:space="preserve"> </w:t>
      </w:r>
      <w:r w:rsidRPr="007C08C2">
        <w:t>an</w:t>
      </w:r>
      <w:r w:rsidR="00495F56">
        <w:t xml:space="preserve"> </w:t>
      </w:r>
      <w:r w:rsidRPr="007C08C2">
        <w:t>analytic</w:t>
      </w:r>
      <w:r w:rsidR="00495F56">
        <w:t xml:space="preserve"> </w:t>
      </w:r>
      <w:r w:rsidRPr="007C08C2">
        <w:t>model</w:t>
      </w:r>
      <w:r w:rsidR="00495F56">
        <w:t xml:space="preserve"> </w:t>
      </w:r>
      <w:r w:rsidRPr="007C08C2">
        <w:t>to</w:t>
      </w:r>
      <w:r w:rsidR="00495F56">
        <w:t xml:space="preserve"> </w:t>
      </w:r>
      <w:r w:rsidRPr="007C08C2">
        <w:t>test</w:t>
      </w:r>
      <w:r w:rsidR="00495F56">
        <w:t xml:space="preserve"> </w:t>
      </w:r>
      <w:r w:rsidRPr="007C08C2">
        <w:t>how</w:t>
      </w:r>
      <w:r w:rsidR="00495F56">
        <w:t xml:space="preserve"> </w:t>
      </w:r>
      <w:r w:rsidRPr="007C08C2">
        <w:t>interactions</w:t>
      </w:r>
      <w:r w:rsidR="00495F56">
        <w:t xml:space="preserve"> </w:t>
      </w:r>
      <w:r w:rsidRPr="007C08C2">
        <w:t>between</w:t>
      </w:r>
      <w:r w:rsidR="00495F56">
        <w:t xml:space="preserve"> </w:t>
      </w:r>
      <w:r w:rsidRPr="007C08C2">
        <w:t>Planet</w:t>
      </w:r>
      <w:r w:rsidR="00495F56">
        <w:t xml:space="preserve"> </w:t>
      </w:r>
      <w:r w:rsidRPr="007C08C2">
        <w:t>9</w:t>
      </w:r>
      <w:r w:rsidR="00495F56">
        <w:t xml:space="preserve"> </w:t>
      </w:r>
      <w:r w:rsidRPr="007C08C2">
        <w:t>and</w:t>
      </w:r>
      <w:r w:rsidR="00495F56">
        <w:t xml:space="preserve"> </w:t>
      </w:r>
      <w:r w:rsidRPr="007C08C2">
        <w:t>the</w:t>
      </w:r>
      <w:r w:rsidR="00495F56">
        <w:t xml:space="preserve"> </w:t>
      </w:r>
      <w:r w:rsidRPr="007C08C2">
        <w:t>rest</w:t>
      </w:r>
      <w:r w:rsidR="00495F56">
        <w:t xml:space="preserve"> </w:t>
      </w:r>
      <w:r w:rsidRPr="007C08C2">
        <w:t>of</w:t>
      </w:r>
      <w:r w:rsidR="00495F56">
        <w:t xml:space="preserve"> </w:t>
      </w:r>
      <w:r w:rsidRPr="007C08C2">
        <w:t>the</w:t>
      </w:r>
      <w:r w:rsidR="00495F56">
        <w:t xml:space="preserve"> </w:t>
      </w:r>
      <w:r w:rsidRPr="007C08C2">
        <w:t>Solar</w:t>
      </w:r>
      <w:r w:rsidR="00495F56">
        <w:t xml:space="preserve"> </w:t>
      </w:r>
      <w:r w:rsidRPr="007C08C2">
        <w:t>System</w:t>
      </w:r>
      <w:r w:rsidR="00495F56">
        <w:t xml:space="preserve"> </w:t>
      </w:r>
      <w:r w:rsidRPr="007C08C2">
        <w:t>would</w:t>
      </w:r>
      <w:r w:rsidR="00495F56">
        <w:t xml:space="preserve"> </w:t>
      </w:r>
      <w:proofErr w:type="spellStart"/>
      <w:r w:rsidRPr="007C08C2">
        <w:t>effect</w:t>
      </w:r>
      <w:proofErr w:type="spellEnd"/>
      <w:r w:rsidR="00495F56">
        <w:t xml:space="preserve"> </w:t>
      </w:r>
      <w:r w:rsidRPr="007C08C2">
        <w:t>their</w:t>
      </w:r>
      <w:r w:rsidR="00495F56">
        <w:t xml:space="preserve"> </w:t>
      </w:r>
      <w:r w:rsidRPr="007C08C2">
        <w:t>orbits</w:t>
      </w:r>
      <w:r w:rsidR="00495F56">
        <w:t xml:space="preserve"> </w:t>
      </w:r>
      <w:r w:rsidRPr="007C08C2">
        <w:t>over</w:t>
      </w:r>
      <w:r w:rsidR="00495F56">
        <w:t xml:space="preserve"> </w:t>
      </w:r>
      <w:r w:rsidRPr="007C08C2">
        <w:t>the</w:t>
      </w:r>
      <w:r w:rsidR="00495F56">
        <w:t xml:space="preserve"> </w:t>
      </w:r>
      <w:r w:rsidRPr="007C08C2">
        <w:t>course</w:t>
      </w:r>
      <w:r w:rsidR="00495F56">
        <w:t xml:space="preserve"> </w:t>
      </w:r>
      <w:r w:rsidRPr="007C08C2">
        <w:t>of</w:t>
      </w:r>
      <w:r w:rsidR="00495F56">
        <w:t xml:space="preserve"> </w:t>
      </w:r>
      <w:r w:rsidRPr="007C08C2">
        <w:t>the</w:t>
      </w:r>
      <w:r w:rsidR="00495F56">
        <w:t xml:space="preserve"> </w:t>
      </w:r>
      <w:r w:rsidRPr="007C08C2">
        <w:t>last</w:t>
      </w:r>
      <w:r w:rsidR="00495F56">
        <w:t xml:space="preserve"> </w:t>
      </w:r>
      <w:r w:rsidRPr="007C08C2">
        <w:t>4.5</w:t>
      </w:r>
      <w:r w:rsidR="00495F56">
        <w:t xml:space="preserve"> </w:t>
      </w:r>
      <w:r w:rsidRPr="007C08C2">
        <w:t>billion</w:t>
      </w:r>
      <w:r w:rsidR="00495F56">
        <w:t xml:space="preserve"> </w:t>
      </w:r>
      <w:r w:rsidRPr="007C08C2">
        <w:t>years.</w:t>
      </w:r>
    </w:p>
    <w:p w14:paraId="78645F44" w14:textId="77777777" w:rsidR="007C08C2" w:rsidRPr="007C08C2" w:rsidRDefault="007C08C2" w:rsidP="007C08C2"/>
    <w:p w14:paraId="3DA7BD32" w14:textId="207BF9AD" w:rsidR="007C08C2" w:rsidRPr="007C08C2" w:rsidRDefault="007C08C2" w:rsidP="007C08C2">
      <w:r w:rsidRPr="007C08C2">
        <w:t>As</w:t>
      </w:r>
      <w:r w:rsidR="00495F56">
        <w:t xml:space="preserve"> </w:t>
      </w:r>
      <w:r w:rsidRPr="007C08C2">
        <w:t>Elizabeth</w:t>
      </w:r>
      <w:r w:rsidR="00495F56">
        <w:t xml:space="preserve"> </w:t>
      </w:r>
      <w:r w:rsidRPr="007C08C2">
        <w:t>Bailey,</w:t>
      </w:r>
      <w:r w:rsidR="00495F56">
        <w:t xml:space="preserve"> </w:t>
      </w:r>
      <w:r w:rsidRPr="007C08C2">
        <w:t>a</w:t>
      </w:r>
      <w:r w:rsidR="00495F56">
        <w:t xml:space="preserve"> </w:t>
      </w:r>
      <w:r w:rsidRPr="007C08C2">
        <w:t>graduate</w:t>
      </w:r>
      <w:r w:rsidR="00495F56">
        <w:t xml:space="preserve"> </w:t>
      </w:r>
      <w:r w:rsidRPr="007C08C2">
        <w:t>student</w:t>
      </w:r>
      <w:r w:rsidR="00495F56">
        <w:t xml:space="preserve"> </w:t>
      </w:r>
      <w:r w:rsidRPr="007C08C2">
        <w:t>at</w:t>
      </w:r>
      <w:r w:rsidR="00495F56">
        <w:t xml:space="preserve"> </w:t>
      </w:r>
      <w:r w:rsidRPr="007C08C2">
        <w:t>Caltech's</w:t>
      </w:r>
      <w:r w:rsidR="00495F56">
        <w:t xml:space="preserve"> </w:t>
      </w:r>
      <w:r w:rsidRPr="007C08C2">
        <w:t>Division</w:t>
      </w:r>
      <w:r w:rsidR="00495F56">
        <w:t xml:space="preserve"> </w:t>
      </w:r>
      <w:r w:rsidRPr="007C08C2">
        <w:t>of</w:t>
      </w:r>
      <w:r w:rsidR="00495F56">
        <w:t xml:space="preserve"> </w:t>
      </w:r>
      <w:r w:rsidRPr="007C08C2">
        <w:t>Geological</w:t>
      </w:r>
      <w:r w:rsidR="00495F56">
        <w:t xml:space="preserve"> </w:t>
      </w:r>
      <w:r w:rsidRPr="007C08C2">
        <w:t>and</w:t>
      </w:r>
      <w:r w:rsidR="00495F56">
        <w:t xml:space="preserve"> </w:t>
      </w:r>
      <w:r w:rsidRPr="007C08C2">
        <w:t>Planetary</w:t>
      </w:r>
      <w:r w:rsidR="00495F56">
        <w:t xml:space="preserve"> </w:t>
      </w:r>
      <w:r w:rsidRPr="007C08C2">
        <w:t>Sciences</w:t>
      </w:r>
      <w:r w:rsidR="00495F56">
        <w:t xml:space="preserve"> </w:t>
      </w:r>
      <w:r w:rsidRPr="007C08C2">
        <w:t>and</w:t>
      </w:r>
      <w:r w:rsidR="00495F56">
        <w:t xml:space="preserve"> </w:t>
      </w:r>
      <w:r w:rsidRPr="007C08C2">
        <w:t>the</w:t>
      </w:r>
      <w:r w:rsidR="00495F56">
        <w:t xml:space="preserve"> </w:t>
      </w:r>
      <w:r w:rsidRPr="007C08C2">
        <w:t>lead</w:t>
      </w:r>
      <w:r w:rsidR="00495F56">
        <w:t xml:space="preserve"> </w:t>
      </w:r>
      <w:r w:rsidRPr="007C08C2">
        <w:t>author</w:t>
      </w:r>
      <w:r w:rsidR="00495F56">
        <w:t xml:space="preserve"> </w:t>
      </w:r>
      <w:r w:rsidRPr="007C08C2">
        <w:t>on</w:t>
      </w:r>
      <w:r w:rsidR="00495F56">
        <w:t xml:space="preserve"> </w:t>
      </w:r>
      <w:r w:rsidRPr="007C08C2">
        <w:t>the</w:t>
      </w:r>
      <w:r w:rsidR="00495F56">
        <w:t xml:space="preserve"> </w:t>
      </w:r>
      <w:r w:rsidRPr="007C08C2">
        <w:t>paper,</w:t>
      </w:r>
      <w:r w:rsidR="00495F56">
        <w:t xml:space="preserve"> </w:t>
      </w:r>
      <w:r w:rsidRPr="007C08C2">
        <w:t>told</w:t>
      </w:r>
      <w:r w:rsidR="00495F56">
        <w:t xml:space="preserve"> </w:t>
      </w:r>
      <w:r w:rsidRPr="007C08C2">
        <w:t>Universe</w:t>
      </w:r>
      <w:r w:rsidR="00495F56">
        <w:t xml:space="preserve"> </w:t>
      </w:r>
      <w:r w:rsidRPr="007C08C2">
        <w:t>Today</w:t>
      </w:r>
      <w:r w:rsidR="00495F56">
        <w:t xml:space="preserve"> </w:t>
      </w:r>
      <w:r w:rsidRPr="007C08C2">
        <w:t>via</w:t>
      </w:r>
      <w:r w:rsidR="00495F56">
        <w:t xml:space="preserve"> </w:t>
      </w:r>
      <w:r w:rsidRPr="007C08C2">
        <w:t>email:</w:t>
      </w:r>
    </w:p>
    <w:p w14:paraId="67120CFD" w14:textId="77777777" w:rsidR="007C08C2" w:rsidRPr="007C08C2" w:rsidRDefault="007C08C2" w:rsidP="007C08C2"/>
    <w:p w14:paraId="3A894058" w14:textId="6C7A0AF8" w:rsidR="007C08C2" w:rsidRPr="007C08C2" w:rsidRDefault="007C08C2" w:rsidP="007C08C2">
      <w:r w:rsidRPr="007C08C2">
        <w:t>"We</w:t>
      </w:r>
      <w:r w:rsidR="00495F56">
        <w:t xml:space="preserve"> </w:t>
      </w:r>
      <w:r w:rsidRPr="007C08C2">
        <w:t>simulated</w:t>
      </w:r>
      <w:r w:rsidR="00495F56">
        <w:t xml:space="preserve"> </w:t>
      </w:r>
      <w:r w:rsidRPr="007C08C2">
        <w:t>the</w:t>
      </w:r>
      <w:r w:rsidR="00495F56">
        <w:t xml:space="preserve"> </w:t>
      </w:r>
      <w:r w:rsidRPr="007C08C2">
        <w:t>solar</w:t>
      </w:r>
      <w:r w:rsidR="00495F56">
        <w:t xml:space="preserve"> </w:t>
      </w:r>
      <w:r w:rsidRPr="007C08C2">
        <w:t>system's</w:t>
      </w:r>
      <w:r w:rsidR="00495F56">
        <w:t xml:space="preserve"> </w:t>
      </w:r>
      <w:r w:rsidRPr="007C08C2">
        <w:t>motion.</w:t>
      </w:r>
      <w:r w:rsidR="00495F56">
        <w:t xml:space="preserve"> </w:t>
      </w:r>
      <w:r w:rsidRPr="007C08C2">
        <w:t>Planet</w:t>
      </w:r>
      <w:r w:rsidR="00495F56">
        <w:t xml:space="preserve"> </w:t>
      </w:r>
      <w:r w:rsidRPr="007C08C2">
        <w:t>9</w:t>
      </w:r>
      <w:r w:rsidR="00495F56">
        <w:t xml:space="preserve"> </w:t>
      </w:r>
      <w:r w:rsidRPr="007C08C2">
        <w:t>forces</w:t>
      </w:r>
      <w:r w:rsidR="00495F56">
        <w:t xml:space="preserve"> </w:t>
      </w:r>
      <w:r w:rsidRPr="007C08C2">
        <w:t>the</w:t>
      </w:r>
      <w:r w:rsidR="00495F56">
        <w:t xml:space="preserve"> </w:t>
      </w:r>
      <w:r w:rsidRPr="007C08C2">
        <w:t>solar</w:t>
      </w:r>
      <w:r w:rsidR="00495F56">
        <w:t xml:space="preserve"> </w:t>
      </w:r>
      <w:r w:rsidRPr="007C08C2">
        <w:t>system</w:t>
      </w:r>
      <w:r w:rsidR="00495F56">
        <w:t xml:space="preserve"> </w:t>
      </w:r>
      <w:r w:rsidRPr="007C08C2">
        <w:t>to</w:t>
      </w:r>
      <w:r w:rsidR="00495F56">
        <w:t xml:space="preserve"> </w:t>
      </w:r>
      <w:r w:rsidRPr="007C08C2">
        <w:t>slowly</w:t>
      </w:r>
      <w:r w:rsidR="00495F56">
        <w:t xml:space="preserve"> </w:t>
      </w:r>
      <w:r w:rsidRPr="007C08C2">
        <w:t>wobble.</w:t>
      </w:r>
    </w:p>
    <w:p w14:paraId="3E76422A" w14:textId="77777777" w:rsidR="007C08C2" w:rsidRPr="007C08C2" w:rsidRDefault="007C08C2" w:rsidP="007C08C2"/>
    <w:p w14:paraId="59D52910" w14:textId="2A8D9C4A" w:rsidR="007C08C2" w:rsidRPr="007C08C2" w:rsidRDefault="007C08C2" w:rsidP="007C08C2">
      <w:r w:rsidRPr="007C08C2">
        <w:t>If</w:t>
      </w:r>
      <w:r w:rsidR="00495F56">
        <w:t xml:space="preserve"> </w:t>
      </w:r>
      <w:r w:rsidRPr="007C08C2">
        <w:t>Planet</w:t>
      </w:r>
      <w:r w:rsidR="00495F56">
        <w:t xml:space="preserve"> </w:t>
      </w:r>
      <w:r w:rsidRPr="007C08C2">
        <w:t>9</w:t>
      </w:r>
      <w:r w:rsidR="00495F56">
        <w:t xml:space="preserve"> </w:t>
      </w:r>
      <w:r w:rsidRPr="007C08C2">
        <w:t>is</w:t>
      </w:r>
      <w:r w:rsidR="00495F56">
        <w:t xml:space="preserve"> </w:t>
      </w:r>
      <w:r w:rsidRPr="007C08C2">
        <w:t>out</w:t>
      </w:r>
      <w:r w:rsidR="00495F56">
        <w:t xml:space="preserve"> </w:t>
      </w:r>
      <w:r w:rsidRPr="007C08C2">
        <w:t>there,</w:t>
      </w:r>
      <w:r w:rsidR="00495F56">
        <w:t xml:space="preserve"> </w:t>
      </w:r>
      <w:r w:rsidRPr="007C08C2">
        <w:t>we</w:t>
      </w:r>
      <w:r w:rsidR="00495F56">
        <w:t xml:space="preserve"> </w:t>
      </w:r>
      <w:r w:rsidRPr="007C08C2">
        <w:t>are</w:t>
      </w:r>
      <w:r w:rsidR="00495F56">
        <w:t xml:space="preserve"> </w:t>
      </w:r>
      <w:r w:rsidRPr="007C08C2">
        <w:t>in</w:t>
      </w:r>
      <w:r w:rsidR="00495F56">
        <w:t xml:space="preserve"> </w:t>
      </w:r>
      <w:r w:rsidRPr="007C08C2">
        <w:t>the</w:t>
      </w:r>
      <w:r w:rsidR="00495F56">
        <w:t xml:space="preserve"> </w:t>
      </w:r>
      <w:r w:rsidRPr="007C08C2">
        <w:t>process</w:t>
      </w:r>
      <w:r w:rsidR="00495F56">
        <w:t xml:space="preserve"> </w:t>
      </w:r>
      <w:r w:rsidRPr="007C08C2">
        <w:t>of</w:t>
      </w:r>
      <w:r w:rsidR="00495F56">
        <w:t xml:space="preserve"> </w:t>
      </w:r>
      <w:r w:rsidRPr="007C08C2">
        <w:t>wobbling</w:t>
      </w:r>
      <w:r w:rsidR="00495F56">
        <w:t xml:space="preserve"> </w:t>
      </w:r>
      <w:r w:rsidRPr="007C08C2">
        <w:t>right</w:t>
      </w:r>
      <w:r w:rsidR="00495F56">
        <w:t xml:space="preserve"> </w:t>
      </w:r>
      <w:r w:rsidRPr="007C08C2">
        <w:t>now,</w:t>
      </w:r>
      <w:r w:rsidR="00495F56">
        <w:t xml:space="preserve"> </w:t>
      </w:r>
      <w:r w:rsidRPr="007C08C2">
        <w:t>as</w:t>
      </w:r>
      <w:r w:rsidR="00495F56">
        <w:t xml:space="preserve"> </w:t>
      </w:r>
      <w:r w:rsidRPr="007C08C2">
        <w:t>we</w:t>
      </w:r>
      <w:r w:rsidR="00495F56">
        <w:t xml:space="preserve"> </w:t>
      </w:r>
      <w:r w:rsidRPr="007C08C2">
        <w:t>speak!</w:t>
      </w:r>
      <w:r w:rsidR="00495F56">
        <w:t xml:space="preserve"> </w:t>
      </w:r>
      <w:r w:rsidRPr="007C08C2">
        <w:t>But</w:t>
      </w:r>
      <w:r w:rsidR="00495F56">
        <w:t xml:space="preserve"> </w:t>
      </w:r>
      <w:r w:rsidRPr="007C08C2">
        <w:t>it</w:t>
      </w:r>
      <w:r w:rsidR="00495F56">
        <w:t xml:space="preserve"> </w:t>
      </w:r>
      <w:r w:rsidRPr="007C08C2">
        <w:t>happens</w:t>
      </w:r>
      <w:r w:rsidR="00495F56">
        <w:t xml:space="preserve"> </w:t>
      </w:r>
      <w:r w:rsidRPr="007C08C2">
        <w:t>very</w:t>
      </w:r>
      <w:r w:rsidR="00495F56">
        <w:t xml:space="preserve"> </w:t>
      </w:r>
      <w:r w:rsidRPr="007C08C2">
        <w:t>slowly,</w:t>
      </w:r>
      <w:r w:rsidR="00495F56">
        <w:t xml:space="preserve"> </w:t>
      </w:r>
      <w:r w:rsidRPr="007C08C2">
        <w:t>a</w:t>
      </w:r>
      <w:r w:rsidR="00495F56">
        <w:t xml:space="preserve"> </w:t>
      </w:r>
      <w:r w:rsidRPr="007C08C2">
        <w:t>few</w:t>
      </w:r>
      <w:r w:rsidR="00495F56">
        <w:t xml:space="preserve"> </w:t>
      </w:r>
      <w:r w:rsidRPr="007C08C2">
        <w:t>degrees</w:t>
      </w:r>
      <w:r w:rsidR="00495F56">
        <w:t xml:space="preserve"> </w:t>
      </w:r>
      <w:r w:rsidRPr="007C08C2">
        <w:t>tilt</w:t>
      </w:r>
      <w:r w:rsidR="00495F56">
        <w:t xml:space="preserve"> </w:t>
      </w:r>
      <w:r w:rsidRPr="007C08C2">
        <w:t>per</w:t>
      </w:r>
      <w:r w:rsidR="00495F56">
        <w:t xml:space="preserve"> </w:t>
      </w:r>
      <w:r w:rsidRPr="007C08C2">
        <w:t>billion</w:t>
      </w:r>
      <w:r w:rsidR="00495F56">
        <w:t xml:space="preserve"> </w:t>
      </w:r>
      <w:r w:rsidRPr="007C08C2">
        <w:t>years.</w:t>
      </w:r>
      <w:r w:rsidR="00495F56">
        <w:t xml:space="preserve"> </w:t>
      </w:r>
      <w:r w:rsidRPr="007C08C2">
        <w:t>Meanwhile</w:t>
      </w:r>
      <w:r w:rsidR="00495F56">
        <w:t xml:space="preserve"> </w:t>
      </w:r>
      <w:r w:rsidRPr="007C08C2">
        <w:t>the</w:t>
      </w:r>
      <w:r w:rsidR="00495F56">
        <w:t xml:space="preserve"> </w:t>
      </w:r>
      <w:r w:rsidRPr="007C08C2">
        <w:t>sun</w:t>
      </w:r>
      <w:r w:rsidR="00495F56">
        <w:t xml:space="preserve"> </w:t>
      </w:r>
      <w:r w:rsidRPr="007C08C2">
        <w:t>is</w:t>
      </w:r>
      <w:r w:rsidR="00495F56">
        <w:t xml:space="preserve"> </w:t>
      </w:r>
      <w:r w:rsidRPr="007C08C2">
        <w:t>not</w:t>
      </w:r>
      <w:r w:rsidR="00495F56">
        <w:t xml:space="preserve"> </w:t>
      </w:r>
      <w:r w:rsidRPr="007C08C2">
        <w:t>wobbling</w:t>
      </w:r>
      <w:r w:rsidR="00495F56">
        <w:t xml:space="preserve"> </w:t>
      </w:r>
      <w:r w:rsidRPr="007C08C2">
        <w:t>much,</w:t>
      </w:r>
      <w:r w:rsidR="00495F56">
        <w:t xml:space="preserve"> </w:t>
      </w:r>
      <w:r w:rsidRPr="007C08C2">
        <w:t>so</w:t>
      </w:r>
      <w:r w:rsidR="00495F56">
        <w:t xml:space="preserve"> </w:t>
      </w:r>
      <w:r w:rsidRPr="007C08C2">
        <w:t>it</w:t>
      </w:r>
      <w:r w:rsidR="00495F56">
        <w:t xml:space="preserve"> </w:t>
      </w:r>
      <w:r w:rsidRPr="007C08C2">
        <w:t>looks</w:t>
      </w:r>
      <w:r w:rsidR="00495F56">
        <w:t xml:space="preserve"> </w:t>
      </w:r>
      <w:r w:rsidRPr="007C08C2">
        <w:t>like</w:t>
      </w:r>
      <w:r w:rsidR="00495F56">
        <w:t xml:space="preserve"> </w:t>
      </w:r>
      <w:r w:rsidRPr="007C08C2">
        <w:t>the</w:t>
      </w:r>
      <w:r w:rsidR="00495F56">
        <w:t xml:space="preserve"> </w:t>
      </w:r>
      <w:r w:rsidRPr="007C08C2">
        <w:t>sun</w:t>
      </w:r>
      <w:r w:rsidR="00495F56">
        <w:t xml:space="preserve"> </w:t>
      </w:r>
      <w:r w:rsidRPr="007C08C2">
        <w:t>is</w:t>
      </w:r>
      <w:r w:rsidR="00495F56">
        <w:t xml:space="preserve"> </w:t>
      </w:r>
      <w:r w:rsidRPr="007C08C2">
        <w:t>tilted.</w:t>
      </w:r>
    </w:p>
    <w:p w14:paraId="6195228D" w14:textId="77777777" w:rsidR="007C08C2" w:rsidRPr="007C08C2" w:rsidRDefault="007C08C2" w:rsidP="007C08C2"/>
    <w:p w14:paraId="315B6FF6" w14:textId="7779EA78" w:rsidR="007C08C2" w:rsidRPr="007C08C2" w:rsidRDefault="007C08C2" w:rsidP="007C08C2">
      <w:r w:rsidRPr="007C08C2">
        <w:t>A</w:t>
      </w:r>
      <w:r w:rsidR="00495F56">
        <w:t xml:space="preserve"> </w:t>
      </w:r>
      <w:r w:rsidRPr="007C08C2">
        <w:t>range</w:t>
      </w:r>
      <w:r w:rsidR="00495F56">
        <w:t xml:space="preserve"> </w:t>
      </w:r>
      <w:r w:rsidRPr="007C08C2">
        <w:t>of</w:t>
      </w:r>
      <w:r w:rsidR="00495F56">
        <w:t xml:space="preserve"> </w:t>
      </w:r>
      <w:r w:rsidRPr="007C08C2">
        <w:t>Planet</w:t>
      </w:r>
      <w:r w:rsidR="00495F56">
        <w:t xml:space="preserve"> </w:t>
      </w:r>
      <w:r w:rsidRPr="007C08C2">
        <w:t>9</w:t>
      </w:r>
      <w:r w:rsidR="00495F56">
        <w:t xml:space="preserve"> </w:t>
      </w:r>
      <w:r w:rsidRPr="007C08C2">
        <w:t>parameters</w:t>
      </w:r>
      <w:r w:rsidR="00495F56">
        <w:t xml:space="preserve"> </w:t>
      </w:r>
      <w:r w:rsidRPr="007C08C2">
        <w:t>cause</w:t>
      </w:r>
      <w:r w:rsidR="00495F56">
        <w:t xml:space="preserve"> </w:t>
      </w:r>
      <w:r w:rsidRPr="007C08C2">
        <w:t>exactly</w:t>
      </w:r>
      <w:r w:rsidR="00495F56">
        <w:t xml:space="preserve"> </w:t>
      </w:r>
      <w:r w:rsidRPr="007C08C2">
        <w:t>the</w:t>
      </w:r>
      <w:r w:rsidR="00495F56">
        <w:t xml:space="preserve"> </w:t>
      </w:r>
      <w:r w:rsidRPr="007C08C2">
        <w:t>configuration</w:t>
      </w:r>
      <w:r w:rsidR="00495F56">
        <w:t xml:space="preserve"> </w:t>
      </w:r>
      <w:r w:rsidRPr="007C08C2">
        <w:t>of</w:t>
      </w:r>
      <w:r w:rsidR="00495F56">
        <w:t xml:space="preserve"> </w:t>
      </w:r>
      <w:r w:rsidRPr="007C08C2">
        <w:t>the</w:t>
      </w:r>
      <w:r w:rsidR="00495F56">
        <w:t xml:space="preserve"> </w:t>
      </w:r>
      <w:r w:rsidRPr="007C08C2">
        <w:t>sun</w:t>
      </w:r>
      <w:r w:rsidR="00495F56">
        <w:t xml:space="preserve"> </w:t>
      </w:r>
      <w:r w:rsidRPr="007C08C2">
        <w:t>that</w:t>
      </w:r>
      <w:r w:rsidR="00495F56">
        <w:t xml:space="preserve"> </w:t>
      </w:r>
      <w:r w:rsidRPr="007C08C2">
        <w:t>we</w:t>
      </w:r>
      <w:r w:rsidR="00495F56">
        <w:t xml:space="preserve"> </w:t>
      </w:r>
      <w:r w:rsidRPr="007C08C2">
        <w:t>see</w:t>
      </w:r>
      <w:r w:rsidR="00495F56">
        <w:t xml:space="preserve"> </w:t>
      </w:r>
      <w:r w:rsidRPr="007C08C2">
        <w:t>today."</w:t>
      </w:r>
    </w:p>
    <w:p w14:paraId="1BE30A0F" w14:textId="77777777" w:rsidR="007C08C2" w:rsidRPr="007C08C2" w:rsidRDefault="007C08C2" w:rsidP="007C08C2"/>
    <w:p w14:paraId="7005A52F" w14:textId="7F7F284E" w:rsidR="007C08C2" w:rsidRPr="007C08C2" w:rsidRDefault="007C08C2" w:rsidP="007C08C2">
      <w:r w:rsidRPr="007C08C2">
        <w:t>In</w:t>
      </w:r>
      <w:r w:rsidR="00495F56">
        <w:t xml:space="preserve"> </w:t>
      </w:r>
      <w:r w:rsidRPr="007C08C2">
        <w:t>the</w:t>
      </w:r>
      <w:r w:rsidR="00495F56">
        <w:t xml:space="preserve"> </w:t>
      </w:r>
      <w:r w:rsidRPr="007C08C2">
        <w:t>end,</w:t>
      </w:r>
      <w:r w:rsidR="00495F56">
        <w:t xml:space="preserve"> </w:t>
      </w:r>
      <w:r w:rsidRPr="007C08C2">
        <w:t>they</w:t>
      </w:r>
      <w:r w:rsidR="00495F56">
        <w:t xml:space="preserve"> </w:t>
      </w:r>
      <w:r w:rsidRPr="007C08C2">
        <w:t>concluded</w:t>
      </w:r>
      <w:r w:rsidR="00495F56">
        <w:t xml:space="preserve"> </w:t>
      </w:r>
      <w:r w:rsidRPr="007C08C2">
        <w:t>that</w:t>
      </w:r>
      <w:r w:rsidR="00495F56">
        <w:t xml:space="preserve"> </w:t>
      </w:r>
      <w:r w:rsidRPr="007C08C2">
        <w:t>the</w:t>
      </w:r>
      <w:r w:rsidR="00495F56">
        <w:t xml:space="preserve"> </w:t>
      </w:r>
      <w:r w:rsidRPr="007C08C2">
        <w:t>Sun's</w:t>
      </w:r>
      <w:r w:rsidR="00495F56">
        <w:t xml:space="preserve"> </w:t>
      </w:r>
      <w:r w:rsidRPr="007C08C2">
        <w:t>obliquity</w:t>
      </w:r>
      <w:r w:rsidR="00495F56">
        <w:t xml:space="preserve"> </w:t>
      </w:r>
      <w:r w:rsidRPr="007C08C2">
        <w:t>could</w:t>
      </w:r>
      <w:r w:rsidR="00495F56">
        <w:t xml:space="preserve"> </w:t>
      </w:r>
      <w:r w:rsidRPr="007C08C2">
        <w:t>only</w:t>
      </w:r>
      <w:r w:rsidR="00495F56">
        <w:t xml:space="preserve"> </w:t>
      </w:r>
      <w:r w:rsidRPr="007C08C2">
        <w:t>be</w:t>
      </w:r>
      <w:r w:rsidR="00495F56">
        <w:t xml:space="preserve"> </w:t>
      </w:r>
      <w:r w:rsidRPr="007C08C2">
        <w:t>explained</w:t>
      </w:r>
      <w:r w:rsidR="00495F56">
        <w:t xml:space="preserve"> </w:t>
      </w:r>
      <w:r w:rsidRPr="007C08C2">
        <w:t>by</w:t>
      </w:r>
      <w:r w:rsidR="00495F56">
        <w:t xml:space="preserve"> </w:t>
      </w:r>
      <w:r w:rsidRPr="007C08C2">
        <w:t>the</w:t>
      </w:r>
      <w:r w:rsidR="00495F56">
        <w:t xml:space="preserve"> </w:t>
      </w:r>
      <w:r w:rsidRPr="007C08C2">
        <w:t>influence</w:t>
      </w:r>
      <w:r w:rsidR="00495F56">
        <w:t xml:space="preserve"> </w:t>
      </w:r>
      <w:r w:rsidRPr="007C08C2">
        <w:t>of</w:t>
      </w:r>
      <w:r w:rsidR="00495F56">
        <w:t xml:space="preserve"> </w:t>
      </w:r>
      <w:r w:rsidRPr="007C08C2">
        <w:t>giant</w:t>
      </w:r>
      <w:r w:rsidR="00495F56">
        <w:t xml:space="preserve"> </w:t>
      </w:r>
      <w:r w:rsidRPr="007C08C2">
        <w:t>planet</w:t>
      </w:r>
      <w:r w:rsidR="00495F56">
        <w:t xml:space="preserve"> </w:t>
      </w:r>
      <w:r w:rsidRPr="007C08C2">
        <w:t>with</w:t>
      </w:r>
      <w:r w:rsidR="00495F56">
        <w:t xml:space="preserve"> </w:t>
      </w:r>
      <w:r w:rsidRPr="007C08C2">
        <w:t>an</w:t>
      </w:r>
      <w:r w:rsidR="00495F56">
        <w:t xml:space="preserve"> </w:t>
      </w:r>
      <w:r w:rsidRPr="007C08C2">
        <w:t>extreme</w:t>
      </w:r>
      <w:r w:rsidR="00495F56">
        <w:t xml:space="preserve"> </w:t>
      </w:r>
      <w:r w:rsidRPr="007C08C2">
        <w:t>orbit,</w:t>
      </w:r>
      <w:r w:rsidR="00495F56">
        <w:t xml:space="preserve"> </w:t>
      </w:r>
      <w:r w:rsidRPr="007C08C2">
        <w:t>one</w:t>
      </w:r>
      <w:r w:rsidR="00495F56">
        <w:t xml:space="preserve"> </w:t>
      </w:r>
      <w:r w:rsidRPr="007C08C2">
        <w:t>that</w:t>
      </w:r>
      <w:r w:rsidR="00495F56">
        <w:t xml:space="preserve"> </w:t>
      </w:r>
      <w:r w:rsidRPr="007C08C2">
        <w:t>is</w:t>
      </w:r>
      <w:r w:rsidR="00495F56">
        <w:t xml:space="preserve"> </w:t>
      </w:r>
      <w:r w:rsidRPr="007C08C2">
        <w:t>consistent</w:t>
      </w:r>
      <w:r w:rsidR="00495F56">
        <w:t xml:space="preserve"> </w:t>
      </w:r>
      <w:r w:rsidRPr="007C08C2">
        <w:t>with</w:t>
      </w:r>
      <w:r w:rsidR="00495F56">
        <w:t xml:space="preserve"> </w:t>
      </w:r>
      <w:r w:rsidRPr="007C08C2">
        <w:t>the</w:t>
      </w:r>
      <w:r w:rsidR="00495F56">
        <w:t xml:space="preserve"> </w:t>
      </w:r>
      <w:r w:rsidRPr="007C08C2">
        <w:t>characteristics</w:t>
      </w:r>
      <w:r w:rsidR="00495F56">
        <w:t xml:space="preserve"> </w:t>
      </w:r>
      <w:r w:rsidRPr="007C08C2">
        <w:t>attributed</w:t>
      </w:r>
      <w:r w:rsidR="00495F56">
        <w:t xml:space="preserve"> </w:t>
      </w:r>
      <w:r w:rsidRPr="007C08C2">
        <w:t>to</w:t>
      </w:r>
      <w:r w:rsidR="00495F56">
        <w:t xml:space="preserve"> </w:t>
      </w:r>
      <w:r w:rsidRPr="007C08C2">
        <w:t>Planet</w:t>
      </w:r>
      <w:r w:rsidR="00495F56">
        <w:t xml:space="preserve"> </w:t>
      </w:r>
      <w:r w:rsidRPr="007C08C2">
        <w:t>9.</w:t>
      </w:r>
    </w:p>
    <w:p w14:paraId="239EDDB5" w14:textId="77777777" w:rsidR="007C08C2" w:rsidRPr="007C08C2" w:rsidRDefault="007C08C2" w:rsidP="007C08C2"/>
    <w:p w14:paraId="20AC364F" w14:textId="4C3A2449" w:rsidR="007C08C2" w:rsidRPr="007C08C2" w:rsidRDefault="007C08C2" w:rsidP="007C08C2">
      <w:r w:rsidRPr="007C08C2">
        <w:t>In</w:t>
      </w:r>
      <w:r w:rsidR="00495F56">
        <w:t xml:space="preserve"> </w:t>
      </w:r>
      <w:r w:rsidRPr="007C08C2">
        <w:t>other</w:t>
      </w:r>
      <w:r w:rsidR="00495F56">
        <w:t xml:space="preserve"> </w:t>
      </w:r>
      <w:r w:rsidRPr="007C08C2">
        <w:t>words,</w:t>
      </w:r>
      <w:r w:rsidR="00495F56">
        <w:t xml:space="preserve"> </w:t>
      </w:r>
      <w:r w:rsidRPr="007C08C2">
        <w:t>the</w:t>
      </w:r>
      <w:r w:rsidR="00495F56">
        <w:t xml:space="preserve"> </w:t>
      </w:r>
      <w:r w:rsidRPr="007C08C2">
        <w:t>existence</w:t>
      </w:r>
      <w:r w:rsidR="00495F56">
        <w:t xml:space="preserve"> </w:t>
      </w:r>
      <w:r w:rsidRPr="007C08C2">
        <w:t>of</w:t>
      </w:r>
      <w:r w:rsidR="00495F56">
        <w:t xml:space="preserve"> </w:t>
      </w:r>
      <w:r w:rsidRPr="007C08C2">
        <w:t>Planet</w:t>
      </w:r>
      <w:r w:rsidR="00495F56">
        <w:t xml:space="preserve"> </w:t>
      </w:r>
      <w:r w:rsidRPr="007C08C2">
        <w:t>9</w:t>
      </w:r>
      <w:r w:rsidR="00495F56">
        <w:t xml:space="preserve"> </w:t>
      </w:r>
      <w:r w:rsidRPr="007C08C2">
        <w:t>offers</w:t>
      </w:r>
      <w:r w:rsidR="00495F56">
        <w:t xml:space="preserve"> </w:t>
      </w:r>
      <w:r w:rsidRPr="007C08C2">
        <w:t>an</w:t>
      </w:r>
      <w:r w:rsidR="00495F56">
        <w:t xml:space="preserve"> </w:t>
      </w:r>
      <w:r w:rsidRPr="007C08C2">
        <w:t>explanation</w:t>
      </w:r>
      <w:r w:rsidR="00495F56">
        <w:t xml:space="preserve"> </w:t>
      </w:r>
      <w:r w:rsidRPr="007C08C2">
        <w:t>for</w:t>
      </w:r>
      <w:r w:rsidR="00495F56">
        <w:t xml:space="preserve"> </w:t>
      </w:r>
      <w:r w:rsidRPr="007C08C2">
        <w:t>the</w:t>
      </w:r>
      <w:r w:rsidR="00495F56">
        <w:t xml:space="preserve"> </w:t>
      </w:r>
      <w:r w:rsidRPr="007C08C2">
        <w:t>Sun's</w:t>
      </w:r>
      <w:r w:rsidR="00495F56">
        <w:t xml:space="preserve"> </w:t>
      </w:r>
      <w:r w:rsidRPr="007C08C2">
        <w:t>peculiar</w:t>
      </w:r>
      <w:r w:rsidR="00495F56">
        <w:t xml:space="preserve"> </w:t>
      </w:r>
      <w:r w:rsidRPr="007C08C2">
        <w:t>behavior,</w:t>
      </w:r>
      <w:r w:rsidR="00495F56">
        <w:t xml:space="preserve"> </w:t>
      </w:r>
      <w:r w:rsidRPr="007C08C2">
        <w:t>something</w:t>
      </w:r>
      <w:r w:rsidR="00495F56">
        <w:t xml:space="preserve"> </w:t>
      </w:r>
      <w:r w:rsidRPr="007C08C2">
        <w:t>which</w:t>
      </w:r>
      <w:r w:rsidR="00495F56">
        <w:t xml:space="preserve"> </w:t>
      </w:r>
      <w:r w:rsidRPr="007C08C2">
        <w:t>has</w:t>
      </w:r>
      <w:r w:rsidR="00495F56">
        <w:t xml:space="preserve"> </w:t>
      </w:r>
      <w:r w:rsidRPr="007C08C2">
        <w:t>remained</w:t>
      </w:r>
      <w:r w:rsidR="00495F56">
        <w:t xml:space="preserve"> </w:t>
      </w:r>
      <w:r w:rsidRPr="007C08C2">
        <w:t>a</w:t>
      </w:r>
      <w:r w:rsidR="00495F56">
        <w:t xml:space="preserve"> </w:t>
      </w:r>
      <w:r w:rsidRPr="007C08C2">
        <w:t>mystery</w:t>
      </w:r>
      <w:r w:rsidR="00495F56">
        <w:t xml:space="preserve"> </w:t>
      </w:r>
      <w:r w:rsidRPr="007C08C2">
        <w:t>until</w:t>
      </w:r>
      <w:r w:rsidR="00495F56">
        <w:t xml:space="preserve"> </w:t>
      </w:r>
      <w:r w:rsidRPr="007C08C2">
        <w:t>now.</w:t>
      </w:r>
    </w:p>
    <w:p w14:paraId="09AC281B" w14:textId="77777777" w:rsidR="007C08C2" w:rsidRPr="007C08C2" w:rsidRDefault="007C08C2" w:rsidP="007C08C2"/>
    <w:p w14:paraId="2C8B3826" w14:textId="571708D4" w:rsidR="007C08C2" w:rsidRPr="007C08C2" w:rsidRDefault="007C08C2" w:rsidP="007C08C2">
      <w:r w:rsidRPr="007C08C2">
        <w:t>"Planet</w:t>
      </w:r>
      <w:r w:rsidR="00495F56">
        <w:t xml:space="preserve"> </w:t>
      </w:r>
      <w:r w:rsidRPr="007C08C2">
        <w:t>Nine</w:t>
      </w:r>
      <w:r w:rsidR="00495F56">
        <w:t xml:space="preserve"> </w:t>
      </w:r>
      <w:r w:rsidRPr="007C08C2">
        <w:t>was</w:t>
      </w:r>
      <w:r w:rsidR="00495F56">
        <w:t xml:space="preserve"> </w:t>
      </w:r>
      <w:r w:rsidRPr="007C08C2">
        <w:t>first</w:t>
      </w:r>
      <w:r w:rsidR="00495F56">
        <w:t xml:space="preserve"> </w:t>
      </w:r>
      <w:r w:rsidRPr="007C08C2">
        <w:t>'hypothesized'</w:t>
      </w:r>
      <w:r w:rsidR="00495F56">
        <w:t xml:space="preserve"> </w:t>
      </w:r>
      <w:r w:rsidRPr="007C08C2">
        <w:t>because</w:t>
      </w:r>
      <w:r w:rsidR="00495F56">
        <w:t xml:space="preserve"> </w:t>
      </w:r>
      <w:r w:rsidRPr="007C08C2">
        <w:t>the</w:t>
      </w:r>
      <w:r w:rsidR="00495F56">
        <w:t xml:space="preserve"> </w:t>
      </w:r>
      <w:r w:rsidRPr="007C08C2">
        <w:t>orbits</w:t>
      </w:r>
      <w:r w:rsidR="00495F56">
        <w:t xml:space="preserve"> </w:t>
      </w:r>
      <w:r w:rsidRPr="007C08C2">
        <w:t>of</w:t>
      </w:r>
      <w:r w:rsidR="00495F56">
        <w:t xml:space="preserve"> </w:t>
      </w:r>
      <w:r w:rsidRPr="007C08C2">
        <w:t>objects</w:t>
      </w:r>
      <w:r w:rsidR="00495F56">
        <w:t xml:space="preserve"> </w:t>
      </w:r>
      <w:r w:rsidRPr="007C08C2">
        <w:t>in</w:t>
      </w:r>
      <w:r w:rsidR="00495F56">
        <w:t xml:space="preserve"> </w:t>
      </w:r>
      <w:r w:rsidRPr="007C08C2">
        <w:t>the</w:t>
      </w:r>
      <w:r w:rsidR="00495F56">
        <w:t xml:space="preserve"> </w:t>
      </w:r>
      <w:r w:rsidRPr="007C08C2">
        <w:t>outer</w:t>
      </w:r>
      <w:r w:rsidR="00495F56">
        <w:t xml:space="preserve"> </w:t>
      </w:r>
      <w:r w:rsidRPr="007C08C2">
        <w:t>reaches</w:t>
      </w:r>
      <w:r w:rsidR="00495F56">
        <w:t xml:space="preserve"> </w:t>
      </w:r>
      <w:r w:rsidRPr="007C08C2">
        <w:t>of</w:t>
      </w:r>
      <w:r w:rsidR="00495F56">
        <w:t xml:space="preserve"> </w:t>
      </w:r>
      <w:r w:rsidRPr="007C08C2">
        <w:t>the</w:t>
      </w:r>
      <w:r w:rsidR="00495F56">
        <w:t xml:space="preserve"> </w:t>
      </w:r>
      <w:r w:rsidRPr="007C08C2">
        <w:t>solar</w:t>
      </w:r>
      <w:r w:rsidR="00495F56">
        <w:t xml:space="preserve"> </w:t>
      </w:r>
      <w:r w:rsidRPr="007C08C2">
        <w:t>system</w:t>
      </w:r>
      <w:r w:rsidR="00495F56">
        <w:t xml:space="preserve"> </w:t>
      </w:r>
      <w:r w:rsidRPr="007C08C2">
        <w:t>are</w:t>
      </w:r>
      <w:r w:rsidR="00495F56">
        <w:t xml:space="preserve"> </w:t>
      </w:r>
      <w:r w:rsidRPr="007C08C2">
        <w:t>confined</w:t>
      </w:r>
      <w:r w:rsidR="00495F56">
        <w:t xml:space="preserve"> </w:t>
      </w:r>
      <w:r w:rsidRPr="007C08C2">
        <w:t>in</w:t>
      </w:r>
      <w:r w:rsidR="00495F56">
        <w:t xml:space="preserve"> </w:t>
      </w:r>
      <w:r w:rsidRPr="007C08C2">
        <w:t>physical</w:t>
      </w:r>
      <w:r w:rsidR="00495F56">
        <w:t xml:space="preserve"> </w:t>
      </w:r>
      <w:r w:rsidRPr="007C08C2">
        <w:t>space,"</w:t>
      </w:r>
      <w:r w:rsidR="00495F56">
        <w:t xml:space="preserve"> </w:t>
      </w:r>
      <w:r w:rsidRPr="007C08C2">
        <w:t>said</w:t>
      </w:r>
      <w:r w:rsidR="00495F56">
        <w:t xml:space="preserve"> </w:t>
      </w:r>
      <w:r w:rsidRPr="007C08C2">
        <w:t>Bailey.</w:t>
      </w:r>
    </w:p>
    <w:p w14:paraId="73F5E750" w14:textId="77777777" w:rsidR="007C08C2" w:rsidRPr="007C08C2" w:rsidRDefault="007C08C2" w:rsidP="007C08C2"/>
    <w:p w14:paraId="3BB7DC47" w14:textId="7CB994AE" w:rsidR="007C08C2" w:rsidRPr="007C08C2" w:rsidRDefault="007C08C2" w:rsidP="007C08C2">
      <w:r w:rsidRPr="007C08C2">
        <w:t>"Those</w:t>
      </w:r>
      <w:r w:rsidR="00495F56">
        <w:t xml:space="preserve"> </w:t>
      </w:r>
      <w:r w:rsidRPr="007C08C2">
        <w:t>orbits</w:t>
      </w:r>
      <w:r w:rsidR="00495F56">
        <w:t xml:space="preserve"> </w:t>
      </w:r>
      <w:r w:rsidRPr="007C08C2">
        <w:t>would</w:t>
      </w:r>
      <w:r w:rsidR="00495F56">
        <w:t xml:space="preserve"> </w:t>
      </w:r>
      <w:r w:rsidRPr="007C08C2">
        <w:t>be</w:t>
      </w:r>
      <w:r w:rsidR="00495F56">
        <w:t xml:space="preserve"> </w:t>
      </w:r>
      <w:r w:rsidRPr="007C08C2">
        <w:t>all</w:t>
      </w:r>
      <w:r w:rsidR="00495F56">
        <w:t xml:space="preserve"> </w:t>
      </w:r>
      <w:r w:rsidRPr="007C08C2">
        <w:t>over</w:t>
      </w:r>
      <w:r w:rsidR="00495F56">
        <w:t xml:space="preserve"> </w:t>
      </w:r>
      <w:r w:rsidRPr="007C08C2">
        <w:t>the</w:t>
      </w:r>
      <w:r w:rsidR="00495F56">
        <w:t xml:space="preserve"> </w:t>
      </w:r>
      <w:r w:rsidRPr="007C08C2">
        <w:t>place</w:t>
      </w:r>
      <w:r w:rsidR="00495F56">
        <w:t xml:space="preserve"> </w:t>
      </w:r>
      <w:r w:rsidRPr="007C08C2">
        <w:t>unless</w:t>
      </w:r>
      <w:r w:rsidR="00495F56">
        <w:t xml:space="preserve"> </w:t>
      </w:r>
      <w:r w:rsidRPr="007C08C2">
        <w:t>something</w:t>
      </w:r>
      <w:r w:rsidR="00495F56">
        <w:t xml:space="preserve"> </w:t>
      </w:r>
      <w:r w:rsidRPr="007C08C2">
        <w:t>is</w:t>
      </w:r>
      <w:r w:rsidR="00495F56">
        <w:t xml:space="preserve"> </w:t>
      </w:r>
      <w:r w:rsidRPr="007C08C2">
        <w:t>currently</w:t>
      </w:r>
      <w:r w:rsidR="00495F56">
        <w:t xml:space="preserve"> </w:t>
      </w:r>
      <w:r w:rsidRPr="007C08C2">
        <w:t>stopping</w:t>
      </w:r>
      <w:r w:rsidR="00495F56">
        <w:t xml:space="preserve"> </w:t>
      </w:r>
      <w:r w:rsidRPr="007C08C2">
        <w:t>them.</w:t>
      </w:r>
      <w:r w:rsidR="00495F56">
        <w:t xml:space="preserve"> </w:t>
      </w:r>
      <w:r w:rsidRPr="007C08C2">
        <w:t>The</w:t>
      </w:r>
      <w:r w:rsidR="00495F56">
        <w:t xml:space="preserve"> </w:t>
      </w:r>
      <w:r w:rsidRPr="007C08C2">
        <w:t>only</w:t>
      </w:r>
      <w:r w:rsidR="00495F56">
        <w:t xml:space="preserve"> </w:t>
      </w:r>
      <w:r w:rsidRPr="007C08C2">
        <w:t>explanation</w:t>
      </w:r>
      <w:r w:rsidR="00495F56">
        <w:t xml:space="preserve"> </w:t>
      </w:r>
      <w:r w:rsidRPr="007C08C2">
        <w:t>so</w:t>
      </w:r>
      <w:r w:rsidR="00495F56">
        <w:t xml:space="preserve"> </w:t>
      </w:r>
      <w:r w:rsidRPr="007C08C2">
        <w:t>far</w:t>
      </w:r>
      <w:r w:rsidR="00495F56">
        <w:t xml:space="preserve"> </w:t>
      </w:r>
      <w:r w:rsidRPr="007C08C2">
        <w:t>is</w:t>
      </w:r>
      <w:r w:rsidR="00495F56">
        <w:t xml:space="preserve"> </w:t>
      </w:r>
      <w:r w:rsidRPr="007C08C2">
        <w:t>Planet</w:t>
      </w:r>
      <w:r w:rsidR="00495F56">
        <w:t xml:space="preserve"> </w:t>
      </w:r>
      <w:r w:rsidRPr="007C08C2">
        <w:t>Nine.</w:t>
      </w:r>
      <w:r w:rsidR="00495F56">
        <w:t xml:space="preserve"> </w:t>
      </w:r>
      <w:r w:rsidRPr="007C08C2">
        <w:t>For</w:t>
      </w:r>
      <w:r w:rsidR="00495F56">
        <w:t xml:space="preserve"> </w:t>
      </w:r>
      <w:r w:rsidRPr="007C08C2">
        <w:t>over</w:t>
      </w:r>
      <w:r w:rsidR="00495F56">
        <w:t xml:space="preserve"> </w:t>
      </w:r>
      <w:r w:rsidRPr="007C08C2">
        <w:t>150</w:t>
      </w:r>
      <w:r w:rsidR="00495F56">
        <w:t xml:space="preserve"> </w:t>
      </w:r>
      <w:r w:rsidRPr="007C08C2">
        <w:t>years,</w:t>
      </w:r>
      <w:r w:rsidR="00495F56">
        <w:t xml:space="preserve"> </w:t>
      </w:r>
      <w:r w:rsidRPr="007C08C2">
        <w:t>people</w:t>
      </w:r>
      <w:r w:rsidR="00495F56">
        <w:t xml:space="preserve"> </w:t>
      </w:r>
      <w:r w:rsidRPr="007C08C2">
        <w:t>have</w:t>
      </w:r>
      <w:r w:rsidR="00495F56">
        <w:t xml:space="preserve"> </w:t>
      </w:r>
      <w:r w:rsidRPr="007C08C2">
        <w:t>wondered</w:t>
      </w:r>
      <w:r w:rsidR="00495F56">
        <w:t xml:space="preserve"> </w:t>
      </w:r>
      <w:r w:rsidRPr="007C08C2">
        <w:t>why</w:t>
      </w:r>
      <w:r w:rsidR="00495F56">
        <w:t xml:space="preserve"> </w:t>
      </w:r>
      <w:r w:rsidRPr="007C08C2">
        <w:t>the</w:t>
      </w:r>
      <w:r w:rsidR="00495F56">
        <w:t xml:space="preserve"> </w:t>
      </w:r>
      <w:r w:rsidRPr="007C08C2">
        <w:t>sun</w:t>
      </w:r>
      <w:r w:rsidR="00495F56">
        <w:t xml:space="preserve"> </w:t>
      </w:r>
      <w:r w:rsidRPr="007C08C2">
        <w:t>is</w:t>
      </w:r>
      <w:r w:rsidR="00495F56">
        <w:t xml:space="preserve"> </w:t>
      </w:r>
      <w:r w:rsidRPr="007C08C2">
        <w:t>tilted.</w:t>
      </w:r>
    </w:p>
    <w:p w14:paraId="178A5F25" w14:textId="77777777" w:rsidR="007C08C2" w:rsidRPr="007C08C2" w:rsidRDefault="007C08C2" w:rsidP="007C08C2"/>
    <w:p w14:paraId="3270CFA1" w14:textId="6DE1817C" w:rsidR="007C08C2" w:rsidRPr="007C08C2" w:rsidRDefault="007C08C2" w:rsidP="007C08C2">
      <w:proofErr w:type="gramStart"/>
      <w:r w:rsidRPr="007C08C2">
        <w:t>Personally</w:t>
      </w:r>
      <w:proofErr w:type="gramEnd"/>
      <w:r w:rsidR="00495F56">
        <w:t xml:space="preserve"> </w:t>
      </w:r>
      <w:r w:rsidRPr="007C08C2">
        <w:t>I'd</w:t>
      </w:r>
      <w:r w:rsidR="00495F56">
        <w:t xml:space="preserve"> </w:t>
      </w:r>
      <w:r w:rsidRPr="007C08C2">
        <w:t>say</w:t>
      </w:r>
      <w:r w:rsidR="00495F56">
        <w:t xml:space="preserve"> </w:t>
      </w:r>
      <w:r w:rsidRPr="007C08C2">
        <w:t>that</w:t>
      </w:r>
      <w:r w:rsidR="00495F56">
        <w:t xml:space="preserve"> </w:t>
      </w:r>
      <w:r w:rsidRPr="007C08C2">
        <w:t>Planet</w:t>
      </w:r>
      <w:r w:rsidR="00495F56">
        <w:t xml:space="preserve"> </w:t>
      </w:r>
      <w:r w:rsidRPr="007C08C2">
        <w:t>9</w:t>
      </w:r>
      <w:r w:rsidR="00495F56">
        <w:t xml:space="preserve"> </w:t>
      </w:r>
      <w:r w:rsidRPr="007C08C2">
        <w:t>offers</w:t>
      </w:r>
      <w:r w:rsidR="00495F56">
        <w:t xml:space="preserve"> </w:t>
      </w:r>
      <w:r w:rsidRPr="007C08C2">
        <w:t>the</w:t>
      </w:r>
      <w:r w:rsidR="00495F56">
        <w:t xml:space="preserve"> </w:t>
      </w:r>
      <w:r w:rsidRPr="007C08C2">
        <w:t>first</w:t>
      </w:r>
      <w:r w:rsidR="00495F56">
        <w:t xml:space="preserve"> </w:t>
      </w:r>
      <w:r w:rsidRPr="007C08C2">
        <w:t>satisfying</w:t>
      </w:r>
      <w:r w:rsidR="00495F56">
        <w:t xml:space="preserve"> </w:t>
      </w:r>
      <w:r w:rsidRPr="007C08C2">
        <w:t>explanation.</w:t>
      </w:r>
    </w:p>
    <w:p w14:paraId="2CDA2E61" w14:textId="77777777" w:rsidR="007C08C2" w:rsidRPr="007C08C2" w:rsidRDefault="007C08C2" w:rsidP="007C08C2"/>
    <w:p w14:paraId="4931FF60" w14:textId="3B3862E8" w:rsidR="007C08C2" w:rsidRPr="007C08C2" w:rsidRDefault="007C08C2" w:rsidP="007C08C2">
      <w:r w:rsidRPr="007C08C2">
        <w:t>If</w:t>
      </w:r>
      <w:r w:rsidR="00495F56">
        <w:t xml:space="preserve"> </w:t>
      </w:r>
      <w:r w:rsidRPr="007C08C2">
        <w:t>it</w:t>
      </w:r>
      <w:r w:rsidR="00495F56">
        <w:t xml:space="preserve"> </w:t>
      </w:r>
      <w:r w:rsidRPr="007C08C2">
        <w:t>exists,</w:t>
      </w:r>
      <w:r w:rsidR="00495F56">
        <w:t xml:space="preserve"> </w:t>
      </w:r>
      <w:r w:rsidRPr="007C08C2">
        <w:t>it</w:t>
      </w:r>
      <w:r w:rsidR="00495F56">
        <w:t xml:space="preserve"> </w:t>
      </w:r>
      <w:r w:rsidRPr="007C08C2">
        <w:t>tilted</w:t>
      </w:r>
      <w:r w:rsidR="00495F56">
        <w:t xml:space="preserve"> </w:t>
      </w:r>
      <w:r w:rsidRPr="007C08C2">
        <w:t>the</w:t>
      </w:r>
      <w:r w:rsidR="00495F56">
        <w:t xml:space="preserve"> </w:t>
      </w:r>
      <w:r w:rsidRPr="007C08C2">
        <w:t>sun."</w:t>
      </w:r>
      <w:r w:rsidRPr="007C08C2">
        <w:rPr>
          <w:sz w:val="20"/>
          <w:vertAlign w:val="superscript"/>
        </w:rPr>
        <w:footnoteReference w:id="194"/>
      </w:r>
    </w:p>
    <w:p w14:paraId="1E1EF24C" w14:textId="77777777" w:rsidR="007C08C2" w:rsidRPr="007C08C2" w:rsidRDefault="007C08C2" w:rsidP="007C08C2"/>
    <w:p w14:paraId="24422115" w14:textId="77777777" w:rsidR="007C08C2" w:rsidRPr="007C08C2" w:rsidRDefault="007C08C2" w:rsidP="007C08C2"/>
    <w:p w14:paraId="17FBE372" w14:textId="55DBEE26" w:rsidR="007C08C2" w:rsidRPr="007C08C2" w:rsidRDefault="007C08C2" w:rsidP="00E05B1A">
      <w:pPr>
        <w:pStyle w:val="Heading1"/>
      </w:pPr>
      <w:bookmarkStart w:id="25" w:name="_Toc121697052"/>
      <w:r w:rsidRPr="007C08C2">
        <w:t>The</w:t>
      </w:r>
      <w:r w:rsidR="00495F56">
        <w:t xml:space="preserve"> </w:t>
      </w:r>
      <w:r w:rsidRPr="007C08C2">
        <w:t>Star</w:t>
      </w:r>
      <w:r w:rsidR="00495F56">
        <w:t xml:space="preserve"> </w:t>
      </w:r>
      <w:r w:rsidRPr="007C08C2">
        <w:t>of</w:t>
      </w:r>
      <w:r w:rsidR="00495F56">
        <w:t xml:space="preserve"> </w:t>
      </w:r>
      <w:r w:rsidRPr="007C08C2">
        <w:t>Bethlehem</w:t>
      </w:r>
      <w:bookmarkEnd w:id="25"/>
    </w:p>
    <w:p w14:paraId="35514476" w14:textId="77777777" w:rsidR="007C08C2" w:rsidRPr="007C08C2" w:rsidRDefault="007C08C2" w:rsidP="007C08C2"/>
    <w:p w14:paraId="09BC379D" w14:textId="154C1B06" w:rsidR="007C08C2" w:rsidRPr="007C08C2" w:rsidRDefault="007C08C2" w:rsidP="007C08C2">
      <w:pPr>
        <w:rPr>
          <w:b/>
          <w:bCs/>
        </w:rPr>
      </w:pPr>
      <w:bookmarkStart w:id="26" w:name="_Hlk101729436"/>
      <w:r w:rsidRPr="007C08C2">
        <w:rPr>
          <w:b/>
          <w:bCs/>
        </w:rPr>
        <w:t>It</w:t>
      </w:r>
      <w:r w:rsidR="00495F56">
        <w:rPr>
          <w:b/>
          <w:bCs/>
        </w:rPr>
        <w:t xml:space="preserve"> </w:t>
      </w:r>
      <w:r w:rsidRPr="007C08C2">
        <w:rPr>
          <w:b/>
          <w:bCs/>
        </w:rPr>
        <w:t>seems</w:t>
      </w:r>
      <w:r w:rsidR="00495F56">
        <w:rPr>
          <w:b/>
          <w:bCs/>
        </w:rPr>
        <w:t xml:space="preserve"> </w:t>
      </w:r>
      <w:r w:rsidRPr="007C08C2">
        <w:rPr>
          <w:b/>
          <w:bCs/>
        </w:rPr>
        <w:t>likely,</w:t>
      </w:r>
      <w:r w:rsidR="00495F56">
        <w:rPr>
          <w:b/>
          <w:bCs/>
        </w:rPr>
        <w:t xml:space="preserve"> </w:t>
      </w:r>
      <w:r w:rsidRPr="007C08C2">
        <w:rPr>
          <w:b/>
          <w:bCs/>
        </w:rPr>
        <w:t>though</w:t>
      </w:r>
      <w:r w:rsidR="00495F56">
        <w:rPr>
          <w:b/>
          <w:bCs/>
        </w:rPr>
        <w:t xml:space="preserve"> </w:t>
      </w:r>
      <w:r w:rsidRPr="007C08C2">
        <w:rPr>
          <w:b/>
          <w:bCs/>
        </w:rPr>
        <w:t>by</w:t>
      </w:r>
      <w:r w:rsidR="00495F56">
        <w:rPr>
          <w:b/>
          <w:bCs/>
        </w:rPr>
        <w:t xml:space="preserve"> </w:t>
      </w:r>
      <w:r w:rsidRPr="007C08C2">
        <w:rPr>
          <w:b/>
          <w:bCs/>
        </w:rPr>
        <w:t>no</w:t>
      </w:r>
      <w:r w:rsidR="00495F56">
        <w:rPr>
          <w:b/>
          <w:bCs/>
        </w:rPr>
        <w:t xml:space="preserve"> </w:t>
      </w:r>
      <w:r w:rsidRPr="007C08C2">
        <w:rPr>
          <w:b/>
          <w:bCs/>
        </w:rPr>
        <w:t>means</w:t>
      </w:r>
      <w:r w:rsidR="00495F56">
        <w:rPr>
          <w:b/>
          <w:bCs/>
        </w:rPr>
        <w:t xml:space="preserve"> </w:t>
      </w:r>
      <w:r w:rsidRPr="007C08C2">
        <w:rPr>
          <w:b/>
          <w:bCs/>
        </w:rPr>
        <w:t>conclusive,</w:t>
      </w:r>
      <w:r w:rsidR="00495F56">
        <w:rPr>
          <w:b/>
          <w:bCs/>
        </w:rPr>
        <w:t xml:space="preserve"> </w:t>
      </w:r>
      <w:r w:rsidRPr="007C08C2">
        <w:rPr>
          <w:b/>
          <w:bCs/>
        </w:rPr>
        <w:t>that</w:t>
      </w:r>
      <w:r w:rsidR="00495F56">
        <w:rPr>
          <w:b/>
          <w:bCs/>
        </w:rPr>
        <w:t xml:space="preserve"> </w:t>
      </w:r>
      <w:r w:rsidRPr="007C08C2">
        <w:rPr>
          <w:b/>
          <w:bCs/>
        </w:rPr>
        <w:t>the</w:t>
      </w:r>
      <w:r w:rsidR="00495F56">
        <w:rPr>
          <w:b/>
          <w:bCs/>
        </w:rPr>
        <w:t xml:space="preserve"> </w:t>
      </w:r>
      <w:r w:rsidRPr="007C08C2">
        <w:rPr>
          <w:b/>
          <w:bCs/>
        </w:rPr>
        <w:t>star</w:t>
      </w:r>
      <w:r w:rsidR="00495F56">
        <w:rPr>
          <w:b/>
          <w:bCs/>
        </w:rPr>
        <w:t xml:space="preserve"> </w:t>
      </w:r>
      <w:r w:rsidRPr="007C08C2">
        <w:rPr>
          <w:b/>
          <w:bCs/>
        </w:rPr>
        <w:t>was</w:t>
      </w:r>
      <w:r w:rsidR="00495F56">
        <w:rPr>
          <w:b/>
          <w:bCs/>
        </w:rPr>
        <w:t xml:space="preserve"> </w:t>
      </w:r>
      <w:r w:rsidRPr="007C08C2">
        <w:rPr>
          <w:b/>
          <w:bCs/>
        </w:rPr>
        <w:t>a</w:t>
      </w:r>
      <w:r w:rsidR="00495F56">
        <w:rPr>
          <w:b/>
          <w:bCs/>
        </w:rPr>
        <w:t xml:space="preserve"> </w:t>
      </w:r>
      <w:r w:rsidRPr="007C08C2">
        <w:rPr>
          <w:b/>
          <w:bCs/>
        </w:rPr>
        <w:t>supernatural</w:t>
      </w:r>
      <w:r w:rsidR="00495F56">
        <w:rPr>
          <w:b/>
          <w:bCs/>
        </w:rPr>
        <w:t xml:space="preserve"> </w:t>
      </w:r>
      <w:r w:rsidRPr="007C08C2">
        <w:rPr>
          <w:b/>
          <w:bCs/>
        </w:rPr>
        <w:t>event.</w:t>
      </w:r>
    </w:p>
    <w:p w14:paraId="14AE4639" w14:textId="77777777" w:rsidR="007C08C2" w:rsidRPr="007C08C2" w:rsidRDefault="007C08C2" w:rsidP="007C08C2">
      <w:pPr>
        <w:rPr>
          <w:b/>
          <w:bCs/>
        </w:rPr>
      </w:pPr>
    </w:p>
    <w:p w14:paraId="7CC8B76B" w14:textId="18F3F7CB" w:rsidR="007C08C2" w:rsidRPr="007C08C2" w:rsidRDefault="007C08C2" w:rsidP="007C08C2">
      <w:r w:rsidRPr="007C08C2">
        <w:t>In</w:t>
      </w:r>
      <w:r w:rsidR="00495F56">
        <w:t xml:space="preserve"> </w:t>
      </w:r>
      <w:r w:rsidRPr="007C08C2">
        <w:t>every</w:t>
      </w:r>
      <w:r w:rsidR="00495F56">
        <w:t xml:space="preserve"> </w:t>
      </w:r>
      <w:r w:rsidRPr="007C08C2">
        <w:t>case,</w:t>
      </w:r>
      <w:r w:rsidR="00495F56">
        <w:t xml:space="preserve"> </w:t>
      </w:r>
      <w:r w:rsidRPr="007C08C2">
        <w:t>going</w:t>
      </w:r>
      <w:r w:rsidR="00495F56">
        <w:t xml:space="preserve"> </w:t>
      </w:r>
      <w:r w:rsidRPr="007C08C2">
        <w:t>east</w:t>
      </w:r>
      <w:r w:rsidR="00495F56">
        <w:t xml:space="preserve"> </w:t>
      </w:r>
      <w:r w:rsidRPr="007C08C2">
        <w:t>means</w:t>
      </w:r>
      <w:r w:rsidR="00495F56">
        <w:t xml:space="preserve"> </w:t>
      </w:r>
      <w:r w:rsidRPr="007C08C2">
        <w:t>to</w:t>
      </w:r>
      <w:r w:rsidR="00495F56">
        <w:t xml:space="preserve"> </w:t>
      </w:r>
      <w:r w:rsidRPr="007C08C2">
        <w:t>move</w:t>
      </w:r>
      <w:r w:rsidR="00495F56">
        <w:t xml:space="preserve"> </w:t>
      </w:r>
      <w:r w:rsidRPr="007C08C2">
        <w:t>away</w:t>
      </w:r>
      <w:r w:rsidR="00495F56">
        <w:t xml:space="preserve"> </w:t>
      </w:r>
      <w:r w:rsidRPr="007C08C2">
        <w:t>from</w:t>
      </w:r>
      <w:r w:rsidR="00495F56">
        <w:t xml:space="preserve"> </w:t>
      </w:r>
      <w:r w:rsidRPr="007C08C2">
        <w:t>HaShem</w:t>
      </w:r>
      <w:r w:rsidR="00495F56">
        <w:t xml:space="preserve"> </w:t>
      </w:r>
      <w:r w:rsidRPr="007C08C2">
        <w:t>and</w:t>
      </w:r>
      <w:r w:rsidR="00495F56">
        <w:t xml:space="preserve"> </w:t>
      </w:r>
      <w:r w:rsidRPr="007C08C2">
        <w:t>to</w:t>
      </w:r>
      <w:r w:rsidR="00495F56">
        <w:t xml:space="preserve"> </w:t>
      </w:r>
      <w:r w:rsidRPr="007C08C2">
        <w:t>move</w:t>
      </w:r>
      <w:r w:rsidR="00495F56">
        <w:t xml:space="preserve"> </w:t>
      </w:r>
      <w:r w:rsidRPr="007C08C2">
        <w:t>away</w:t>
      </w:r>
      <w:r w:rsidR="00495F56">
        <w:t xml:space="preserve"> </w:t>
      </w:r>
      <w:r w:rsidRPr="007C08C2">
        <w:t>from</w:t>
      </w:r>
      <w:r w:rsidR="00495F56">
        <w:t xml:space="preserve"> </w:t>
      </w:r>
      <w:r w:rsidRPr="007C08C2">
        <w:t>‘The</w:t>
      </w:r>
      <w:r w:rsidR="00495F56">
        <w:t xml:space="preserve"> </w:t>
      </w:r>
      <w:r w:rsidRPr="007C08C2">
        <w:t>Light’.</w:t>
      </w:r>
    </w:p>
    <w:p w14:paraId="3B318559" w14:textId="77777777" w:rsidR="007C08C2" w:rsidRPr="007C08C2" w:rsidRDefault="007C08C2" w:rsidP="007C08C2"/>
    <w:p w14:paraId="75D57C5F" w14:textId="40489DE8" w:rsidR="007C08C2" w:rsidRPr="007C08C2" w:rsidRDefault="007C08C2" w:rsidP="007C08C2">
      <w:r w:rsidRPr="007C08C2">
        <w:t>Going</w:t>
      </w:r>
      <w:r w:rsidR="00495F56">
        <w:t xml:space="preserve"> </w:t>
      </w:r>
      <w:r w:rsidRPr="007C08C2">
        <w:t>to</w:t>
      </w:r>
      <w:r w:rsidR="00495F56">
        <w:t xml:space="preserve"> </w:t>
      </w:r>
      <w:r w:rsidRPr="007C08C2">
        <w:t>the</w:t>
      </w:r>
      <w:r w:rsidR="00495F56">
        <w:t xml:space="preserve"> </w:t>
      </w:r>
      <w:r w:rsidRPr="007C08C2">
        <w:t>east</w:t>
      </w:r>
      <w:r w:rsidR="00495F56">
        <w:t xml:space="preserve"> </w:t>
      </w:r>
      <w:r w:rsidRPr="007C08C2">
        <w:t>is</w:t>
      </w:r>
      <w:r w:rsidR="00495F56">
        <w:t xml:space="preserve"> </w:t>
      </w:r>
      <w:r w:rsidRPr="007C08C2">
        <w:t>not</w:t>
      </w:r>
      <w:r w:rsidR="00495F56">
        <w:t xml:space="preserve"> </w:t>
      </w:r>
      <w:r w:rsidRPr="007C08C2">
        <w:t>a</w:t>
      </w:r>
      <w:r w:rsidR="00495F56">
        <w:t xml:space="preserve"> </w:t>
      </w:r>
      <w:r w:rsidRPr="007C08C2">
        <w:t>good</w:t>
      </w:r>
      <w:r w:rsidR="00495F56">
        <w:t xml:space="preserve"> </w:t>
      </w:r>
      <w:r w:rsidRPr="007C08C2">
        <w:t>thing.</w:t>
      </w:r>
      <w:r w:rsidR="00495F56">
        <w:t xml:space="preserve"> </w:t>
      </w:r>
      <w:r w:rsidRPr="007C08C2">
        <w:t>Those</w:t>
      </w:r>
      <w:r w:rsidR="00495F56">
        <w:t xml:space="preserve"> </w:t>
      </w:r>
      <w:r w:rsidRPr="007C08C2">
        <w:t>who</w:t>
      </w:r>
      <w:r w:rsidR="00495F56">
        <w:t xml:space="preserve"> </w:t>
      </w:r>
      <w:r w:rsidRPr="007C08C2">
        <w:t>go</w:t>
      </w:r>
      <w:r w:rsidR="00495F56">
        <w:t xml:space="preserve"> </w:t>
      </w:r>
      <w:r w:rsidRPr="007C08C2">
        <w:t>east</w:t>
      </w:r>
      <w:r w:rsidR="00495F56">
        <w:t xml:space="preserve"> </w:t>
      </w:r>
      <w:r w:rsidRPr="007C08C2">
        <w:t>are</w:t>
      </w:r>
      <w:r w:rsidR="00495F56">
        <w:t xml:space="preserve"> </w:t>
      </w:r>
      <w:r w:rsidRPr="007C08C2">
        <w:t>going</w:t>
      </w:r>
      <w:r w:rsidR="00495F56">
        <w:t xml:space="preserve"> </w:t>
      </w:r>
      <w:r w:rsidRPr="007C08C2">
        <w:t>away</w:t>
      </w:r>
      <w:r w:rsidR="00495F56">
        <w:t xml:space="preserve"> </w:t>
      </w:r>
      <w:r w:rsidRPr="007C08C2">
        <w:t>from</w:t>
      </w:r>
      <w:r w:rsidR="00495F56">
        <w:t xml:space="preserve"> </w:t>
      </w:r>
      <w:r w:rsidRPr="007C08C2">
        <w:t>HaShem.</w:t>
      </w:r>
    </w:p>
    <w:p w14:paraId="1A114EF0" w14:textId="77777777" w:rsidR="007C08C2" w:rsidRPr="007C08C2" w:rsidRDefault="007C08C2" w:rsidP="007C08C2"/>
    <w:p w14:paraId="250DFB92" w14:textId="293D5F82" w:rsidR="007C08C2" w:rsidRPr="007C08C2" w:rsidRDefault="007C08C2" w:rsidP="007C08C2">
      <w:r w:rsidRPr="007C08C2">
        <w:t>Coming</w:t>
      </w:r>
      <w:r w:rsidR="00495F56">
        <w:t xml:space="preserve"> </w:t>
      </w:r>
      <w:r w:rsidRPr="007C08C2">
        <w:t>from</w:t>
      </w:r>
      <w:r w:rsidR="00495F56">
        <w:t xml:space="preserve"> </w:t>
      </w:r>
      <w:r w:rsidRPr="007C08C2">
        <w:t>the</w:t>
      </w:r>
      <w:r w:rsidR="00495F56">
        <w:t xml:space="preserve"> </w:t>
      </w:r>
      <w:r w:rsidRPr="007C08C2">
        <w:t>east,</w:t>
      </w:r>
      <w:r w:rsidR="00495F56">
        <w:t xml:space="preserve"> </w:t>
      </w:r>
      <w:r w:rsidRPr="007C08C2">
        <w:t>by</w:t>
      </w:r>
      <w:r w:rsidR="00495F56">
        <w:t xml:space="preserve"> </w:t>
      </w:r>
      <w:r w:rsidRPr="007C08C2">
        <w:t>going</w:t>
      </w:r>
      <w:r w:rsidR="00495F56">
        <w:t xml:space="preserve"> </w:t>
      </w:r>
      <w:r w:rsidRPr="007C08C2">
        <w:t>west,</w:t>
      </w:r>
      <w:r w:rsidR="00495F56">
        <w:t xml:space="preserve"> </w:t>
      </w:r>
      <w:r w:rsidRPr="007C08C2">
        <w:t>we</w:t>
      </w:r>
      <w:r w:rsidR="00495F56">
        <w:t xml:space="preserve"> </w:t>
      </w:r>
      <w:r w:rsidRPr="007C08C2">
        <w:t>move</w:t>
      </w:r>
      <w:r w:rsidR="00495F56">
        <w:t xml:space="preserve"> </w:t>
      </w:r>
      <w:r w:rsidRPr="007C08C2">
        <w:t>closer</w:t>
      </w:r>
      <w:r w:rsidR="00495F56">
        <w:t xml:space="preserve"> </w:t>
      </w:r>
      <w:r w:rsidRPr="007C08C2">
        <w:t>to</w:t>
      </w:r>
      <w:r w:rsidR="00495F56">
        <w:t xml:space="preserve"> </w:t>
      </w:r>
      <w:r w:rsidRPr="007C08C2">
        <w:t>HaShem.</w:t>
      </w:r>
      <w:r w:rsidR="00495F56">
        <w:t xml:space="preserve"> </w:t>
      </w:r>
      <w:r w:rsidRPr="007C08C2">
        <w:t>Going</w:t>
      </w:r>
      <w:r w:rsidR="00495F56">
        <w:t xml:space="preserve"> </w:t>
      </w:r>
      <w:r w:rsidRPr="007C08C2">
        <w:t>from</w:t>
      </w:r>
      <w:r w:rsidR="00495F56">
        <w:t xml:space="preserve"> </w:t>
      </w:r>
      <w:r w:rsidRPr="007C08C2">
        <w:t>the</w:t>
      </w:r>
      <w:r w:rsidR="00495F56">
        <w:t xml:space="preserve"> </w:t>
      </w:r>
      <w:r w:rsidRPr="007C08C2">
        <w:t>east,</w:t>
      </w:r>
      <w:r w:rsidR="00495F56">
        <w:t xml:space="preserve"> </w:t>
      </w:r>
      <w:r w:rsidRPr="007C08C2">
        <w:t>towards</w:t>
      </w:r>
      <w:r w:rsidR="00495F56">
        <w:t xml:space="preserve"> </w:t>
      </w:r>
      <w:r w:rsidRPr="007C08C2">
        <w:t>the</w:t>
      </w:r>
      <w:r w:rsidR="00495F56">
        <w:t xml:space="preserve"> </w:t>
      </w:r>
      <w:r w:rsidRPr="007C08C2">
        <w:t>west,</w:t>
      </w:r>
      <w:r w:rsidR="00495F56">
        <w:t xml:space="preserve"> </w:t>
      </w:r>
      <w:r w:rsidRPr="007C08C2">
        <w:t>is</w:t>
      </w:r>
      <w:r w:rsidR="00495F56">
        <w:t xml:space="preserve"> </w:t>
      </w:r>
      <w:r w:rsidRPr="007C08C2">
        <w:t>to</w:t>
      </w:r>
      <w:r w:rsidR="00495F56">
        <w:t xml:space="preserve"> </w:t>
      </w:r>
      <w:r w:rsidRPr="007C08C2">
        <w:t>move</w:t>
      </w:r>
      <w:r w:rsidR="00495F56">
        <w:t xml:space="preserve"> </w:t>
      </w:r>
      <w:r w:rsidRPr="007C08C2">
        <w:t>closer</w:t>
      </w:r>
      <w:r w:rsidR="00495F56">
        <w:t xml:space="preserve"> </w:t>
      </w:r>
      <w:r w:rsidRPr="007C08C2">
        <w:t>to</w:t>
      </w:r>
      <w:r w:rsidR="00495F56">
        <w:t xml:space="preserve"> </w:t>
      </w:r>
      <w:r w:rsidRPr="007C08C2">
        <w:t>HaShem.</w:t>
      </w:r>
    </w:p>
    <w:p w14:paraId="2478D43A" w14:textId="77777777" w:rsidR="007C08C2" w:rsidRPr="007C08C2" w:rsidRDefault="007C08C2" w:rsidP="007C08C2"/>
    <w:p w14:paraId="4A7273C9" w14:textId="414A533A" w:rsidR="007C08C2" w:rsidRPr="007C08C2" w:rsidRDefault="007C08C2" w:rsidP="007C08C2">
      <w:r w:rsidRPr="007C08C2">
        <w:t>The</w:t>
      </w:r>
      <w:r w:rsidR="00495F56">
        <w:t xml:space="preserve"> </w:t>
      </w:r>
      <w:r w:rsidRPr="007C08C2">
        <w:t>wise</w:t>
      </w:r>
      <w:r w:rsidR="00495F56">
        <w:t xml:space="preserve"> </w:t>
      </w:r>
      <w:r w:rsidRPr="007C08C2">
        <w:t>men</w:t>
      </w:r>
      <w:r w:rsidR="00495F56">
        <w:t xml:space="preserve"> </w:t>
      </w:r>
      <w:r w:rsidRPr="007C08C2">
        <w:t>went</w:t>
      </w:r>
      <w:r w:rsidR="00495F56">
        <w:t xml:space="preserve"> </w:t>
      </w:r>
      <w:r w:rsidRPr="007C08C2">
        <w:t>west</w:t>
      </w:r>
      <w:r w:rsidR="00495F56">
        <w:t xml:space="preserve"> </w:t>
      </w:r>
      <w:r w:rsidRPr="007C08C2">
        <w:t>to</w:t>
      </w:r>
      <w:r w:rsidR="00495F56">
        <w:t xml:space="preserve"> </w:t>
      </w:r>
      <w:r w:rsidRPr="007C08C2">
        <w:t>find</w:t>
      </w:r>
      <w:r w:rsidR="00495F56">
        <w:t xml:space="preserve"> </w:t>
      </w:r>
      <w:r w:rsidRPr="007C08C2">
        <w:t>the</w:t>
      </w:r>
      <w:r w:rsidR="00495F56">
        <w:t xml:space="preserve"> </w:t>
      </w:r>
      <w:r w:rsidRPr="007C08C2">
        <w:t>baby</w:t>
      </w:r>
      <w:r w:rsidR="00495F56">
        <w:t xml:space="preserve"> </w:t>
      </w:r>
      <w:r w:rsidRPr="007C08C2">
        <w:t>Yeshua.</w:t>
      </w:r>
      <w:r w:rsidRPr="007C08C2">
        <w:rPr>
          <w:sz w:val="20"/>
          <w:vertAlign w:val="superscript"/>
        </w:rPr>
        <w:footnoteReference w:id="195"/>
      </w:r>
    </w:p>
    <w:p w14:paraId="23D0C122" w14:textId="38F6502B" w:rsidR="007C08C2" w:rsidRDefault="007C08C2" w:rsidP="007C08C2"/>
    <w:p w14:paraId="5C6E62F4" w14:textId="7BC12DAE" w:rsidR="002374E3" w:rsidRDefault="002374E3" w:rsidP="002374E3">
      <w:pPr>
        <w:jc w:val="center"/>
      </w:pPr>
      <w:r>
        <w:t>* * *</w:t>
      </w:r>
    </w:p>
    <w:p w14:paraId="3D0265D2" w14:textId="4F30CE27" w:rsidR="002374E3" w:rsidRDefault="002374E3" w:rsidP="007C08C2"/>
    <w:p w14:paraId="36166752" w14:textId="77777777" w:rsidR="002374E3" w:rsidRDefault="002374E3" w:rsidP="002374E3"/>
    <w:p w14:paraId="1486978C" w14:textId="77777777" w:rsidR="002374E3" w:rsidRPr="00915F4B" w:rsidRDefault="002374E3" w:rsidP="002374E3">
      <w:pPr>
        <w:ind w:left="288" w:right="288"/>
        <w:rPr>
          <w:i/>
          <w:iCs/>
        </w:rPr>
      </w:pPr>
      <w:r w:rsidRPr="00915F4B">
        <w:rPr>
          <w:b/>
          <w:bCs/>
          <w:i/>
          <w:iCs/>
        </w:rPr>
        <w:t>Matityahu (Matthew) 2:9</w:t>
      </w:r>
      <w:r w:rsidRPr="00915F4B">
        <w:rPr>
          <w:i/>
          <w:iCs/>
        </w:rPr>
        <w:t xml:space="preserve"> When they had heard the king, they departed; and, lo, the star, </w:t>
      </w:r>
      <w:r w:rsidRPr="00915F4B">
        <w:rPr>
          <w:i/>
          <w:iCs/>
        </w:rPr>
        <w:lastRenderedPageBreak/>
        <w:t>which they saw in the east, went before them, till it came and stood over where the young child was.</w:t>
      </w:r>
    </w:p>
    <w:p w14:paraId="0A7098C6" w14:textId="77777777" w:rsidR="002374E3" w:rsidRDefault="002374E3" w:rsidP="002374E3"/>
    <w:p w14:paraId="1CA19F46" w14:textId="1CEAF013" w:rsidR="002374E3" w:rsidRDefault="002374E3" w:rsidP="002374E3">
      <w:r>
        <w:t xml:space="preserve">Here is a paraphrase of Matthew 2:9 … </w:t>
      </w:r>
      <w:r w:rsidRPr="00915F4B">
        <w:rPr>
          <w:i/>
          <w:iCs/>
        </w:rPr>
        <w:t>And behold the planet</w:t>
      </w:r>
      <w:r w:rsidR="004F7219">
        <w:rPr>
          <w:i/>
          <w:iCs/>
        </w:rPr>
        <w:t xml:space="preserve"> (Jupiter- Tzedek)</w:t>
      </w:r>
      <w:r w:rsidR="003A0222">
        <w:rPr>
          <w:i/>
          <w:iCs/>
        </w:rPr>
        <w:t xml:space="preserve"> / star</w:t>
      </w:r>
      <w:r w:rsidR="008C6F47">
        <w:rPr>
          <w:i/>
          <w:iCs/>
        </w:rPr>
        <w:t xml:space="preserve"> (</w:t>
      </w:r>
      <w:proofErr w:type="spellStart"/>
      <w:r w:rsidR="008C6F47">
        <w:rPr>
          <w:i/>
          <w:iCs/>
        </w:rPr>
        <w:t>Kimah</w:t>
      </w:r>
      <w:proofErr w:type="spellEnd"/>
      <w:r w:rsidR="008C6F47">
        <w:rPr>
          <w:i/>
          <w:iCs/>
        </w:rPr>
        <w:t>)</w:t>
      </w:r>
      <w:r w:rsidRPr="00915F4B">
        <w:rPr>
          <w:i/>
          <w:iCs/>
        </w:rPr>
        <w:t xml:space="preserve"> which they had seen at its </w:t>
      </w:r>
      <w:r w:rsidRPr="00915F4B">
        <w:rPr>
          <w:b/>
          <w:bCs/>
          <w:i/>
          <w:iCs/>
        </w:rPr>
        <w:t>heliacal rising</w:t>
      </w:r>
      <w:r w:rsidRPr="00915F4B">
        <w:rPr>
          <w:i/>
          <w:iCs/>
        </w:rPr>
        <w:t xml:space="preserve"> went retrograde and became stationary above in the sky (which showed) where the child was.</w:t>
      </w:r>
    </w:p>
    <w:p w14:paraId="7F6814DF" w14:textId="7C08CAB0" w:rsidR="002374E3" w:rsidRDefault="002374E3" w:rsidP="002374E3"/>
    <w:p w14:paraId="7854AE35" w14:textId="6E9F35E7" w:rsidR="008C6F47" w:rsidRDefault="008C6F47" w:rsidP="002374E3">
      <w:r>
        <w:rPr>
          <w:noProof/>
        </w:rPr>
        <w:drawing>
          <wp:inline distT="0" distB="0" distL="0" distR="0" wp14:anchorId="7BFE8BDF" wp14:editId="061C395A">
            <wp:extent cx="3200400" cy="21316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131695"/>
                    </a:xfrm>
                    <a:prstGeom prst="rect">
                      <a:avLst/>
                    </a:prstGeom>
                    <a:noFill/>
                    <a:ln>
                      <a:noFill/>
                    </a:ln>
                  </pic:spPr>
                </pic:pic>
              </a:graphicData>
            </a:graphic>
          </wp:inline>
        </w:drawing>
      </w:r>
    </w:p>
    <w:p w14:paraId="1E618A2F" w14:textId="77777777" w:rsidR="002374E3" w:rsidRPr="007C08C2" w:rsidRDefault="002374E3" w:rsidP="007C08C2"/>
    <w:bookmarkEnd w:id="26"/>
    <w:p w14:paraId="1A8E0A66" w14:textId="7BBC4F46" w:rsidR="007C08C2" w:rsidRDefault="007C08C2" w:rsidP="007C08C2">
      <w:r w:rsidRPr="007C08C2">
        <w:t>The</w:t>
      </w:r>
      <w:r w:rsidR="00495F56">
        <w:t xml:space="preserve"> </w:t>
      </w:r>
      <w:r w:rsidRPr="007C08C2">
        <w:t>Mashiach</w:t>
      </w:r>
      <w:r w:rsidR="00495F56">
        <w:t xml:space="preserve"> </w:t>
      </w:r>
      <w:r w:rsidRPr="007C08C2">
        <w:t>will</w:t>
      </w:r>
      <w:r w:rsidR="00495F56">
        <w:t xml:space="preserve"> </w:t>
      </w:r>
      <w:r w:rsidRPr="007C08C2">
        <w:t>come</w:t>
      </w:r>
      <w:r w:rsidR="00495F56">
        <w:t xml:space="preserve"> </w:t>
      </w:r>
      <w:r w:rsidRPr="007C08C2">
        <w:t>from</w:t>
      </w:r>
      <w:r w:rsidR="00495F56">
        <w:t xml:space="preserve"> </w:t>
      </w:r>
      <w:r w:rsidRPr="007C08C2">
        <w:t>the</w:t>
      </w:r>
      <w:r w:rsidR="00495F56">
        <w:t xml:space="preserve"> </w:t>
      </w:r>
      <w:r w:rsidRPr="007C08C2">
        <w:t>east</w:t>
      </w:r>
      <w:r w:rsidR="00495F56">
        <w:t xml:space="preserve"> </w:t>
      </w:r>
      <w:r w:rsidRPr="007C08C2">
        <w:t>going</w:t>
      </w:r>
      <w:r w:rsidR="00495F56">
        <w:t xml:space="preserve"> </w:t>
      </w:r>
      <w:r w:rsidRPr="007C08C2">
        <w:t>west</w:t>
      </w:r>
      <w:r w:rsidR="00495F56">
        <w:t xml:space="preserve"> </w:t>
      </w:r>
      <w:r w:rsidRPr="007C08C2">
        <w:t>to</w:t>
      </w:r>
      <w:r w:rsidR="00495F56">
        <w:t xml:space="preserve"> </w:t>
      </w:r>
      <w:r w:rsidRPr="007C08C2">
        <w:t>enter</w:t>
      </w:r>
      <w:r w:rsidR="00495F56">
        <w:t xml:space="preserve"> </w:t>
      </w:r>
      <w:r w:rsidRPr="007C08C2">
        <w:t>the</w:t>
      </w:r>
      <w:r w:rsidR="00495F56">
        <w:t xml:space="preserve"> </w:t>
      </w:r>
      <w:r w:rsidRPr="007C08C2">
        <w:t>Temple</w:t>
      </w:r>
      <w:r w:rsidR="00495F56">
        <w:t xml:space="preserve"> </w:t>
      </w:r>
      <w:r w:rsidRPr="007C08C2">
        <w:t>as</w:t>
      </w:r>
      <w:r w:rsidR="00495F56">
        <w:t xml:space="preserve"> </w:t>
      </w:r>
      <w:r w:rsidRPr="007C08C2">
        <w:t>King</w:t>
      </w:r>
      <w:r w:rsidR="00495F56">
        <w:t xml:space="preserve"> </w:t>
      </w:r>
      <w:r w:rsidRPr="007C08C2">
        <w:t>of</w:t>
      </w:r>
      <w:r w:rsidR="00495F56">
        <w:t xml:space="preserve"> </w:t>
      </w:r>
      <w:r w:rsidRPr="007C08C2">
        <w:t>kings</w:t>
      </w:r>
      <w:r w:rsidR="00495F56">
        <w:t xml:space="preserve"> </w:t>
      </w:r>
      <w:r w:rsidRPr="007C08C2">
        <w:t>and</w:t>
      </w:r>
      <w:r w:rsidR="00495F56">
        <w:t xml:space="preserve"> </w:t>
      </w:r>
      <w:r w:rsidRPr="007C08C2">
        <w:t>Lord</w:t>
      </w:r>
      <w:r w:rsidR="00495F56">
        <w:t xml:space="preserve"> </w:t>
      </w:r>
      <w:r w:rsidRPr="007C08C2">
        <w:t>of</w:t>
      </w:r>
      <w:r w:rsidR="00495F56">
        <w:t xml:space="preserve"> </w:t>
      </w:r>
      <w:r w:rsidRPr="007C08C2">
        <w:t>lords.</w:t>
      </w:r>
      <w:r w:rsidRPr="007C08C2">
        <w:rPr>
          <w:sz w:val="20"/>
          <w:vertAlign w:val="superscript"/>
        </w:rPr>
        <w:footnoteReference w:id="196"/>
      </w:r>
    </w:p>
    <w:p w14:paraId="023A39DA" w14:textId="0ECA18C5" w:rsidR="005265BE" w:rsidRDefault="005265BE" w:rsidP="007C08C2"/>
    <w:p w14:paraId="45F605AD" w14:textId="77777777" w:rsidR="002D6DD8" w:rsidRDefault="005265BE" w:rsidP="007C08C2">
      <w:r>
        <w:t>I</w:t>
      </w:r>
      <w:r w:rsidRPr="005265BE">
        <w:t xml:space="preserve"> take Luke 3:1 and 3:23 seriously, and then come up with</w:t>
      </w:r>
      <w:r w:rsidR="002D6DD8">
        <w:t>:</w:t>
      </w:r>
      <w:r w:rsidRPr="005265BE">
        <w:t xml:space="preserve"> </w:t>
      </w:r>
    </w:p>
    <w:p w14:paraId="0576215D" w14:textId="22A25FCE" w:rsidR="002D6DD8" w:rsidRPr="002D6DD8" w:rsidRDefault="005265BE" w:rsidP="002D6DD8">
      <w:pPr>
        <w:jc w:val="center"/>
        <w:rPr>
          <w:b/>
          <w:bCs/>
        </w:rPr>
      </w:pPr>
      <w:r w:rsidRPr="002D6DD8">
        <w:rPr>
          <w:b/>
          <w:bCs/>
        </w:rPr>
        <w:t>Tishri 1, 2 BC</w:t>
      </w:r>
    </w:p>
    <w:p w14:paraId="0504F3AF" w14:textId="77777777" w:rsidR="002D6DD8" w:rsidRDefault="002D6DD8" w:rsidP="007C08C2"/>
    <w:p w14:paraId="7A24F65C" w14:textId="1FEA928D" w:rsidR="005265BE" w:rsidRDefault="005265BE" w:rsidP="007C08C2">
      <w:r w:rsidRPr="005265BE">
        <w:t>after taking Revelation 12:1-3 into account. After these biblical pieces are accepted and put into place, then the astronomical events that caught the attention of the Magi drop into place.</w:t>
      </w:r>
    </w:p>
    <w:p w14:paraId="71A7695D" w14:textId="3E81F78B" w:rsidR="002D6DD8" w:rsidRDefault="002D6DD8" w:rsidP="007C08C2"/>
    <w:p w14:paraId="6FDD9F14" w14:textId="77777777" w:rsidR="002D6DD8" w:rsidRPr="002D6DD8" w:rsidRDefault="002D6DD8" w:rsidP="002D6DD8">
      <w:r w:rsidRPr="002D6DD8">
        <w:t>The gifts of the Magi were given shortly after the star stopped. This points to the 1st day of the 11th month on the Biblical Calendar:</w:t>
      </w:r>
    </w:p>
    <w:p w14:paraId="242CBB80" w14:textId="2820B06B" w:rsidR="002D6DD8" w:rsidRPr="002D6DD8" w:rsidRDefault="002D6DD8" w:rsidP="002D6DD8">
      <w:r w:rsidRPr="002D6DD8">
        <w:t>Month: S</w:t>
      </w:r>
      <w:r>
        <w:t>hebat</w:t>
      </w:r>
      <w:r w:rsidRPr="002D6DD8">
        <w:t>, 2 BC    4138 A.M. Sab</w:t>
      </w:r>
      <w:r>
        <w:t>bath</w:t>
      </w:r>
      <w:r w:rsidRPr="002D6DD8">
        <w:t xml:space="preserve"> Cyc</w:t>
      </w:r>
      <w:r>
        <w:t>le</w:t>
      </w:r>
      <w:r w:rsidRPr="002D6DD8">
        <w:t>: 2. Jub</w:t>
      </w:r>
      <w:r>
        <w:t>ilee</w:t>
      </w:r>
      <w:r w:rsidRPr="002D6DD8">
        <w:t xml:space="preserve"> Cyc</w:t>
      </w:r>
      <w:r>
        <w:t>le</w:t>
      </w:r>
      <w:r w:rsidRPr="002D6DD8">
        <w:t>: 23 Cycle No: 84</w:t>
      </w:r>
    </w:p>
    <w:p w14:paraId="1B02528F" w14:textId="77777777" w:rsidR="002D6DD8" w:rsidRPr="007C08C2" w:rsidRDefault="002D6DD8" w:rsidP="007C08C2"/>
    <w:p w14:paraId="5631A4C0" w14:textId="77777777" w:rsidR="007C08C2" w:rsidRPr="007C08C2" w:rsidRDefault="007C08C2" w:rsidP="007C08C2"/>
    <w:p w14:paraId="498A2E58" w14:textId="77777777" w:rsidR="007C08C2" w:rsidRPr="007C08C2" w:rsidRDefault="007C08C2" w:rsidP="007C08C2"/>
    <w:p w14:paraId="5520C294" w14:textId="0FC2E633" w:rsidR="007C08C2" w:rsidRPr="007C08C2" w:rsidRDefault="007C08C2" w:rsidP="00E05B1A">
      <w:pPr>
        <w:pStyle w:val="Heading1"/>
      </w:pPr>
      <w:bookmarkStart w:id="27" w:name="_Toc121697053"/>
      <w:r w:rsidRPr="007C08C2">
        <w:t>The</w:t>
      </w:r>
      <w:r w:rsidR="00495F56">
        <w:t xml:space="preserve"> </w:t>
      </w:r>
      <w:r w:rsidRPr="007C08C2">
        <w:t>Magi</w:t>
      </w:r>
      <w:bookmarkEnd w:id="27"/>
    </w:p>
    <w:p w14:paraId="64D59516" w14:textId="53A88080" w:rsidR="007C08C2" w:rsidRDefault="007C08C2" w:rsidP="007C08C2"/>
    <w:p w14:paraId="02568B7D" w14:textId="724F0626" w:rsidR="00A332F8" w:rsidRDefault="00A332F8" w:rsidP="00A332F8">
      <w:r w:rsidRPr="00A332F8">
        <w:rPr>
          <w:i/>
          <w:iCs/>
        </w:rPr>
        <w:t>Magos</w:t>
      </w:r>
      <w:r w:rsidRPr="00A332F8">
        <w:t xml:space="preserve"> is properly translated as ‘magician’, although more specifically the Magi were usually known as a class of Zoroastrian priests in Persia.</w:t>
      </w:r>
    </w:p>
    <w:p w14:paraId="11E43399" w14:textId="77777777" w:rsidR="00A332F8" w:rsidRPr="007C08C2" w:rsidRDefault="00A332F8" w:rsidP="007C08C2"/>
    <w:p w14:paraId="70C5475A" w14:textId="59CFEBDD" w:rsidR="007C08C2" w:rsidRPr="007C08C2" w:rsidRDefault="007C08C2" w:rsidP="007C08C2">
      <w:r w:rsidRPr="007C08C2">
        <w:t>Philo</w:t>
      </w:r>
      <w:r w:rsidR="00495F56">
        <w:t xml:space="preserve"> </w:t>
      </w:r>
      <w:r w:rsidRPr="007C08C2">
        <w:t>of</w:t>
      </w:r>
      <w:r w:rsidR="00495F56">
        <w:t xml:space="preserve"> </w:t>
      </w:r>
      <w:r w:rsidRPr="007C08C2">
        <w:t>Alexandria,</w:t>
      </w:r>
      <w:r w:rsidR="00495F56">
        <w:t xml:space="preserve"> </w:t>
      </w:r>
      <w:r w:rsidRPr="007C08C2">
        <w:t>a</w:t>
      </w:r>
      <w:r w:rsidR="00495F56">
        <w:t xml:space="preserve"> </w:t>
      </w:r>
      <w:r w:rsidRPr="007C08C2">
        <w:t>Jewish</w:t>
      </w:r>
      <w:r w:rsidR="00495F56">
        <w:t xml:space="preserve"> </w:t>
      </w:r>
      <w:r w:rsidRPr="007C08C2">
        <w:t>philosopher</w:t>
      </w:r>
      <w:r w:rsidR="00495F56">
        <w:t xml:space="preserve"> </w:t>
      </w:r>
      <w:r w:rsidRPr="007C08C2">
        <w:t>and</w:t>
      </w:r>
      <w:r w:rsidR="00495F56">
        <w:t xml:space="preserve"> </w:t>
      </w:r>
      <w:r w:rsidRPr="007C08C2">
        <w:t>contemporary</w:t>
      </w:r>
      <w:r w:rsidR="00495F56">
        <w:t xml:space="preserve"> </w:t>
      </w:r>
      <w:r w:rsidRPr="007C08C2">
        <w:t>of</w:t>
      </w:r>
      <w:r w:rsidR="00495F56">
        <w:t xml:space="preserve"> </w:t>
      </w:r>
      <w:r w:rsidRPr="007C08C2">
        <w:t>Jesus,</w:t>
      </w:r>
      <w:r w:rsidR="00495F56">
        <w:t xml:space="preserve"> </w:t>
      </w:r>
      <w:r w:rsidRPr="007C08C2">
        <w:t>uses</w:t>
      </w:r>
      <w:r w:rsidR="00495F56">
        <w:t xml:space="preserve"> </w:t>
      </w:r>
      <w:r w:rsidRPr="007C08C2">
        <w:rPr>
          <w:i/>
          <w:iCs/>
        </w:rPr>
        <w:t>magus</w:t>
      </w:r>
      <w:r w:rsidR="00495F56">
        <w:t xml:space="preserve"> </w:t>
      </w:r>
      <w:r w:rsidRPr="007C08C2">
        <w:t>to</w:t>
      </w:r>
      <w:r w:rsidR="00495F56">
        <w:t xml:space="preserve"> </w:t>
      </w:r>
      <w:r w:rsidRPr="007C08C2">
        <w:t>describe</w:t>
      </w:r>
      <w:r w:rsidR="00495F56">
        <w:t xml:space="preserve"> </w:t>
      </w:r>
      <w:r w:rsidRPr="007C08C2">
        <w:t>the</w:t>
      </w:r>
      <w:r w:rsidR="00495F56">
        <w:t xml:space="preserve"> </w:t>
      </w:r>
      <w:r w:rsidRPr="007C08C2">
        <w:t>following</w:t>
      </w:r>
      <w:r w:rsidR="00495F56">
        <w:t xml:space="preserve"> </w:t>
      </w:r>
      <w:r w:rsidRPr="007C08C2">
        <w:t>people:</w:t>
      </w:r>
    </w:p>
    <w:p w14:paraId="5B4F4A25" w14:textId="77777777" w:rsidR="007C08C2" w:rsidRPr="007C08C2" w:rsidRDefault="007C08C2" w:rsidP="007C08C2"/>
    <w:p w14:paraId="0BDC506D" w14:textId="3AA8941A" w:rsidR="007C08C2" w:rsidRPr="007C08C2" w:rsidRDefault="007C08C2" w:rsidP="007C08C2">
      <w:r w:rsidRPr="007C08C2">
        <w:t>Philo</w:t>
      </w:r>
      <w:r w:rsidR="00495F56">
        <w:t xml:space="preserve"> </w:t>
      </w:r>
      <w:r w:rsidRPr="007C08C2">
        <w:t>specifically</w:t>
      </w:r>
      <w:r w:rsidR="00495F56">
        <w:t xml:space="preserve"> </w:t>
      </w:r>
      <w:r w:rsidRPr="007C08C2">
        <w:t>calls</w:t>
      </w:r>
      <w:r w:rsidR="00495F56">
        <w:t xml:space="preserve"> </w:t>
      </w:r>
      <w:r w:rsidRPr="007C08C2">
        <w:t>Balaam</w:t>
      </w:r>
      <w:r w:rsidR="00495F56">
        <w:t xml:space="preserve"> </w:t>
      </w:r>
      <w:r w:rsidRPr="007C08C2">
        <w:t>a</w:t>
      </w:r>
      <w:r w:rsidR="00495F56">
        <w:t xml:space="preserve"> </w:t>
      </w:r>
      <w:proofErr w:type="spellStart"/>
      <w:r w:rsidRPr="007C08C2">
        <w:rPr>
          <w:i/>
          <w:iCs/>
        </w:rPr>
        <w:t>magos</w:t>
      </w:r>
      <w:proofErr w:type="spellEnd"/>
      <w:r w:rsidRPr="007C08C2">
        <w:t>,</w:t>
      </w:r>
      <w:r w:rsidRPr="007C08C2">
        <w:rPr>
          <w:sz w:val="20"/>
          <w:vertAlign w:val="superscript"/>
        </w:rPr>
        <w:footnoteReference w:id="197"/>
      </w:r>
      <w:r w:rsidR="00495F56">
        <w:t xml:space="preserve"> </w:t>
      </w:r>
      <w:r w:rsidRPr="007C08C2">
        <w:t>the</w:t>
      </w:r>
      <w:r w:rsidR="00495F56">
        <w:t xml:space="preserve"> </w:t>
      </w:r>
      <w:r w:rsidRPr="007C08C2">
        <w:t>same</w:t>
      </w:r>
      <w:r w:rsidR="00495F56">
        <w:t xml:space="preserve"> </w:t>
      </w:r>
      <w:r w:rsidRPr="007C08C2">
        <w:t>term</w:t>
      </w:r>
      <w:r w:rsidR="00495F56">
        <w:t xml:space="preserve"> </w:t>
      </w:r>
      <w:r w:rsidRPr="007C08C2">
        <w:t>he</w:t>
      </w:r>
      <w:r w:rsidR="00495F56">
        <w:t xml:space="preserve"> </w:t>
      </w:r>
      <w:r w:rsidRPr="007C08C2">
        <w:t>uses</w:t>
      </w:r>
      <w:r w:rsidR="00495F56">
        <w:t xml:space="preserve"> </w:t>
      </w:r>
      <w:r w:rsidRPr="007C08C2">
        <w:t>to</w:t>
      </w:r>
      <w:r w:rsidR="00495F56">
        <w:t xml:space="preserve"> </w:t>
      </w:r>
      <w:r w:rsidRPr="007C08C2">
        <w:t>describe</w:t>
      </w:r>
      <w:r w:rsidR="00495F56">
        <w:t xml:space="preserve"> </w:t>
      </w:r>
      <w:r w:rsidRPr="007C08C2">
        <w:t>the</w:t>
      </w:r>
      <w:r w:rsidR="00495F56">
        <w:t xml:space="preserve"> </w:t>
      </w:r>
      <w:r w:rsidRPr="007C08C2">
        <w:t>“magicians”</w:t>
      </w:r>
      <w:r w:rsidR="00495F56">
        <w:t xml:space="preserve"> </w:t>
      </w:r>
      <w:r w:rsidRPr="007C08C2">
        <w:t>who</w:t>
      </w:r>
      <w:r w:rsidR="00495F56">
        <w:t xml:space="preserve"> </w:t>
      </w:r>
      <w:r w:rsidRPr="007C08C2">
        <w:t>opposed</w:t>
      </w:r>
      <w:r w:rsidR="00495F56">
        <w:t xml:space="preserve"> </w:t>
      </w:r>
      <w:r w:rsidRPr="007C08C2">
        <w:t>Moses</w:t>
      </w:r>
      <w:r w:rsidR="00495F56">
        <w:t xml:space="preserve"> </w:t>
      </w:r>
      <w:r w:rsidRPr="007C08C2">
        <w:t>in</w:t>
      </w:r>
      <w:r w:rsidR="00495F56">
        <w:t xml:space="preserve"> </w:t>
      </w:r>
      <w:r w:rsidRPr="007C08C2">
        <w:t>Egypt</w:t>
      </w:r>
      <w:r w:rsidR="00495F56">
        <w:t xml:space="preserve"> </w:t>
      </w:r>
      <w:r w:rsidRPr="007C08C2">
        <w:t>(Philo,</w:t>
      </w:r>
      <w:r w:rsidR="00495F56">
        <w:t xml:space="preserve"> </w:t>
      </w:r>
      <w:r w:rsidRPr="007C08C2">
        <w:rPr>
          <w:i/>
          <w:iCs/>
        </w:rPr>
        <w:t>Life</w:t>
      </w:r>
      <w:r w:rsidR="00495F56">
        <w:rPr>
          <w:i/>
          <w:iCs/>
        </w:rPr>
        <w:t xml:space="preserve"> </w:t>
      </w:r>
      <w:r w:rsidRPr="007C08C2">
        <w:rPr>
          <w:i/>
          <w:iCs/>
        </w:rPr>
        <w:t>of</w:t>
      </w:r>
      <w:r w:rsidR="00495F56">
        <w:rPr>
          <w:i/>
          <w:iCs/>
        </w:rPr>
        <w:t xml:space="preserve"> </w:t>
      </w:r>
      <w:r w:rsidRPr="007C08C2">
        <w:rPr>
          <w:i/>
          <w:iCs/>
        </w:rPr>
        <w:t>Moses,</w:t>
      </w:r>
      <w:r w:rsidR="00495F56">
        <w:rPr>
          <w:i/>
          <w:iCs/>
        </w:rPr>
        <w:t xml:space="preserve"> </w:t>
      </w:r>
      <w:r w:rsidRPr="007C08C2">
        <w:t>1:92).</w:t>
      </w:r>
    </w:p>
    <w:p w14:paraId="1E06170D" w14:textId="77777777" w:rsidR="007C08C2" w:rsidRPr="007C08C2" w:rsidRDefault="007C08C2" w:rsidP="007C08C2"/>
    <w:p w14:paraId="6AAF2310" w14:textId="029E427B" w:rsidR="007C08C2" w:rsidRPr="007C08C2" w:rsidRDefault="007C08C2" w:rsidP="007C08C2">
      <w:r w:rsidRPr="007C08C2">
        <w:t>Says</w:t>
      </w:r>
      <w:r w:rsidR="00495F56">
        <w:t xml:space="preserve"> </w:t>
      </w:r>
      <w:r w:rsidRPr="007C08C2">
        <w:t>Philo:</w:t>
      </w:r>
      <w:r w:rsidRPr="007C08C2">
        <w:rPr>
          <w:sz w:val="20"/>
          <w:vertAlign w:val="superscript"/>
        </w:rPr>
        <w:footnoteReference w:id="198"/>
      </w:r>
      <w:r w:rsidR="00495F56">
        <w:t xml:space="preserve"> </w:t>
      </w:r>
      <w:r w:rsidRPr="007C08C2">
        <w:t>“Among</w:t>
      </w:r>
      <w:r w:rsidR="00495F56">
        <w:t xml:space="preserve"> </w:t>
      </w:r>
      <w:r w:rsidRPr="007C08C2">
        <w:t>the</w:t>
      </w:r>
      <w:r w:rsidR="00495F56">
        <w:t xml:space="preserve"> </w:t>
      </w:r>
      <w:r w:rsidRPr="007C08C2">
        <w:t>Persians</w:t>
      </w:r>
      <w:r w:rsidR="00495F56">
        <w:t xml:space="preserve"> </w:t>
      </w:r>
      <w:r w:rsidRPr="007C08C2">
        <w:t>there</w:t>
      </w:r>
      <w:r w:rsidR="00495F56">
        <w:t xml:space="preserve"> </w:t>
      </w:r>
      <w:r w:rsidRPr="007C08C2">
        <w:t>is</w:t>
      </w:r>
      <w:r w:rsidR="00495F56">
        <w:t xml:space="preserve"> </w:t>
      </w:r>
      <w:r w:rsidRPr="007C08C2">
        <w:t>a</w:t>
      </w:r>
      <w:r w:rsidR="00495F56">
        <w:t xml:space="preserve"> </w:t>
      </w:r>
      <w:r w:rsidRPr="007C08C2">
        <w:t>body</w:t>
      </w:r>
      <w:r w:rsidR="00495F56">
        <w:t xml:space="preserve"> </w:t>
      </w:r>
      <w:r w:rsidRPr="007C08C2">
        <w:t>of</w:t>
      </w:r>
      <w:r w:rsidR="00495F56">
        <w:t xml:space="preserve"> </w:t>
      </w:r>
      <w:r w:rsidRPr="007C08C2">
        <w:t>the</w:t>
      </w:r>
      <w:r w:rsidR="00495F56">
        <w:t xml:space="preserve"> </w:t>
      </w:r>
      <w:r w:rsidRPr="007C08C2">
        <w:t>Magi,</w:t>
      </w:r>
      <w:r w:rsidR="00495F56">
        <w:t xml:space="preserve"> </w:t>
      </w:r>
      <w:r w:rsidRPr="007C08C2">
        <w:t>who,</w:t>
      </w:r>
      <w:r w:rsidR="00495F56">
        <w:t xml:space="preserve"> </w:t>
      </w:r>
      <w:r w:rsidRPr="007C08C2">
        <w:t>investigating</w:t>
      </w:r>
      <w:r w:rsidR="00495F56">
        <w:t xml:space="preserve"> </w:t>
      </w:r>
      <w:r w:rsidRPr="007C08C2">
        <w:t>the</w:t>
      </w:r>
      <w:r w:rsidR="00495F56">
        <w:t xml:space="preserve"> </w:t>
      </w:r>
      <w:r w:rsidRPr="007C08C2">
        <w:t>works</w:t>
      </w:r>
      <w:r w:rsidR="00495F56">
        <w:t xml:space="preserve"> </w:t>
      </w:r>
      <w:r w:rsidRPr="007C08C2">
        <w:t>of</w:t>
      </w:r>
      <w:r w:rsidR="00495F56">
        <w:t xml:space="preserve"> </w:t>
      </w:r>
      <w:r w:rsidRPr="007C08C2">
        <w:t>nature</w:t>
      </w:r>
      <w:r w:rsidR="00495F56">
        <w:t xml:space="preserve"> </w:t>
      </w:r>
      <w:r w:rsidRPr="007C08C2">
        <w:t>for</w:t>
      </w:r>
      <w:r w:rsidR="00495F56">
        <w:t xml:space="preserve"> </w:t>
      </w:r>
      <w:r w:rsidRPr="007C08C2">
        <w:t>the</w:t>
      </w:r>
      <w:r w:rsidR="00495F56">
        <w:t xml:space="preserve"> </w:t>
      </w:r>
      <w:r w:rsidRPr="007C08C2">
        <w:t>purpose</w:t>
      </w:r>
      <w:r w:rsidR="00495F56">
        <w:t xml:space="preserve"> </w:t>
      </w:r>
      <w:r w:rsidRPr="007C08C2">
        <w:t>of</w:t>
      </w:r>
      <w:r w:rsidR="00495F56">
        <w:t xml:space="preserve"> </w:t>
      </w:r>
      <w:r w:rsidRPr="007C08C2">
        <w:t>becoming</w:t>
      </w:r>
      <w:r w:rsidR="00495F56">
        <w:t xml:space="preserve"> </w:t>
      </w:r>
      <w:r w:rsidRPr="007C08C2">
        <w:t>acquainted</w:t>
      </w:r>
      <w:r w:rsidR="00495F56">
        <w:t xml:space="preserve"> </w:t>
      </w:r>
      <w:r w:rsidRPr="007C08C2">
        <w:t>with</w:t>
      </w:r>
      <w:r w:rsidR="00495F56">
        <w:t xml:space="preserve"> </w:t>
      </w:r>
      <w:r w:rsidRPr="007C08C2">
        <w:t>the</w:t>
      </w:r>
      <w:r w:rsidR="00495F56">
        <w:t xml:space="preserve"> </w:t>
      </w:r>
      <w:r w:rsidRPr="007C08C2">
        <w:t>truth,</w:t>
      </w:r>
      <w:r w:rsidR="00495F56">
        <w:t xml:space="preserve"> </w:t>
      </w:r>
      <w:r w:rsidRPr="007C08C2">
        <w:t>do</w:t>
      </w:r>
      <w:r w:rsidR="00495F56">
        <w:t xml:space="preserve"> </w:t>
      </w:r>
      <w:r w:rsidRPr="007C08C2">
        <w:t>at</w:t>
      </w:r>
      <w:r w:rsidR="00495F56">
        <w:t xml:space="preserve"> </w:t>
      </w:r>
      <w:r w:rsidRPr="007C08C2">
        <w:t>their</w:t>
      </w:r>
      <w:r w:rsidR="00495F56">
        <w:t xml:space="preserve"> </w:t>
      </w:r>
      <w:r w:rsidRPr="007C08C2">
        <w:t>leisure</w:t>
      </w:r>
      <w:r w:rsidR="00495F56">
        <w:t xml:space="preserve"> </w:t>
      </w:r>
      <w:r w:rsidRPr="007C08C2">
        <w:t>become</w:t>
      </w:r>
      <w:r w:rsidR="00495F56">
        <w:t xml:space="preserve"> </w:t>
      </w:r>
      <w:r w:rsidRPr="007C08C2">
        <w:t>initiated</w:t>
      </w:r>
      <w:r w:rsidR="00495F56">
        <w:t xml:space="preserve"> </w:t>
      </w:r>
      <w:r w:rsidRPr="007C08C2">
        <w:t>themselves</w:t>
      </w:r>
      <w:r w:rsidR="00495F56">
        <w:t xml:space="preserve"> </w:t>
      </w:r>
      <w:r w:rsidRPr="007C08C2">
        <w:t>and</w:t>
      </w:r>
      <w:r w:rsidR="00495F56">
        <w:t xml:space="preserve"> </w:t>
      </w:r>
      <w:r w:rsidRPr="007C08C2">
        <w:t>initiate</w:t>
      </w:r>
      <w:r w:rsidR="00495F56">
        <w:t xml:space="preserve"> </w:t>
      </w:r>
      <w:r w:rsidRPr="007C08C2">
        <w:t>others</w:t>
      </w:r>
      <w:r w:rsidR="00495F56">
        <w:t xml:space="preserve"> </w:t>
      </w:r>
      <w:r w:rsidRPr="007C08C2">
        <w:t>in</w:t>
      </w:r>
      <w:r w:rsidR="00495F56">
        <w:t xml:space="preserve"> </w:t>
      </w:r>
      <w:r w:rsidRPr="007C08C2">
        <w:t>the</w:t>
      </w:r>
      <w:r w:rsidR="00495F56">
        <w:t xml:space="preserve"> </w:t>
      </w:r>
      <w:r w:rsidRPr="007C08C2">
        <w:t>divine</w:t>
      </w:r>
      <w:r w:rsidR="00495F56">
        <w:t xml:space="preserve"> </w:t>
      </w:r>
      <w:r w:rsidRPr="007C08C2">
        <w:t>virtues</w:t>
      </w:r>
      <w:r w:rsidR="00495F56">
        <w:t xml:space="preserve"> </w:t>
      </w:r>
      <w:r w:rsidRPr="007C08C2">
        <w:t>by</w:t>
      </w:r>
      <w:r w:rsidR="00495F56">
        <w:t xml:space="preserve"> </w:t>
      </w:r>
      <w:r w:rsidRPr="007C08C2">
        <w:t>very</w:t>
      </w:r>
      <w:r w:rsidR="00495F56">
        <w:t xml:space="preserve"> </w:t>
      </w:r>
      <w:r w:rsidRPr="007C08C2">
        <w:t>clear</w:t>
      </w:r>
      <w:r w:rsidR="00495F56">
        <w:t xml:space="preserve"> </w:t>
      </w:r>
      <w:r w:rsidRPr="007C08C2">
        <w:t>explanations.”</w:t>
      </w:r>
    </w:p>
    <w:p w14:paraId="5BE118BE" w14:textId="77777777" w:rsidR="007C08C2" w:rsidRPr="007C08C2" w:rsidRDefault="007C08C2" w:rsidP="007C08C2"/>
    <w:p w14:paraId="657F1B7F" w14:textId="36E51D52" w:rsidR="007C08C2" w:rsidRPr="007C08C2" w:rsidRDefault="007C08C2" w:rsidP="007C08C2">
      <w:r w:rsidRPr="007C08C2">
        <w:t>The</w:t>
      </w:r>
      <w:r w:rsidR="00495F56">
        <w:t xml:space="preserve"> </w:t>
      </w:r>
      <w:r w:rsidRPr="007C08C2">
        <w:t>motive</w:t>
      </w:r>
      <w:r w:rsidR="00495F56">
        <w:t xml:space="preserve"> </w:t>
      </w:r>
      <w:r w:rsidRPr="007C08C2">
        <w:t>of</w:t>
      </w:r>
      <w:r w:rsidR="00495F56">
        <w:t xml:space="preserve"> </w:t>
      </w:r>
      <w:r w:rsidRPr="007C08C2">
        <w:t>the</w:t>
      </w:r>
      <w:r w:rsidR="00495F56">
        <w:t xml:space="preserve"> </w:t>
      </w:r>
      <w:r w:rsidRPr="007C08C2">
        <w:t>Magi</w:t>
      </w:r>
      <w:r w:rsidR="00495F56">
        <w:t xml:space="preserve"> </w:t>
      </w:r>
      <w:r w:rsidRPr="007C08C2">
        <w:t>in</w:t>
      </w:r>
      <w:r w:rsidR="00495F56">
        <w:t xml:space="preserve"> </w:t>
      </w:r>
      <w:r w:rsidRPr="007C08C2">
        <w:t>coming</w:t>
      </w:r>
      <w:r w:rsidR="00495F56">
        <w:t xml:space="preserve"> </w:t>
      </w:r>
      <w:r w:rsidRPr="007C08C2">
        <w:t>to</w:t>
      </w:r>
      <w:r w:rsidR="00495F56">
        <w:t xml:space="preserve"> </w:t>
      </w:r>
      <w:r w:rsidRPr="007C08C2">
        <w:t>Jerusalem</w:t>
      </w:r>
      <w:r w:rsidR="00495F56">
        <w:t xml:space="preserve"> </w:t>
      </w:r>
      <w:r w:rsidRPr="007C08C2">
        <w:t>tells</w:t>
      </w:r>
      <w:r w:rsidR="00495F56">
        <w:t xml:space="preserve"> </w:t>
      </w:r>
      <w:r w:rsidRPr="007C08C2">
        <w:t>us</w:t>
      </w:r>
      <w:r w:rsidR="00495F56">
        <w:t xml:space="preserve"> </w:t>
      </w:r>
      <w:r w:rsidRPr="007C08C2">
        <w:t>a</w:t>
      </w:r>
      <w:r w:rsidR="00495F56">
        <w:t xml:space="preserve"> </w:t>
      </w:r>
      <w:r w:rsidRPr="007C08C2">
        <w:t>great</w:t>
      </w:r>
      <w:r w:rsidR="00495F56">
        <w:t xml:space="preserve"> </w:t>
      </w:r>
      <w:r w:rsidRPr="007C08C2">
        <w:t>deal</w:t>
      </w:r>
      <w:r w:rsidR="00495F56">
        <w:t xml:space="preserve"> </w:t>
      </w:r>
      <w:r w:rsidRPr="007C08C2">
        <w:t>more</w:t>
      </w:r>
      <w:r w:rsidR="00495F56">
        <w:t xml:space="preserve"> </w:t>
      </w:r>
      <w:r w:rsidRPr="007C08C2">
        <w:t>about</w:t>
      </w:r>
      <w:r w:rsidR="00495F56">
        <w:t xml:space="preserve"> </w:t>
      </w:r>
      <w:r w:rsidRPr="007C08C2">
        <w:t>them.</w:t>
      </w:r>
      <w:r w:rsidR="00495F56">
        <w:t xml:space="preserve"> </w:t>
      </w:r>
      <w:r w:rsidRPr="007C08C2">
        <w:t>They</w:t>
      </w:r>
      <w:r w:rsidR="00495F56">
        <w:t xml:space="preserve"> </w:t>
      </w:r>
      <w:r w:rsidRPr="007C08C2">
        <w:t>wanted</w:t>
      </w:r>
      <w:r w:rsidR="00495F56">
        <w:t xml:space="preserve"> </w:t>
      </w:r>
      <w:r w:rsidRPr="007C08C2">
        <w:t>to</w:t>
      </w:r>
      <w:r w:rsidR="00495F56">
        <w:t xml:space="preserve"> </w:t>
      </w:r>
      <w:r w:rsidRPr="007C08C2">
        <w:t>worship</w:t>
      </w:r>
      <w:r w:rsidR="00495F56">
        <w:t xml:space="preserve"> </w:t>
      </w:r>
      <w:r w:rsidRPr="007C08C2">
        <w:t>a</w:t>
      </w:r>
      <w:r w:rsidR="00495F56">
        <w:t xml:space="preserve"> </w:t>
      </w:r>
      <w:r w:rsidRPr="007C08C2">
        <w:t>Jewish</w:t>
      </w:r>
      <w:r w:rsidR="00495F56">
        <w:t xml:space="preserve"> </w:t>
      </w:r>
      <w:r w:rsidRPr="007C08C2">
        <w:t>king.</w:t>
      </w:r>
      <w:r w:rsidR="00495F56">
        <w:t xml:space="preserve"> </w:t>
      </w:r>
      <w:r w:rsidRPr="007C08C2">
        <w:t>It</w:t>
      </w:r>
      <w:r w:rsidR="00495F56">
        <w:t xml:space="preserve"> </w:t>
      </w:r>
      <w:r w:rsidRPr="007C08C2">
        <w:t>can’t</w:t>
      </w:r>
      <w:r w:rsidR="00495F56">
        <w:t xml:space="preserve"> </w:t>
      </w:r>
      <w:r w:rsidRPr="007C08C2">
        <w:t>be</w:t>
      </w:r>
      <w:r w:rsidR="00495F56">
        <w:t xml:space="preserve"> </w:t>
      </w:r>
      <w:r w:rsidRPr="007C08C2">
        <w:t>proven</w:t>
      </w:r>
      <w:r w:rsidR="00495F56">
        <w:t xml:space="preserve"> </w:t>
      </w:r>
      <w:r w:rsidRPr="007C08C2">
        <w:t>from</w:t>
      </w:r>
      <w:r w:rsidR="00495F56">
        <w:t xml:space="preserve"> </w:t>
      </w:r>
      <w:r w:rsidRPr="007C08C2">
        <w:t>the</w:t>
      </w:r>
      <w:r w:rsidR="00495F56">
        <w:t xml:space="preserve"> </w:t>
      </w:r>
      <w:r w:rsidRPr="007C08C2">
        <w:t>text,</w:t>
      </w:r>
      <w:r w:rsidR="00495F56">
        <w:t xml:space="preserve"> </w:t>
      </w:r>
      <w:r w:rsidRPr="007C08C2">
        <w:t>but</w:t>
      </w:r>
      <w:r w:rsidR="00495F56">
        <w:t xml:space="preserve"> </w:t>
      </w:r>
      <w:r w:rsidRPr="007C08C2">
        <w:t>it</w:t>
      </w:r>
      <w:r w:rsidR="00495F56">
        <w:t xml:space="preserve"> </w:t>
      </w:r>
      <w:r w:rsidRPr="007C08C2">
        <w:t>is</w:t>
      </w:r>
      <w:r w:rsidR="00495F56">
        <w:t xml:space="preserve"> </w:t>
      </w:r>
      <w:r w:rsidRPr="007C08C2">
        <w:t>quite</w:t>
      </w:r>
      <w:r w:rsidR="00495F56">
        <w:t xml:space="preserve"> </w:t>
      </w:r>
      <w:r w:rsidRPr="007C08C2">
        <w:t>possible</w:t>
      </w:r>
      <w:r w:rsidR="00495F56">
        <w:t xml:space="preserve"> </w:t>
      </w:r>
      <w:r w:rsidRPr="007C08C2">
        <w:t>that</w:t>
      </w:r>
      <w:r w:rsidR="00495F56">
        <w:t xml:space="preserve"> </w:t>
      </w:r>
      <w:r w:rsidRPr="007C08C2">
        <w:t>some</w:t>
      </w:r>
      <w:r w:rsidR="00495F56">
        <w:t xml:space="preserve"> </w:t>
      </w:r>
      <w:r w:rsidRPr="007C08C2">
        <w:t>of</w:t>
      </w:r>
      <w:r w:rsidR="00495F56">
        <w:t xml:space="preserve"> </w:t>
      </w:r>
      <w:r w:rsidRPr="007C08C2">
        <w:t>the</w:t>
      </w:r>
      <w:r w:rsidR="00495F56">
        <w:t xml:space="preserve"> </w:t>
      </w:r>
      <w:r w:rsidRPr="007C08C2">
        <w:t>Magi</w:t>
      </w:r>
      <w:r w:rsidR="00495F56">
        <w:t xml:space="preserve"> </w:t>
      </w:r>
      <w:r w:rsidRPr="007C08C2">
        <w:t>were</w:t>
      </w:r>
      <w:r w:rsidR="00495F56">
        <w:t xml:space="preserve"> </w:t>
      </w:r>
      <w:r w:rsidRPr="007C08C2">
        <w:t>of</w:t>
      </w:r>
      <w:r w:rsidR="00495F56">
        <w:t xml:space="preserve"> </w:t>
      </w:r>
      <w:r w:rsidRPr="007C08C2">
        <w:t>Jewish</w:t>
      </w:r>
      <w:r w:rsidR="00495F56">
        <w:t xml:space="preserve"> </w:t>
      </w:r>
      <w:r w:rsidRPr="007C08C2">
        <w:t>descent,</w:t>
      </w:r>
      <w:r w:rsidR="00495F56">
        <w:t xml:space="preserve"> </w:t>
      </w:r>
      <w:r w:rsidRPr="007C08C2">
        <w:t>perhaps</w:t>
      </w:r>
      <w:r w:rsidR="00495F56">
        <w:t xml:space="preserve"> </w:t>
      </w:r>
      <w:r w:rsidRPr="007C08C2">
        <w:t>a</w:t>
      </w:r>
      <w:r w:rsidR="00495F56">
        <w:t xml:space="preserve"> </w:t>
      </w:r>
      <w:r w:rsidRPr="007C08C2">
        <w:t>Jewish</w:t>
      </w:r>
      <w:r w:rsidR="00495F56">
        <w:t xml:space="preserve"> </w:t>
      </w:r>
      <w:r w:rsidRPr="007C08C2">
        <w:t>remnant</w:t>
      </w:r>
      <w:r w:rsidR="00495F56">
        <w:t xml:space="preserve"> </w:t>
      </w:r>
      <w:r w:rsidRPr="007C08C2">
        <w:t>from</w:t>
      </w:r>
      <w:r w:rsidR="00495F56">
        <w:t xml:space="preserve"> </w:t>
      </w:r>
      <w:r w:rsidRPr="007C08C2">
        <w:t>Daniel’s</w:t>
      </w:r>
      <w:r w:rsidR="00495F56">
        <w:t xml:space="preserve"> </w:t>
      </w:r>
      <w:r w:rsidRPr="007C08C2">
        <w:t>day.</w:t>
      </w:r>
      <w:r w:rsidR="00495F56">
        <w:t xml:space="preserve"> </w:t>
      </w:r>
      <w:r w:rsidRPr="007C08C2">
        <w:t>This</w:t>
      </w:r>
      <w:r w:rsidR="00495F56">
        <w:t xml:space="preserve"> </w:t>
      </w:r>
      <w:r w:rsidRPr="007C08C2">
        <w:t>would</w:t>
      </w:r>
      <w:r w:rsidR="00495F56">
        <w:t xml:space="preserve"> </w:t>
      </w:r>
      <w:r w:rsidRPr="007C08C2">
        <w:t>help</w:t>
      </w:r>
      <w:r w:rsidR="00495F56">
        <w:t xml:space="preserve"> </w:t>
      </w:r>
      <w:r w:rsidRPr="007C08C2">
        <w:t>explain</w:t>
      </w:r>
      <w:r w:rsidR="00495F56">
        <w:t xml:space="preserve"> </w:t>
      </w:r>
      <w:r w:rsidRPr="007C08C2">
        <w:t>why</w:t>
      </w:r>
      <w:r w:rsidR="00495F56">
        <w:t xml:space="preserve"> </w:t>
      </w:r>
      <w:r w:rsidRPr="007C08C2">
        <w:t>a</w:t>
      </w:r>
      <w:r w:rsidR="00495F56">
        <w:t xml:space="preserve"> </w:t>
      </w:r>
      <w:r w:rsidRPr="007C08C2">
        <w:t>Jewish</w:t>
      </w:r>
      <w:r w:rsidR="00495F56">
        <w:t xml:space="preserve"> </w:t>
      </w:r>
      <w:r w:rsidRPr="007C08C2">
        <w:t>philosopher,</w:t>
      </w:r>
      <w:r w:rsidR="00495F56">
        <w:t xml:space="preserve"> </w:t>
      </w:r>
      <w:r w:rsidRPr="007C08C2">
        <w:t>Philo,</w:t>
      </w:r>
      <w:r w:rsidR="00495F56">
        <w:t xml:space="preserve"> </w:t>
      </w:r>
      <w:r w:rsidRPr="007C08C2">
        <w:t>would</w:t>
      </w:r>
      <w:r w:rsidR="00495F56">
        <w:t xml:space="preserve"> </w:t>
      </w:r>
      <w:r w:rsidRPr="007C08C2">
        <w:t>admire</w:t>
      </w:r>
      <w:r w:rsidR="00495F56">
        <w:t xml:space="preserve"> </w:t>
      </w:r>
      <w:r w:rsidRPr="007C08C2">
        <w:t>them,</w:t>
      </w:r>
      <w:r w:rsidR="00495F56">
        <w:t xml:space="preserve"> </w:t>
      </w:r>
      <w:r w:rsidRPr="007C08C2">
        <w:t>why</w:t>
      </w:r>
      <w:r w:rsidR="00495F56">
        <w:t xml:space="preserve"> </w:t>
      </w:r>
      <w:r w:rsidRPr="007C08C2">
        <w:t>they</w:t>
      </w:r>
      <w:r w:rsidR="00495F56">
        <w:t xml:space="preserve"> </w:t>
      </w:r>
      <w:r w:rsidRPr="007C08C2">
        <w:t>were</w:t>
      </w:r>
      <w:r w:rsidR="00495F56">
        <w:t xml:space="preserve"> </w:t>
      </w:r>
      <w:r w:rsidRPr="007C08C2">
        <w:t>watching</w:t>
      </w:r>
      <w:r w:rsidR="00495F56">
        <w:t xml:space="preserve"> </w:t>
      </w:r>
      <w:r w:rsidRPr="007C08C2">
        <w:t>the</w:t>
      </w:r>
      <w:r w:rsidR="00495F56">
        <w:t xml:space="preserve"> </w:t>
      </w:r>
      <w:r w:rsidRPr="007C08C2">
        <w:t>sky</w:t>
      </w:r>
      <w:r w:rsidR="00495F56">
        <w:t xml:space="preserve"> </w:t>
      </w:r>
      <w:r w:rsidRPr="007C08C2">
        <w:t>for</w:t>
      </w:r>
      <w:r w:rsidR="00495F56">
        <w:t xml:space="preserve"> </w:t>
      </w:r>
      <w:r w:rsidRPr="007C08C2">
        <w:t>things</w:t>
      </w:r>
      <w:r w:rsidR="00495F56">
        <w:t xml:space="preserve"> </w:t>
      </w:r>
      <w:r w:rsidRPr="007C08C2">
        <w:t>Jewish,</w:t>
      </w:r>
      <w:r w:rsidR="00495F56">
        <w:t xml:space="preserve"> </w:t>
      </w:r>
      <w:r w:rsidRPr="007C08C2">
        <w:t>why</w:t>
      </w:r>
      <w:r w:rsidR="00495F56">
        <w:t xml:space="preserve"> </w:t>
      </w:r>
      <w:r w:rsidRPr="007C08C2">
        <w:t>they</w:t>
      </w:r>
      <w:r w:rsidR="00495F56">
        <w:t xml:space="preserve"> </w:t>
      </w:r>
      <w:r w:rsidRPr="007C08C2">
        <w:t>wanted</w:t>
      </w:r>
      <w:r w:rsidR="00495F56">
        <w:t xml:space="preserve"> </w:t>
      </w:r>
      <w:r w:rsidRPr="007C08C2">
        <w:t>to</w:t>
      </w:r>
      <w:r w:rsidR="00495F56">
        <w:t xml:space="preserve"> </w:t>
      </w:r>
      <w:r w:rsidRPr="007C08C2">
        <w:t>worship</w:t>
      </w:r>
      <w:r w:rsidR="00495F56">
        <w:t xml:space="preserve"> </w:t>
      </w:r>
      <w:r w:rsidRPr="007C08C2">
        <w:t>a</w:t>
      </w:r>
      <w:r w:rsidR="00495F56">
        <w:t xml:space="preserve"> </w:t>
      </w:r>
      <w:r w:rsidRPr="007C08C2">
        <w:t>Jewish</w:t>
      </w:r>
      <w:r w:rsidR="00495F56">
        <w:t xml:space="preserve"> </w:t>
      </w:r>
      <w:r w:rsidRPr="007C08C2">
        <w:t>king,</w:t>
      </w:r>
      <w:r w:rsidR="00495F56">
        <w:t xml:space="preserve"> </w:t>
      </w:r>
      <w:r w:rsidRPr="007C08C2">
        <w:t>and</w:t>
      </w:r>
      <w:r w:rsidR="00495F56">
        <w:t xml:space="preserve"> </w:t>
      </w:r>
      <w:r w:rsidRPr="007C08C2">
        <w:t>why</w:t>
      </w:r>
      <w:r w:rsidR="00495F56">
        <w:t xml:space="preserve"> </w:t>
      </w:r>
      <w:r w:rsidRPr="007C08C2">
        <w:t>they</w:t>
      </w:r>
      <w:r w:rsidR="00495F56">
        <w:t xml:space="preserve"> </w:t>
      </w:r>
      <w:r w:rsidRPr="007C08C2">
        <w:t>were</w:t>
      </w:r>
      <w:r w:rsidR="00495F56">
        <w:t xml:space="preserve"> </w:t>
      </w:r>
      <w:r w:rsidRPr="007C08C2">
        <w:t>taken</w:t>
      </w:r>
      <w:r w:rsidR="00495F56">
        <w:t xml:space="preserve"> </w:t>
      </w:r>
      <w:r w:rsidRPr="007C08C2">
        <w:t>so</w:t>
      </w:r>
      <w:r w:rsidR="00495F56">
        <w:t xml:space="preserve"> </w:t>
      </w:r>
      <w:r w:rsidRPr="007C08C2">
        <w:t>seriously</w:t>
      </w:r>
      <w:r w:rsidR="00495F56">
        <w:t xml:space="preserve"> </w:t>
      </w:r>
      <w:r w:rsidRPr="007C08C2">
        <w:t>by</w:t>
      </w:r>
      <w:r w:rsidR="00495F56">
        <w:t xml:space="preserve"> </w:t>
      </w:r>
      <w:r w:rsidRPr="007C08C2">
        <w:t>Herod</w:t>
      </w:r>
      <w:r w:rsidR="00495F56">
        <w:t xml:space="preserve"> </w:t>
      </w:r>
      <w:r w:rsidRPr="007C08C2">
        <w:t>and</w:t>
      </w:r>
      <w:r w:rsidR="00495F56">
        <w:t xml:space="preserve"> </w:t>
      </w:r>
      <w:r w:rsidRPr="007C08C2">
        <w:t>Jewish</w:t>
      </w:r>
      <w:r w:rsidR="00495F56">
        <w:t xml:space="preserve"> </w:t>
      </w:r>
      <w:r w:rsidRPr="007C08C2">
        <w:t>chief</w:t>
      </w:r>
      <w:r w:rsidR="00495F56">
        <w:t xml:space="preserve"> </w:t>
      </w:r>
      <w:r w:rsidRPr="007C08C2">
        <w:t>priests.</w:t>
      </w:r>
      <w:r w:rsidR="00495F56">
        <w:t xml:space="preserve"> </w:t>
      </w:r>
      <w:r w:rsidRPr="007C08C2">
        <w:t>If</w:t>
      </w:r>
      <w:r w:rsidR="00495F56">
        <w:t xml:space="preserve"> </w:t>
      </w:r>
      <w:r w:rsidRPr="007C08C2">
        <w:t>they</w:t>
      </w:r>
      <w:r w:rsidR="00495F56">
        <w:t xml:space="preserve"> </w:t>
      </w:r>
      <w:r w:rsidRPr="007C08C2">
        <w:t>were</w:t>
      </w:r>
      <w:r w:rsidR="00495F56">
        <w:t xml:space="preserve"> </w:t>
      </w:r>
      <w:r w:rsidRPr="007C08C2">
        <w:t>not</w:t>
      </w:r>
      <w:r w:rsidR="00495F56">
        <w:t xml:space="preserve"> </w:t>
      </w:r>
      <w:r w:rsidRPr="007C08C2">
        <w:t>Jews,</w:t>
      </w:r>
      <w:r w:rsidR="00495F56">
        <w:t xml:space="preserve"> </w:t>
      </w:r>
      <w:r w:rsidRPr="007C08C2">
        <w:t>then</w:t>
      </w:r>
      <w:r w:rsidR="00495F56">
        <w:t xml:space="preserve"> </w:t>
      </w:r>
      <w:r w:rsidRPr="007C08C2">
        <w:t>they</w:t>
      </w:r>
      <w:r w:rsidR="00495F56">
        <w:t xml:space="preserve"> </w:t>
      </w:r>
      <w:r w:rsidRPr="007C08C2">
        <w:t>must</w:t>
      </w:r>
      <w:r w:rsidR="00495F56">
        <w:t xml:space="preserve"> </w:t>
      </w:r>
      <w:r w:rsidRPr="007C08C2">
        <w:t>have</w:t>
      </w:r>
      <w:r w:rsidR="00495F56">
        <w:t xml:space="preserve"> </w:t>
      </w:r>
      <w:r w:rsidRPr="007C08C2">
        <w:t>been</w:t>
      </w:r>
      <w:r w:rsidR="00495F56">
        <w:t xml:space="preserve"> </w:t>
      </w:r>
      <w:r w:rsidRPr="007C08C2">
        <w:t>most</w:t>
      </w:r>
      <w:r w:rsidR="00495F56">
        <w:t xml:space="preserve"> </w:t>
      </w:r>
      <w:r w:rsidRPr="007C08C2">
        <w:t>impressive</w:t>
      </w:r>
      <w:r w:rsidR="00495F56">
        <w:t xml:space="preserve"> </w:t>
      </w:r>
      <w:r w:rsidRPr="007C08C2">
        <w:t>magi</w:t>
      </w:r>
      <w:r w:rsidR="00495F56">
        <w:t xml:space="preserve"> </w:t>
      </w:r>
      <w:r w:rsidRPr="007C08C2">
        <w:t>indeed,</w:t>
      </w:r>
      <w:r w:rsidR="00495F56">
        <w:t xml:space="preserve"> </w:t>
      </w:r>
      <w:r w:rsidRPr="007C08C2">
        <w:t>as</w:t>
      </w:r>
      <w:r w:rsidR="00495F56">
        <w:t xml:space="preserve"> </w:t>
      </w:r>
      <w:r w:rsidRPr="007C08C2">
        <w:t>Jews</w:t>
      </w:r>
      <w:r w:rsidR="00495F56">
        <w:t xml:space="preserve"> </w:t>
      </w:r>
      <w:r w:rsidRPr="007C08C2">
        <w:t>of</w:t>
      </w:r>
      <w:r w:rsidR="00495F56">
        <w:t xml:space="preserve"> </w:t>
      </w:r>
      <w:r w:rsidRPr="007C08C2">
        <w:t>the</w:t>
      </w:r>
      <w:r w:rsidR="00495F56">
        <w:t xml:space="preserve"> </w:t>
      </w:r>
      <w:r w:rsidRPr="007C08C2">
        <w:t>time</w:t>
      </w:r>
      <w:r w:rsidR="00495F56">
        <w:t xml:space="preserve"> </w:t>
      </w:r>
      <w:r w:rsidRPr="007C08C2">
        <w:t>were</w:t>
      </w:r>
      <w:r w:rsidR="00495F56">
        <w:t xml:space="preserve"> </w:t>
      </w:r>
      <w:r w:rsidRPr="007C08C2">
        <w:t>deeply</w:t>
      </w:r>
      <w:r w:rsidR="00495F56">
        <w:t xml:space="preserve"> </w:t>
      </w:r>
      <w:r w:rsidRPr="007C08C2">
        <w:t>disdainful</w:t>
      </w:r>
      <w:r w:rsidR="00495F56">
        <w:t xml:space="preserve"> </w:t>
      </w:r>
      <w:r w:rsidRPr="007C08C2">
        <w:t>of</w:t>
      </w:r>
      <w:r w:rsidR="00495F56">
        <w:t xml:space="preserve"> </w:t>
      </w:r>
      <w:r w:rsidRPr="007C08C2">
        <w:t>pagans</w:t>
      </w:r>
      <w:r w:rsidR="00495F56">
        <w:t xml:space="preserve"> </w:t>
      </w:r>
      <w:r w:rsidRPr="007C08C2">
        <w:t>and</w:t>
      </w:r>
      <w:r w:rsidR="00495F56">
        <w:t xml:space="preserve"> </w:t>
      </w:r>
      <w:r w:rsidRPr="007C08C2">
        <w:t>their</w:t>
      </w:r>
      <w:r w:rsidR="00495F56">
        <w:t xml:space="preserve"> </w:t>
      </w:r>
      <w:r w:rsidRPr="007C08C2">
        <w:t>beliefs.</w:t>
      </w:r>
      <w:r w:rsidRPr="007C08C2">
        <w:rPr>
          <w:sz w:val="20"/>
          <w:vertAlign w:val="superscript"/>
        </w:rPr>
        <w:footnoteReference w:id="199"/>
      </w:r>
    </w:p>
    <w:p w14:paraId="584EB53F" w14:textId="77777777" w:rsidR="007C08C2" w:rsidRPr="007C08C2" w:rsidRDefault="007C08C2" w:rsidP="007C08C2"/>
    <w:p w14:paraId="5E8C111E" w14:textId="3C0764EC" w:rsidR="007C08C2" w:rsidRPr="007C08C2" w:rsidRDefault="007C08C2" w:rsidP="007C08C2">
      <w:r w:rsidRPr="007C08C2">
        <w:t>It</w:t>
      </w:r>
      <w:r w:rsidR="00495F56">
        <w:t xml:space="preserve"> </w:t>
      </w:r>
      <w:r w:rsidRPr="007C08C2">
        <w:t>is</w:t>
      </w:r>
      <w:r w:rsidR="00495F56">
        <w:t xml:space="preserve"> </w:t>
      </w:r>
      <w:r w:rsidRPr="007C08C2">
        <w:t>possible</w:t>
      </w:r>
      <w:r w:rsidR="00495F56">
        <w:t xml:space="preserve"> </w:t>
      </w:r>
      <w:r w:rsidRPr="007C08C2">
        <w:t>that</w:t>
      </w:r>
      <w:r w:rsidR="00495F56">
        <w:t xml:space="preserve"> </w:t>
      </w:r>
      <w:r w:rsidRPr="007C08C2">
        <w:t>some</w:t>
      </w:r>
      <w:r w:rsidR="00495F56">
        <w:t xml:space="preserve"> </w:t>
      </w:r>
      <w:r w:rsidRPr="007C08C2">
        <w:t>Persian</w:t>
      </w:r>
      <w:r w:rsidR="00495F56">
        <w:t xml:space="preserve"> </w:t>
      </w:r>
      <w:r w:rsidRPr="007C08C2">
        <w:t>magi</w:t>
      </w:r>
      <w:r w:rsidR="00495F56">
        <w:t xml:space="preserve"> </w:t>
      </w:r>
      <w:r w:rsidRPr="007C08C2">
        <w:t>had</w:t>
      </w:r>
      <w:r w:rsidR="00495F56">
        <w:t xml:space="preserve"> </w:t>
      </w:r>
      <w:r w:rsidRPr="007C08C2">
        <w:t>Jewish</w:t>
      </w:r>
      <w:r w:rsidR="00495F56">
        <w:t xml:space="preserve"> </w:t>
      </w:r>
      <w:r w:rsidRPr="007C08C2">
        <w:t>ancestry.</w:t>
      </w:r>
      <w:r w:rsidR="00495F56">
        <w:t xml:space="preserve"> </w:t>
      </w:r>
      <w:r w:rsidRPr="007C08C2">
        <w:t>In</w:t>
      </w:r>
      <w:r w:rsidR="00495F56">
        <w:t xml:space="preserve"> </w:t>
      </w:r>
      <w:r w:rsidRPr="007C08C2">
        <w:t>587</w:t>
      </w:r>
      <w:r w:rsidR="00495F56">
        <w:t xml:space="preserve"> </w:t>
      </w:r>
      <w:r w:rsidRPr="007C08C2">
        <w:t>BC,</w:t>
      </w:r>
      <w:r w:rsidR="00495F56">
        <w:t xml:space="preserve"> </w:t>
      </w:r>
      <w:r w:rsidRPr="007C08C2">
        <w:t>Nebuchadnezzar</w:t>
      </w:r>
      <w:r w:rsidR="00495F56">
        <w:t xml:space="preserve"> </w:t>
      </w:r>
      <w:r w:rsidRPr="007C08C2">
        <w:t>had</w:t>
      </w:r>
      <w:r w:rsidR="00495F56">
        <w:t xml:space="preserve"> </w:t>
      </w:r>
      <w:r w:rsidRPr="007C08C2">
        <w:t>conquered</w:t>
      </w:r>
      <w:r w:rsidR="00495F56">
        <w:t xml:space="preserve"> </w:t>
      </w:r>
      <w:r w:rsidRPr="007C08C2">
        <w:t>the</w:t>
      </w:r>
      <w:r w:rsidR="00495F56">
        <w:t xml:space="preserve"> </w:t>
      </w:r>
      <w:r w:rsidRPr="007C08C2">
        <w:t>Jews</w:t>
      </w:r>
      <w:r w:rsidR="00495F56">
        <w:t xml:space="preserve"> </w:t>
      </w:r>
      <w:r w:rsidRPr="007C08C2">
        <w:t>and</w:t>
      </w:r>
      <w:r w:rsidR="00495F56">
        <w:t xml:space="preserve"> </w:t>
      </w:r>
      <w:r w:rsidRPr="007C08C2">
        <w:t>he</w:t>
      </w:r>
      <w:r w:rsidR="00495F56">
        <w:t xml:space="preserve"> </w:t>
      </w:r>
      <w:r w:rsidRPr="007C08C2">
        <w:t>took</w:t>
      </w:r>
      <w:r w:rsidR="00495F56">
        <w:t xml:space="preserve"> </w:t>
      </w:r>
      <w:r w:rsidRPr="007C08C2">
        <w:t>them</w:t>
      </w:r>
      <w:r w:rsidR="00495F56">
        <w:t xml:space="preserve"> </w:t>
      </w:r>
      <w:r w:rsidRPr="007C08C2">
        <w:t>to</w:t>
      </w:r>
      <w:r w:rsidR="00495F56">
        <w:t xml:space="preserve"> </w:t>
      </w:r>
      <w:r w:rsidRPr="007C08C2">
        <w:t>Babylon</w:t>
      </w:r>
      <w:r w:rsidR="00495F56">
        <w:t xml:space="preserve"> </w:t>
      </w:r>
      <w:r w:rsidRPr="007C08C2">
        <w:t>as</w:t>
      </w:r>
      <w:r w:rsidR="00495F56">
        <w:t xml:space="preserve"> </w:t>
      </w:r>
      <w:r w:rsidRPr="007C08C2">
        <w:t>prisoners</w:t>
      </w:r>
      <w:r w:rsidR="00495F56">
        <w:t xml:space="preserve"> </w:t>
      </w:r>
      <w:r w:rsidRPr="007C08C2">
        <w:t>of</w:t>
      </w:r>
      <w:r w:rsidR="00495F56">
        <w:t xml:space="preserve"> </w:t>
      </w:r>
      <w:r w:rsidRPr="007C08C2">
        <w:t>war.</w:t>
      </w:r>
      <w:r w:rsidRPr="007C08C2">
        <w:rPr>
          <w:sz w:val="20"/>
          <w:vertAlign w:val="superscript"/>
        </w:rPr>
        <w:footnoteReference w:id="200"/>
      </w:r>
      <w:r w:rsidR="00495F56">
        <w:t xml:space="preserve"> </w:t>
      </w:r>
      <w:r w:rsidRPr="007C08C2">
        <w:t>The</w:t>
      </w:r>
      <w:r w:rsidR="00495F56">
        <w:t xml:space="preserve"> </w:t>
      </w:r>
      <w:r w:rsidRPr="007C08C2">
        <w:t>brightest</w:t>
      </w:r>
      <w:r w:rsidR="00495F56">
        <w:t xml:space="preserve"> </w:t>
      </w:r>
      <w:r w:rsidRPr="007C08C2">
        <w:t>and</w:t>
      </w:r>
      <w:r w:rsidR="00495F56">
        <w:t xml:space="preserve"> </w:t>
      </w:r>
      <w:r w:rsidRPr="007C08C2">
        <w:t>best</w:t>
      </w:r>
      <w:r w:rsidR="00495F56">
        <w:t xml:space="preserve"> </w:t>
      </w:r>
      <w:r w:rsidRPr="007C08C2">
        <w:t>of</w:t>
      </w:r>
      <w:r w:rsidR="00495F56">
        <w:t xml:space="preserve"> </w:t>
      </w:r>
      <w:r w:rsidRPr="007C08C2">
        <w:t>the</w:t>
      </w:r>
      <w:r w:rsidR="00495F56">
        <w:t xml:space="preserve"> </w:t>
      </w:r>
      <w:r w:rsidRPr="007C08C2">
        <w:t>Jewish</w:t>
      </w:r>
      <w:r w:rsidR="00495F56">
        <w:t xml:space="preserve"> </w:t>
      </w:r>
      <w:r w:rsidRPr="007C08C2">
        <w:t>men,</w:t>
      </w:r>
      <w:r w:rsidR="00495F56">
        <w:t xml:space="preserve"> </w:t>
      </w:r>
      <w:r w:rsidRPr="007C08C2">
        <w:t>which</w:t>
      </w:r>
      <w:r w:rsidR="00495F56">
        <w:t xml:space="preserve"> </w:t>
      </w:r>
      <w:r w:rsidRPr="007C08C2">
        <w:t>included</w:t>
      </w:r>
      <w:r w:rsidR="00495F56">
        <w:t xml:space="preserve"> </w:t>
      </w:r>
      <w:r w:rsidRPr="007C08C2">
        <w:t>Daniel,</w:t>
      </w:r>
      <w:r w:rsidR="00495F56">
        <w:t xml:space="preserve"> </w:t>
      </w:r>
      <w:r w:rsidRPr="007C08C2">
        <w:t>were</w:t>
      </w:r>
      <w:r w:rsidR="00495F56">
        <w:t xml:space="preserve"> </w:t>
      </w:r>
      <w:r w:rsidRPr="007C08C2">
        <w:t>then</w:t>
      </w:r>
      <w:r w:rsidR="00495F56">
        <w:t xml:space="preserve"> </w:t>
      </w:r>
      <w:r w:rsidRPr="007C08C2">
        <w:t>taught</w:t>
      </w:r>
      <w:r w:rsidR="00495F56">
        <w:t xml:space="preserve"> </w:t>
      </w:r>
      <w:r w:rsidRPr="007C08C2">
        <w:t>all</w:t>
      </w:r>
      <w:r w:rsidR="00495F56">
        <w:t xml:space="preserve"> </w:t>
      </w:r>
      <w:r w:rsidRPr="007C08C2">
        <w:t>the</w:t>
      </w:r>
      <w:r w:rsidR="00495F56">
        <w:t xml:space="preserve"> </w:t>
      </w:r>
      <w:r w:rsidRPr="007C08C2">
        <w:t>Babylonian</w:t>
      </w:r>
      <w:r w:rsidR="00495F56">
        <w:t xml:space="preserve"> </w:t>
      </w:r>
      <w:r w:rsidRPr="007C08C2">
        <w:t>(or</w:t>
      </w:r>
      <w:r w:rsidR="00495F56">
        <w:t xml:space="preserve"> </w:t>
      </w:r>
      <w:r w:rsidRPr="007C08C2">
        <w:t>Chaldean)</w:t>
      </w:r>
      <w:r w:rsidR="00495F56">
        <w:t xml:space="preserve"> </w:t>
      </w:r>
      <w:r w:rsidRPr="007C08C2">
        <w:t>literature</w:t>
      </w:r>
      <w:r w:rsidR="00495F56">
        <w:t xml:space="preserve"> </w:t>
      </w:r>
      <w:r w:rsidRPr="007C08C2">
        <w:t>and</w:t>
      </w:r>
      <w:r w:rsidR="00495F56">
        <w:t xml:space="preserve"> </w:t>
      </w:r>
      <w:r w:rsidRPr="007C08C2">
        <w:t>learning,</w:t>
      </w:r>
      <w:r w:rsidR="00495F56">
        <w:t xml:space="preserve"> </w:t>
      </w:r>
      <w:r w:rsidRPr="007C08C2">
        <w:t>which</w:t>
      </w:r>
      <w:r w:rsidR="00495F56">
        <w:t xml:space="preserve"> </w:t>
      </w:r>
      <w:r w:rsidRPr="007C08C2">
        <w:t>would</w:t>
      </w:r>
      <w:r w:rsidR="00495F56">
        <w:t xml:space="preserve"> </w:t>
      </w:r>
      <w:r w:rsidRPr="007C08C2">
        <w:t>have</w:t>
      </w:r>
      <w:r w:rsidR="00495F56">
        <w:t xml:space="preserve"> </w:t>
      </w:r>
      <w:r w:rsidRPr="007C08C2">
        <w:t>included</w:t>
      </w:r>
      <w:r w:rsidR="00495F56">
        <w:t xml:space="preserve"> </w:t>
      </w:r>
      <w:r w:rsidRPr="007C08C2">
        <w:t>astronomy,</w:t>
      </w:r>
      <w:r w:rsidR="00495F56">
        <w:t xml:space="preserve"> </w:t>
      </w:r>
      <w:r w:rsidRPr="007C08C2">
        <w:t>in</w:t>
      </w:r>
      <w:r w:rsidR="00495F56">
        <w:t xml:space="preserve"> </w:t>
      </w:r>
      <w:r w:rsidRPr="007C08C2">
        <w:lastRenderedPageBreak/>
        <w:t>preparation</w:t>
      </w:r>
      <w:r w:rsidR="00495F56">
        <w:t xml:space="preserve"> </w:t>
      </w:r>
      <w:r w:rsidRPr="007C08C2">
        <w:t>for</w:t>
      </w:r>
      <w:r w:rsidR="00495F56">
        <w:t xml:space="preserve"> </w:t>
      </w:r>
      <w:r w:rsidRPr="007C08C2">
        <w:t>royal</w:t>
      </w:r>
      <w:r w:rsidR="00495F56">
        <w:t xml:space="preserve"> </w:t>
      </w:r>
      <w:r w:rsidRPr="007C08C2">
        <w:t>service.</w:t>
      </w:r>
      <w:r w:rsidRPr="007C08C2">
        <w:rPr>
          <w:sz w:val="20"/>
          <w:vertAlign w:val="superscript"/>
        </w:rPr>
        <w:footnoteReference w:id="201"/>
      </w:r>
      <w:r w:rsidR="00495F56">
        <w:t xml:space="preserve"> </w:t>
      </w:r>
      <w:r w:rsidRPr="007C08C2">
        <w:t>The</w:t>
      </w:r>
      <w:r w:rsidR="00495F56">
        <w:t xml:space="preserve"> </w:t>
      </w:r>
      <w:r w:rsidRPr="007C08C2">
        <w:t>Septuagint</w:t>
      </w:r>
      <w:r w:rsidR="00495F56">
        <w:t xml:space="preserve"> </w:t>
      </w:r>
      <w:r w:rsidRPr="007C08C2">
        <w:t>(the</w:t>
      </w:r>
      <w:r w:rsidR="00495F56">
        <w:t xml:space="preserve"> </w:t>
      </w:r>
      <w:r w:rsidRPr="007C08C2">
        <w:t>Greek</w:t>
      </w:r>
      <w:r w:rsidR="00495F56">
        <w:t xml:space="preserve"> </w:t>
      </w:r>
      <w:r w:rsidRPr="007C08C2">
        <w:t>translation</w:t>
      </w:r>
      <w:r w:rsidR="00495F56">
        <w:t xml:space="preserve"> </w:t>
      </w:r>
      <w:r w:rsidRPr="007C08C2">
        <w:t>of</w:t>
      </w:r>
      <w:r w:rsidR="00495F56">
        <w:t xml:space="preserve"> </w:t>
      </w:r>
      <w:r w:rsidRPr="007C08C2">
        <w:t>the</w:t>
      </w:r>
      <w:r w:rsidR="00495F56">
        <w:t xml:space="preserve"> </w:t>
      </w:r>
      <w:r w:rsidRPr="007C08C2">
        <w:t>Hebrew</w:t>
      </w:r>
      <w:r w:rsidR="00495F56">
        <w:t xml:space="preserve"> </w:t>
      </w:r>
      <w:r w:rsidRPr="007C08C2">
        <w:t>Bible)</w:t>
      </w:r>
      <w:r w:rsidR="00495F56">
        <w:t xml:space="preserve"> </w:t>
      </w:r>
      <w:r w:rsidRPr="007C08C2">
        <w:t>uses</w:t>
      </w:r>
      <w:r w:rsidR="00495F56">
        <w:t xml:space="preserve"> </w:t>
      </w:r>
      <w:r w:rsidRPr="007C08C2">
        <w:t>the</w:t>
      </w:r>
      <w:r w:rsidR="00495F56">
        <w:t xml:space="preserve"> </w:t>
      </w:r>
      <w:r w:rsidRPr="007C08C2">
        <w:t>word</w:t>
      </w:r>
      <w:r w:rsidR="00495F56">
        <w:t xml:space="preserve"> </w:t>
      </w:r>
      <w:r w:rsidRPr="007C08C2">
        <w:t>“magi”</w:t>
      </w:r>
      <w:r w:rsidR="00495F56">
        <w:t xml:space="preserve"> </w:t>
      </w:r>
      <w:r w:rsidRPr="007C08C2">
        <w:t>(</w:t>
      </w:r>
      <w:proofErr w:type="spellStart"/>
      <w:r w:rsidRPr="007C08C2">
        <w:t>magos</w:t>
      </w:r>
      <w:proofErr w:type="spellEnd"/>
      <w:r w:rsidRPr="007C08C2">
        <w:t>)</w:t>
      </w:r>
      <w:r w:rsidR="00495F56">
        <w:t xml:space="preserve"> </w:t>
      </w:r>
      <w:r w:rsidRPr="007C08C2">
        <w:t>eight</w:t>
      </w:r>
      <w:r w:rsidR="00495F56">
        <w:t xml:space="preserve"> </w:t>
      </w:r>
      <w:r w:rsidRPr="007C08C2">
        <w:t>times</w:t>
      </w:r>
      <w:r w:rsidR="00495F56">
        <w:t xml:space="preserve"> </w:t>
      </w:r>
      <w:r w:rsidRPr="007C08C2">
        <w:t>to</w:t>
      </w:r>
      <w:r w:rsidR="00495F56">
        <w:t xml:space="preserve"> </w:t>
      </w:r>
      <w:r w:rsidRPr="007C08C2">
        <w:t>identify</w:t>
      </w:r>
      <w:r w:rsidR="00495F56">
        <w:t xml:space="preserve"> </w:t>
      </w:r>
      <w:r w:rsidRPr="007C08C2">
        <w:t>some</w:t>
      </w:r>
      <w:r w:rsidR="00495F56">
        <w:t xml:space="preserve"> </w:t>
      </w:r>
      <w:r w:rsidRPr="007C08C2">
        <w:t>of</w:t>
      </w:r>
      <w:r w:rsidR="00495F56">
        <w:t xml:space="preserve"> </w:t>
      </w:r>
      <w:r w:rsidRPr="007C08C2">
        <w:t>the</w:t>
      </w:r>
      <w:r w:rsidR="00495F56">
        <w:t xml:space="preserve"> </w:t>
      </w:r>
      <w:r w:rsidRPr="007C08C2">
        <w:t>Babylonian</w:t>
      </w:r>
      <w:r w:rsidR="00495F56">
        <w:t xml:space="preserve"> </w:t>
      </w:r>
      <w:r w:rsidRPr="007C08C2">
        <w:t>royal</w:t>
      </w:r>
      <w:r w:rsidR="00495F56">
        <w:t xml:space="preserve"> </w:t>
      </w:r>
      <w:r w:rsidRPr="007C08C2">
        <w:t>advisers.</w:t>
      </w:r>
      <w:r w:rsidRPr="007C08C2">
        <w:rPr>
          <w:sz w:val="20"/>
          <w:vertAlign w:val="superscript"/>
        </w:rPr>
        <w:footnoteReference w:id="202"/>
      </w:r>
    </w:p>
    <w:p w14:paraId="3E79A6EE" w14:textId="77777777" w:rsidR="007C08C2" w:rsidRPr="007C08C2" w:rsidRDefault="007C08C2" w:rsidP="007C08C2"/>
    <w:p w14:paraId="5C05DC0A" w14:textId="5ACC1D39" w:rsidR="007C08C2" w:rsidRPr="007C08C2" w:rsidRDefault="007C08C2" w:rsidP="007C08C2">
      <w:r w:rsidRPr="007C08C2">
        <w:t>Nebuchadnezzar,</w:t>
      </w:r>
      <w:r w:rsidR="00495F56">
        <w:t xml:space="preserve"> </w:t>
      </w:r>
      <w:r w:rsidRPr="007C08C2">
        <w:t>king</w:t>
      </w:r>
      <w:r w:rsidR="00495F56">
        <w:t xml:space="preserve"> </w:t>
      </w:r>
      <w:r w:rsidRPr="007C08C2">
        <w:t>of</w:t>
      </w:r>
      <w:r w:rsidR="00495F56">
        <w:t xml:space="preserve"> </w:t>
      </w:r>
      <w:r w:rsidRPr="007C08C2">
        <w:t>the</w:t>
      </w:r>
      <w:r w:rsidR="00495F56">
        <w:t xml:space="preserve"> </w:t>
      </w:r>
      <w:r w:rsidRPr="007C08C2">
        <w:t>Babylonians,</w:t>
      </w:r>
      <w:r w:rsidR="00495F56">
        <w:t xml:space="preserve"> </w:t>
      </w:r>
      <w:r w:rsidRPr="007C08C2">
        <w:t>became</w:t>
      </w:r>
      <w:r w:rsidR="00495F56">
        <w:t xml:space="preserve"> </w:t>
      </w:r>
      <w:r w:rsidRPr="007C08C2">
        <w:t>a</w:t>
      </w:r>
      <w:r w:rsidR="00495F56">
        <w:t xml:space="preserve"> </w:t>
      </w:r>
      <w:r w:rsidRPr="007C08C2">
        <w:t>believer</w:t>
      </w:r>
      <w:r w:rsidR="00495F56">
        <w:t xml:space="preserve"> </w:t>
      </w:r>
      <w:r w:rsidRPr="007C08C2">
        <w:t>in</w:t>
      </w:r>
      <w:r w:rsidR="00495F56">
        <w:t xml:space="preserve"> </w:t>
      </w:r>
      <w:r w:rsidRPr="007C08C2">
        <w:t>the</w:t>
      </w:r>
      <w:r w:rsidR="00495F56">
        <w:t xml:space="preserve"> </w:t>
      </w:r>
      <w:r w:rsidRPr="007C08C2">
        <w:t>Hebrew</w:t>
      </w:r>
      <w:r w:rsidR="00495F56">
        <w:t xml:space="preserve"> </w:t>
      </w:r>
      <w:r w:rsidRPr="007C08C2">
        <w:t>God.</w:t>
      </w:r>
      <w:r w:rsidRPr="007C08C2">
        <w:rPr>
          <w:sz w:val="20"/>
          <w:vertAlign w:val="superscript"/>
        </w:rPr>
        <w:footnoteReference w:id="203"/>
      </w:r>
      <w:r w:rsidR="00495F56">
        <w:t xml:space="preserve"> </w:t>
      </w:r>
      <w:r w:rsidRPr="007C08C2">
        <w:t>But</w:t>
      </w:r>
      <w:r w:rsidR="00495F56">
        <w:t xml:space="preserve"> </w:t>
      </w:r>
      <w:r w:rsidRPr="007C08C2">
        <w:t>before</w:t>
      </w:r>
      <w:r w:rsidR="00495F56">
        <w:t xml:space="preserve"> </w:t>
      </w:r>
      <w:r w:rsidRPr="007C08C2">
        <w:t>this,</w:t>
      </w:r>
      <w:r w:rsidR="00495F56">
        <w:t xml:space="preserve"> </w:t>
      </w:r>
      <w:r w:rsidRPr="007C08C2">
        <w:t>he</w:t>
      </w:r>
      <w:r w:rsidR="00495F56">
        <w:t xml:space="preserve"> </w:t>
      </w:r>
      <w:r w:rsidRPr="007C08C2">
        <w:t>had</w:t>
      </w:r>
      <w:r w:rsidR="00495F56">
        <w:t xml:space="preserve"> </w:t>
      </w:r>
      <w:r w:rsidRPr="007C08C2">
        <w:t>appointed</w:t>
      </w:r>
      <w:r w:rsidR="00495F56">
        <w:t xml:space="preserve"> </w:t>
      </w:r>
      <w:r w:rsidRPr="007C08C2">
        <w:t>Daniel</w:t>
      </w:r>
      <w:r w:rsidR="00495F56">
        <w:t xml:space="preserve"> </w:t>
      </w:r>
      <w:r w:rsidRPr="007C08C2">
        <w:t>as</w:t>
      </w:r>
      <w:r w:rsidR="00495F56">
        <w:t xml:space="preserve"> </w:t>
      </w:r>
      <w:r w:rsidRPr="007C08C2">
        <w:t>chief</w:t>
      </w:r>
      <w:r w:rsidR="00495F56">
        <w:t xml:space="preserve"> </w:t>
      </w:r>
      <w:r w:rsidRPr="007C08C2">
        <w:t>minister</w:t>
      </w:r>
      <w:r w:rsidR="00495F56">
        <w:t xml:space="preserve"> </w:t>
      </w:r>
      <w:r w:rsidRPr="007C08C2">
        <w:t>over</w:t>
      </w:r>
      <w:r w:rsidR="00495F56">
        <w:t xml:space="preserve"> </w:t>
      </w:r>
      <w:r w:rsidRPr="007C08C2">
        <w:t>all</w:t>
      </w:r>
      <w:r w:rsidR="00495F56">
        <w:t xml:space="preserve"> </w:t>
      </w:r>
      <w:r w:rsidRPr="007C08C2">
        <w:t>of</w:t>
      </w:r>
      <w:r w:rsidR="00495F56">
        <w:t xml:space="preserve"> </w:t>
      </w:r>
      <w:r w:rsidRPr="007C08C2">
        <w:t>Babylon’s</w:t>
      </w:r>
      <w:r w:rsidR="00495F56">
        <w:t xml:space="preserve"> </w:t>
      </w:r>
      <w:r w:rsidRPr="007C08C2">
        <w:t>sages.</w:t>
      </w:r>
      <w:r w:rsidR="00495F56">
        <w:t xml:space="preserve"> </w:t>
      </w:r>
      <w:r w:rsidRPr="007C08C2">
        <w:t>This</w:t>
      </w:r>
      <w:r w:rsidR="00495F56">
        <w:t xml:space="preserve"> </w:t>
      </w:r>
      <w:r w:rsidRPr="007C08C2">
        <w:t>meant</w:t>
      </w:r>
      <w:r w:rsidR="00495F56">
        <w:t xml:space="preserve"> </w:t>
      </w:r>
      <w:r w:rsidRPr="007C08C2">
        <w:t>that</w:t>
      </w:r>
      <w:r w:rsidR="00495F56">
        <w:t xml:space="preserve"> </w:t>
      </w:r>
      <w:r w:rsidRPr="007C08C2">
        <w:t>Daniel,</w:t>
      </w:r>
      <w:r w:rsidR="00495F56">
        <w:t xml:space="preserve"> </w:t>
      </w:r>
      <w:r w:rsidRPr="007C08C2">
        <w:t>the</w:t>
      </w:r>
      <w:r w:rsidR="00495F56">
        <w:t xml:space="preserve"> </w:t>
      </w:r>
      <w:r w:rsidRPr="007C08C2">
        <w:t>Jewish</w:t>
      </w:r>
      <w:r w:rsidR="00495F56">
        <w:t xml:space="preserve"> </w:t>
      </w:r>
      <w:r w:rsidRPr="007C08C2">
        <w:t>prophet,</w:t>
      </w:r>
      <w:r w:rsidR="00495F56">
        <w:t xml:space="preserve"> </w:t>
      </w:r>
      <w:r w:rsidRPr="007C08C2">
        <w:t>had</w:t>
      </w:r>
      <w:r w:rsidR="00495F56">
        <w:t xml:space="preserve"> </w:t>
      </w:r>
      <w:r w:rsidRPr="007C08C2">
        <w:t>leadership</w:t>
      </w:r>
      <w:r w:rsidR="00495F56">
        <w:t xml:space="preserve"> </w:t>
      </w:r>
      <w:r w:rsidRPr="007C08C2">
        <w:t>over</w:t>
      </w:r>
      <w:r w:rsidR="00495F56">
        <w:t xml:space="preserve"> </w:t>
      </w:r>
      <w:r w:rsidRPr="007C08C2">
        <w:t>the</w:t>
      </w:r>
      <w:r w:rsidR="00495F56">
        <w:t xml:space="preserve"> </w:t>
      </w:r>
      <w:r w:rsidRPr="007C08C2">
        <w:t>magi.</w:t>
      </w:r>
      <w:r w:rsidRPr="007C08C2">
        <w:rPr>
          <w:sz w:val="20"/>
          <w:vertAlign w:val="superscript"/>
        </w:rPr>
        <w:footnoteReference w:id="204"/>
      </w:r>
      <w:r w:rsidR="00495F56">
        <w:t xml:space="preserve"> </w:t>
      </w:r>
      <w:r w:rsidRPr="007C08C2">
        <w:t>It</w:t>
      </w:r>
      <w:r w:rsidR="00495F56">
        <w:t xml:space="preserve"> </w:t>
      </w:r>
      <w:r w:rsidRPr="007C08C2">
        <w:t>is</w:t>
      </w:r>
      <w:r w:rsidR="00495F56">
        <w:t xml:space="preserve"> </w:t>
      </w:r>
      <w:r w:rsidRPr="007C08C2">
        <w:t>possible</w:t>
      </w:r>
      <w:r w:rsidR="00495F56">
        <w:t xml:space="preserve"> </w:t>
      </w:r>
      <w:r w:rsidRPr="007C08C2">
        <w:t>that</w:t>
      </w:r>
      <w:r w:rsidR="00495F56">
        <w:t xml:space="preserve"> </w:t>
      </w:r>
      <w:r w:rsidRPr="007C08C2">
        <w:t>Daniel</w:t>
      </w:r>
      <w:r w:rsidR="00495F56">
        <w:t xml:space="preserve"> </w:t>
      </w:r>
      <w:r w:rsidRPr="007C08C2">
        <w:t>taught</w:t>
      </w:r>
      <w:r w:rsidR="00495F56">
        <w:t xml:space="preserve"> </w:t>
      </w:r>
      <w:r w:rsidRPr="007C08C2">
        <w:t>Hebrew</w:t>
      </w:r>
      <w:r w:rsidR="00495F56">
        <w:t xml:space="preserve"> </w:t>
      </w:r>
      <w:r w:rsidRPr="007C08C2">
        <w:t>scriptures</w:t>
      </w:r>
      <w:r w:rsidR="00495F56">
        <w:t xml:space="preserve"> </w:t>
      </w:r>
      <w:r w:rsidRPr="007C08C2">
        <w:t>and</w:t>
      </w:r>
      <w:r w:rsidR="00495F56">
        <w:t xml:space="preserve"> </w:t>
      </w:r>
      <w:r w:rsidRPr="007C08C2">
        <w:t>messianic</w:t>
      </w:r>
      <w:r w:rsidR="00495F56">
        <w:t xml:space="preserve"> </w:t>
      </w:r>
      <w:r w:rsidRPr="007C08C2">
        <w:t>prophecies</w:t>
      </w:r>
      <w:r w:rsidR="00495F56">
        <w:t xml:space="preserve"> </w:t>
      </w:r>
      <w:r w:rsidRPr="007C08C2">
        <w:t>to</w:t>
      </w:r>
      <w:r w:rsidR="00495F56">
        <w:t xml:space="preserve"> </w:t>
      </w:r>
      <w:r w:rsidRPr="007C08C2">
        <w:t>the</w:t>
      </w:r>
      <w:r w:rsidR="00495F56">
        <w:t xml:space="preserve"> </w:t>
      </w:r>
      <w:r w:rsidRPr="007C08C2">
        <w:t>other</w:t>
      </w:r>
      <w:r w:rsidR="00495F56">
        <w:t xml:space="preserve"> </w:t>
      </w:r>
      <w:r w:rsidRPr="007C08C2">
        <w:t>sages,</w:t>
      </w:r>
      <w:r w:rsidR="00495F56">
        <w:t xml:space="preserve"> </w:t>
      </w:r>
      <w:r w:rsidRPr="007C08C2">
        <w:t>especially</w:t>
      </w:r>
      <w:r w:rsidR="00495F56">
        <w:t xml:space="preserve"> </w:t>
      </w:r>
      <w:r w:rsidRPr="007C08C2">
        <w:t>to</w:t>
      </w:r>
      <w:r w:rsidR="00495F56">
        <w:t xml:space="preserve"> </w:t>
      </w:r>
      <w:r w:rsidRPr="007C08C2">
        <w:t>those</w:t>
      </w:r>
      <w:r w:rsidR="00495F56">
        <w:t xml:space="preserve"> </w:t>
      </w:r>
      <w:r w:rsidRPr="007C08C2">
        <w:t>who</w:t>
      </w:r>
      <w:r w:rsidR="00495F56">
        <w:t xml:space="preserve"> </w:t>
      </w:r>
      <w:r w:rsidRPr="007C08C2">
        <w:t>were</w:t>
      </w:r>
      <w:r w:rsidR="00495F56">
        <w:t xml:space="preserve"> </w:t>
      </w:r>
      <w:r w:rsidRPr="007C08C2">
        <w:t>Jewish.</w:t>
      </w:r>
      <w:r w:rsidR="00495F56">
        <w:t xml:space="preserve"> </w:t>
      </w:r>
      <w:r w:rsidRPr="007C08C2">
        <w:t>A</w:t>
      </w:r>
      <w:r w:rsidR="00495F56">
        <w:t xml:space="preserve"> </w:t>
      </w:r>
      <w:r w:rsidRPr="007C08C2">
        <w:t>Jewish</w:t>
      </w:r>
      <w:r w:rsidR="00495F56">
        <w:t xml:space="preserve"> </w:t>
      </w:r>
      <w:r w:rsidRPr="007C08C2">
        <w:t>legend</w:t>
      </w:r>
      <w:r w:rsidR="00495F56">
        <w:t xml:space="preserve"> </w:t>
      </w:r>
      <w:r w:rsidRPr="007C08C2">
        <w:t>even</w:t>
      </w:r>
      <w:r w:rsidR="00495F56">
        <w:t xml:space="preserve"> </w:t>
      </w:r>
      <w:r w:rsidRPr="007C08C2">
        <w:t>claims</w:t>
      </w:r>
      <w:r w:rsidR="00495F56">
        <w:t xml:space="preserve"> </w:t>
      </w:r>
      <w:r w:rsidRPr="007C08C2">
        <w:t>that</w:t>
      </w:r>
      <w:r w:rsidR="00495F56">
        <w:t xml:space="preserve"> </w:t>
      </w:r>
      <w:r w:rsidRPr="007C08C2">
        <w:t>Daniel</w:t>
      </w:r>
      <w:r w:rsidR="00495F56">
        <w:t xml:space="preserve"> </w:t>
      </w:r>
      <w:r w:rsidRPr="007C08C2">
        <w:t>founded</w:t>
      </w:r>
      <w:r w:rsidR="00495F56">
        <w:t xml:space="preserve"> </w:t>
      </w:r>
      <w:r w:rsidRPr="007C08C2">
        <w:t>an</w:t>
      </w:r>
      <w:r w:rsidR="00495F56">
        <w:t xml:space="preserve"> </w:t>
      </w:r>
      <w:r w:rsidRPr="007C08C2">
        <w:t>order</w:t>
      </w:r>
      <w:r w:rsidR="00495F56">
        <w:t xml:space="preserve"> </w:t>
      </w:r>
      <w:r w:rsidRPr="007C08C2">
        <w:t>of</w:t>
      </w:r>
      <w:r w:rsidR="00495F56">
        <w:t xml:space="preserve"> </w:t>
      </w:r>
      <w:r w:rsidRPr="007C08C2">
        <w:t>magi</w:t>
      </w:r>
      <w:r w:rsidR="00495F56">
        <w:t xml:space="preserve"> </w:t>
      </w:r>
      <w:r w:rsidRPr="007C08C2">
        <w:t>and</w:t>
      </w:r>
      <w:r w:rsidR="00495F56">
        <w:t xml:space="preserve"> </w:t>
      </w:r>
      <w:r w:rsidRPr="007C08C2">
        <w:t>instructed</w:t>
      </w:r>
      <w:r w:rsidR="00495F56">
        <w:t xml:space="preserve"> </w:t>
      </w:r>
      <w:r w:rsidRPr="007C08C2">
        <w:t>them</w:t>
      </w:r>
      <w:r w:rsidR="00495F56">
        <w:t xml:space="preserve"> </w:t>
      </w:r>
      <w:r w:rsidRPr="007C08C2">
        <w:t>to</w:t>
      </w:r>
      <w:r w:rsidR="00495F56">
        <w:t xml:space="preserve"> </w:t>
      </w:r>
      <w:r w:rsidRPr="007C08C2">
        <w:t>watch</w:t>
      </w:r>
      <w:r w:rsidR="00495F56">
        <w:t xml:space="preserve"> </w:t>
      </w:r>
      <w:r w:rsidRPr="007C08C2">
        <w:t>for</w:t>
      </w:r>
      <w:r w:rsidR="00495F56">
        <w:t xml:space="preserve"> </w:t>
      </w:r>
      <w:r w:rsidRPr="007C08C2">
        <w:t>the</w:t>
      </w:r>
      <w:r w:rsidR="00495F56">
        <w:t xml:space="preserve"> </w:t>
      </w:r>
      <w:r w:rsidRPr="007C08C2">
        <w:t>Messiah</w:t>
      </w:r>
      <w:r w:rsidR="00495F56">
        <w:t xml:space="preserve"> </w:t>
      </w:r>
      <w:r w:rsidRPr="007C08C2">
        <w:t>through</w:t>
      </w:r>
      <w:r w:rsidR="00495F56">
        <w:t xml:space="preserve"> </w:t>
      </w:r>
      <w:r w:rsidRPr="007C08C2">
        <w:t>the</w:t>
      </w:r>
      <w:r w:rsidR="00495F56">
        <w:t xml:space="preserve"> </w:t>
      </w:r>
      <w:r w:rsidRPr="007C08C2">
        <w:t>generations.</w:t>
      </w:r>
    </w:p>
    <w:p w14:paraId="67D754D4" w14:textId="77777777" w:rsidR="007C08C2" w:rsidRPr="007C08C2" w:rsidRDefault="007C08C2" w:rsidP="007C08C2"/>
    <w:p w14:paraId="4ADE4A1E" w14:textId="3B43971B" w:rsidR="007C08C2" w:rsidRPr="007C08C2" w:rsidRDefault="007C08C2" w:rsidP="007C08C2">
      <w:r w:rsidRPr="007C08C2">
        <w:t>Traditions</w:t>
      </w:r>
      <w:r w:rsidR="00495F56">
        <w:t xml:space="preserve"> </w:t>
      </w:r>
      <w:r w:rsidRPr="007C08C2">
        <w:t>name</w:t>
      </w:r>
      <w:r w:rsidR="00495F56">
        <w:t xml:space="preserve"> </w:t>
      </w:r>
      <w:r w:rsidRPr="007C08C2">
        <w:t>these</w:t>
      </w:r>
      <w:r w:rsidR="00495F56">
        <w:t xml:space="preserve"> </w:t>
      </w:r>
      <w:r w:rsidRPr="007C08C2">
        <w:t>three</w:t>
      </w:r>
      <w:r w:rsidR="00495F56">
        <w:t xml:space="preserve"> </w:t>
      </w:r>
      <w:r w:rsidRPr="007C08C2">
        <w:t>magi</w:t>
      </w:r>
      <w:r w:rsidR="00495F56">
        <w:t xml:space="preserve"> </w:t>
      </w:r>
      <w:r w:rsidRPr="007C08C2">
        <w:t>as</w:t>
      </w:r>
      <w:r w:rsidR="00495F56">
        <w:t xml:space="preserve"> </w:t>
      </w:r>
      <w:r w:rsidRPr="007C08C2">
        <w:t>Caspar</w:t>
      </w:r>
      <w:r w:rsidR="00495F56">
        <w:t xml:space="preserve"> </w:t>
      </w:r>
      <w:r w:rsidRPr="007C08C2">
        <w:t>(or</w:t>
      </w:r>
      <w:r w:rsidR="00495F56">
        <w:t xml:space="preserve"> </w:t>
      </w:r>
      <w:r w:rsidRPr="007C08C2">
        <w:t>Gaspar),</w:t>
      </w:r>
      <w:r w:rsidR="00495F56">
        <w:t xml:space="preserve"> </w:t>
      </w:r>
      <w:r w:rsidRPr="007C08C2">
        <w:t>Melchior,</w:t>
      </w:r>
      <w:r w:rsidR="00495F56">
        <w:t xml:space="preserve"> </w:t>
      </w:r>
      <w:r w:rsidRPr="007C08C2">
        <w:t>and</w:t>
      </w:r>
      <w:r w:rsidR="00495F56">
        <w:t xml:space="preserve"> </w:t>
      </w:r>
      <w:r w:rsidRPr="007C08C2">
        <w:t>Balthazar.</w:t>
      </w:r>
    </w:p>
    <w:p w14:paraId="4CCE3977" w14:textId="77777777" w:rsidR="007C08C2" w:rsidRPr="007C08C2" w:rsidRDefault="007C08C2" w:rsidP="007C08C2"/>
    <w:p w14:paraId="1E7F5888" w14:textId="77777777" w:rsidR="007C08C2" w:rsidRPr="007C08C2" w:rsidRDefault="007C08C2" w:rsidP="007C08C2"/>
    <w:p w14:paraId="16742C21" w14:textId="3E9B4A13" w:rsidR="007C08C2" w:rsidRPr="007C08C2" w:rsidRDefault="000A0954" w:rsidP="007C08C2">
      <w:r>
        <w:t>Were t</w:t>
      </w:r>
      <w:r w:rsidR="007C08C2" w:rsidRPr="007C08C2">
        <w:t>he</w:t>
      </w:r>
      <w:r w:rsidR="00495F56">
        <w:t xml:space="preserve"> </w:t>
      </w:r>
      <w:r w:rsidR="007C08C2" w:rsidRPr="007C08C2">
        <w:rPr>
          <w:bCs/>
          <w:color w:val="C00000"/>
        </w:rPr>
        <w:t>Wise</w:t>
      </w:r>
      <w:r w:rsidR="00495F56">
        <w:rPr>
          <w:bCs/>
          <w:color w:val="C00000"/>
        </w:rPr>
        <w:t xml:space="preserve"> </w:t>
      </w:r>
      <w:r w:rsidR="007C08C2" w:rsidRPr="007C08C2">
        <w:rPr>
          <w:bCs/>
          <w:color w:val="C00000"/>
        </w:rPr>
        <w:t>Men</w:t>
      </w:r>
      <w:r w:rsidR="00495F56">
        <w:t xml:space="preserve"> </w:t>
      </w:r>
      <w:r w:rsidR="00EC5C03">
        <w:t xml:space="preserve">in </w:t>
      </w:r>
      <w:proofErr w:type="spellStart"/>
      <w:r w:rsidR="00EC5C03">
        <w:t>Megilat</w:t>
      </w:r>
      <w:proofErr w:type="spellEnd"/>
      <w:r w:rsidR="00EC5C03">
        <w:t xml:space="preserve"> Esther </w:t>
      </w:r>
      <w:r w:rsidR="007C08C2" w:rsidRPr="007C08C2">
        <w:t>our</w:t>
      </w:r>
      <w:r w:rsidR="00495F56">
        <w:t xml:space="preserve"> </w:t>
      </w:r>
      <w:r w:rsidR="007C08C2" w:rsidRPr="007C08C2">
        <w:t>Hakhamim,</w:t>
      </w:r>
      <w:r w:rsidR="00495F56">
        <w:t xml:space="preserve"> </w:t>
      </w:r>
      <w:r w:rsidR="007C08C2" w:rsidRPr="007C08C2">
        <w:t>our</w:t>
      </w:r>
      <w:r w:rsidR="00495F56">
        <w:t xml:space="preserve"> </w:t>
      </w:r>
      <w:r w:rsidR="007C08C2" w:rsidRPr="007C08C2">
        <w:t>Rabbis</w:t>
      </w:r>
      <w:r>
        <w:t>, or were they Persians?</w:t>
      </w:r>
    </w:p>
    <w:p w14:paraId="01CDB5D9" w14:textId="77777777" w:rsidR="007C08C2" w:rsidRPr="007C08C2" w:rsidRDefault="007C08C2" w:rsidP="007C08C2"/>
    <w:p w14:paraId="4BC600BA" w14:textId="725AD4FD" w:rsidR="007C08C2" w:rsidRPr="007C08C2" w:rsidRDefault="007C08C2" w:rsidP="007C08C2">
      <w:pPr>
        <w:ind w:left="288" w:right="288"/>
        <w:rPr>
          <w:i/>
        </w:rPr>
      </w:pPr>
      <w:r w:rsidRPr="007C08C2">
        <w:rPr>
          <w:b/>
          <w:bCs/>
          <w:i/>
        </w:rPr>
        <w:t>Ether</w:t>
      </w:r>
      <w:r w:rsidR="00495F56">
        <w:rPr>
          <w:b/>
          <w:bCs/>
          <w:i/>
        </w:rPr>
        <w:t xml:space="preserve"> </w:t>
      </w:r>
      <w:r w:rsidRPr="007C08C2">
        <w:rPr>
          <w:b/>
          <w:bCs/>
          <w:i/>
        </w:rPr>
        <w:t>1:13-14</w:t>
      </w:r>
      <w:r w:rsidR="00495F56">
        <w:rPr>
          <w:i/>
        </w:rPr>
        <w:t xml:space="preserve"> </w:t>
      </w:r>
      <w:r w:rsidRPr="007C08C2">
        <w:rPr>
          <w:i/>
        </w:rPr>
        <w:t>Then</w:t>
      </w:r>
      <w:r w:rsidR="00495F56">
        <w:rPr>
          <w:i/>
        </w:rPr>
        <w:t xml:space="preserve"> </w:t>
      </w:r>
      <w:r w:rsidRPr="007C08C2">
        <w:rPr>
          <w:i/>
        </w:rPr>
        <w:t>the</w:t>
      </w:r>
      <w:r w:rsidR="00495F56">
        <w:rPr>
          <w:i/>
        </w:rPr>
        <w:t xml:space="preserve"> </w:t>
      </w:r>
      <w:r w:rsidRPr="007C08C2">
        <w:rPr>
          <w:i/>
        </w:rPr>
        <w:t>king</w:t>
      </w:r>
      <w:r w:rsidR="00495F56">
        <w:rPr>
          <w:i/>
        </w:rPr>
        <w:t xml:space="preserve"> </w:t>
      </w:r>
      <w:r w:rsidRPr="007C08C2">
        <w:rPr>
          <w:i/>
        </w:rPr>
        <w:t>said</w:t>
      </w:r>
      <w:r w:rsidR="00495F56">
        <w:rPr>
          <w:i/>
        </w:rPr>
        <w:t xml:space="preserve"> </w:t>
      </w:r>
      <w:r w:rsidRPr="007C08C2">
        <w:rPr>
          <w:i/>
        </w:rPr>
        <w:t>to</w:t>
      </w:r>
      <w:r w:rsidR="00495F56">
        <w:rPr>
          <w:i/>
        </w:rPr>
        <w:t xml:space="preserve"> </w:t>
      </w:r>
      <w:r w:rsidRPr="007C08C2">
        <w:rPr>
          <w:i/>
        </w:rPr>
        <w:t>the</w:t>
      </w:r>
      <w:r w:rsidR="00495F56">
        <w:rPr>
          <w:i/>
        </w:rPr>
        <w:t xml:space="preserve"> </w:t>
      </w:r>
      <w:r w:rsidRPr="007C08C2">
        <w:rPr>
          <w:i/>
          <w:u w:val="single"/>
        </w:rPr>
        <w:t>wise</w:t>
      </w:r>
      <w:r w:rsidR="00495F56">
        <w:rPr>
          <w:i/>
          <w:u w:val="single"/>
        </w:rPr>
        <w:t xml:space="preserve"> </w:t>
      </w:r>
      <w:r w:rsidRPr="007C08C2">
        <w:rPr>
          <w:i/>
          <w:u w:val="single"/>
        </w:rPr>
        <w:t>men</w:t>
      </w:r>
      <w:r w:rsidRPr="007C08C2">
        <w:rPr>
          <w:i/>
        </w:rPr>
        <w:t>,</w:t>
      </w:r>
      <w:r w:rsidR="00495F56">
        <w:rPr>
          <w:i/>
        </w:rPr>
        <w:t xml:space="preserve"> </w:t>
      </w:r>
      <w:r w:rsidRPr="007C08C2">
        <w:rPr>
          <w:i/>
        </w:rPr>
        <w:t>which</w:t>
      </w:r>
      <w:r w:rsidR="00495F56">
        <w:rPr>
          <w:i/>
        </w:rPr>
        <w:t xml:space="preserve"> </w:t>
      </w:r>
      <w:r w:rsidRPr="007C08C2">
        <w:rPr>
          <w:i/>
        </w:rPr>
        <w:t>knew</w:t>
      </w:r>
      <w:r w:rsidR="00495F56">
        <w:rPr>
          <w:i/>
        </w:rPr>
        <w:t xml:space="preserve"> </w:t>
      </w:r>
      <w:r w:rsidRPr="007C08C2">
        <w:rPr>
          <w:i/>
        </w:rPr>
        <w:t>the</w:t>
      </w:r>
      <w:r w:rsidR="00495F56">
        <w:rPr>
          <w:i/>
        </w:rPr>
        <w:t xml:space="preserve"> </w:t>
      </w:r>
      <w:r w:rsidRPr="007C08C2">
        <w:rPr>
          <w:i/>
        </w:rPr>
        <w:t>times,</w:t>
      </w:r>
      <w:r w:rsidR="00495F56">
        <w:rPr>
          <w:i/>
        </w:rPr>
        <w:t xml:space="preserve"> </w:t>
      </w:r>
      <w:r w:rsidRPr="007C08C2">
        <w:rPr>
          <w:i/>
        </w:rPr>
        <w:t>(for</w:t>
      </w:r>
      <w:r w:rsidR="00495F56">
        <w:rPr>
          <w:i/>
        </w:rPr>
        <w:t xml:space="preserve"> </w:t>
      </w:r>
      <w:r w:rsidRPr="007C08C2">
        <w:rPr>
          <w:i/>
        </w:rPr>
        <w:t>so</w:t>
      </w:r>
      <w:r w:rsidR="00495F56">
        <w:rPr>
          <w:i/>
        </w:rPr>
        <w:t xml:space="preserve"> </w:t>
      </w:r>
      <w:r w:rsidRPr="007C08C2">
        <w:rPr>
          <w:i/>
        </w:rPr>
        <w:t>[was]</w:t>
      </w:r>
      <w:r w:rsidR="00495F56">
        <w:rPr>
          <w:i/>
        </w:rPr>
        <w:t xml:space="preserve"> </w:t>
      </w:r>
      <w:r w:rsidRPr="007C08C2">
        <w:rPr>
          <w:i/>
        </w:rPr>
        <w:t>the</w:t>
      </w:r>
      <w:r w:rsidR="00495F56">
        <w:rPr>
          <w:i/>
        </w:rPr>
        <w:t xml:space="preserve"> </w:t>
      </w:r>
      <w:r w:rsidRPr="007C08C2">
        <w:rPr>
          <w:i/>
        </w:rPr>
        <w:t>king’s</w:t>
      </w:r>
      <w:r w:rsidR="00495F56">
        <w:rPr>
          <w:i/>
        </w:rPr>
        <w:t xml:space="preserve"> </w:t>
      </w:r>
      <w:r w:rsidRPr="007C08C2">
        <w:rPr>
          <w:i/>
        </w:rPr>
        <w:t>manner</w:t>
      </w:r>
      <w:r w:rsidR="00495F56">
        <w:rPr>
          <w:i/>
        </w:rPr>
        <w:t xml:space="preserve"> </w:t>
      </w:r>
      <w:r w:rsidRPr="007C08C2">
        <w:rPr>
          <w:i/>
        </w:rPr>
        <w:t>toward</w:t>
      </w:r>
      <w:r w:rsidR="00495F56">
        <w:rPr>
          <w:i/>
        </w:rPr>
        <w:t xml:space="preserve"> </w:t>
      </w:r>
      <w:r w:rsidRPr="007C08C2">
        <w:rPr>
          <w:i/>
        </w:rPr>
        <w:t>all</w:t>
      </w:r>
      <w:r w:rsidR="00495F56">
        <w:rPr>
          <w:i/>
        </w:rPr>
        <w:t xml:space="preserve"> </w:t>
      </w:r>
      <w:r w:rsidRPr="007C08C2">
        <w:rPr>
          <w:i/>
        </w:rPr>
        <w:t>that</w:t>
      </w:r>
      <w:r w:rsidR="00495F56">
        <w:rPr>
          <w:i/>
        </w:rPr>
        <w:t xml:space="preserve"> </w:t>
      </w:r>
      <w:r w:rsidRPr="007C08C2">
        <w:rPr>
          <w:i/>
        </w:rPr>
        <w:t>knew</w:t>
      </w:r>
      <w:r w:rsidR="00495F56">
        <w:rPr>
          <w:i/>
        </w:rPr>
        <w:t xml:space="preserve"> </w:t>
      </w:r>
      <w:r w:rsidRPr="007C08C2">
        <w:rPr>
          <w:i/>
        </w:rPr>
        <w:t>law</w:t>
      </w:r>
      <w:r w:rsidR="00495F56">
        <w:rPr>
          <w:i/>
        </w:rPr>
        <w:t xml:space="preserve"> </w:t>
      </w:r>
      <w:r w:rsidRPr="007C08C2">
        <w:rPr>
          <w:i/>
        </w:rPr>
        <w:t>and</w:t>
      </w:r>
      <w:r w:rsidR="00495F56">
        <w:rPr>
          <w:i/>
        </w:rPr>
        <w:t xml:space="preserve"> </w:t>
      </w:r>
      <w:r w:rsidRPr="007C08C2">
        <w:rPr>
          <w:i/>
        </w:rPr>
        <w:t>judgment:</w:t>
      </w:r>
      <w:r w:rsidR="00495F56">
        <w:rPr>
          <w:i/>
        </w:rPr>
        <w:t xml:space="preserve"> </w:t>
      </w:r>
      <w:r w:rsidRPr="007C08C2">
        <w:rPr>
          <w:i/>
        </w:rPr>
        <w:t>And</w:t>
      </w:r>
      <w:r w:rsidR="00495F56">
        <w:rPr>
          <w:i/>
        </w:rPr>
        <w:t xml:space="preserve"> </w:t>
      </w:r>
      <w:r w:rsidRPr="007C08C2">
        <w:rPr>
          <w:i/>
        </w:rPr>
        <w:t>the</w:t>
      </w:r>
      <w:r w:rsidR="00495F56">
        <w:rPr>
          <w:i/>
        </w:rPr>
        <w:t xml:space="preserve"> </w:t>
      </w:r>
      <w:r w:rsidRPr="007C08C2">
        <w:rPr>
          <w:i/>
        </w:rPr>
        <w:t>next</w:t>
      </w:r>
      <w:r w:rsidR="00495F56">
        <w:rPr>
          <w:i/>
        </w:rPr>
        <w:t xml:space="preserve"> </w:t>
      </w:r>
      <w:r w:rsidRPr="007C08C2">
        <w:rPr>
          <w:i/>
        </w:rPr>
        <w:t>unto</w:t>
      </w:r>
      <w:r w:rsidR="00495F56">
        <w:rPr>
          <w:i/>
        </w:rPr>
        <w:t xml:space="preserve"> </w:t>
      </w:r>
      <w:r w:rsidRPr="007C08C2">
        <w:rPr>
          <w:i/>
        </w:rPr>
        <w:t>him</w:t>
      </w:r>
      <w:r w:rsidR="00495F56">
        <w:rPr>
          <w:i/>
        </w:rPr>
        <w:t xml:space="preserve"> </w:t>
      </w:r>
      <w:r w:rsidRPr="007C08C2">
        <w:rPr>
          <w:i/>
        </w:rPr>
        <w:t>[was]</w:t>
      </w:r>
      <w:r w:rsidR="00495F56">
        <w:rPr>
          <w:i/>
        </w:rPr>
        <w:t xml:space="preserve"> </w:t>
      </w:r>
      <w:r w:rsidRPr="007C08C2">
        <w:rPr>
          <w:i/>
        </w:rPr>
        <w:t>Carshena,</w:t>
      </w:r>
      <w:r w:rsidR="00495F56">
        <w:rPr>
          <w:i/>
        </w:rPr>
        <w:t xml:space="preserve"> </w:t>
      </w:r>
      <w:r w:rsidRPr="007C08C2">
        <w:rPr>
          <w:i/>
        </w:rPr>
        <w:t>Shethar,</w:t>
      </w:r>
      <w:r w:rsidR="00495F56">
        <w:rPr>
          <w:i/>
        </w:rPr>
        <w:t xml:space="preserve"> </w:t>
      </w:r>
      <w:r w:rsidRPr="007C08C2">
        <w:rPr>
          <w:i/>
        </w:rPr>
        <w:t>Admatha,</w:t>
      </w:r>
      <w:r w:rsidR="00495F56">
        <w:rPr>
          <w:i/>
        </w:rPr>
        <w:t xml:space="preserve"> </w:t>
      </w:r>
      <w:r w:rsidRPr="007C08C2">
        <w:rPr>
          <w:i/>
        </w:rPr>
        <w:t>Tarshish,</w:t>
      </w:r>
      <w:r w:rsidR="00495F56">
        <w:rPr>
          <w:i/>
        </w:rPr>
        <w:t xml:space="preserve"> </w:t>
      </w:r>
      <w:r w:rsidRPr="007C08C2">
        <w:rPr>
          <w:i/>
        </w:rPr>
        <w:t>Meres,</w:t>
      </w:r>
      <w:r w:rsidR="00495F56">
        <w:rPr>
          <w:i/>
        </w:rPr>
        <w:t xml:space="preserve"> </w:t>
      </w:r>
      <w:r w:rsidRPr="007C08C2">
        <w:rPr>
          <w:i/>
        </w:rPr>
        <w:t>Marsena,</w:t>
      </w:r>
      <w:r w:rsidR="00495F56">
        <w:rPr>
          <w:i/>
        </w:rPr>
        <w:t xml:space="preserve"> </w:t>
      </w:r>
      <w:r w:rsidRPr="007C08C2">
        <w:rPr>
          <w:i/>
        </w:rPr>
        <w:t>[and]</w:t>
      </w:r>
      <w:r w:rsidR="00495F56">
        <w:rPr>
          <w:i/>
        </w:rPr>
        <w:t xml:space="preserve"> </w:t>
      </w:r>
      <w:proofErr w:type="spellStart"/>
      <w:r w:rsidRPr="007C08C2">
        <w:rPr>
          <w:i/>
        </w:rPr>
        <w:t>Memuchan</w:t>
      </w:r>
      <w:proofErr w:type="spellEnd"/>
      <w:r w:rsidRPr="007C08C2">
        <w:rPr>
          <w:i/>
        </w:rPr>
        <w:t>,</w:t>
      </w:r>
      <w:r w:rsidR="00495F56">
        <w:rPr>
          <w:i/>
        </w:rPr>
        <w:t xml:space="preserve"> </w:t>
      </w:r>
      <w:r w:rsidRPr="007C08C2">
        <w:rPr>
          <w:i/>
        </w:rPr>
        <w:t>the</w:t>
      </w:r>
      <w:r w:rsidR="00495F56">
        <w:rPr>
          <w:i/>
        </w:rPr>
        <w:t xml:space="preserve"> </w:t>
      </w:r>
      <w:r w:rsidRPr="007C08C2">
        <w:rPr>
          <w:i/>
        </w:rPr>
        <w:t>seven</w:t>
      </w:r>
      <w:r w:rsidR="00495F56">
        <w:rPr>
          <w:i/>
        </w:rPr>
        <w:t xml:space="preserve"> </w:t>
      </w:r>
      <w:r w:rsidRPr="007C08C2">
        <w:rPr>
          <w:i/>
        </w:rPr>
        <w:t>princes</w:t>
      </w:r>
      <w:r w:rsidR="00495F56">
        <w:rPr>
          <w:i/>
        </w:rPr>
        <w:t xml:space="preserve"> </w:t>
      </w:r>
      <w:r w:rsidRPr="007C08C2">
        <w:rPr>
          <w:i/>
        </w:rPr>
        <w:t>of</w:t>
      </w:r>
      <w:r w:rsidR="00495F56">
        <w:rPr>
          <w:i/>
        </w:rPr>
        <w:t xml:space="preserve"> </w:t>
      </w:r>
      <w:r w:rsidRPr="007C08C2">
        <w:rPr>
          <w:i/>
        </w:rPr>
        <w:t>Persia</w:t>
      </w:r>
      <w:r w:rsidR="00495F56">
        <w:rPr>
          <w:i/>
        </w:rPr>
        <w:t xml:space="preserve"> </w:t>
      </w:r>
      <w:r w:rsidRPr="007C08C2">
        <w:rPr>
          <w:i/>
        </w:rPr>
        <w:t>and</w:t>
      </w:r>
      <w:r w:rsidR="00495F56">
        <w:rPr>
          <w:i/>
        </w:rPr>
        <w:t xml:space="preserve"> </w:t>
      </w:r>
      <w:r w:rsidRPr="007C08C2">
        <w:rPr>
          <w:i/>
        </w:rPr>
        <w:t>Media,</w:t>
      </w:r>
      <w:r w:rsidR="00495F56">
        <w:rPr>
          <w:i/>
        </w:rPr>
        <w:t xml:space="preserve"> </w:t>
      </w:r>
      <w:r w:rsidRPr="007C08C2">
        <w:rPr>
          <w:i/>
        </w:rPr>
        <w:t>which</w:t>
      </w:r>
      <w:r w:rsidR="00495F56">
        <w:rPr>
          <w:i/>
        </w:rPr>
        <w:t xml:space="preserve"> </w:t>
      </w:r>
      <w:r w:rsidRPr="007C08C2">
        <w:rPr>
          <w:i/>
        </w:rPr>
        <w:t>saw</w:t>
      </w:r>
      <w:r w:rsidR="00495F56">
        <w:rPr>
          <w:i/>
        </w:rPr>
        <w:t xml:space="preserve"> </w:t>
      </w:r>
      <w:r w:rsidRPr="007C08C2">
        <w:rPr>
          <w:i/>
        </w:rPr>
        <w:t>the</w:t>
      </w:r>
      <w:r w:rsidR="00495F56">
        <w:rPr>
          <w:i/>
        </w:rPr>
        <w:t xml:space="preserve"> </w:t>
      </w:r>
      <w:r w:rsidRPr="007C08C2">
        <w:rPr>
          <w:i/>
        </w:rPr>
        <w:t>king’s</w:t>
      </w:r>
      <w:r w:rsidR="00495F56">
        <w:rPr>
          <w:i/>
        </w:rPr>
        <w:t xml:space="preserve"> </w:t>
      </w:r>
      <w:r w:rsidRPr="007C08C2">
        <w:rPr>
          <w:i/>
        </w:rPr>
        <w:t>face,</w:t>
      </w:r>
      <w:r w:rsidR="00495F56">
        <w:rPr>
          <w:i/>
        </w:rPr>
        <w:t xml:space="preserve"> </w:t>
      </w:r>
      <w:r w:rsidRPr="007C08C2">
        <w:rPr>
          <w:i/>
        </w:rPr>
        <w:t>[and]</w:t>
      </w:r>
      <w:r w:rsidR="00495F56">
        <w:rPr>
          <w:i/>
        </w:rPr>
        <w:t xml:space="preserve"> </w:t>
      </w:r>
      <w:r w:rsidRPr="007C08C2">
        <w:rPr>
          <w:i/>
        </w:rPr>
        <w:t>which</w:t>
      </w:r>
      <w:r w:rsidR="00495F56">
        <w:rPr>
          <w:i/>
        </w:rPr>
        <w:t xml:space="preserve"> </w:t>
      </w:r>
      <w:r w:rsidRPr="007C08C2">
        <w:rPr>
          <w:i/>
        </w:rPr>
        <w:t>sat</w:t>
      </w:r>
      <w:r w:rsidR="00495F56">
        <w:rPr>
          <w:i/>
        </w:rPr>
        <w:t xml:space="preserve"> </w:t>
      </w:r>
      <w:r w:rsidRPr="007C08C2">
        <w:rPr>
          <w:i/>
        </w:rPr>
        <w:t>the</w:t>
      </w:r>
      <w:r w:rsidR="00495F56">
        <w:rPr>
          <w:i/>
        </w:rPr>
        <w:t xml:space="preserve"> </w:t>
      </w:r>
      <w:r w:rsidRPr="007C08C2">
        <w:rPr>
          <w:i/>
        </w:rPr>
        <w:t>first</w:t>
      </w:r>
      <w:r w:rsidR="00495F56">
        <w:rPr>
          <w:i/>
        </w:rPr>
        <w:t xml:space="preserve"> </w:t>
      </w:r>
      <w:r w:rsidRPr="007C08C2">
        <w:rPr>
          <w:i/>
        </w:rPr>
        <w:t>in</w:t>
      </w:r>
      <w:r w:rsidR="00495F56">
        <w:rPr>
          <w:i/>
        </w:rPr>
        <w:t xml:space="preserve"> </w:t>
      </w:r>
      <w:r w:rsidRPr="007C08C2">
        <w:rPr>
          <w:i/>
        </w:rPr>
        <w:t>the</w:t>
      </w:r>
      <w:r w:rsidR="00495F56">
        <w:rPr>
          <w:i/>
        </w:rPr>
        <w:t xml:space="preserve"> </w:t>
      </w:r>
      <w:r w:rsidRPr="007C08C2">
        <w:rPr>
          <w:i/>
        </w:rPr>
        <w:t>kingdom;)</w:t>
      </w:r>
    </w:p>
    <w:p w14:paraId="0616B093" w14:textId="4FAE0AA9" w:rsidR="007C08C2" w:rsidRDefault="007C08C2" w:rsidP="007C08C2"/>
    <w:p w14:paraId="62DBDA3F" w14:textId="17DDEC94" w:rsidR="00EC5C03" w:rsidRDefault="00EC5C03" w:rsidP="007C08C2">
      <w:r>
        <w:t>Some questions:</w:t>
      </w:r>
    </w:p>
    <w:p w14:paraId="37C9B332" w14:textId="4FEC5F4D" w:rsidR="00EC5C03" w:rsidRDefault="00EC5C03" w:rsidP="007C08C2"/>
    <w:p w14:paraId="3A10FA85" w14:textId="32BA6E67" w:rsidR="00EC5C03" w:rsidRDefault="00EC5C03" w:rsidP="00EC5C03">
      <w:pPr>
        <w:pStyle w:val="ListParagraph"/>
        <w:numPr>
          <w:ilvl w:val="0"/>
          <w:numId w:val="14"/>
        </w:numPr>
      </w:pPr>
      <w:r>
        <w:t>Was the star of Bethlehem</w:t>
      </w:r>
      <w:r w:rsidR="000A0954">
        <w:t xml:space="preserve"> seen by the magi who were</w:t>
      </w:r>
      <w:r>
        <w:t xml:space="preserve"> ‘in the east’, or were the magi in Persia seeing the star in the east</w:t>
      </w:r>
      <w:r w:rsidR="000A0954">
        <w:t xml:space="preserve"> (of Persia)</w:t>
      </w:r>
      <w:r>
        <w:t>?</w:t>
      </w:r>
    </w:p>
    <w:p w14:paraId="1437E7FC" w14:textId="32A2F5DA" w:rsidR="00EC5C03" w:rsidRDefault="00EC5C03" w:rsidP="00EC5C03">
      <w:pPr>
        <w:pStyle w:val="ListParagraph"/>
        <w:numPr>
          <w:ilvl w:val="0"/>
          <w:numId w:val="14"/>
        </w:numPr>
      </w:pPr>
      <w:r>
        <w:t xml:space="preserve">How is it that the magi could see and recognize this star, but the Hakhamim in </w:t>
      </w:r>
      <w:proofErr w:type="spellStart"/>
      <w:r>
        <w:t>eretz</w:t>
      </w:r>
      <w:proofErr w:type="spellEnd"/>
      <w:r>
        <w:t xml:space="preserve"> Israel did not? (What if the star only appeared closed to dawn in Persia? This would mean that the star was obscured by the sun in </w:t>
      </w:r>
      <w:proofErr w:type="spellStart"/>
      <w:r>
        <w:t>eretz</w:t>
      </w:r>
      <w:proofErr w:type="spellEnd"/>
      <w:r>
        <w:t xml:space="preserve"> Israel.)</w:t>
      </w:r>
    </w:p>
    <w:p w14:paraId="039B772D" w14:textId="6DCC1731" w:rsidR="00EC5C03" w:rsidRDefault="00EC5C03" w:rsidP="00EC5C03">
      <w:pPr>
        <w:pStyle w:val="ListParagraph"/>
        <w:numPr>
          <w:ilvl w:val="0"/>
          <w:numId w:val="14"/>
        </w:numPr>
      </w:pPr>
      <w:r>
        <w:t>Did the star move so that it could later be seen in Eretz Israel?</w:t>
      </w:r>
      <w:r w:rsidR="000A0954">
        <w:t xml:space="preserve"> If yes, how did it do this if it was a normal star or planet which have well established routes?</w:t>
      </w:r>
    </w:p>
    <w:p w14:paraId="15E9F2CF" w14:textId="22E5CE6F" w:rsidR="00EC5C03" w:rsidRDefault="00EC5C03" w:rsidP="00EC5C03">
      <w:pPr>
        <w:pStyle w:val="ListParagraph"/>
        <w:numPr>
          <w:ilvl w:val="0"/>
          <w:numId w:val="14"/>
        </w:numPr>
      </w:pPr>
      <w:r>
        <w:t xml:space="preserve">Is the star of Bethlehem the same as </w:t>
      </w:r>
      <w:proofErr w:type="spellStart"/>
      <w:r>
        <w:t>Nibiru</w:t>
      </w:r>
      <w:proofErr w:type="spellEnd"/>
      <w:r>
        <w:t xml:space="preserve"> or Planet X?</w:t>
      </w:r>
    </w:p>
    <w:p w14:paraId="652D3BE8" w14:textId="352A41CE" w:rsidR="00BA3C93" w:rsidRDefault="00BA3C93" w:rsidP="00EC5C03">
      <w:pPr>
        <w:pStyle w:val="ListParagraph"/>
        <w:numPr>
          <w:ilvl w:val="0"/>
          <w:numId w:val="14"/>
        </w:numPr>
      </w:pPr>
      <w:r>
        <w:t xml:space="preserve">If this star </w:t>
      </w:r>
      <w:proofErr w:type="spellStart"/>
      <w:r>
        <w:t>hearlds</w:t>
      </w:r>
      <w:proofErr w:type="spellEnd"/>
      <w:r>
        <w:t xml:space="preserve"> a Jewish king, did the same star appear at King David’s birth and </w:t>
      </w:r>
      <w:proofErr w:type="spellStart"/>
      <w:r>
        <w:t>A</w:t>
      </w:r>
      <w:r w:rsidR="000A0954">
        <w:t>n</w:t>
      </w:r>
      <w:r>
        <w:t>d</w:t>
      </w:r>
      <w:proofErr w:type="spellEnd"/>
      <w:r>
        <w:t xml:space="preserve"> Adam HaRishon’s birth?</w:t>
      </w:r>
    </w:p>
    <w:p w14:paraId="589C5CE9" w14:textId="77777777" w:rsidR="00EC5C03" w:rsidRPr="007C08C2" w:rsidRDefault="00EC5C03" w:rsidP="007C08C2"/>
    <w:p w14:paraId="2F80A915" w14:textId="77777777" w:rsidR="007C08C2" w:rsidRPr="007C08C2" w:rsidRDefault="007C08C2" w:rsidP="007C08C2"/>
    <w:p w14:paraId="75E34E83" w14:textId="77777777" w:rsidR="007C08C2" w:rsidRPr="007C08C2" w:rsidRDefault="007C08C2" w:rsidP="007C08C2"/>
    <w:p w14:paraId="2C47E729" w14:textId="72454512" w:rsidR="007C08C2" w:rsidRPr="007C08C2" w:rsidRDefault="007C08C2" w:rsidP="00E05B1A">
      <w:pPr>
        <w:pStyle w:val="Heading1"/>
      </w:pPr>
      <w:bookmarkStart w:id="28" w:name="_Toc121697054"/>
      <w:r w:rsidRPr="007C08C2">
        <w:t>NASA</w:t>
      </w:r>
      <w:r w:rsidR="00495F56">
        <w:t xml:space="preserve"> </w:t>
      </w:r>
      <w:r w:rsidRPr="007C08C2">
        <w:t>–</w:t>
      </w:r>
      <w:r w:rsidR="00495F56">
        <w:t xml:space="preserve"> </w:t>
      </w:r>
      <w:r w:rsidRPr="007C08C2">
        <w:t>Planet</w:t>
      </w:r>
      <w:r w:rsidR="00495F56">
        <w:t xml:space="preserve"> </w:t>
      </w:r>
      <w:r w:rsidRPr="007C08C2">
        <w:t>nine</w:t>
      </w:r>
      <w:r w:rsidR="006230D1">
        <w:t xml:space="preserve"> – Planet X</w:t>
      </w:r>
      <w:bookmarkEnd w:id="28"/>
    </w:p>
    <w:p w14:paraId="5D7BD534" w14:textId="3F5E0E20" w:rsidR="007C08C2" w:rsidRDefault="007C08C2" w:rsidP="007C08C2"/>
    <w:p w14:paraId="1650A7B0" w14:textId="58EDBD5C" w:rsidR="006230D1" w:rsidRDefault="006230D1" w:rsidP="007C08C2">
      <w:r>
        <w:rPr>
          <w:noProof/>
        </w:rPr>
        <w:drawing>
          <wp:inline distT="0" distB="0" distL="0" distR="0" wp14:anchorId="5C11A6E8" wp14:editId="7D8546BF">
            <wp:extent cx="320040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6DCA652B" w14:textId="3A795D59" w:rsidR="006230D1" w:rsidRDefault="006230D1" w:rsidP="006230D1">
      <w:r w:rsidRPr="006230D1">
        <w:t>The latest image of the Stellar Core Planet X moving up through the ecliptic on 5/21/2022</w:t>
      </w:r>
      <w:r>
        <w:t>.</w:t>
      </w:r>
    </w:p>
    <w:p w14:paraId="5CFEED42" w14:textId="3AE0D338" w:rsidR="006230D1" w:rsidRDefault="006230D1" w:rsidP="006230D1"/>
    <w:p w14:paraId="5E13E7CE" w14:textId="77777777" w:rsidR="006230D1" w:rsidRDefault="006230D1" w:rsidP="006230D1"/>
    <w:p w14:paraId="502C226F" w14:textId="77777777" w:rsidR="006230D1" w:rsidRPr="007C08C2" w:rsidRDefault="006230D1" w:rsidP="007C08C2"/>
    <w:p w14:paraId="72AF0667" w14:textId="365F9361" w:rsidR="007C08C2" w:rsidRPr="007C08C2" w:rsidRDefault="007C08C2" w:rsidP="007C08C2">
      <w:r w:rsidRPr="007C08C2">
        <w:t>From:</w:t>
      </w:r>
      <w:r w:rsidR="00495F56">
        <w:t xml:space="preserve"> </w:t>
      </w:r>
      <w:hyperlink r:id="rId32" w:history="1">
        <w:r w:rsidRPr="007C08C2">
          <w:rPr>
            <w:color w:val="3366CC"/>
          </w:rPr>
          <w:t>https://www.jpl.nasa.gov/news/the-super-earth-that-came-home-for-dinner</w:t>
        </w:r>
      </w:hyperlink>
    </w:p>
    <w:p w14:paraId="3F958771" w14:textId="77777777" w:rsidR="007C08C2" w:rsidRPr="007C08C2" w:rsidRDefault="007C08C2" w:rsidP="007C08C2"/>
    <w:p w14:paraId="6679D4C9" w14:textId="1D8EFE68" w:rsidR="007C08C2" w:rsidRPr="007C08C2" w:rsidRDefault="007C08C2" w:rsidP="007C08C2">
      <w:r w:rsidRPr="007C08C2">
        <w:t>Evidence</w:t>
      </w:r>
      <w:r w:rsidR="00495F56">
        <w:t xml:space="preserve"> </w:t>
      </w:r>
      <w:r w:rsidRPr="007C08C2">
        <w:t>is</w:t>
      </w:r>
      <w:r w:rsidR="00495F56">
        <w:t xml:space="preserve"> </w:t>
      </w:r>
      <w:r w:rsidRPr="007C08C2">
        <w:t>growing</w:t>
      </w:r>
      <w:r w:rsidR="00495F56">
        <w:t xml:space="preserve"> </w:t>
      </w:r>
      <w:r w:rsidRPr="007C08C2">
        <w:t>for</w:t>
      </w:r>
      <w:r w:rsidR="00495F56">
        <w:t xml:space="preserve"> </w:t>
      </w:r>
      <w:r w:rsidRPr="007C08C2">
        <w:t>the</w:t>
      </w:r>
      <w:r w:rsidR="00495F56">
        <w:t xml:space="preserve"> </w:t>
      </w:r>
      <w:r w:rsidRPr="007C08C2">
        <w:t>existence</w:t>
      </w:r>
      <w:r w:rsidR="00495F56">
        <w:t xml:space="preserve"> </w:t>
      </w:r>
      <w:r w:rsidRPr="007C08C2">
        <w:t>of</w:t>
      </w:r>
      <w:r w:rsidR="00495F56">
        <w:t xml:space="preserve"> </w:t>
      </w:r>
      <w:r w:rsidRPr="007C08C2">
        <w:t>Planet</w:t>
      </w:r>
      <w:r w:rsidR="00495F56">
        <w:t xml:space="preserve"> </w:t>
      </w:r>
      <w:r w:rsidRPr="007C08C2">
        <w:t>9</w:t>
      </w:r>
      <w:r w:rsidR="00495F56">
        <w:t xml:space="preserve"> </w:t>
      </w:r>
      <w:r w:rsidRPr="007C08C2">
        <w:t>--</w:t>
      </w:r>
      <w:r w:rsidR="00495F56">
        <w:t xml:space="preserve"> </w:t>
      </w:r>
      <w:r w:rsidRPr="007C08C2">
        <w:t>a</w:t>
      </w:r>
      <w:r w:rsidR="00495F56">
        <w:t xml:space="preserve"> </w:t>
      </w:r>
      <w:r w:rsidRPr="007C08C2">
        <w:t>world</w:t>
      </w:r>
      <w:r w:rsidR="00495F56">
        <w:t xml:space="preserve"> </w:t>
      </w:r>
      <w:r w:rsidRPr="007C08C2">
        <w:t>perhaps</w:t>
      </w:r>
      <w:r w:rsidR="00495F56">
        <w:t xml:space="preserve"> </w:t>
      </w:r>
      <w:r w:rsidRPr="007C08C2">
        <w:t>10</w:t>
      </w:r>
      <w:r w:rsidR="00495F56">
        <w:t xml:space="preserve"> </w:t>
      </w:r>
      <w:r w:rsidRPr="007C08C2">
        <w:t>times</w:t>
      </w:r>
      <w:r w:rsidR="00495F56">
        <w:t xml:space="preserve"> </w:t>
      </w:r>
      <w:r w:rsidRPr="007C08C2">
        <w:t>the</w:t>
      </w:r>
      <w:r w:rsidR="00495F56">
        <w:t xml:space="preserve"> </w:t>
      </w:r>
      <w:r w:rsidRPr="007C08C2">
        <w:t>mass</w:t>
      </w:r>
      <w:r w:rsidR="00495F56">
        <w:t xml:space="preserve"> </w:t>
      </w:r>
      <w:r w:rsidRPr="007C08C2">
        <w:t>of</w:t>
      </w:r>
      <w:r w:rsidR="00495F56">
        <w:t xml:space="preserve"> </w:t>
      </w:r>
      <w:r w:rsidRPr="007C08C2">
        <w:t>Earth</w:t>
      </w:r>
      <w:r w:rsidR="00495F56">
        <w:t xml:space="preserve"> </w:t>
      </w:r>
      <w:r w:rsidRPr="007C08C2">
        <w:t>and</w:t>
      </w:r>
      <w:r w:rsidR="00495F56">
        <w:t xml:space="preserve"> </w:t>
      </w:r>
      <w:r w:rsidRPr="007C08C2">
        <w:t>20</w:t>
      </w:r>
      <w:r w:rsidR="00495F56">
        <w:t xml:space="preserve"> </w:t>
      </w:r>
      <w:r w:rsidRPr="007C08C2">
        <w:t>times</w:t>
      </w:r>
      <w:r w:rsidR="00495F56">
        <w:t xml:space="preserve"> </w:t>
      </w:r>
      <w:r w:rsidRPr="007C08C2">
        <w:t>farther</w:t>
      </w:r>
      <w:r w:rsidR="00495F56">
        <w:t xml:space="preserve"> </w:t>
      </w:r>
      <w:r w:rsidRPr="007C08C2">
        <w:t>from</w:t>
      </w:r>
      <w:r w:rsidR="00495F56">
        <w:t xml:space="preserve"> </w:t>
      </w:r>
      <w:r w:rsidRPr="007C08C2">
        <w:t>the</w:t>
      </w:r>
      <w:r w:rsidR="00495F56">
        <w:t xml:space="preserve"> </w:t>
      </w:r>
      <w:r w:rsidRPr="007C08C2">
        <w:t>Sun</w:t>
      </w:r>
      <w:r w:rsidR="00495F56">
        <w:t xml:space="preserve"> </w:t>
      </w:r>
      <w:r w:rsidRPr="007C08C2">
        <w:t>than</w:t>
      </w:r>
      <w:r w:rsidR="00495F56">
        <w:t xml:space="preserve"> </w:t>
      </w:r>
      <w:r w:rsidRPr="007C08C2">
        <w:t>Neptune.</w:t>
      </w:r>
    </w:p>
    <w:p w14:paraId="6AE521F2" w14:textId="77777777" w:rsidR="007C08C2" w:rsidRPr="007C08C2" w:rsidRDefault="007C08C2" w:rsidP="007C08C2"/>
    <w:p w14:paraId="73543593" w14:textId="36321275" w:rsidR="007C08C2" w:rsidRPr="007C08C2" w:rsidRDefault="007C08C2" w:rsidP="007C08C2">
      <w:r w:rsidRPr="007C08C2">
        <w:lastRenderedPageBreak/>
        <w:t>It</w:t>
      </w:r>
      <w:r w:rsidR="00495F56">
        <w:t xml:space="preserve"> </w:t>
      </w:r>
      <w:r w:rsidRPr="007C08C2">
        <w:t>might</w:t>
      </w:r>
      <w:r w:rsidR="00495F56">
        <w:t xml:space="preserve"> </w:t>
      </w:r>
      <w:r w:rsidRPr="007C08C2">
        <w:t>be</w:t>
      </w:r>
      <w:r w:rsidR="00495F56">
        <w:t xml:space="preserve"> </w:t>
      </w:r>
      <w:r w:rsidRPr="007C08C2">
        <w:t>lingering</w:t>
      </w:r>
      <w:r w:rsidR="00495F56">
        <w:t xml:space="preserve"> </w:t>
      </w:r>
      <w:r w:rsidRPr="007C08C2">
        <w:t>bashfully</w:t>
      </w:r>
      <w:r w:rsidR="00495F56">
        <w:t xml:space="preserve"> </w:t>
      </w:r>
      <w:r w:rsidRPr="007C08C2">
        <w:t>on</w:t>
      </w:r>
      <w:r w:rsidR="00495F56">
        <w:t xml:space="preserve"> </w:t>
      </w:r>
      <w:r w:rsidRPr="007C08C2">
        <w:t>the</w:t>
      </w:r>
      <w:r w:rsidR="00495F56">
        <w:t xml:space="preserve"> </w:t>
      </w:r>
      <w:r w:rsidRPr="007C08C2">
        <w:t>icy</w:t>
      </w:r>
      <w:r w:rsidR="00495F56">
        <w:t xml:space="preserve"> </w:t>
      </w:r>
      <w:r w:rsidRPr="007C08C2">
        <w:t>outer</w:t>
      </w:r>
      <w:r w:rsidR="00495F56">
        <w:t xml:space="preserve"> </w:t>
      </w:r>
      <w:r w:rsidRPr="007C08C2">
        <w:t>edges</w:t>
      </w:r>
      <w:r w:rsidR="00495F56">
        <w:t xml:space="preserve"> </w:t>
      </w:r>
      <w:r w:rsidRPr="007C08C2">
        <w:t>of</w:t>
      </w:r>
      <w:r w:rsidR="00495F56">
        <w:t xml:space="preserve"> </w:t>
      </w:r>
      <w:r w:rsidRPr="007C08C2">
        <w:t>our</w:t>
      </w:r>
      <w:r w:rsidR="00495F56">
        <w:t xml:space="preserve"> </w:t>
      </w:r>
      <w:r w:rsidRPr="007C08C2">
        <w:t>solar</w:t>
      </w:r>
      <w:r w:rsidR="00495F56">
        <w:t xml:space="preserve"> </w:t>
      </w:r>
      <w:r w:rsidRPr="007C08C2">
        <w:t>system,</w:t>
      </w:r>
      <w:r w:rsidR="00495F56">
        <w:t xml:space="preserve"> </w:t>
      </w:r>
      <w:r w:rsidRPr="007C08C2">
        <w:t>hiding</w:t>
      </w:r>
      <w:r w:rsidR="00495F56">
        <w:t xml:space="preserve"> </w:t>
      </w:r>
      <w:r w:rsidRPr="007C08C2">
        <w:t>in</w:t>
      </w:r>
      <w:r w:rsidR="00495F56">
        <w:t xml:space="preserve"> </w:t>
      </w:r>
      <w:r w:rsidRPr="007C08C2">
        <w:t>the</w:t>
      </w:r>
      <w:r w:rsidR="00495F56">
        <w:t xml:space="preserve"> </w:t>
      </w:r>
      <w:r w:rsidRPr="007C08C2">
        <w:t>dark,</w:t>
      </w:r>
      <w:r w:rsidR="00495F56">
        <w:t xml:space="preserve"> </w:t>
      </w:r>
      <w:r w:rsidRPr="007C08C2">
        <w:t>but</w:t>
      </w:r>
      <w:r w:rsidR="00495F56">
        <w:t xml:space="preserve"> </w:t>
      </w:r>
      <w:r w:rsidRPr="007C08C2">
        <w:t>subtly</w:t>
      </w:r>
      <w:r w:rsidR="00495F56">
        <w:t xml:space="preserve"> </w:t>
      </w:r>
      <w:r w:rsidRPr="007C08C2">
        <w:t>pulling</w:t>
      </w:r>
      <w:r w:rsidR="00495F56">
        <w:t xml:space="preserve"> </w:t>
      </w:r>
      <w:r w:rsidRPr="007C08C2">
        <w:t>strings</w:t>
      </w:r>
      <w:r w:rsidR="00495F56">
        <w:t xml:space="preserve"> </w:t>
      </w:r>
      <w:r w:rsidRPr="007C08C2">
        <w:t>behind</w:t>
      </w:r>
      <w:r w:rsidR="00495F56">
        <w:t xml:space="preserve"> </w:t>
      </w:r>
      <w:r w:rsidRPr="007C08C2">
        <w:t>the</w:t>
      </w:r>
      <w:r w:rsidR="00495F56">
        <w:t xml:space="preserve"> </w:t>
      </w:r>
      <w:r w:rsidRPr="007C08C2">
        <w:t>scenes:</w:t>
      </w:r>
      <w:r w:rsidR="00495F56">
        <w:t xml:space="preserve"> </w:t>
      </w:r>
      <w:r w:rsidRPr="007C08C2">
        <w:t>stretching</w:t>
      </w:r>
      <w:r w:rsidR="00495F56">
        <w:t xml:space="preserve"> </w:t>
      </w:r>
      <w:r w:rsidRPr="007C08C2">
        <w:t>out</w:t>
      </w:r>
      <w:r w:rsidR="00495F56">
        <w:t xml:space="preserve"> </w:t>
      </w:r>
      <w:r w:rsidRPr="007C08C2">
        <w:t>the</w:t>
      </w:r>
      <w:r w:rsidR="00495F56">
        <w:t xml:space="preserve"> </w:t>
      </w:r>
      <w:r w:rsidRPr="007C08C2">
        <w:t>orbits</w:t>
      </w:r>
      <w:r w:rsidR="00495F56">
        <w:t xml:space="preserve"> </w:t>
      </w:r>
      <w:r w:rsidRPr="007C08C2">
        <w:t>of</w:t>
      </w:r>
      <w:r w:rsidR="00495F56">
        <w:t xml:space="preserve"> </w:t>
      </w:r>
      <w:r w:rsidRPr="007C08C2">
        <w:t>distant</w:t>
      </w:r>
      <w:r w:rsidR="00495F56">
        <w:t xml:space="preserve"> </w:t>
      </w:r>
      <w:r w:rsidRPr="007C08C2">
        <w:t>bodies,</w:t>
      </w:r>
      <w:r w:rsidR="00495F56">
        <w:t xml:space="preserve"> </w:t>
      </w:r>
      <w:r w:rsidRPr="007C08C2">
        <w:t>perhaps</w:t>
      </w:r>
      <w:r w:rsidR="00495F56">
        <w:t xml:space="preserve"> </w:t>
      </w:r>
      <w:r w:rsidRPr="007C08C2">
        <w:t>even</w:t>
      </w:r>
      <w:r w:rsidR="00495F56">
        <w:t xml:space="preserve"> </w:t>
      </w:r>
      <w:r w:rsidRPr="007C08C2">
        <w:t>tilting</w:t>
      </w:r>
      <w:r w:rsidR="00495F56">
        <w:t xml:space="preserve"> </w:t>
      </w:r>
      <w:r w:rsidRPr="007C08C2">
        <w:t>the</w:t>
      </w:r>
      <w:r w:rsidR="00495F56">
        <w:t xml:space="preserve"> </w:t>
      </w:r>
      <w:r w:rsidRPr="007C08C2">
        <w:t>entire</w:t>
      </w:r>
      <w:r w:rsidR="00495F56">
        <w:t xml:space="preserve"> </w:t>
      </w:r>
      <w:r w:rsidRPr="007C08C2">
        <w:t>solar</w:t>
      </w:r>
      <w:r w:rsidR="00495F56">
        <w:t xml:space="preserve"> </w:t>
      </w:r>
      <w:r w:rsidRPr="007C08C2">
        <w:t>system</w:t>
      </w:r>
      <w:r w:rsidR="00495F56">
        <w:t xml:space="preserve"> </w:t>
      </w:r>
      <w:r w:rsidRPr="007C08C2">
        <w:t>to</w:t>
      </w:r>
      <w:r w:rsidR="00495F56">
        <w:t xml:space="preserve"> </w:t>
      </w:r>
      <w:r w:rsidRPr="007C08C2">
        <w:t>one</w:t>
      </w:r>
      <w:r w:rsidR="00495F56">
        <w:t xml:space="preserve"> </w:t>
      </w:r>
      <w:r w:rsidRPr="007C08C2">
        <w:t>side.</w:t>
      </w:r>
    </w:p>
    <w:p w14:paraId="00984191" w14:textId="77777777" w:rsidR="007C08C2" w:rsidRPr="007C08C2" w:rsidRDefault="007C08C2" w:rsidP="007C08C2"/>
    <w:p w14:paraId="6C180036" w14:textId="7611054A" w:rsidR="007C08C2" w:rsidRPr="007C08C2" w:rsidRDefault="007C08C2" w:rsidP="007C08C2">
      <w:r w:rsidRPr="007C08C2">
        <w:t>If</w:t>
      </w:r>
      <w:r w:rsidR="00495F56">
        <w:t xml:space="preserve"> </w:t>
      </w:r>
      <w:r w:rsidRPr="007C08C2">
        <w:t>a</w:t>
      </w:r>
      <w:r w:rsidR="00495F56">
        <w:t xml:space="preserve"> </w:t>
      </w:r>
      <w:r w:rsidRPr="007C08C2">
        <w:t>planet</w:t>
      </w:r>
      <w:r w:rsidR="00495F56">
        <w:t xml:space="preserve"> </w:t>
      </w:r>
      <w:r w:rsidRPr="007C08C2">
        <w:t>is</w:t>
      </w:r>
      <w:r w:rsidR="00495F56">
        <w:t xml:space="preserve"> </w:t>
      </w:r>
      <w:r w:rsidRPr="007C08C2">
        <w:t>there,</w:t>
      </w:r>
      <w:r w:rsidR="00495F56">
        <w:t xml:space="preserve"> </w:t>
      </w:r>
      <w:r w:rsidRPr="007C08C2">
        <w:t>it's</w:t>
      </w:r>
      <w:r w:rsidR="00495F56">
        <w:t xml:space="preserve"> </w:t>
      </w:r>
      <w:r w:rsidRPr="007C08C2">
        <w:t>extremely</w:t>
      </w:r>
      <w:r w:rsidR="00495F56">
        <w:t xml:space="preserve"> </w:t>
      </w:r>
      <w:r w:rsidRPr="007C08C2">
        <w:t>distant</w:t>
      </w:r>
      <w:r w:rsidR="00495F56">
        <w:t xml:space="preserve"> </w:t>
      </w:r>
      <w:r w:rsidRPr="007C08C2">
        <w:t>and</w:t>
      </w:r>
      <w:r w:rsidR="00495F56">
        <w:t xml:space="preserve"> </w:t>
      </w:r>
      <w:r w:rsidRPr="007C08C2">
        <w:t>will</w:t>
      </w:r>
      <w:r w:rsidR="00495F56">
        <w:t xml:space="preserve"> </w:t>
      </w:r>
      <w:r w:rsidRPr="007C08C2">
        <w:t>stay</w:t>
      </w:r>
      <w:r w:rsidR="00495F56">
        <w:t xml:space="preserve"> </w:t>
      </w:r>
      <w:r w:rsidRPr="007C08C2">
        <w:t>that</w:t>
      </w:r>
      <w:r w:rsidR="00495F56">
        <w:t xml:space="preserve"> </w:t>
      </w:r>
      <w:r w:rsidRPr="007C08C2">
        <w:t>way</w:t>
      </w:r>
      <w:r w:rsidR="00495F56">
        <w:t xml:space="preserve"> </w:t>
      </w:r>
      <w:r w:rsidRPr="007C08C2">
        <w:t>(with</w:t>
      </w:r>
      <w:r w:rsidR="00495F56">
        <w:t xml:space="preserve"> </w:t>
      </w:r>
      <w:r w:rsidRPr="007C08C2">
        <w:t>no</w:t>
      </w:r>
      <w:r w:rsidR="00495F56">
        <w:t xml:space="preserve"> </w:t>
      </w:r>
      <w:r w:rsidRPr="007C08C2">
        <w:t>chance</w:t>
      </w:r>
      <w:r w:rsidR="00495F56">
        <w:t xml:space="preserve"> </w:t>
      </w:r>
      <w:r w:rsidRPr="007C08C2">
        <w:t>--</w:t>
      </w:r>
      <w:r w:rsidR="00495F56">
        <w:t xml:space="preserve"> </w:t>
      </w:r>
      <w:r w:rsidRPr="007C08C2">
        <w:t>in</w:t>
      </w:r>
      <w:r w:rsidR="00495F56">
        <w:t xml:space="preserve"> </w:t>
      </w:r>
      <w:r w:rsidRPr="007C08C2">
        <w:t>case</w:t>
      </w:r>
      <w:r w:rsidR="00495F56">
        <w:t xml:space="preserve"> </w:t>
      </w:r>
      <w:r w:rsidRPr="007C08C2">
        <w:t>you're</w:t>
      </w:r>
      <w:r w:rsidR="00495F56">
        <w:t xml:space="preserve"> </w:t>
      </w:r>
      <w:r w:rsidRPr="007C08C2">
        <w:t>wondering</w:t>
      </w:r>
      <w:r w:rsidR="00495F56">
        <w:t xml:space="preserve"> </w:t>
      </w:r>
      <w:r w:rsidRPr="007C08C2">
        <w:t>--</w:t>
      </w:r>
      <w:r w:rsidR="00495F56">
        <w:t xml:space="preserve"> </w:t>
      </w:r>
      <w:r w:rsidRPr="007C08C2">
        <w:t>of</w:t>
      </w:r>
      <w:r w:rsidR="00495F56">
        <w:t xml:space="preserve"> </w:t>
      </w:r>
      <w:r w:rsidRPr="007C08C2">
        <w:t>ever</w:t>
      </w:r>
      <w:r w:rsidR="00495F56">
        <w:t xml:space="preserve"> </w:t>
      </w:r>
      <w:r w:rsidRPr="007C08C2">
        <w:t>colliding</w:t>
      </w:r>
      <w:r w:rsidR="00495F56">
        <w:t xml:space="preserve"> </w:t>
      </w:r>
      <w:r w:rsidRPr="007C08C2">
        <w:t>with</w:t>
      </w:r>
      <w:r w:rsidR="00495F56">
        <w:t xml:space="preserve"> </w:t>
      </w:r>
      <w:r w:rsidRPr="007C08C2">
        <w:t>Earth,</w:t>
      </w:r>
      <w:r w:rsidR="00495F56">
        <w:t xml:space="preserve"> </w:t>
      </w:r>
      <w:r w:rsidRPr="007C08C2">
        <w:t>or</w:t>
      </w:r>
      <w:r w:rsidR="00495F56">
        <w:t xml:space="preserve"> </w:t>
      </w:r>
      <w:r w:rsidRPr="007C08C2">
        <w:t>bringing</w:t>
      </w:r>
      <w:r w:rsidR="00495F56">
        <w:t xml:space="preserve"> </w:t>
      </w:r>
      <w:r w:rsidRPr="007C08C2">
        <w:t>"days</w:t>
      </w:r>
      <w:r w:rsidR="00495F56">
        <w:t xml:space="preserve"> </w:t>
      </w:r>
      <w:r w:rsidRPr="007C08C2">
        <w:t>of</w:t>
      </w:r>
      <w:r w:rsidR="00495F56">
        <w:t xml:space="preserve"> </w:t>
      </w:r>
      <w:r w:rsidRPr="007C08C2">
        <w:t>darkness").It</w:t>
      </w:r>
      <w:r w:rsidR="00495F56">
        <w:t xml:space="preserve"> </w:t>
      </w:r>
      <w:r w:rsidRPr="007C08C2">
        <w:t>is</w:t>
      </w:r>
      <w:r w:rsidR="00495F56">
        <w:t xml:space="preserve"> </w:t>
      </w:r>
      <w:r w:rsidRPr="007C08C2">
        <w:t>a</w:t>
      </w:r>
      <w:r w:rsidR="00495F56">
        <w:t xml:space="preserve"> </w:t>
      </w:r>
      <w:r w:rsidRPr="007C08C2">
        <w:t>possible</w:t>
      </w:r>
      <w:r w:rsidR="00495F56">
        <w:t xml:space="preserve"> </w:t>
      </w:r>
      <w:r w:rsidRPr="007C08C2">
        <w:t>"Planet</w:t>
      </w:r>
      <w:r w:rsidR="00495F56">
        <w:t xml:space="preserve"> </w:t>
      </w:r>
      <w:r w:rsidRPr="007C08C2">
        <w:t>Nine"</w:t>
      </w:r>
      <w:r w:rsidR="00495F56">
        <w:t xml:space="preserve"> </w:t>
      </w:r>
      <w:r w:rsidRPr="007C08C2">
        <w:t>--</w:t>
      </w:r>
      <w:r w:rsidR="00495F56">
        <w:t xml:space="preserve"> </w:t>
      </w:r>
      <w:r w:rsidRPr="007C08C2">
        <w:t>a</w:t>
      </w:r>
      <w:r w:rsidR="00495F56">
        <w:t xml:space="preserve"> </w:t>
      </w:r>
      <w:r w:rsidRPr="007C08C2">
        <w:t>world</w:t>
      </w:r>
      <w:r w:rsidR="00495F56">
        <w:t xml:space="preserve"> </w:t>
      </w:r>
      <w:r w:rsidRPr="007C08C2">
        <w:t>perhaps</w:t>
      </w:r>
      <w:r w:rsidR="00495F56">
        <w:t xml:space="preserve"> </w:t>
      </w:r>
      <w:r w:rsidRPr="007C08C2">
        <w:t>10</w:t>
      </w:r>
      <w:r w:rsidR="00495F56">
        <w:t xml:space="preserve"> </w:t>
      </w:r>
      <w:r w:rsidRPr="007C08C2">
        <w:t>times</w:t>
      </w:r>
      <w:r w:rsidR="00495F56">
        <w:t xml:space="preserve"> </w:t>
      </w:r>
      <w:r w:rsidRPr="007C08C2">
        <w:t>the</w:t>
      </w:r>
      <w:r w:rsidR="00495F56">
        <w:t xml:space="preserve"> </w:t>
      </w:r>
      <w:r w:rsidRPr="007C08C2">
        <w:t>mass</w:t>
      </w:r>
      <w:r w:rsidR="00495F56">
        <w:t xml:space="preserve"> </w:t>
      </w:r>
      <w:r w:rsidRPr="007C08C2">
        <w:t>of</w:t>
      </w:r>
      <w:r w:rsidR="00495F56">
        <w:t xml:space="preserve"> </w:t>
      </w:r>
      <w:r w:rsidRPr="007C08C2">
        <w:t>Earth</w:t>
      </w:r>
      <w:r w:rsidR="00495F56">
        <w:t xml:space="preserve"> </w:t>
      </w:r>
      <w:r w:rsidRPr="007C08C2">
        <w:t>and</w:t>
      </w:r>
      <w:r w:rsidR="00495F56">
        <w:t xml:space="preserve"> </w:t>
      </w:r>
      <w:r w:rsidRPr="007C08C2">
        <w:t>20</w:t>
      </w:r>
      <w:r w:rsidR="00495F56">
        <w:t xml:space="preserve"> </w:t>
      </w:r>
      <w:r w:rsidRPr="007C08C2">
        <w:t>times</w:t>
      </w:r>
      <w:r w:rsidR="00495F56">
        <w:t xml:space="preserve"> </w:t>
      </w:r>
      <w:r w:rsidRPr="007C08C2">
        <w:t>farther</w:t>
      </w:r>
      <w:r w:rsidR="00495F56">
        <w:t xml:space="preserve"> </w:t>
      </w:r>
      <w:r w:rsidRPr="007C08C2">
        <w:t>from</w:t>
      </w:r>
      <w:r w:rsidR="00495F56">
        <w:t xml:space="preserve"> </w:t>
      </w:r>
      <w:r w:rsidRPr="007C08C2">
        <w:t>the</w:t>
      </w:r>
      <w:r w:rsidR="00495F56">
        <w:t xml:space="preserve"> </w:t>
      </w:r>
      <w:r w:rsidRPr="007C08C2">
        <w:t>sun</w:t>
      </w:r>
      <w:r w:rsidR="00495F56">
        <w:t xml:space="preserve"> </w:t>
      </w:r>
      <w:r w:rsidRPr="007C08C2">
        <w:t>than</w:t>
      </w:r>
      <w:r w:rsidR="00495F56">
        <w:t xml:space="preserve"> </w:t>
      </w:r>
      <w:r w:rsidRPr="007C08C2">
        <w:t>Neptune.</w:t>
      </w:r>
      <w:r w:rsidR="00495F56">
        <w:t xml:space="preserve"> </w:t>
      </w:r>
      <w:r w:rsidRPr="007C08C2">
        <w:t>The</w:t>
      </w:r>
      <w:r w:rsidR="00495F56">
        <w:t xml:space="preserve"> </w:t>
      </w:r>
      <w:r w:rsidRPr="007C08C2">
        <w:t>signs</w:t>
      </w:r>
      <w:r w:rsidR="00495F56">
        <w:t xml:space="preserve"> </w:t>
      </w:r>
      <w:r w:rsidRPr="007C08C2">
        <w:t>so</w:t>
      </w:r>
      <w:r w:rsidR="00495F56">
        <w:t xml:space="preserve"> </w:t>
      </w:r>
      <w:r w:rsidRPr="007C08C2">
        <w:t>far</w:t>
      </w:r>
      <w:r w:rsidR="00495F56">
        <w:t xml:space="preserve"> </w:t>
      </w:r>
      <w:r w:rsidRPr="007C08C2">
        <w:t>are</w:t>
      </w:r>
      <w:r w:rsidR="00495F56">
        <w:t xml:space="preserve"> </w:t>
      </w:r>
      <w:r w:rsidRPr="007C08C2">
        <w:t>indirect,</w:t>
      </w:r>
      <w:r w:rsidR="00495F56">
        <w:t xml:space="preserve"> </w:t>
      </w:r>
      <w:r w:rsidRPr="007C08C2">
        <w:t>mainly</w:t>
      </w:r>
      <w:r w:rsidR="00495F56">
        <w:t xml:space="preserve"> </w:t>
      </w:r>
      <w:r w:rsidRPr="007C08C2">
        <w:t>its</w:t>
      </w:r>
      <w:r w:rsidR="00495F56">
        <w:t xml:space="preserve"> </w:t>
      </w:r>
      <w:r w:rsidRPr="007C08C2">
        <w:t>gravitational</w:t>
      </w:r>
      <w:r w:rsidR="00495F56">
        <w:t xml:space="preserve"> </w:t>
      </w:r>
      <w:r w:rsidRPr="007C08C2">
        <w:t>footprints,</w:t>
      </w:r>
      <w:r w:rsidR="00495F56">
        <w:t xml:space="preserve"> </w:t>
      </w:r>
      <w:r w:rsidRPr="007C08C2">
        <w:t>but</w:t>
      </w:r>
      <w:r w:rsidR="00495F56">
        <w:t xml:space="preserve"> </w:t>
      </w:r>
      <w:r w:rsidRPr="007C08C2">
        <w:t>that</w:t>
      </w:r>
      <w:r w:rsidR="00495F56">
        <w:t xml:space="preserve"> </w:t>
      </w:r>
      <w:r w:rsidRPr="007C08C2">
        <w:t>adds</w:t>
      </w:r>
      <w:r w:rsidR="00495F56">
        <w:t xml:space="preserve"> </w:t>
      </w:r>
      <w:r w:rsidRPr="007C08C2">
        <w:t>up</w:t>
      </w:r>
      <w:r w:rsidR="00495F56">
        <w:t xml:space="preserve"> </w:t>
      </w:r>
      <w:r w:rsidRPr="007C08C2">
        <w:t>to</w:t>
      </w:r>
      <w:r w:rsidR="00495F56">
        <w:t xml:space="preserve"> </w:t>
      </w:r>
      <w:r w:rsidRPr="007C08C2">
        <w:t>a</w:t>
      </w:r>
      <w:r w:rsidR="00495F56">
        <w:t xml:space="preserve"> </w:t>
      </w:r>
      <w:r w:rsidRPr="007C08C2">
        <w:t>compelling</w:t>
      </w:r>
      <w:r w:rsidR="00495F56">
        <w:t xml:space="preserve"> </w:t>
      </w:r>
      <w:r w:rsidRPr="007C08C2">
        <w:t>case</w:t>
      </w:r>
      <w:r w:rsidR="00495F56">
        <w:t xml:space="preserve"> </w:t>
      </w:r>
      <w:r w:rsidRPr="007C08C2">
        <w:t>nonetheless.</w:t>
      </w:r>
    </w:p>
    <w:p w14:paraId="6FCCFBB8" w14:textId="77777777" w:rsidR="007C08C2" w:rsidRPr="007C08C2" w:rsidRDefault="007C08C2" w:rsidP="007C08C2"/>
    <w:p w14:paraId="25E1C100" w14:textId="449C32F1" w:rsidR="007C08C2" w:rsidRPr="007C08C2" w:rsidRDefault="007C08C2" w:rsidP="007C08C2">
      <w:r w:rsidRPr="007C08C2">
        <w:t>One</w:t>
      </w:r>
      <w:r w:rsidR="00495F56">
        <w:t xml:space="preserve"> </w:t>
      </w:r>
      <w:r w:rsidRPr="007C08C2">
        <w:t>of</w:t>
      </w:r>
      <w:r w:rsidR="00495F56">
        <w:t xml:space="preserve"> </w:t>
      </w:r>
      <w:r w:rsidRPr="007C08C2">
        <w:t>its</w:t>
      </w:r>
      <w:r w:rsidR="00495F56">
        <w:t xml:space="preserve"> </w:t>
      </w:r>
      <w:r w:rsidRPr="007C08C2">
        <w:t>most</w:t>
      </w:r>
      <w:r w:rsidR="00495F56">
        <w:t xml:space="preserve"> </w:t>
      </w:r>
      <w:r w:rsidRPr="007C08C2">
        <w:t>dedicated</w:t>
      </w:r>
      <w:r w:rsidR="00495F56">
        <w:t xml:space="preserve"> </w:t>
      </w:r>
      <w:r w:rsidRPr="007C08C2">
        <w:t>trackers,</w:t>
      </w:r>
      <w:r w:rsidR="00495F56">
        <w:t xml:space="preserve"> </w:t>
      </w:r>
      <w:r w:rsidRPr="007C08C2">
        <w:t>in</w:t>
      </w:r>
      <w:r w:rsidR="00495F56">
        <w:t xml:space="preserve"> </w:t>
      </w:r>
      <w:r w:rsidRPr="007C08C2">
        <w:t>fact,</w:t>
      </w:r>
      <w:r w:rsidR="00495F56">
        <w:t xml:space="preserve"> </w:t>
      </w:r>
      <w:r w:rsidRPr="007C08C2">
        <w:t>says</w:t>
      </w:r>
      <w:r w:rsidR="00495F56">
        <w:t xml:space="preserve"> </w:t>
      </w:r>
      <w:r w:rsidRPr="007C08C2">
        <w:t>it</w:t>
      </w:r>
      <w:r w:rsidR="00495F56">
        <w:t xml:space="preserve"> </w:t>
      </w:r>
      <w:r w:rsidRPr="007C08C2">
        <w:t>is</w:t>
      </w:r>
      <w:r w:rsidR="00495F56">
        <w:t xml:space="preserve"> </w:t>
      </w:r>
      <w:r w:rsidRPr="007C08C2">
        <w:t>now</w:t>
      </w:r>
      <w:r w:rsidR="00495F56">
        <w:t xml:space="preserve"> </w:t>
      </w:r>
      <w:r w:rsidRPr="007C08C2">
        <w:t>harder</w:t>
      </w:r>
      <w:r w:rsidR="00495F56">
        <w:t xml:space="preserve"> </w:t>
      </w:r>
      <w:r w:rsidRPr="007C08C2">
        <w:t>to</w:t>
      </w:r>
      <w:r w:rsidR="00495F56">
        <w:t xml:space="preserve"> </w:t>
      </w:r>
      <w:r w:rsidRPr="007C08C2">
        <w:t>imagine</w:t>
      </w:r>
      <w:r w:rsidR="00495F56">
        <w:t xml:space="preserve"> </w:t>
      </w:r>
      <w:r w:rsidRPr="007C08C2">
        <w:t>our</w:t>
      </w:r>
      <w:r w:rsidR="00495F56">
        <w:t xml:space="preserve"> </w:t>
      </w:r>
      <w:r w:rsidRPr="007C08C2">
        <w:t>solar</w:t>
      </w:r>
      <w:r w:rsidR="00495F56">
        <w:t xml:space="preserve"> </w:t>
      </w:r>
      <w:r w:rsidRPr="007C08C2">
        <w:t>system</w:t>
      </w:r>
      <w:r w:rsidR="00495F56">
        <w:t xml:space="preserve"> </w:t>
      </w:r>
      <w:r w:rsidRPr="007C08C2">
        <w:t>without</w:t>
      </w:r>
      <w:r w:rsidR="00495F56">
        <w:t xml:space="preserve"> </w:t>
      </w:r>
      <w:r w:rsidRPr="007C08C2">
        <w:t>a</w:t>
      </w:r>
      <w:r w:rsidR="00495F56">
        <w:t xml:space="preserve"> </w:t>
      </w:r>
      <w:r w:rsidRPr="007C08C2">
        <w:t>Planet</w:t>
      </w:r>
      <w:r w:rsidR="00495F56">
        <w:t xml:space="preserve"> </w:t>
      </w:r>
      <w:r w:rsidRPr="007C08C2">
        <w:t>Nine</w:t>
      </w:r>
      <w:r w:rsidR="00495F56">
        <w:t xml:space="preserve"> </w:t>
      </w:r>
      <w:r w:rsidRPr="007C08C2">
        <w:t>than</w:t>
      </w:r>
      <w:r w:rsidR="00495F56">
        <w:t xml:space="preserve"> </w:t>
      </w:r>
      <w:r w:rsidRPr="007C08C2">
        <w:t>with</w:t>
      </w:r>
      <w:r w:rsidR="00495F56">
        <w:t xml:space="preserve"> </w:t>
      </w:r>
      <w:r w:rsidRPr="007C08C2">
        <w:t>one.</w:t>
      </w:r>
    </w:p>
    <w:p w14:paraId="60B5D9EA" w14:textId="77777777" w:rsidR="007C08C2" w:rsidRPr="007C08C2" w:rsidRDefault="007C08C2" w:rsidP="007C08C2"/>
    <w:p w14:paraId="3B75D9B3" w14:textId="06CC0517" w:rsidR="007C08C2" w:rsidRPr="007C08C2" w:rsidRDefault="007C08C2" w:rsidP="007C08C2">
      <w:r w:rsidRPr="007C08C2">
        <w:t>"There</w:t>
      </w:r>
      <w:r w:rsidR="00495F56">
        <w:t xml:space="preserve"> </w:t>
      </w:r>
      <w:r w:rsidRPr="007C08C2">
        <w:t>are</w:t>
      </w:r>
      <w:r w:rsidR="00495F56">
        <w:t xml:space="preserve"> </w:t>
      </w:r>
      <w:r w:rsidRPr="007C08C2">
        <w:t>now</w:t>
      </w:r>
      <w:r w:rsidR="00495F56">
        <w:t xml:space="preserve"> </w:t>
      </w:r>
      <w:r w:rsidRPr="007C08C2">
        <w:t>five</w:t>
      </w:r>
      <w:r w:rsidR="00495F56">
        <w:t xml:space="preserve"> </w:t>
      </w:r>
      <w:r w:rsidRPr="007C08C2">
        <w:t>different</w:t>
      </w:r>
      <w:r w:rsidR="00495F56">
        <w:t xml:space="preserve"> </w:t>
      </w:r>
      <w:r w:rsidRPr="007C08C2">
        <w:t>lines</w:t>
      </w:r>
      <w:r w:rsidR="00495F56">
        <w:t xml:space="preserve"> </w:t>
      </w:r>
      <w:r w:rsidRPr="007C08C2">
        <w:t>of</w:t>
      </w:r>
      <w:r w:rsidR="00495F56">
        <w:t xml:space="preserve"> </w:t>
      </w:r>
      <w:r w:rsidRPr="007C08C2">
        <w:t>observational</w:t>
      </w:r>
      <w:r w:rsidR="00495F56">
        <w:t xml:space="preserve"> </w:t>
      </w:r>
      <w:r w:rsidRPr="007C08C2">
        <w:t>evidence</w:t>
      </w:r>
      <w:r w:rsidR="00495F56">
        <w:t xml:space="preserve"> </w:t>
      </w:r>
      <w:r w:rsidRPr="007C08C2">
        <w:t>pointing</w:t>
      </w:r>
      <w:r w:rsidR="00495F56">
        <w:t xml:space="preserve"> </w:t>
      </w:r>
      <w:r w:rsidRPr="007C08C2">
        <w:t>to</w:t>
      </w:r>
      <w:r w:rsidR="00495F56">
        <w:t xml:space="preserve"> </w:t>
      </w:r>
      <w:r w:rsidRPr="007C08C2">
        <w:t>the</w:t>
      </w:r>
      <w:r w:rsidR="00495F56">
        <w:t xml:space="preserve"> </w:t>
      </w:r>
      <w:r w:rsidRPr="007C08C2">
        <w:t>existence</w:t>
      </w:r>
      <w:r w:rsidR="00495F56">
        <w:t xml:space="preserve"> </w:t>
      </w:r>
      <w:r w:rsidRPr="007C08C2">
        <w:t>of</w:t>
      </w:r>
      <w:r w:rsidR="00495F56">
        <w:t xml:space="preserve"> </w:t>
      </w:r>
      <w:r w:rsidRPr="007C08C2">
        <w:t>Planet</w:t>
      </w:r>
      <w:r w:rsidR="00495F56">
        <w:t xml:space="preserve"> </w:t>
      </w:r>
      <w:r w:rsidRPr="007C08C2">
        <w:t>Nine,"</w:t>
      </w:r>
      <w:r w:rsidR="00495F56">
        <w:t xml:space="preserve"> </w:t>
      </w:r>
      <w:r w:rsidRPr="007C08C2">
        <w:t>said</w:t>
      </w:r>
      <w:r w:rsidR="00495F56">
        <w:t xml:space="preserve"> </w:t>
      </w:r>
      <w:r w:rsidRPr="007C08C2">
        <w:t>Konstantin</w:t>
      </w:r>
      <w:r w:rsidR="00495F56">
        <w:t xml:space="preserve"> </w:t>
      </w:r>
      <w:r w:rsidRPr="007C08C2">
        <w:t>Batygin,</w:t>
      </w:r>
      <w:r w:rsidR="00495F56">
        <w:t xml:space="preserve"> </w:t>
      </w:r>
      <w:r w:rsidRPr="007C08C2">
        <w:t>a</w:t>
      </w:r>
      <w:r w:rsidR="00495F56">
        <w:t xml:space="preserve"> </w:t>
      </w:r>
      <w:r w:rsidRPr="007C08C2">
        <w:t>planetary</w:t>
      </w:r>
      <w:r w:rsidR="00495F56">
        <w:t xml:space="preserve"> </w:t>
      </w:r>
      <w:r w:rsidRPr="007C08C2">
        <w:t>astrophysicist</w:t>
      </w:r>
      <w:r w:rsidR="00495F56">
        <w:t xml:space="preserve"> </w:t>
      </w:r>
      <w:r w:rsidRPr="007C08C2">
        <w:t>at</w:t>
      </w:r>
      <w:r w:rsidR="00495F56">
        <w:t xml:space="preserve"> </w:t>
      </w:r>
      <w:r w:rsidRPr="007C08C2">
        <w:t>Caltech</w:t>
      </w:r>
      <w:r w:rsidR="00495F56">
        <w:t xml:space="preserve"> </w:t>
      </w:r>
      <w:r w:rsidRPr="007C08C2">
        <w:t>in</w:t>
      </w:r>
      <w:r w:rsidR="00495F56">
        <w:t xml:space="preserve"> </w:t>
      </w:r>
      <w:r w:rsidRPr="007C08C2">
        <w:t>Pasadena,</w:t>
      </w:r>
      <w:r w:rsidR="00495F56">
        <w:t xml:space="preserve"> </w:t>
      </w:r>
      <w:r w:rsidRPr="007C08C2">
        <w:t>California,</w:t>
      </w:r>
      <w:r w:rsidR="00495F56">
        <w:t xml:space="preserve"> </w:t>
      </w:r>
      <w:r w:rsidRPr="007C08C2">
        <w:t>whose</w:t>
      </w:r>
      <w:r w:rsidR="00495F56">
        <w:t xml:space="preserve"> </w:t>
      </w:r>
      <w:r w:rsidRPr="007C08C2">
        <w:t>team</w:t>
      </w:r>
      <w:r w:rsidR="00495F56">
        <w:t xml:space="preserve"> </w:t>
      </w:r>
      <w:r w:rsidRPr="007C08C2">
        <w:t>may</w:t>
      </w:r>
      <w:r w:rsidR="00495F56">
        <w:t xml:space="preserve"> </w:t>
      </w:r>
      <w:r w:rsidRPr="007C08C2">
        <w:t>be</w:t>
      </w:r>
      <w:r w:rsidR="00495F56">
        <w:t xml:space="preserve"> </w:t>
      </w:r>
      <w:r w:rsidRPr="007C08C2">
        <w:t>closing</w:t>
      </w:r>
      <w:r w:rsidR="00495F56">
        <w:t xml:space="preserve"> </w:t>
      </w:r>
      <w:r w:rsidRPr="007C08C2">
        <w:t>in.</w:t>
      </w:r>
      <w:r w:rsidR="00495F56">
        <w:t xml:space="preserve"> </w:t>
      </w:r>
      <w:r w:rsidRPr="007C08C2">
        <w:t>"If</w:t>
      </w:r>
      <w:r w:rsidR="00495F56">
        <w:t xml:space="preserve"> </w:t>
      </w:r>
      <w:r w:rsidRPr="007C08C2">
        <w:t>you</w:t>
      </w:r>
      <w:r w:rsidR="00495F56">
        <w:t xml:space="preserve"> </w:t>
      </w:r>
      <w:r w:rsidRPr="007C08C2">
        <w:t>were</w:t>
      </w:r>
      <w:r w:rsidR="00495F56">
        <w:t xml:space="preserve"> </w:t>
      </w:r>
      <w:r w:rsidRPr="007C08C2">
        <w:t>to</w:t>
      </w:r>
      <w:r w:rsidR="00495F56">
        <w:t xml:space="preserve"> </w:t>
      </w:r>
      <w:r w:rsidRPr="007C08C2">
        <w:t>remove</w:t>
      </w:r>
      <w:r w:rsidR="00495F56">
        <w:t xml:space="preserve"> </w:t>
      </w:r>
      <w:r w:rsidRPr="007C08C2">
        <w:t>this</w:t>
      </w:r>
      <w:r w:rsidR="00495F56">
        <w:t xml:space="preserve"> </w:t>
      </w:r>
      <w:r w:rsidRPr="007C08C2">
        <w:t>explanation</w:t>
      </w:r>
      <w:r w:rsidR="00495F56">
        <w:t xml:space="preserve"> </w:t>
      </w:r>
      <w:r w:rsidRPr="007C08C2">
        <w:t>and</w:t>
      </w:r>
      <w:r w:rsidR="00495F56">
        <w:t xml:space="preserve"> </w:t>
      </w:r>
      <w:r w:rsidRPr="007C08C2">
        <w:t>imagine</w:t>
      </w:r>
      <w:r w:rsidR="00495F56">
        <w:t xml:space="preserve"> </w:t>
      </w:r>
      <w:r w:rsidRPr="007C08C2">
        <w:t>Planet</w:t>
      </w:r>
      <w:r w:rsidR="00495F56">
        <w:t xml:space="preserve"> </w:t>
      </w:r>
      <w:r w:rsidRPr="007C08C2">
        <w:t>Nine</w:t>
      </w:r>
      <w:r w:rsidR="00495F56">
        <w:t xml:space="preserve"> </w:t>
      </w:r>
      <w:r w:rsidRPr="007C08C2">
        <w:t>does</w:t>
      </w:r>
      <w:r w:rsidR="00495F56">
        <w:t xml:space="preserve"> </w:t>
      </w:r>
      <w:r w:rsidRPr="007C08C2">
        <w:t>not</w:t>
      </w:r>
      <w:r w:rsidR="00495F56">
        <w:t xml:space="preserve"> </w:t>
      </w:r>
      <w:r w:rsidRPr="007C08C2">
        <w:t>exist,</w:t>
      </w:r>
      <w:r w:rsidR="00495F56">
        <w:t xml:space="preserve"> </w:t>
      </w:r>
      <w:r w:rsidRPr="007C08C2">
        <w:t>then</w:t>
      </w:r>
      <w:r w:rsidR="00495F56">
        <w:t xml:space="preserve"> </w:t>
      </w:r>
      <w:r w:rsidRPr="007C08C2">
        <w:t>you</w:t>
      </w:r>
      <w:r w:rsidR="00495F56">
        <w:t xml:space="preserve"> </w:t>
      </w:r>
      <w:r w:rsidRPr="007C08C2">
        <w:t>generate</w:t>
      </w:r>
      <w:r w:rsidR="00495F56">
        <w:t xml:space="preserve"> </w:t>
      </w:r>
      <w:r w:rsidRPr="007C08C2">
        <w:t>more</w:t>
      </w:r>
      <w:r w:rsidR="00495F56">
        <w:t xml:space="preserve"> </w:t>
      </w:r>
      <w:r w:rsidRPr="007C08C2">
        <w:t>problems</w:t>
      </w:r>
      <w:r w:rsidR="00495F56">
        <w:t xml:space="preserve"> </w:t>
      </w:r>
      <w:r w:rsidRPr="007C08C2">
        <w:t>than</w:t>
      </w:r>
      <w:r w:rsidR="00495F56">
        <w:t xml:space="preserve"> </w:t>
      </w:r>
      <w:r w:rsidRPr="007C08C2">
        <w:t>you</w:t>
      </w:r>
      <w:r w:rsidR="00495F56">
        <w:t xml:space="preserve"> </w:t>
      </w:r>
      <w:r w:rsidRPr="007C08C2">
        <w:t>solve.</w:t>
      </w:r>
      <w:r w:rsidR="00495F56">
        <w:t xml:space="preserve"> </w:t>
      </w:r>
      <w:r w:rsidRPr="007C08C2">
        <w:t>All</w:t>
      </w:r>
      <w:r w:rsidR="00495F56">
        <w:t xml:space="preserve"> </w:t>
      </w:r>
      <w:r w:rsidRPr="007C08C2">
        <w:t>of</w:t>
      </w:r>
      <w:r w:rsidR="00495F56">
        <w:t xml:space="preserve"> </w:t>
      </w:r>
      <w:r w:rsidRPr="007C08C2">
        <w:t>a</w:t>
      </w:r>
      <w:r w:rsidR="00495F56">
        <w:t xml:space="preserve"> </w:t>
      </w:r>
      <w:r w:rsidRPr="007C08C2">
        <w:t>sudden,</w:t>
      </w:r>
      <w:r w:rsidR="00495F56">
        <w:t xml:space="preserve"> </w:t>
      </w:r>
      <w:r w:rsidRPr="007C08C2">
        <w:t>you</w:t>
      </w:r>
      <w:r w:rsidR="00495F56">
        <w:t xml:space="preserve"> </w:t>
      </w:r>
      <w:r w:rsidRPr="007C08C2">
        <w:t>have</w:t>
      </w:r>
      <w:r w:rsidR="00495F56">
        <w:t xml:space="preserve"> </w:t>
      </w:r>
      <w:r w:rsidRPr="007C08C2">
        <w:t>five</w:t>
      </w:r>
      <w:r w:rsidR="00495F56">
        <w:t xml:space="preserve"> </w:t>
      </w:r>
      <w:r w:rsidRPr="007C08C2">
        <w:t>different</w:t>
      </w:r>
      <w:r w:rsidR="00495F56">
        <w:t xml:space="preserve"> </w:t>
      </w:r>
      <w:r w:rsidRPr="007C08C2">
        <w:t>puzzles,</w:t>
      </w:r>
      <w:r w:rsidR="00495F56">
        <w:t xml:space="preserve"> </w:t>
      </w:r>
      <w:r w:rsidRPr="007C08C2">
        <w:t>and</w:t>
      </w:r>
      <w:r w:rsidR="00495F56">
        <w:t xml:space="preserve"> </w:t>
      </w:r>
      <w:r w:rsidRPr="007C08C2">
        <w:t>you</w:t>
      </w:r>
      <w:r w:rsidR="00495F56">
        <w:t xml:space="preserve"> </w:t>
      </w:r>
      <w:r w:rsidRPr="007C08C2">
        <w:t>must</w:t>
      </w:r>
      <w:r w:rsidR="00495F56">
        <w:t xml:space="preserve"> </w:t>
      </w:r>
      <w:r w:rsidRPr="007C08C2">
        <w:t>come</w:t>
      </w:r>
      <w:r w:rsidR="00495F56">
        <w:t xml:space="preserve"> </w:t>
      </w:r>
      <w:r w:rsidRPr="007C08C2">
        <w:t>up</w:t>
      </w:r>
      <w:r w:rsidR="00495F56">
        <w:t xml:space="preserve"> </w:t>
      </w:r>
      <w:r w:rsidRPr="007C08C2">
        <w:t>with</w:t>
      </w:r>
      <w:r w:rsidR="00495F56">
        <w:t xml:space="preserve"> </w:t>
      </w:r>
      <w:r w:rsidRPr="007C08C2">
        <w:t>five</w:t>
      </w:r>
      <w:r w:rsidR="00495F56">
        <w:t xml:space="preserve"> </w:t>
      </w:r>
      <w:r w:rsidRPr="007C08C2">
        <w:t>different</w:t>
      </w:r>
      <w:r w:rsidR="00495F56">
        <w:t xml:space="preserve"> </w:t>
      </w:r>
      <w:r w:rsidRPr="007C08C2">
        <w:t>theories</w:t>
      </w:r>
      <w:r w:rsidR="00495F56">
        <w:t xml:space="preserve"> </w:t>
      </w:r>
      <w:r w:rsidRPr="007C08C2">
        <w:t>to</w:t>
      </w:r>
      <w:r w:rsidR="00495F56">
        <w:t xml:space="preserve"> </w:t>
      </w:r>
      <w:r w:rsidRPr="007C08C2">
        <w:t>explain</w:t>
      </w:r>
      <w:r w:rsidR="00495F56">
        <w:t xml:space="preserve"> </w:t>
      </w:r>
      <w:r w:rsidRPr="007C08C2">
        <w:t>them."</w:t>
      </w:r>
    </w:p>
    <w:p w14:paraId="332D6CE3" w14:textId="77777777" w:rsidR="007C08C2" w:rsidRPr="007C08C2" w:rsidRDefault="007C08C2" w:rsidP="007C08C2"/>
    <w:p w14:paraId="70B71787" w14:textId="4408BA37" w:rsidR="007C08C2" w:rsidRPr="007C08C2" w:rsidRDefault="007C08C2" w:rsidP="007C08C2">
      <w:proofErr w:type="spellStart"/>
      <w:r w:rsidRPr="007C08C2">
        <w:t>Batygin</w:t>
      </w:r>
      <w:proofErr w:type="spellEnd"/>
      <w:r w:rsidR="00495F56">
        <w:t xml:space="preserve"> </w:t>
      </w:r>
      <w:r w:rsidRPr="007C08C2">
        <w:t>and</w:t>
      </w:r>
      <w:r w:rsidR="00495F56">
        <w:t xml:space="preserve"> </w:t>
      </w:r>
      <w:r w:rsidRPr="007C08C2">
        <w:t>his</w:t>
      </w:r>
      <w:r w:rsidR="00495F56">
        <w:t xml:space="preserve"> </w:t>
      </w:r>
      <w:r w:rsidRPr="007C08C2">
        <w:t>co-author,</w:t>
      </w:r>
      <w:r w:rsidR="00495F56">
        <w:t xml:space="preserve"> </w:t>
      </w:r>
      <w:r w:rsidRPr="007C08C2">
        <w:t>Caltech</w:t>
      </w:r>
      <w:r w:rsidR="00495F56">
        <w:t xml:space="preserve"> </w:t>
      </w:r>
      <w:r w:rsidRPr="007C08C2">
        <w:t>astronomer</w:t>
      </w:r>
      <w:r w:rsidR="00495F56">
        <w:t xml:space="preserve"> </w:t>
      </w:r>
      <w:r w:rsidRPr="007C08C2">
        <w:t>Mike</w:t>
      </w:r>
      <w:r w:rsidR="00495F56">
        <w:t xml:space="preserve"> </w:t>
      </w:r>
      <w:r w:rsidRPr="007C08C2">
        <w:t>Brown,</w:t>
      </w:r>
      <w:r w:rsidR="00495F56">
        <w:t xml:space="preserve"> </w:t>
      </w:r>
      <w:r w:rsidRPr="007C08C2">
        <w:t>described</w:t>
      </w:r>
      <w:r w:rsidR="00495F56">
        <w:t xml:space="preserve"> </w:t>
      </w:r>
      <w:r w:rsidRPr="007C08C2">
        <w:t>the</w:t>
      </w:r>
      <w:r w:rsidR="00495F56">
        <w:t xml:space="preserve"> </w:t>
      </w:r>
      <w:r w:rsidRPr="007C08C2">
        <w:t>first</w:t>
      </w:r>
      <w:r w:rsidR="00495F56">
        <w:t xml:space="preserve"> </w:t>
      </w:r>
      <w:r w:rsidRPr="007C08C2">
        <w:t>three</w:t>
      </w:r>
      <w:r w:rsidR="00495F56">
        <w:t xml:space="preserve"> </w:t>
      </w:r>
      <w:r w:rsidRPr="007C08C2">
        <w:t>breadcrumbs</w:t>
      </w:r>
      <w:r w:rsidR="00495F56">
        <w:t xml:space="preserve"> </w:t>
      </w:r>
      <w:r w:rsidRPr="007C08C2">
        <w:t>on</w:t>
      </w:r>
      <w:r w:rsidR="00495F56">
        <w:t xml:space="preserve"> </w:t>
      </w:r>
      <w:r w:rsidRPr="007C08C2">
        <w:t>Planet</w:t>
      </w:r>
      <w:r w:rsidR="00495F56">
        <w:t xml:space="preserve"> </w:t>
      </w:r>
      <w:r w:rsidRPr="007C08C2">
        <w:t>Nine's</w:t>
      </w:r>
      <w:r w:rsidR="00495F56">
        <w:t xml:space="preserve"> </w:t>
      </w:r>
      <w:r w:rsidRPr="007C08C2">
        <w:t>trail</w:t>
      </w:r>
      <w:r w:rsidR="00495F56">
        <w:t xml:space="preserve"> </w:t>
      </w:r>
      <w:r w:rsidRPr="007C08C2">
        <w:t>in</w:t>
      </w:r>
      <w:r w:rsidR="00495F56">
        <w:t xml:space="preserve"> </w:t>
      </w:r>
      <w:r w:rsidRPr="007C08C2">
        <w:t>a</w:t>
      </w:r>
      <w:r w:rsidR="00495F56">
        <w:t xml:space="preserve"> </w:t>
      </w:r>
      <w:r w:rsidRPr="007C08C2">
        <w:t>January</w:t>
      </w:r>
      <w:r w:rsidR="00495F56">
        <w:t xml:space="preserve"> </w:t>
      </w:r>
      <w:r w:rsidRPr="007C08C2">
        <w:t>2016</w:t>
      </w:r>
      <w:r w:rsidR="00495F56">
        <w:t xml:space="preserve"> </w:t>
      </w:r>
      <w:r w:rsidRPr="007C08C2">
        <w:t>paper,</w:t>
      </w:r>
      <w:r w:rsidR="00495F56">
        <w:t xml:space="preserve"> </w:t>
      </w:r>
      <w:r w:rsidRPr="007C08C2">
        <w:t>published</w:t>
      </w:r>
      <w:r w:rsidR="00495F56">
        <w:t xml:space="preserve"> </w:t>
      </w:r>
      <w:r w:rsidRPr="007C08C2">
        <w:t>in</w:t>
      </w:r>
      <w:r w:rsidR="00495F56">
        <w:t xml:space="preserve"> </w:t>
      </w:r>
      <w:r w:rsidRPr="007C08C2">
        <w:t>the</w:t>
      </w:r>
      <w:r w:rsidR="00495F56">
        <w:t xml:space="preserve"> </w:t>
      </w:r>
      <w:r w:rsidRPr="007C08C2">
        <w:t>Astronomical</w:t>
      </w:r>
      <w:r w:rsidR="00495F56">
        <w:t xml:space="preserve"> </w:t>
      </w:r>
      <w:r w:rsidRPr="007C08C2">
        <w:t>Journal.</w:t>
      </w:r>
      <w:r w:rsidR="00495F56">
        <w:t xml:space="preserve"> </w:t>
      </w:r>
      <w:r w:rsidRPr="007C08C2">
        <w:t>Six</w:t>
      </w:r>
      <w:r w:rsidR="00495F56">
        <w:t xml:space="preserve"> </w:t>
      </w:r>
      <w:r w:rsidRPr="007C08C2">
        <w:t>known</w:t>
      </w:r>
      <w:r w:rsidR="00495F56">
        <w:t xml:space="preserve"> </w:t>
      </w:r>
      <w:r w:rsidRPr="007C08C2">
        <w:t>objects</w:t>
      </w:r>
      <w:r w:rsidR="00495F56">
        <w:t xml:space="preserve"> </w:t>
      </w:r>
      <w:r w:rsidRPr="007C08C2">
        <w:t>in</w:t>
      </w:r>
      <w:r w:rsidR="00495F56">
        <w:t xml:space="preserve"> </w:t>
      </w:r>
      <w:r w:rsidRPr="007C08C2">
        <w:t>the</w:t>
      </w:r>
      <w:r w:rsidR="00495F56">
        <w:t xml:space="preserve"> </w:t>
      </w:r>
      <w:r w:rsidRPr="007C08C2">
        <w:t>distant</w:t>
      </w:r>
      <w:r w:rsidR="00495F56">
        <w:t xml:space="preserve"> </w:t>
      </w:r>
      <w:r w:rsidRPr="007C08C2">
        <w:t>Kuiper</w:t>
      </w:r>
      <w:r w:rsidR="00495F56">
        <w:t xml:space="preserve"> </w:t>
      </w:r>
      <w:r w:rsidRPr="007C08C2">
        <w:t>Belt,</w:t>
      </w:r>
      <w:r w:rsidR="00495F56">
        <w:t xml:space="preserve"> </w:t>
      </w:r>
      <w:r w:rsidRPr="007C08C2">
        <w:t>a</w:t>
      </w:r>
      <w:r w:rsidR="00495F56">
        <w:t xml:space="preserve"> </w:t>
      </w:r>
      <w:r w:rsidRPr="007C08C2">
        <w:t>region</w:t>
      </w:r>
      <w:r w:rsidR="00495F56">
        <w:t xml:space="preserve"> </w:t>
      </w:r>
      <w:r w:rsidRPr="007C08C2">
        <w:t>of</w:t>
      </w:r>
      <w:r w:rsidR="00495F56">
        <w:t xml:space="preserve"> </w:t>
      </w:r>
      <w:r w:rsidRPr="007C08C2">
        <w:t>icy</w:t>
      </w:r>
      <w:r w:rsidR="00495F56">
        <w:t xml:space="preserve"> </w:t>
      </w:r>
      <w:r w:rsidRPr="007C08C2">
        <w:t>bodies</w:t>
      </w:r>
      <w:r w:rsidR="00495F56">
        <w:t xml:space="preserve"> </w:t>
      </w:r>
      <w:r w:rsidRPr="007C08C2">
        <w:t>stretching</w:t>
      </w:r>
      <w:r w:rsidR="00495F56">
        <w:t xml:space="preserve"> </w:t>
      </w:r>
      <w:r w:rsidRPr="007C08C2">
        <w:t>from</w:t>
      </w:r>
      <w:r w:rsidR="00495F56">
        <w:t xml:space="preserve"> </w:t>
      </w:r>
      <w:r w:rsidRPr="007C08C2">
        <w:t>Neptune</w:t>
      </w:r>
      <w:r w:rsidR="00495F56">
        <w:t xml:space="preserve"> </w:t>
      </w:r>
      <w:r w:rsidRPr="007C08C2">
        <w:t>outward</w:t>
      </w:r>
      <w:r w:rsidR="00495F56">
        <w:t xml:space="preserve"> </w:t>
      </w:r>
      <w:r w:rsidRPr="007C08C2">
        <w:t>toward</w:t>
      </w:r>
      <w:r w:rsidR="00495F56">
        <w:t xml:space="preserve"> </w:t>
      </w:r>
      <w:r w:rsidRPr="007C08C2">
        <w:t>interstellar</w:t>
      </w:r>
      <w:r w:rsidR="00495F56">
        <w:t xml:space="preserve"> </w:t>
      </w:r>
      <w:r w:rsidRPr="007C08C2">
        <w:t>space,</w:t>
      </w:r>
      <w:r w:rsidR="00495F56">
        <w:t xml:space="preserve"> </w:t>
      </w:r>
      <w:r w:rsidRPr="007C08C2">
        <w:t>all</w:t>
      </w:r>
      <w:r w:rsidR="00495F56">
        <w:t xml:space="preserve"> </w:t>
      </w:r>
      <w:r w:rsidRPr="007C08C2">
        <w:t>have</w:t>
      </w:r>
      <w:r w:rsidR="00495F56">
        <w:t xml:space="preserve"> </w:t>
      </w:r>
      <w:r w:rsidRPr="007C08C2">
        <w:t>elliptical</w:t>
      </w:r>
      <w:r w:rsidR="00495F56">
        <w:t xml:space="preserve"> </w:t>
      </w:r>
      <w:r w:rsidRPr="007C08C2">
        <w:t>orbits</w:t>
      </w:r>
      <w:r w:rsidR="00495F56">
        <w:t xml:space="preserve"> </w:t>
      </w:r>
      <w:r w:rsidRPr="007C08C2">
        <w:t>pointing</w:t>
      </w:r>
      <w:r w:rsidR="00495F56">
        <w:t xml:space="preserve"> </w:t>
      </w:r>
      <w:r w:rsidRPr="007C08C2">
        <w:t>in</w:t>
      </w:r>
      <w:r w:rsidR="00495F56">
        <w:t xml:space="preserve"> </w:t>
      </w:r>
      <w:r w:rsidRPr="007C08C2">
        <w:t>the</w:t>
      </w:r>
      <w:r w:rsidR="00495F56">
        <w:t xml:space="preserve"> </w:t>
      </w:r>
      <w:r w:rsidRPr="007C08C2">
        <w:t>same</w:t>
      </w:r>
      <w:r w:rsidR="00495F56">
        <w:t xml:space="preserve"> </w:t>
      </w:r>
      <w:r w:rsidRPr="007C08C2">
        <w:t>direction.</w:t>
      </w:r>
      <w:r w:rsidR="00495F56">
        <w:t xml:space="preserve"> </w:t>
      </w:r>
      <w:r w:rsidRPr="007C08C2">
        <w:t>That</w:t>
      </w:r>
      <w:r w:rsidR="00495F56">
        <w:t xml:space="preserve"> </w:t>
      </w:r>
      <w:r w:rsidRPr="007C08C2">
        <w:t>would</w:t>
      </w:r>
      <w:r w:rsidR="00495F56">
        <w:t xml:space="preserve"> </w:t>
      </w:r>
      <w:r w:rsidRPr="007C08C2">
        <w:t>be</w:t>
      </w:r>
      <w:r w:rsidR="00495F56">
        <w:t xml:space="preserve"> </w:t>
      </w:r>
      <w:r w:rsidRPr="007C08C2">
        <w:t>unlikely</w:t>
      </w:r>
      <w:r w:rsidR="00495F56">
        <w:t xml:space="preserve"> </w:t>
      </w:r>
      <w:r w:rsidRPr="007C08C2">
        <w:t>--</w:t>
      </w:r>
      <w:r w:rsidR="00495F56">
        <w:t xml:space="preserve"> </w:t>
      </w:r>
      <w:r w:rsidRPr="007C08C2">
        <w:t>and</w:t>
      </w:r>
      <w:r w:rsidR="00495F56">
        <w:t xml:space="preserve"> </w:t>
      </w:r>
      <w:r w:rsidRPr="007C08C2">
        <w:t>suspicious</w:t>
      </w:r>
      <w:r w:rsidR="00495F56">
        <w:t xml:space="preserve"> </w:t>
      </w:r>
      <w:r w:rsidRPr="007C08C2">
        <w:t>--</w:t>
      </w:r>
      <w:r w:rsidR="00495F56">
        <w:t xml:space="preserve"> </w:t>
      </w:r>
      <w:r w:rsidRPr="007C08C2">
        <w:t>enough.</w:t>
      </w:r>
      <w:r w:rsidR="00495F56">
        <w:t xml:space="preserve"> </w:t>
      </w:r>
      <w:r w:rsidRPr="007C08C2">
        <w:t>But</w:t>
      </w:r>
      <w:r w:rsidR="00495F56">
        <w:t xml:space="preserve"> </w:t>
      </w:r>
      <w:r w:rsidRPr="007C08C2">
        <w:t>these</w:t>
      </w:r>
      <w:r w:rsidR="00495F56">
        <w:t xml:space="preserve"> </w:t>
      </w:r>
      <w:r w:rsidRPr="007C08C2">
        <w:t>orbits</w:t>
      </w:r>
      <w:r w:rsidR="00495F56">
        <w:t xml:space="preserve"> </w:t>
      </w:r>
      <w:r w:rsidRPr="007C08C2">
        <w:t>also</w:t>
      </w:r>
      <w:r w:rsidR="00495F56">
        <w:t xml:space="preserve"> </w:t>
      </w:r>
      <w:r w:rsidRPr="007C08C2">
        <w:t>are</w:t>
      </w:r>
      <w:r w:rsidR="00495F56">
        <w:t xml:space="preserve"> </w:t>
      </w:r>
      <w:r w:rsidRPr="007C08C2">
        <w:t>tilted</w:t>
      </w:r>
      <w:r w:rsidR="00495F56">
        <w:t xml:space="preserve"> </w:t>
      </w:r>
      <w:r w:rsidRPr="007C08C2">
        <w:t>the</w:t>
      </w:r>
      <w:r w:rsidR="00495F56">
        <w:t xml:space="preserve"> </w:t>
      </w:r>
      <w:r w:rsidRPr="007C08C2">
        <w:t>same</w:t>
      </w:r>
      <w:r w:rsidR="00495F56">
        <w:t xml:space="preserve"> </w:t>
      </w:r>
      <w:r w:rsidRPr="007C08C2">
        <w:t>way,</w:t>
      </w:r>
      <w:r w:rsidR="00495F56">
        <w:t xml:space="preserve"> </w:t>
      </w:r>
      <w:r w:rsidRPr="007C08C2">
        <w:t>about</w:t>
      </w:r>
      <w:r w:rsidR="00495F56">
        <w:t xml:space="preserve"> </w:t>
      </w:r>
      <w:r w:rsidRPr="007C08C2">
        <w:t>30</w:t>
      </w:r>
      <w:r w:rsidR="00495F56">
        <w:t xml:space="preserve"> </w:t>
      </w:r>
      <w:r w:rsidRPr="007C08C2">
        <w:t>degrees</w:t>
      </w:r>
      <w:r w:rsidR="00495F56">
        <w:t xml:space="preserve"> </w:t>
      </w:r>
      <w:r w:rsidRPr="007C08C2">
        <w:t>"downward"</w:t>
      </w:r>
      <w:r w:rsidR="00495F56">
        <w:t xml:space="preserve"> </w:t>
      </w:r>
      <w:r w:rsidRPr="007C08C2">
        <w:t>compared</w:t>
      </w:r>
      <w:r w:rsidR="00495F56">
        <w:t xml:space="preserve"> </w:t>
      </w:r>
      <w:r w:rsidRPr="007C08C2">
        <w:t>to</w:t>
      </w:r>
      <w:r w:rsidR="00495F56">
        <w:t xml:space="preserve"> </w:t>
      </w:r>
      <w:r w:rsidRPr="007C08C2">
        <w:t>the</w:t>
      </w:r>
      <w:r w:rsidR="00495F56">
        <w:t xml:space="preserve"> </w:t>
      </w:r>
      <w:r w:rsidRPr="007C08C2">
        <w:t>pancake-like</w:t>
      </w:r>
      <w:r w:rsidR="00495F56">
        <w:t xml:space="preserve"> </w:t>
      </w:r>
      <w:r w:rsidRPr="007C08C2">
        <w:t>plane</w:t>
      </w:r>
      <w:r w:rsidR="00495F56">
        <w:t xml:space="preserve"> </w:t>
      </w:r>
      <w:r w:rsidRPr="007C08C2">
        <w:t>within</w:t>
      </w:r>
      <w:r w:rsidR="00495F56">
        <w:t xml:space="preserve"> </w:t>
      </w:r>
      <w:r w:rsidRPr="007C08C2">
        <w:t>which</w:t>
      </w:r>
      <w:r w:rsidR="00495F56">
        <w:t xml:space="preserve"> </w:t>
      </w:r>
      <w:r w:rsidRPr="007C08C2">
        <w:t>the</w:t>
      </w:r>
      <w:r w:rsidR="00495F56">
        <w:t xml:space="preserve"> </w:t>
      </w:r>
      <w:r w:rsidRPr="007C08C2">
        <w:t>planets</w:t>
      </w:r>
      <w:r w:rsidR="00495F56">
        <w:t xml:space="preserve"> </w:t>
      </w:r>
      <w:r w:rsidRPr="007C08C2">
        <w:t>orbit</w:t>
      </w:r>
      <w:r w:rsidR="00495F56">
        <w:t xml:space="preserve"> </w:t>
      </w:r>
      <w:r w:rsidRPr="007C08C2">
        <w:t>the</w:t>
      </w:r>
      <w:r w:rsidR="00495F56">
        <w:t xml:space="preserve"> </w:t>
      </w:r>
      <w:r w:rsidRPr="007C08C2">
        <w:t>sun.</w:t>
      </w:r>
    </w:p>
    <w:p w14:paraId="3B0E98CB" w14:textId="77777777" w:rsidR="007C08C2" w:rsidRPr="007C08C2" w:rsidRDefault="007C08C2" w:rsidP="007C08C2"/>
    <w:p w14:paraId="3A087C3D" w14:textId="6534F1FD" w:rsidR="007C08C2" w:rsidRPr="007C08C2" w:rsidRDefault="007C08C2" w:rsidP="007C08C2">
      <w:r w:rsidRPr="007C08C2">
        <w:t>Breadcrumb</w:t>
      </w:r>
      <w:r w:rsidR="00495F56">
        <w:t xml:space="preserve"> </w:t>
      </w:r>
      <w:r w:rsidRPr="007C08C2">
        <w:t>number</w:t>
      </w:r>
      <w:r w:rsidR="00495F56">
        <w:t xml:space="preserve"> </w:t>
      </w:r>
      <w:r w:rsidRPr="007C08C2">
        <w:t>three:</w:t>
      </w:r>
      <w:r w:rsidR="00495F56">
        <w:t xml:space="preserve"> </w:t>
      </w:r>
      <w:r w:rsidRPr="007C08C2">
        <w:t>Computer</w:t>
      </w:r>
      <w:r w:rsidR="00495F56">
        <w:t xml:space="preserve"> </w:t>
      </w:r>
      <w:r w:rsidRPr="007C08C2">
        <w:t>simulations</w:t>
      </w:r>
      <w:r w:rsidR="00495F56">
        <w:t xml:space="preserve"> </w:t>
      </w:r>
      <w:r w:rsidRPr="007C08C2">
        <w:t>of</w:t>
      </w:r>
      <w:r w:rsidR="00495F56">
        <w:t xml:space="preserve"> </w:t>
      </w:r>
      <w:r w:rsidRPr="007C08C2">
        <w:t>the</w:t>
      </w:r>
      <w:r w:rsidR="00495F56">
        <w:t xml:space="preserve"> </w:t>
      </w:r>
      <w:r w:rsidRPr="007C08C2">
        <w:t>solar</w:t>
      </w:r>
      <w:r w:rsidR="00495F56">
        <w:t xml:space="preserve"> </w:t>
      </w:r>
      <w:r w:rsidRPr="007C08C2">
        <w:t>system</w:t>
      </w:r>
      <w:r w:rsidR="00495F56">
        <w:t xml:space="preserve"> </w:t>
      </w:r>
      <w:r w:rsidRPr="007C08C2">
        <w:t>with</w:t>
      </w:r>
      <w:r w:rsidR="00495F56">
        <w:t xml:space="preserve"> </w:t>
      </w:r>
      <w:r w:rsidRPr="007C08C2">
        <w:t>Planet</w:t>
      </w:r>
      <w:r w:rsidR="00495F56">
        <w:t xml:space="preserve"> </w:t>
      </w:r>
      <w:r w:rsidRPr="007C08C2">
        <w:t>Nine</w:t>
      </w:r>
      <w:r w:rsidR="00495F56">
        <w:t xml:space="preserve"> </w:t>
      </w:r>
      <w:r w:rsidRPr="007C08C2">
        <w:t>included</w:t>
      </w:r>
      <w:r w:rsidR="00495F56">
        <w:t xml:space="preserve"> </w:t>
      </w:r>
      <w:r w:rsidRPr="007C08C2">
        <w:t>show</w:t>
      </w:r>
      <w:r w:rsidR="00495F56">
        <w:t xml:space="preserve"> </w:t>
      </w:r>
      <w:r w:rsidRPr="007C08C2">
        <w:t>there</w:t>
      </w:r>
      <w:r w:rsidR="00495F56">
        <w:t xml:space="preserve"> </w:t>
      </w:r>
      <w:r w:rsidRPr="007C08C2">
        <w:t>should</w:t>
      </w:r>
      <w:r w:rsidR="00495F56">
        <w:t xml:space="preserve"> </w:t>
      </w:r>
      <w:r w:rsidRPr="007C08C2">
        <w:t>be</w:t>
      </w:r>
      <w:r w:rsidR="00495F56">
        <w:t xml:space="preserve"> </w:t>
      </w:r>
      <w:r w:rsidRPr="007C08C2">
        <w:t>more</w:t>
      </w:r>
      <w:r w:rsidR="00495F56">
        <w:t xml:space="preserve"> </w:t>
      </w:r>
      <w:r w:rsidRPr="007C08C2">
        <w:t>objects</w:t>
      </w:r>
      <w:r w:rsidR="00495F56">
        <w:t xml:space="preserve"> </w:t>
      </w:r>
      <w:r w:rsidRPr="007C08C2">
        <w:t>tilted</w:t>
      </w:r>
      <w:r w:rsidR="00495F56">
        <w:t xml:space="preserve"> </w:t>
      </w:r>
      <w:r w:rsidRPr="007C08C2">
        <w:t>with</w:t>
      </w:r>
      <w:r w:rsidR="00495F56">
        <w:t xml:space="preserve"> </w:t>
      </w:r>
      <w:r w:rsidRPr="007C08C2">
        <w:t>respect</w:t>
      </w:r>
      <w:r w:rsidR="00495F56">
        <w:t xml:space="preserve"> </w:t>
      </w:r>
      <w:r w:rsidRPr="007C08C2">
        <w:t>to</w:t>
      </w:r>
      <w:r w:rsidR="00495F56">
        <w:t xml:space="preserve"> </w:t>
      </w:r>
      <w:r w:rsidRPr="007C08C2">
        <w:t>the</w:t>
      </w:r>
      <w:r w:rsidR="00495F56">
        <w:t xml:space="preserve"> </w:t>
      </w:r>
      <w:r w:rsidRPr="007C08C2">
        <w:t>solar</w:t>
      </w:r>
      <w:r w:rsidR="00495F56">
        <w:t xml:space="preserve"> </w:t>
      </w:r>
      <w:r w:rsidRPr="007C08C2">
        <w:t>plane.</w:t>
      </w:r>
      <w:r w:rsidR="00495F56">
        <w:t xml:space="preserve"> </w:t>
      </w:r>
      <w:r w:rsidRPr="007C08C2">
        <w:t>In</w:t>
      </w:r>
      <w:r w:rsidR="00495F56">
        <w:t xml:space="preserve"> </w:t>
      </w:r>
      <w:r w:rsidRPr="007C08C2">
        <w:t>fact,</w:t>
      </w:r>
      <w:r w:rsidR="00495F56">
        <w:t xml:space="preserve"> </w:t>
      </w:r>
      <w:r w:rsidRPr="007C08C2">
        <w:t>the</w:t>
      </w:r>
      <w:r w:rsidR="00495F56">
        <w:t xml:space="preserve"> </w:t>
      </w:r>
      <w:r w:rsidRPr="007C08C2">
        <w:t>tilt</w:t>
      </w:r>
      <w:r w:rsidR="00495F56">
        <w:t xml:space="preserve"> </w:t>
      </w:r>
      <w:r w:rsidRPr="007C08C2">
        <w:t>would</w:t>
      </w:r>
      <w:r w:rsidR="00495F56">
        <w:t xml:space="preserve"> </w:t>
      </w:r>
      <w:r w:rsidRPr="007C08C2">
        <w:t>be</w:t>
      </w:r>
      <w:r w:rsidR="00495F56">
        <w:t xml:space="preserve"> </w:t>
      </w:r>
      <w:r w:rsidRPr="007C08C2">
        <w:t>on</w:t>
      </w:r>
      <w:r w:rsidR="00495F56">
        <w:t xml:space="preserve"> </w:t>
      </w:r>
      <w:r w:rsidRPr="007C08C2">
        <w:t>the</w:t>
      </w:r>
      <w:r w:rsidR="00495F56">
        <w:t xml:space="preserve"> </w:t>
      </w:r>
      <w:r w:rsidRPr="007C08C2">
        <w:t>order</w:t>
      </w:r>
      <w:r w:rsidR="00495F56">
        <w:t xml:space="preserve"> </w:t>
      </w:r>
      <w:r w:rsidRPr="007C08C2">
        <w:t>of</w:t>
      </w:r>
      <w:r w:rsidR="00495F56">
        <w:t xml:space="preserve"> </w:t>
      </w:r>
      <w:r w:rsidRPr="007C08C2">
        <w:t>90</w:t>
      </w:r>
      <w:r w:rsidR="00495F56">
        <w:t xml:space="preserve"> </w:t>
      </w:r>
      <w:r w:rsidRPr="007C08C2">
        <w:t>degrees,</w:t>
      </w:r>
      <w:r w:rsidR="00495F56">
        <w:t xml:space="preserve"> </w:t>
      </w:r>
      <w:r w:rsidRPr="007C08C2">
        <w:t>as</w:t>
      </w:r>
      <w:r w:rsidR="00495F56">
        <w:t xml:space="preserve"> </w:t>
      </w:r>
      <w:r w:rsidRPr="007C08C2">
        <w:t>if</w:t>
      </w:r>
      <w:r w:rsidR="00495F56">
        <w:t xml:space="preserve"> </w:t>
      </w:r>
      <w:r w:rsidRPr="007C08C2">
        <w:t>the</w:t>
      </w:r>
      <w:r w:rsidR="00495F56">
        <w:t xml:space="preserve"> </w:t>
      </w:r>
      <w:r w:rsidRPr="007C08C2">
        <w:t>plane</w:t>
      </w:r>
      <w:r w:rsidR="00495F56">
        <w:t xml:space="preserve"> </w:t>
      </w:r>
      <w:r w:rsidRPr="007C08C2">
        <w:t>of</w:t>
      </w:r>
      <w:r w:rsidR="00495F56">
        <w:t xml:space="preserve"> </w:t>
      </w:r>
      <w:r w:rsidRPr="007C08C2">
        <w:t>the</w:t>
      </w:r>
      <w:r w:rsidR="00495F56">
        <w:t xml:space="preserve"> </w:t>
      </w:r>
      <w:r w:rsidRPr="007C08C2">
        <w:t>solar</w:t>
      </w:r>
      <w:r w:rsidR="00495F56">
        <w:t xml:space="preserve"> </w:t>
      </w:r>
      <w:r w:rsidRPr="007C08C2">
        <w:t>system</w:t>
      </w:r>
      <w:r w:rsidR="00495F56">
        <w:t xml:space="preserve"> </w:t>
      </w:r>
      <w:r w:rsidRPr="007C08C2">
        <w:t>and</w:t>
      </w:r>
      <w:r w:rsidR="00495F56">
        <w:t xml:space="preserve"> </w:t>
      </w:r>
      <w:r w:rsidRPr="007C08C2">
        <w:t>these</w:t>
      </w:r>
      <w:r w:rsidR="00495F56">
        <w:t xml:space="preserve"> </w:t>
      </w:r>
      <w:r w:rsidRPr="007C08C2">
        <w:t>objects</w:t>
      </w:r>
      <w:r w:rsidR="00495F56">
        <w:t xml:space="preserve"> </w:t>
      </w:r>
      <w:r w:rsidRPr="007C08C2">
        <w:t>formed</w:t>
      </w:r>
      <w:r w:rsidR="00495F56">
        <w:t xml:space="preserve"> </w:t>
      </w:r>
      <w:r w:rsidRPr="007C08C2">
        <w:t>an</w:t>
      </w:r>
      <w:r w:rsidR="00495F56">
        <w:t xml:space="preserve"> </w:t>
      </w:r>
      <w:r w:rsidRPr="007C08C2">
        <w:t>"X"</w:t>
      </w:r>
      <w:r w:rsidR="00495F56">
        <w:t xml:space="preserve"> </w:t>
      </w:r>
      <w:r w:rsidRPr="007C08C2">
        <w:t>when</w:t>
      </w:r>
      <w:r w:rsidR="00495F56">
        <w:t xml:space="preserve"> </w:t>
      </w:r>
      <w:r w:rsidRPr="007C08C2">
        <w:t>viewed</w:t>
      </w:r>
      <w:r w:rsidR="00495F56">
        <w:t xml:space="preserve"> </w:t>
      </w:r>
      <w:r w:rsidRPr="007C08C2">
        <w:t>edge-on.</w:t>
      </w:r>
      <w:r w:rsidR="00495F56">
        <w:t xml:space="preserve"> </w:t>
      </w:r>
      <w:r w:rsidRPr="007C08C2">
        <w:t>Sure</w:t>
      </w:r>
      <w:r w:rsidR="00495F56">
        <w:t xml:space="preserve"> </w:t>
      </w:r>
      <w:r w:rsidRPr="007C08C2">
        <w:t>enough,</w:t>
      </w:r>
      <w:r w:rsidR="00495F56">
        <w:t xml:space="preserve"> </w:t>
      </w:r>
      <w:r w:rsidRPr="007C08C2">
        <w:t>Brown</w:t>
      </w:r>
      <w:r w:rsidR="00495F56">
        <w:t xml:space="preserve"> </w:t>
      </w:r>
      <w:r w:rsidRPr="007C08C2">
        <w:t>realized</w:t>
      </w:r>
      <w:r w:rsidR="00495F56">
        <w:t xml:space="preserve"> </w:t>
      </w:r>
      <w:r w:rsidRPr="007C08C2">
        <w:t>that</w:t>
      </w:r>
      <w:r w:rsidR="00495F56">
        <w:t xml:space="preserve"> </w:t>
      </w:r>
      <w:r w:rsidRPr="007C08C2">
        <w:t>five</w:t>
      </w:r>
      <w:r w:rsidR="00495F56">
        <w:t xml:space="preserve"> </w:t>
      </w:r>
      <w:r w:rsidRPr="007C08C2">
        <w:t>such</w:t>
      </w:r>
      <w:r w:rsidR="00495F56">
        <w:t xml:space="preserve"> </w:t>
      </w:r>
      <w:r w:rsidRPr="007C08C2">
        <w:t>objects</w:t>
      </w:r>
      <w:r w:rsidR="00495F56">
        <w:t xml:space="preserve"> </w:t>
      </w:r>
      <w:r w:rsidRPr="007C08C2">
        <w:t>already</w:t>
      </w:r>
      <w:r w:rsidR="00495F56">
        <w:t xml:space="preserve"> </w:t>
      </w:r>
      <w:r w:rsidRPr="007C08C2">
        <w:t>known</w:t>
      </w:r>
      <w:r w:rsidR="00495F56">
        <w:t xml:space="preserve"> </w:t>
      </w:r>
      <w:r w:rsidRPr="007C08C2">
        <w:t>to</w:t>
      </w:r>
      <w:r w:rsidR="00495F56">
        <w:t xml:space="preserve"> </w:t>
      </w:r>
      <w:r w:rsidRPr="007C08C2">
        <w:t>astronomers</w:t>
      </w:r>
      <w:r w:rsidR="00495F56">
        <w:t xml:space="preserve"> </w:t>
      </w:r>
      <w:r w:rsidRPr="007C08C2">
        <w:t>fill</w:t>
      </w:r>
      <w:r w:rsidR="00495F56">
        <w:t xml:space="preserve"> </w:t>
      </w:r>
      <w:r w:rsidRPr="007C08C2">
        <w:t>the</w:t>
      </w:r>
      <w:r w:rsidR="00495F56">
        <w:t xml:space="preserve"> </w:t>
      </w:r>
      <w:r w:rsidRPr="007C08C2">
        <w:t>bill.</w:t>
      </w:r>
    </w:p>
    <w:p w14:paraId="7292F77D" w14:textId="77777777" w:rsidR="007C08C2" w:rsidRPr="007C08C2" w:rsidRDefault="007C08C2" w:rsidP="007C08C2"/>
    <w:p w14:paraId="0B2D739E" w14:textId="2A4FFC22" w:rsidR="007C08C2" w:rsidRPr="007C08C2" w:rsidRDefault="007C08C2" w:rsidP="007C08C2">
      <w:r w:rsidRPr="007C08C2">
        <w:t>Two</w:t>
      </w:r>
      <w:r w:rsidR="00495F56">
        <w:t xml:space="preserve"> </w:t>
      </w:r>
      <w:r w:rsidRPr="007C08C2">
        <w:t>more</w:t>
      </w:r>
      <w:r w:rsidR="00495F56">
        <w:t xml:space="preserve"> </w:t>
      </w:r>
      <w:r w:rsidRPr="007C08C2">
        <w:t>clues</w:t>
      </w:r>
      <w:r w:rsidR="00495F56">
        <w:t xml:space="preserve"> </w:t>
      </w:r>
      <w:r w:rsidRPr="007C08C2">
        <w:t>emerged</w:t>
      </w:r>
      <w:r w:rsidR="00495F56">
        <w:t xml:space="preserve"> </w:t>
      </w:r>
      <w:r w:rsidRPr="007C08C2">
        <w:t>after</w:t>
      </w:r>
      <w:r w:rsidR="00495F56">
        <w:t xml:space="preserve"> </w:t>
      </w:r>
      <w:r w:rsidRPr="007C08C2">
        <w:t>the</w:t>
      </w:r>
      <w:r w:rsidR="00495F56">
        <w:t xml:space="preserve"> </w:t>
      </w:r>
      <w:r w:rsidRPr="007C08C2">
        <w:t>original</w:t>
      </w:r>
      <w:r w:rsidR="00495F56">
        <w:t xml:space="preserve"> </w:t>
      </w:r>
      <w:r w:rsidRPr="007C08C2">
        <w:t>paper.</w:t>
      </w:r>
      <w:r w:rsidR="00495F56">
        <w:t xml:space="preserve"> </w:t>
      </w:r>
      <w:r w:rsidRPr="007C08C2">
        <w:t>A</w:t>
      </w:r>
      <w:r w:rsidR="00495F56">
        <w:t xml:space="preserve"> </w:t>
      </w:r>
      <w:r w:rsidRPr="007C08C2">
        <w:t>second</w:t>
      </w:r>
      <w:r w:rsidR="00495F56">
        <w:t xml:space="preserve"> </w:t>
      </w:r>
      <w:r w:rsidRPr="007C08C2">
        <w:t>article</w:t>
      </w:r>
      <w:r w:rsidR="00495F56">
        <w:t xml:space="preserve"> </w:t>
      </w:r>
      <w:r w:rsidRPr="007C08C2">
        <w:t>from</w:t>
      </w:r>
      <w:r w:rsidR="00495F56">
        <w:t xml:space="preserve"> </w:t>
      </w:r>
      <w:r w:rsidRPr="007C08C2">
        <w:t>the</w:t>
      </w:r>
      <w:r w:rsidR="00495F56">
        <w:t xml:space="preserve"> </w:t>
      </w:r>
      <w:r w:rsidRPr="007C08C2">
        <w:t>team,</w:t>
      </w:r>
      <w:r w:rsidR="00495F56">
        <w:t xml:space="preserve"> </w:t>
      </w:r>
      <w:r w:rsidRPr="007C08C2">
        <w:t>this</w:t>
      </w:r>
      <w:r w:rsidR="00495F56">
        <w:t xml:space="preserve"> </w:t>
      </w:r>
      <w:r w:rsidRPr="007C08C2">
        <w:t>time</w:t>
      </w:r>
      <w:r w:rsidR="00495F56">
        <w:t xml:space="preserve"> </w:t>
      </w:r>
      <w:r w:rsidRPr="007C08C2">
        <w:t>led</w:t>
      </w:r>
      <w:r w:rsidR="00495F56">
        <w:t xml:space="preserve"> </w:t>
      </w:r>
      <w:r w:rsidRPr="007C08C2">
        <w:t>by</w:t>
      </w:r>
      <w:r w:rsidR="00495F56">
        <w:t xml:space="preserve"> </w:t>
      </w:r>
      <w:proofErr w:type="spellStart"/>
      <w:r w:rsidRPr="007C08C2">
        <w:t>Batygin's</w:t>
      </w:r>
      <w:proofErr w:type="spellEnd"/>
      <w:r w:rsidR="00495F56">
        <w:t xml:space="preserve"> </w:t>
      </w:r>
      <w:r w:rsidRPr="007C08C2">
        <w:t>graduate</w:t>
      </w:r>
      <w:r w:rsidR="00495F56">
        <w:t xml:space="preserve"> </w:t>
      </w:r>
      <w:r w:rsidRPr="007C08C2">
        <w:t>student,</w:t>
      </w:r>
      <w:r w:rsidR="00495F56">
        <w:t xml:space="preserve"> </w:t>
      </w:r>
      <w:r w:rsidRPr="007C08C2">
        <w:t>Elizabeth</w:t>
      </w:r>
      <w:r w:rsidR="00495F56">
        <w:t xml:space="preserve"> </w:t>
      </w:r>
      <w:r w:rsidRPr="007C08C2">
        <w:t>Bailey,</w:t>
      </w:r>
      <w:r w:rsidR="00495F56">
        <w:t xml:space="preserve"> </w:t>
      </w:r>
      <w:r w:rsidRPr="007C08C2">
        <w:t>showed</w:t>
      </w:r>
      <w:r w:rsidR="00495F56">
        <w:t xml:space="preserve"> </w:t>
      </w:r>
      <w:r w:rsidRPr="007C08C2">
        <w:t>that</w:t>
      </w:r>
      <w:r w:rsidR="00495F56">
        <w:t xml:space="preserve"> </w:t>
      </w:r>
      <w:r w:rsidRPr="007C08C2">
        <w:t>Planet</w:t>
      </w:r>
      <w:r w:rsidR="00495F56">
        <w:t xml:space="preserve"> </w:t>
      </w:r>
      <w:r w:rsidRPr="007C08C2">
        <w:t>Nine</w:t>
      </w:r>
      <w:r w:rsidR="00495F56">
        <w:t xml:space="preserve"> </w:t>
      </w:r>
      <w:r w:rsidRPr="007C08C2">
        <w:t>could</w:t>
      </w:r>
      <w:r w:rsidR="00495F56">
        <w:t xml:space="preserve"> </w:t>
      </w:r>
      <w:r w:rsidRPr="007C08C2">
        <w:t>have</w:t>
      </w:r>
      <w:r w:rsidR="00495F56">
        <w:t xml:space="preserve"> </w:t>
      </w:r>
      <w:r w:rsidRPr="007C08C2">
        <w:t>tilted</w:t>
      </w:r>
      <w:r w:rsidR="00495F56">
        <w:t xml:space="preserve"> </w:t>
      </w:r>
      <w:r w:rsidRPr="007C08C2">
        <w:t>the</w:t>
      </w:r>
      <w:r w:rsidR="00495F56">
        <w:t xml:space="preserve"> </w:t>
      </w:r>
      <w:r w:rsidRPr="007C08C2">
        <w:t>planets</w:t>
      </w:r>
      <w:r w:rsidR="00495F56">
        <w:t xml:space="preserve"> </w:t>
      </w:r>
      <w:r w:rsidRPr="007C08C2">
        <w:t>of</w:t>
      </w:r>
      <w:r w:rsidR="00495F56">
        <w:t xml:space="preserve"> </w:t>
      </w:r>
      <w:r w:rsidRPr="007C08C2">
        <w:t>our</w:t>
      </w:r>
      <w:r w:rsidR="00495F56">
        <w:t xml:space="preserve"> </w:t>
      </w:r>
      <w:r w:rsidRPr="007C08C2">
        <w:t>solar</w:t>
      </w:r>
      <w:r w:rsidR="00495F56">
        <w:t xml:space="preserve"> </w:t>
      </w:r>
      <w:r w:rsidRPr="007C08C2">
        <w:t>system</w:t>
      </w:r>
      <w:r w:rsidR="00495F56">
        <w:t xml:space="preserve"> </w:t>
      </w:r>
      <w:r w:rsidRPr="007C08C2">
        <w:t>during</w:t>
      </w:r>
      <w:r w:rsidR="00495F56">
        <w:t xml:space="preserve"> </w:t>
      </w:r>
      <w:r w:rsidRPr="007C08C2">
        <w:t>the</w:t>
      </w:r>
      <w:r w:rsidR="00495F56">
        <w:t xml:space="preserve"> </w:t>
      </w:r>
      <w:r w:rsidRPr="007C08C2">
        <w:t>last</w:t>
      </w:r>
      <w:r w:rsidR="00495F56">
        <w:t xml:space="preserve"> </w:t>
      </w:r>
      <w:r w:rsidRPr="007C08C2">
        <w:t>4.5</w:t>
      </w:r>
      <w:r w:rsidR="00495F56">
        <w:t xml:space="preserve"> </w:t>
      </w:r>
      <w:r w:rsidRPr="007C08C2">
        <w:t>billion</w:t>
      </w:r>
      <w:r w:rsidR="00495F56">
        <w:t xml:space="preserve"> </w:t>
      </w:r>
      <w:r w:rsidRPr="007C08C2">
        <w:t>years.</w:t>
      </w:r>
      <w:r w:rsidR="00495F56">
        <w:t xml:space="preserve"> </w:t>
      </w:r>
      <w:r w:rsidRPr="007C08C2">
        <w:t>This</w:t>
      </w:r>
      <w:r w:rsidR="00495F56">
        <w:t xml:space="preserve"> </w:t>
      </w:r>
      <w:r w:rsidRPr="007C08C2">
        <w:t>could</w:t>
      </w:r>
      <w:r w:rsidR="00495F56">
        <w:t xml:space="preserve"> </w:t>
      </w:r>
      <w:r w:rsidRPr="007C08C2">
        <w:t>explain</w:t>
      </w:r>
      <w:r w:rsidR="00495F56">
        <w:t xml:space="preserve"> </w:t>
      </w:r>
      <w:r w:rsidRPr="007C08C2">
        <w:t>a</w:t>
      </w:r>
      <w:r w:rsidR="00495F56">
        <w:t xml:space="preserve"> </w:t>
      </w:r>
      <w:r w:rsidRPr="007C08C2">
        <w:t>longstanding</w:t>
      </w:r>
      <w:r w:rsidR="00495F56">
        <w:t xml:space="preserve"> </w:t>
      </w:r>
      <w:r w:rsidRPr="007C08C2">
        <w:t>mystery:</w:t>
      </w:r>
      <w:r w:rsidR="00495F56">
        <w:t xml:space="preserve"> </w:t>
      </w:r>
      <w:r w:rsidRPr="007C08C2">
        <w:t>Why</w:t>
      </w:r>
      <w:r w:rsidR="00495F56">
        <w:t xml:space="preserve"> </w:t>
      </w:r>
      <w:r w:rsidRPr="007C08C2">
        <w:t>is</w:t>
      </w:r>
      <w:r w:rsidR="00495F56">
        <w:t xml:space="preserve"> </w:t>
      </w:r>
      <w:r w:rsidRPr="007C08C2">
        <w:t>the</w:t>
      </w:r>
      <w:r w:rsidR="00495F56">
        <w:t xml:space="preserve"> </w:t>
      </w:r>
      <w:r w:rsidRPr="007C08C2">
        <w:t>plane</w:t>
      </w:r>
      <w:r w:rsidR="00495F56">
        <w:t xml:space="preserve"> </w:t>
      </w:r>
      <w:r w:rsidRPr="007C08C2">
        <w:t>in</w:t>
      </w:r>
      <w:r w:rsidR="00495F56">
        <w:t xml:space="preserve"> </w:t>
      </w:r>
      <w:r w:rsidRPr="007C08C2">
        <w:t>which</w:t>
      </w:r>
      <w:r w:rsidR="00495F56">
        <w:t xml:space="preserve"> </w:t>
      </w:r>
      <w:r w:rsidRPr="007C08C2">
        <w:t>the</w:t>
      </w:r>
      <w:r w:rsidR="00495F56">
        <w:t xml:space="preserve"> </w:t>
      </w:r>
      <w:r w:rsidRPr="007C08C2">
        <w:t>planets</w:t>
      </w:r>
      <w:r w:rsidR="00495F56">
        <w:t xml:space="preserve"> </w:t>
      </w:r>
      <w:r w:rsidRPr="007C08C2">
        <w:t>orbit</w:t>
      </w:r>
      <w:r w:rsidR="00495F56">
        <w:t xml:space="preserve"> </w:t>
      </w:r>
      <w:r w:rsidRPr="007C08C2">
        <w:t>tilted</w:t>
      </w:r>
      <w:r w:rsidR="00495F56">
        <w:t xml:space="preserve"> </w:t>
      </w:r>
      <w:r w:rsidRPr="007C08C2">
        <w:t>about</w:t>
      </w:r>
      <w:r w:rsidR="00495F56">
        <w:t xml:space="preserve"> </w:t>
      </w:r>
      <w:r w:rsidRPr="007C08C2">
        <w:t>6</w:t>
      </w:r>
      <w:r w:rsidR="00495F56">
        <w:t xml:space="preserve"> </w:t>
      </w:r>
      <w:r w:rsidRPr="007C08C2">
        <w:t>degrees</w:t>
      </w:r>
      <w:r w:rsidR="00495F56">
        <w:t xml:space="preserve"> </w:t>
      </w:r>
      <w:r w:rsidRPr="007C08C2">
        <w:t>compared</w:t>
      </w:r>
      <w:r w:rsidR="00495F56">
        <w:t xml:space="preserve"> </w:t>
      </w:r>
      <w:r w:rsidRPr="007C08C2">
        <w:t>to</w:t>
      </w:r>
      <w:r w:rsidR="00495F56">
        <w:t xml:space="preserve"> </w:t>
      </w:r>
      <w:r w:rsidRPr="007C08C2">
        <w:t>the</w:t>
      </w:r>
      <w:r w:rsidR="00495F56">
        <w:t xml:space="preserve"> </w:t>
      </w:r>
      <w:r w:rsidRPr="007C08C2">
        <w:t>sun's</w:t>
      </w:r>
      <w:r w:rsidR="00495F56">
        <w:t xml:space="preserve"> </w:t>
      </w:r>
      <w:r w:rsidRPr="007C08C2">
        <w:t>equator?</w:t>
      </w:r>
    </w:p>
    <w:p w14:paraId="69B93BF4" w14:textId="77777777" w:rsidR="007C08C2" w:rsidRPr="007C08C2" w:rsidRDefault="007C08C2" w:rsidP="007C08C2"/>
    <w:p w14:paraId="023DEB64" w14:textId="5AF1FEEC" w:rsidR="007C08C2" w:rsidRPr="007C08C2" w:rsidRDefault="007C08C2" w:rsidP="007C08C2">
      <w:r w:rsidRPr="007C08C2">
        <w:t>"Over</w:t>
      </w:r>
      <w:r w:rsidR="00495F56">
        <w:t xml:space="preserve"> </w:t>
      </w:r>
      <w:r w:rsidRPr="007C08C2">
        <w:t>long</w:t>
      </w:r>
      <w:r w:rsidR="00495F56">
        <w:t xml:space="preserve"> </w:t>
      </w:r>
      <w:r w:rsidRPr="007C08C2">
        <w:t>periods</w:t>
      </w:r>
      <w:r w:rsidR="00495F56">
        <w:t xml:space="preserve"> </w:t>
      </w:r>
      <w:r w:rsidRPr="007C08C2">
        <w:t>of</w:t>
      </w:r>
      <w:r w:rsidR="00495F56">
        <w:t xml:space="preserve"> </w:t>
      </w:r>
      <w:r w:rsidRPr="007C08C2">
        <w:t>time,</w:t>
      </w:r>
      <w:r w:rsidR="00495F56">
        <w:t xml:space="preserve"> </w:t>
      </w:r>
      <w:r w:rsidRPr="007C08C2">
        <w:t>Planet</w:t>
      </w:r>
      <w:r w:rsidR="00495F56">
        <w:t xml:space="preserve"> </w:t>
      </w:r>
      <w:r w:rsidRPr="007C08C2">
        <w:t>Nine</w:t>
      </w:r>
      <w:r w:rsidR="00495F56">
        <w:t xml:space="preserve"> </w:t>
      </w:r>
      <w:r w:rsidRPr="007C08C2">
        <w:t>will</w:t>
      </w:r>
      <w:r w:rsidR="00495F56">
        <w:t xml:space="preserve"> </w:t>
      </w:r>
      <w:r w:rsidRPr="007C08C2">
        <w:t>make</w:t>
      </w:r>
      <w:r w:rsidR="00495F56">
        <w:t xml:space="preserve"> </w:t>
      </w:r>
      <w:r w:rsidRPr="007C08C2">
        <w:t>the</w:t>
      </w:r>
      <w:r w:rsidR="00495F56">
        <w:t xml:space="preserve"> </w:t>
      </w:r>
      <w:r w:rsidRPr="007C08C2">
        <w:t>entire</w:t>
      </w:r>
      <w:r w:rsidR="00495F56">
        <w:t xml:space="preserve"> </w:t>
      </w:r>
      <w:r w:rsidRPr="007C08C2">
        <w:t>solar-system</w:t>
      </w:r>
      <w:r w:rsidR="00495F56">
        <w:t xml:space="preserve"> </w:t>
      </w:r>
      <w:r w:rsidRPr="007C08C2">
        <w:t>plane</w:t>
      </w:r>
      <w:r w:rsidR="00495F56">
        <w:t xml:space="preserve"> </w:t>
      </w:r>
      <w:proofErr w:type="spellStart"/>
      <w:r w:rsidRPr="007C08C2">
        <w:t>precess</w:t>
      </w:r>
      <w:proofErr w:type="spellEnd"/>
      <w:r w:rsidR="00495F56">
        <w:t xml:space="preserve"> </w:t>
      </w:r>
      <w:r w:rsidRPr="007C08C2">
        <w:t>or</w:t>
      </w:r>
      <w:r w:rsidR="00495F56">
        <w:t xml:space="preserve"> </w:t>
      </w:r>
      <w:r w:rsidRPr="007C08C2">
        <w:t>wobble,</w:t>
      </w:r>
      <w:r w:rsidR="00495F56">
        <w:t xml:space="preserve"> </w:t>
      </w:r>
      <w:r w:rsidRPr="007C08C2">
        <w:t>just</w:t>
      </w:r>
      <w:r w:rsidR="00495F56">
        <w:t xml:space="preserve"> </w:t>
      </w:r>
      <w:r w:rsidRPr="007C08C2">
        <w:t>like</w:t>
      </w:r>
      <w:r w:rsidR="00495F56">
        <w:t xml:space="preserve"> </w:t>
      </w:r>
      <w:r w:rsidRPr="007C08C2">
        <w:t>a</w:t>
      </w:r>
      <w:r w:rsidR="00495F56">
        <w:t xml:space="preserve"> </w:t>
      </w:r>
      <w:r w:rsidRPr="007C08C2">
        <w:t>top</w:t>
      </w:r>
      <w:r w:rsidR="00495F56">
        <w:t xml:space="preserve"> </w:t>
      </w:r>
      <w:r w:rsidRPr="007C08C2">
        <w:t>on</w:t>
      </w:r>
      <w:r w:rsidR="00495F56">
        <w:t xml:space="preserve"> </w:t>
      </w:r>
      <w:r w:rsidRPr="007C08C2">
        <w:t>a</w:t>
      </w:r>
      <w:r w:rsidR="00495F56">
        <w:t xml:space="preserve"> </w:t>
      </w:r>
      <w:r w:rsidRPr="007C08C2">
        <w:t>table,"</w:t>
      </w:r>
      <w:r w:rsidR="00495F56">
        <w:t xml:space="preserve"> </w:t>
      </w:r>
      <w:proofErr w:type="spellStart"/>
      <w:r w:rsidRPr="007C08C2">
        <w:t>Batygin</w:t>
      </w:r>
      <w:proofErr w:type="spellEnd"/>
      <w:r w:rsidR="00495F56">
        <w:t xml:space="preserve"> </w:t>
      </w:r>
      <w:r w:rsidRPr="007C08C2">
        <w:t>said.</w:t>
      </w:r>
    </w:p>
    <w:p w14:paraId="1C7C1673" w14:textId="77777777" w:rsidR="007C08C2" w:rsidRPr="007C08C2" w:rsidRDefault="007C08C2" w:rsidP="007C08C2"/>
    <w:p w14:paraId="5F75F951" w14:textId="18F56FE6" w:rsidR="007C08C2" w:rsidRPr="007C08C2" w:rsidRDefault="007C08C2" w:rsidP="007C08C2">
      <w:r w:rsidRPr="007C08C2">
        <w:t>The</w:t>
      </w:r>
      <w:r w:rsidR="00495F56">
        <w:t xml:space="preserve"> </w:t>
      </w:r>
      <w:r w:rsidRPr="007C08C2">
        <w:t>last</w:t>
      </w:r>
      <w:r w:rsidR="00495F56">
        <w:t xml:space="preserve"> </w:t>
      </w:r>
      <w:r w:rsidRPr="007C08C2">
        <w:t>telltale</w:t>
      </w:r>
      <w:r w:rsidR="00495F56">
        <w:t xml:space="preserve"> </w:t>
      </w:r>
      <w:r w:rsidRPr="007C08C2">
        <w:t>sign</w:t>
      </w:r>
      <w:r w:rsidR="00495F56">
        <w:t xml:space="preserve"> </w:t>
      </w:r>
      <w:r w:rsidRPr="007C08C2">
        <w:t>of</w:t>
      </w:r>
      <w:r w:rsidR="00495F56">
        <w:t xml:space="preserve"> </w:t>
      </w:r>
      <w:r w:rsidRPr="007C08C2">
        <w:t>Planet</w:t>
      </w:r>
      <w:r w:rsidR="00495F56">
        <w:t xml:space="preserve"> </w:t>
      </w:r>
      <w:r w:rsidRPr="007C08C2">
        <w:t>Nine's</w:t>
      </w:r>
      <w:r w:rsidR="00495F56">
        <w:t xml:space="preserve"> </w:t>
      </w:r>
      <w:r w:rsidRPr="007C08C2">
        <w:t>presence</w:t>
      </w:r>
      <w:r w:rsidR="00495F56">
        <w:t xml:space="preserve"> </w:t>
      </w:r>
      <w:r w:rsidRPr="007C08C2">
        <w:t>involves</w:t>
      </w:r>
      <w:r w:rsidR="00495F56">
        <w:t xml:space="preserve"> </w:t>
      </w:r>
      <w:r w:rsidRPr="007C08C2">
        <w:t>the</w:t>
      </w:r>
      <w:r w:rsidR="00495F56">
        <w:t xml:space="preserve"> </w:t>
      </w:r>
      <w:r w:rsidRPr="007C08C2">
        <w:t>solar</w:t>
      </w:r>
      <w:r w:rsidR="00495F56">
        <w:t xml:space="preserve"> </w:t>
      </w:r>
      <w:r w:rsidRPr="007C08C2">
        <w:t>system's</w:t>
      </w:r>
      <w:r w:rsidR="00495F56">
        <w:t xml:space="preserve"> </w:t>
      </w:r>
      <w:r w:rsidRPr="007C08C2">
        <w:t>contrarians:</w:t>
      </w:r>
      <w:r w:rsidR="00495F56">
        <w:t xml:space="preserve"> </w:t>
      </w:r>
      <w:r w:rsidRPr="007C08C2">
        <w:t>objects</w:t>
      </w:r>
      <w:r w:rsidR="00495F56">
        <w:t xml:space="preserve"> </w:t>
      </w:r>
      <w:r w:rsidRPr="007C08C2">
        <w:t>from</w:t>
      </w:r>
      <w:r w:rsidR="00495F56">
        <w:t xml:space="preserve"> </w:t>
      </w:r>
      <w:r w:rsidRPr="007C08C2">
        <w:t>the</w:t>
      </w:r>
      <w:r w:rsidR="00495F56">
        <w:t xml:space="preserve"> </w:t>
      </w:r>
      <w:r w:rsidRPr="007C08C2">
        <w:t>Kuiper</w:t>
      </w:r>
      <w:r w:rsidR="00495F56">
        <w:t xml:space="preserve"> </w:t>
      </w:r>
      <w:r w:rsidRPr="007C08C2">
        <w:t>Belt</w:t>
      </w:r>
      <w:r w:rsidR="00495F56">
        <w:t xml:space="preserve"> </w:t>
      </w:r>
      <w:r w:rsidRPr="007C08C2">
        <w:t>that</w:t>
      </w:r>
      <w:r w:rsidR="00495F56">
        <w:t xml:space="preserve"> </w:t>
      </w:r>
      <w:r w:rsidRPr="007C08C2">
        <w:t>orbit</w:t>
      </w:r>
      <w:r w:rsidR="00495F56">
        <w:t xml:space="preserve"> </w:t>
      </w:r>
      <w:r w:rsidRPr="007C08C2">
        <w:t>in</w:t>
      </w:r>
      <w:r w:rsidR="00495F56">
        <w:t xml:space="preserve"> </w:t>
      </w:r>
      <w:r w:rsidRPr="007C08C2">
        <w:t>the</w:t>
      </w:r>
      <w:r w:rsidR="00495F56">
        <w:t xml:space="preserve"> </w:t>
      </w:r>
      <w:r w:rsidRPr="007C08C2">
        <w:t>opposite</w:t>
      </w:r>
      <w:r w:rsidR="00495F56">
        <w:t xml:space="preserve"> </w:t>
      </w:r>
      <w:r w:rsidRPr="007C08C2">
        <w:t>direction</w:t>
      </w:r>
      <w:r w:rsidR="00495F56">
        <w:t xml:space="preserve"> </w:t>
      </w:r>
      <w:r w:rsidRPr="007C08C2">
        <w:t>from</w:t>
      </w:r>
      <w:r w:rsidR="00495F56">
        <w:t xml:space="preserve"> </w:t>
      </w:r>
      <w:r w:rsidRPr="007C08C2">
        <w:t>everything</w:t>
      </w:r>
      <w:r w:rsidR="00495F56">
        <w:t xml:space="preserve"> </w:t>
      </w:r>
      <w:r w:rsidRPr="007C08C2">
        <w:t>else</w:t>
      </w:r>
      <w:r w:rsidR="00495F56">
        <w:t xml:space="preserve"> </w:t>
      </w:r>
      <w:r w:rsidRPr="007C08C2">
        <w:t>in</w:t>
      </w:r>
      <w:r w:rsidR="00495F56">
        <w:t xml:space="preserve"> </w:t>
      </w:r>
      <w:r w:rsidRPr="007C08C2">
        <w:t>the</w:t>
      </w:r>
      <w:r w:rsidR="00495F56">
        <w:t xml:space="preserve"> </w:t>
      </w:r>
      <w:r w:rsidRPr="007C08C2">
        <w:t>solar</w:t>
      </w:r>
      <w:r w:rsidR="00495F56">
        <w:t xml:space="preserve"> </w:t>
      </w:r>
      <w:r w:rsidRPr="007C08C2">
        <w:t>system.</w:t>
      </w:r>
      <w:r w:rsidR="00495F56">
        <w:t xml:space="preserve"> </w:t>
      </w:r>
      <w:r w:rsidRPr="007C08C2">
        <w:t>Planet</w:t>
      </w:r>
      <w:r w:rsidR="00495F56">
        <w:t xml:space="preserve"> </w:t>
      </w:r>
      <w:r w:rsidRPr="007C08C2">
        <w:t>Nine's</w:t>
      </w:r>
      <w:r w:rsidR="00495F56">
        <w:t xml:space="preserve"> </w:t>
      </w:r>
      <w:r w:rsidRPr="007C08C2">
        <w:t>orbital</w:t>
      </w:r>
      <w:r w:rsidR="00495F56">
        <w:t xml:space="preserve"> </w:t>
      </w:r>
      <w:r w:rsidRPr="007C08C2">
        <w:t>influence</w:t>
      </w:r>
      <w:r w:rsidR="00495F56">
        <w:t xml:space="preserve"> </w:t>
      </w:r>
      <w:r w:rsidRPr="007C08C2">
        <w:t>would</w:t>
      </w:r>
      <w:r w:rsidR="00495F56">
        <w:t xml:space="preserve"> </w:t>
      </w:r>
      <w:r w:rsidRPr="007C08C2">
        <w:t>explain</w:t>
      </w:r>
      <w:r w:rsidR="00495F56">
        <w:t xml:space="preserve"> </w:t>
      </w:r>
      <w:r w:rsidRPr="007C08C2">
        <w:t>why</w:t>
      </w:r>
      <w:r w:rsidR="00495F56">
        <w:t xml:space="preserve"> </w:t>
      </w:r>
      <w:r w:rsidRPr="007C08C2">
        <w:t>these</w:t>
      </w:r>
      <w:r w:rsidR="00495F56">
        <w:t xml:space="preserve"> </w:t>
      </w:r>
      <w:r w:rsidRPr="007C08C2">
        <w:t>bodies</w:t>
      </w:r>
      <w:r w:rsidR="00495F56">
        <w:t xml:space="preserve"> </w:t>
      </w:r>
      <w:r w:rsidRPr="007C08C2">
        <w:t>from</w:t>
      </w:r>
      <w:r w:rsidR="00495F56">
        <w:t xml:space="preserve"> </w:t>
      </w:r>
      <w:r w:rsidRPr="007C08C2">
        <w:t>the</w:t>
      </w:r>
      <w:r w:rsidR="00495F56">
        <w:t xml:space="preserve"> </w:t>
      </w:r>
      <w:r w:rsidRPr="007C08C2">
        <w:t>distant</w:t>
      </w:r>
      <w:r w:rsidR="00495F56">
        <w:t xml:space="preserve"> </w:t>
      </w:r>
      <w:r w:rsidRPr="007C08C2">
        <w:t>Kuiper</w:t>
      </w:r>
      <w:r w:rsidR="00495F56">
        <w:t xml:space="preserve"> </w:t>
      </w:r>
      <w:r w:rsidRPr="007C08C2">
        <w:t>Belt</w:t>
      </w:r>
      <w:r w:rsidR="00495F56">
        <w:t xml:space="preserve"> </w:t>
      </w:r>
      <w:r w:rsidRPr="007C08C2">
        <w:t>end</w:t>
      </w:r>
      <w:r w:rsidR="00495F56">
        <w:t xml:space="preserve"> </w:t>
      </w:r>
      <w:r w:rsidRPr="007C08C2">
        <w:t>up</w:t>
      </w:r>
      <w:r w:rsidR="00495F56">
        <w:t xml:space="preserve"> </w:t>
      </w:r>
      <w:r w:rsidRPr="007C08C2">
        <w:t>"polluting"</w:t>
      </w:r>
      <w:r w:rsidR="00495F56">
        <w:t xml:space="preserve"> </w:t>
      </w:r>
      <w:r w:rsidRPr="007C08C2">
        <w:t>the</w:t>
      </w:r>
      <w:r w:rsidR="00495F56">
        <w:t xml:space="preserve"> </w:t>
      </w:r>
      <w:r w:rsidRPr="007C08C2">
        <w:t>inner</w:t>
      </w:r>
      <w:r w:rsidR="00495F56">
        <w:t xml:space="preserve"> </w:t>
      </w:r>
      <w:r w:rsidRPr="007C08C2">
        <w:t>Kuiper</w:t>
      </w:r>
      <w:r w:rsidR="00495F56">
        <w:t xml:space="preserve"> </w:t>
      </w:r>
      <w:r w:rsidRPr="007C08C2">
        <w:t>Belt.</w:t>
      </w:r>
    </w:p>
    <w:p w14:paraId="4BEA8A77" w14:textId="77777777" w:rsidR="007C08C2" w:rsidRPr="007C08C2" w:rsidRDefault="007C08C2" w:rsidP="007C08C2"/>
    <w:p w14:paraId="7FCEE299" w14:textId="0D48CA06" w:rsidR="007C08C2" w:rsidRPr="007C08C2" w:rsidRDefault="007C08C2" w:rsidP="007C08C2">
      <w:r w:rsidRPr="007C08C2">
        <w:t>"No</w:t>
      </w:r>
      <w:r w:rsidR="00495F56">
        <w:t xml:space="preserve"> </w:t>
      </w:r>
      <w:r w:rsidRPr="007C08C2">
        <w:t>other</w:t>
      </w:r>
      <w:r w:rsidR="00495F56">
        <w:t xml:space="preserve"> </w:t>
      </w:r>
      <w:r w:rsidRPr="007C08C2">
        <w:t>model</w:t>
      </w:r>
      <w:r w:rsidR="00495F56">
        <w:t xml:space="preserve"> </w:t>
      </w:r>
      <w:r w:rsidRPr="007C08C2">
        <w:t>can</w:t>
      </w:r>
      <w:r w:rsidR="00495F56">
        <w:t xml:space="preserve"> </w:t>
      </w:r>
      <w:r w:rsidRPr="007C08C2">
        <w:t>explain</w:t>
      </w:r>
      <w:r w:rsidR="00495F56">
        <w:t xml:space="preserve"> </w:t>
      </w:r>
      <w:r w:rsidRPr="007C08C2">
        <w:t>the</w:t>
      </w:r>
      <w:r w:rsidR="00495F56">
        <w:t xml:space="preserve"> </w:t>
      </w:r>
      <w:r w:rsidRPr="007C08C2">
        <w:t>weirdness</w:t>
      </w:r>
      <w:r w:rsidR="00495F56">
        <w:t xml:space="preserve"> </w:t>
      </w:r>
      <w:r w:rsidRPr="007C08C2">
        <w:t>of</w:t>
      </w:r>
      <w:r w:rsidR="00495F56">
        <w:t xml:space="preserve"> </w:t>
      </w:r>
      <w:r w:rsidRPr="007C08C2">
        <w:t>these</w:t>
      </w:r>
      <w:r w:rsidR="00495F56">
        <w:t xml:space="preserve"> </w:t>
      </w:r>
      <w:r w:rsidRPr="007C08C2">
        <w:t>high-inclination</w:t>
      </w:r>
      <w:r w:rsidR="00495F56">
        <w:t xml:space="preserve"> </w:t>
      </w:r>
      <w:r w:rsidRPr="007C08C2">
        <w:t>orbits,"</w:t>
      </w:r>
      <w:r w:rsidR="00495F56">
        <w:t xml:space="preserve"> </w:t>
      </w:r>
      <w:proofErr w:type="spellStart"/>
      <w:r w:rsidRPr="007C08C2">
        <w:t>Batygin</w:t>
      </w:r>
      <w:proofErr w:type="spellEnd"/>
      <w:r w:rsidR="00495F56">
        <w:t xml:space="preserve"> </w:t>
      </w:r>
      <w:r w:rsidRPr="007C08C2">
        <w:t>said.</w:t>
      </w:r>
      <w:r w:rsidR="00495F56">
        <w:t xml:space="preserve"> </w:t>
      </w:r>
      <w:r w:rsidRPr="007C08C2">
        <w:t>"It</w:t>
      </w:r>
      <w:r w:rsidR="00495F56">
        <w:t xml:space="preserve"> </w:t>
      </w:r>
      <w:r w:rsidRPr="007C08C2">
        <w:t>turns</w:t>
      </w:r>
      <w:r w:rsidR="00495F56">
        <w:t xml:space="preserve"> </w:t>
      </w:r>
      <w:r w:rsidRPr="007C08C2">
        <w:t>out</w:t>
      </w:r>
      <w:r w:rsidR="00495F56">
        <w:t xml:space="preserve"> </w:t>
      </w:r>
      <w:r w:rsidRPr="007C08C2">
        <w:t>that</w:t>
      </w:r>
      <w:r w:rsidR="00495F56">
        <w:t xml:space="preserve"> </w:t>
      </w:r>
      <w:r w:rsidRPr="007C08C2">
        <w:t>Planet</w:t>
      </w:r>
      <w:r w:rsidR="00495F56">
        <w:t xml:space="preserve"> </w:t>
      </w:r>
      <w:r w:rsidRPr="007C08C2">
        <w:t>Nine</w:t>
      </w:r>
      <w:r w:rsidR="00495F56">
        <w:t xml:space="preserve"> </w:t>
      </w:r>
      <w:r w:rsidRPr="007C08C2">
        <w:t>provides</w:t>
      </w:r>
      <w:r w:rsidR="00495F56">
        <w:t xml:space="preserve"> </w:t>
      </w:r>
      <w:r w:rsidRPr="007C08C2">
        <w:t>a</w:t>
      </w:r>
      <w:r w:rsidR="00495F56">
        <w:t xml:space="preserve"> </w:t>
      </w:r>
      <w:r w:rsidRPr="007C08C2">
        <w:t>natural</w:t>
      </w:r>
      <w:r w:rsidR="00495F56">
        <w:t xml:space="preserve"> </w:t>
      </w:r>
      <w:r w:rsidRPr="007C08C2">
        <w:t>avenue</w:t>
      </w:r>
      <w:r w:rsidR="00495F56">
        <w:t xml:space="preserve"> </w:t>
      </w:r>
      <w:r w:rsidRPr="007C08C2">
        <w:t>for</w:t>
      </w:r>
      <w:r w:rsidR="00495F56">
        <w:t xml:space="preserve"> </w:t>
      </w:r>
      <w:r w:rsidRPr="007C08C2">
        <w:t>their</w:t>
      </w:r>
      <w:r w:rsidR="00495F56">
        <w:t xml:space="preserve"> </w:t>
      </w:r>
      <w:r w:rsidRPr="007C08C2">
        <w:t>generation.</w:t>
      </w:r>
      <w:r w:rsidR="00495F56">
        <w:t xml:space="preserve"> </w:t>
      </w:r>
      <w:r w:rsidRPr="007C08C2">
        <w:t>These</w:t>
      </w:r>
      <w:r w:rsidR="00495F56">
        <w:t xml:space="preserve"> </w:t>
      </w:r>
      <w:r w:rsidRPr="007C08C2">
        <w:t>things</w:t>
      </w:r>
      <w:r w:rsidR="00495F56">
        <w:t xml:space="preserve"> </w:t>
      </w:r>
      <w:r w:rsidRPr="007C08C2">
        <w:t>have</w:t>
      </w:r>
      <w:r w:rsidR="00495F56">
        <w:t xml:space="preserve"> </w:t>
      </w:r>
      <w:r w:rsidRPr="007C08C2">
        <w:t>been</w:t>
      </w:r>
      <w:r w:rsidR="00495F56">
        <w:t xml:space="preserve"> </w:t>
      </w:r>
      <w:r w:rsidRPr="007C08C2">
        <w:t>twisted</w:t>
      </w:r>
      <w:r w:rsidR="00495F56">
        <w:t xml:space="preserve"> </w:t>
      </w:r>
      <w:r w:rsidRPr="007C08C2">
        <w:t>out</w:t>
      </w:r>
      <w:r w:rsidR="00495F56">
        <w:t xml:space="preserve"> </w:t>
      </w:r>
      <w:r w:rsidRPr="007C08C2">
        <w:t>of</w:t>
      </w:r>
      <w:r w:rsidR="00495F56">
        <w:t xml:space="preserve"> </w:t>
      </w:r>
      <w:r w:rsidRPr="007C08C2">
        <w:t>the</w:t>
      </w:r>
      <w:r w:rsidR="00495F56">
        <w:t xml:space="preserve"> </w:t>
      </w:r>
      <w:r w:rsidRPr="007C08C2">
        <w:t>solar</w:t>
      </w:r>
      <w:r w:rsidR="00495F56">
        <w:t xml:space="preserve"> </w:t>
      </w:r>
      <w:r w:rsidRPr="007C08C2">
        <w:t>system</w:t>
      </w:r>
      <w:r w:rsidR="00495F56">
        <w:t xml:space="preserve"> </w:t>
      </w:r>
      <w:r w:rsidRPr="007C08C2">
        <w:t>plane</w:t>
      </w:r>
      <w:r w:rsidR="00495F56">
        <w:t xml:space="preserve"> </w:t>
      </w:r>
      <w:r w:rsidRPr="007C08C2">
        <w:t>with</w:t>
      </w:r>
      <w:r w:rsidR="00495F56">
        <w:t xml:space="preserve"> </w:t>
      </w:r>
      <w:r w:rsidRPr="007C08C2">
        <w:t>help</w:t>
      </w:r>
      <w:r w:rsidR="00495F56">
        <w:t xml:space="preserve"> </w:t>
      </w:r>
      <w:r w:rsidRPr="007C08C2">
        <w:t>from</w:t>
      </w:r>
      <w:r w:rsidR="00495F56">
        <w:t xml:space="preserve"> </w:t>
      </w:r>
      <w:r w:rsidRPr="007C08C2">
        <w:t>Planet</w:t>
      </w:r>
      <w:r w:rsidR="00495F56">
        <w:t xml:space="preserve"> </w:t>
      </w:r>
      <w:r w:rsidRPr="007C08C2">
        <w:t>Nine</w:t>
      </w:r>
      <w:r w:rsidR="00495F56">
        <w:t xml:space="preserve"> </w:t>
      </w:r>
      <w:r w:rsidRPr="007C08C2">
        <w:t>and</w:t>
      </w:r>
      <w:r w:rsidR="00495F56">
        <w:t xml:space="preserve"> </w:t>
      </w:r>
      <w:r w:rsidRPr="007C08C2">
        <w:t>then</w:t>
      </w:r>
      <w:r w:rsidR="00495F56">
        <w:t xml:space="preserve"> </w:t>
      </w:r>
      <w:r w:rsidRPr="007C08C2">
        <w:t>scattered</w:t>
      </w:r>
      <w:r w:rsidR="00495F56">
        <w:t xml:space="preserve"> </w:t>
      </w:r>
      <w:r w:rsidRPr="007C08C2">
        <w:t>inward</w:t>
      </w:r>
      <w:r w:rsidR="00495F56">
        <w:t xml:space="preserve"> </w:t>
      </w:r>
      <w:r w:rsidRPr="007C08C2">
        <w:t>by</w:t>
      </w:r>
      <w:r w:rsidR="00495F56">
        <w:t xml:space="preserve"> </w:t>
      </w:r>
      <w:r w:rsidRPr="007C08C2">
        <w:t>Neptune."</w:t>
      </w:r>
    </w:p>
    <w:p w14:paraId="3ED812F3" w14:textId="77777777" w:rsidR="007C08C2" w:rsidRPr="007C08C2" w:rsidRDefault="007C08C2" w:rsidP="007C08C2"/>
    <w:p w14:paraId="025BC86D" w14:textId="1946F23D" w:rsidR="007C08C2" w:rsidRPr="007C08C2" w:rsidRDefault="007C08C2" w:rsidP="007C08C2">
      <w:r w:rsidRPr="007C08C2">
        <w:t>The</w:t>
      </w:r>
      <w:r w:rsidR="00495F56">
        <w:t xml:space="preserve"> </w:t>
      </w:r>
      <w:r w:rsidRPr="007C08C2">
        <w:t>remaining</w:t>
      </w:r>
      <w:r w:rsidR="00495F56">
        <w:t xml:space="preserve"> </w:t>
      </w:r>
      <w:r w:rsidRPr="007C08C2">
        <w:t>step</w:t>
      </w:r>
      <w:r w:rsidR="00495F56">
        <w:t xml:space="preserve"> </w:t>
      </w:r>
      <w:r w:rsidRPr="007C08C2">
        <w:t>is</w:t>
      </w:r>
      <w:r w:rsidR="00495F56">
        <w:t xml:space="preserve"> </w:t>
      </w:r>
      <w:r w:rsidRPr="007C08C2">
        <w:t>to</w:t>
      </w:r>
      <w:r w:rsidR="00495F56">
        <w:t xml:space="preserve"> </w:t>
      </w:r>
      <w:r w:rsidRPr="007C08C2">
        <w:t>find</w:t>
      </w:r>
      <w:r w:rsidR="00495F56">
        <w:t xml:space="preserve"> </w:t>
      </w:r>
      <w:r w:rsidRPr="007C08C2">
        <w:t>Planet</w:t>
      </w:r>
      <w:r w:rsidR="00495F56">
        <w:t xml:space="preserve"> </w:t>
      </w:r>
      <w:r w:rsidRPr="007C08C2">
        <w:t>Nine</w:t>
      </w:r>
      <w:r w:rsidR="00495F56">
        <w:t xml:space="preserve"> </w:t>
      </w:r>
      <w:r w:rsidRPr="007C08C2">
        <w:t>itself.</w:t>
      </w:r>
      <w:r w:rsidR="00495F56">
        <w:t xml:space="preserve"> </w:t>
      </w:r>
      <w:proofErr w:type="spellStart"/>
      <w:r w:rsidRPr="007C08C2">
        <w:t>Batygin</w:t>
      </w:r>
      <w:proofErr w:type="spellEnd"/>
      <w:r w:rsidR="00495F56">
        <w:t xml:space="preserve"> </w:t>
      </w:r>
      <w:r w:rsidRPr="007C08C2">
        <w:t>and</w:t>
      </w:r>
      <w:r w:rsidR="00495F56">
        <w:t xml:space="preserve"> </w:t>
      </w:r>
      <w:r w:rsidRPr="007C08C2">
        <w:t>Brown</w:t>
      </w:r>
      <w:r w:rsidR="00495F56">
        <w:t xml:space="preserve"> </w:t>
      </w:r>
      <w:r w:rsidRPr="007C08C2">
        <w:t>are</w:t>
      </w:r>
      <w:r w:rsidR="00495F56">
        <w:t xml:space="preserve"> </w:t>
      </w:r>
      <w:r w:rsidRPr="007C08C2">
        <w:t>using</w:t>
      </w:r>
      <w:r w:rsidR="00495F56">
        <w:t xml:space="preserve"> </w:t>
      </w:r>
      <w:r w:rsidRPr="007C08C2">
        <w:t>the</w:t>
      </w:r>
      <w:r w:rsidR="00495F56">
        <w:t xml:space="preserve"> </w:t>
      </w:r>
      <w:r w:rsidRPr="007C08C2">
        <w:t>Subaru</w:t>
      </w:r>
      <w:r w:rsidR="00495F56">
        <w:t xml:space="preserve"> </w:t>
      </w:r>
      <w:r w:rsidRPr="007C08C2">
        <w:t>Telescope</w:t>
      </w:r>
      <w:r w:rsidR="00495F56">
        <w:t xml:space="preserve"> </w:t>
      </w:r>
      <w:r w:rsidRPr="007C08C2">
        <w:t>at</w:t>
      </w:r>
      <w:r w:rsidR="00495F56">
        <w:t xml:space="preserve"> </w:t>
      </w:r>
      <w:r w:rsidRPr="007C08C2">
        <w:t>Mauna</w:t>
      </w:r>
      <w:r w:rsidR="00495F56">
        <w:t xml:space="preserve"> </w:t>
      </w:r>
      <w:r w:rsidRPr="007C08C2">
        <w:t>Kea</w:t>
      </w:r>
      <w:r w:rsidR="00495F56">
        <w:t xml:space="preserve"> </w:t>
      </w:r>
      <w:r w:rsidRPr="007C08C2">
        <w:t>Observatory</w:t>
      </w:r>
      <w:r w:rsidR="00495F56">
        <w:t xml:space="preserve"> </w:t>
      </w:r>
      <w:r w:rsidRPr="007C08C2">
        <w:t>in</w:t>
      </w:r>
      <w:r w:rsidR="00495F56">
        <w:t xml:space="preserve"> </w:t>
      </w:r>
      <w:r w:rsidRPr="007C08C2">
        <w:t>Hawaii</w:t>
      </w:r>
      <w:r w:rsidR="00495F56">
        <w:t xml:space="preserve"> </w:t>
      </w:r>
      <w:r w:rsidRPr="007C08C2">
        <w:t>to</w:t>
      </w:r>
      <w:r w:rsidR="00495F56">
        <w:t xml:space="preserve"> </w:t>
      </w:r>
      <w:r w:rsidRPr="007C08C2">
        <w:t>try</w:t>
      </w:r>
      <w:r w:rsidR="00495F56">
        <w:t xml:space="preserve"> </w:t>
      </w:r>
      <w:r w:rsidRPr="007C08C2">
        <w:t>to</w:t>
      </w:r>
      <w:r w:rsidR="00495F56">
        <w:t xml:space="preserve"> </w:t>
      </w:r>
      <w:r w:rsidRPr="007C08C2">
        <w:t>do</w:t>
      </w:r>
      <w:r w:rsidR="00495F56">
        <w:t xml:space="preserve"> </w:t>
      </w:r>
      <w:r w:rsidRPr="007C08C2">
        <w:t>just</w:t>
      </w:r>
      <w:r w:rsidR="00495F56">
        <w:t xml:space="preserve"> </w:t>
      </w:r>
      <w:r w:rsidRPr="007C08C2">
        <w:t>that.</w:t>
      </w:r>
      <w:r w:rsidR="00495F56">
        <w:t xml:space="preserve"> </w:t>
      </w:r>
      <w:r w:rsidRPr="007C08C2">
        <w:t>The</w:t>
      </w:r>
      <w:r w:rsidR="00495F56">
        <w:t xml:space="preserve"> </w:t>
      </w:r>
      <w:r w:rsidRPr="007C08C2">
        <w:t>instrument</w:t>
      </w:r>
      <w:r w:rsidR="00495F56">
        <w:t xml:space="preserve"> </w:t>
      </w:r>
      <w:r w:rsidRPr="007C08C2">
        <w:t>is</w:t>
      </w:r>
      <w:r w:rsidR="00495F56">
        <w:t xml:space="preserve"> </w:t>
      </w:r>
      <w:r w:rsidRPr="007C08C2">
        <w:t>the</w:t>
      </w:r>
      <w:r w:rsidR="00495F56">
        <w:t xml:space="preserve"> </w:t>
      </w:r>
      <w:r w:rsidRPr="007C08C2">
        <w:t>"best</w:t>
      </w:r>
      <w:r w:rsidR="00495F56">
        <w:t xml:space="preserve"> </w:t>
      </w:r>
      <w:r w:rsidRPr="007C08C2">
        <w:t>tool"</w:t>
      </w:r>
      <w:r w:rsidR="00495F56">
        <w:t xml:space="preserve"> </w:t>
      </w:r>
      <w:r w:rsidRPr="007C08C2">
        <w:t>for</w:t>
      </w:r>
      <w:r w:rsidR="00495F56">
        <w:t xml:space="preserve"> </w:t>
      </w:r>
      <w:r w:rsidRPr="007C08C2">
        <w:t>picking</w:t>
      </w:r>
      <w:r w:rsidR="00495F56">
        <w:t xml:space="preserve"> </w:t>
      </w:r>
      <w:r w:rsidRPr="007C08C2">
        <w:t>out</w:t>
      </w:r>
      <w:r w:rsidR="00495F56">
        <w:t xml:space="preserve"> </w:t>
      </w:r>
      <w:r w:rsidRPr="007C08C2">
        <w:t>dim,</w:t>
      </w:r>
      <w:r w:rsidR="00495F56">
        <w:t xml:space="preserve"> </w:t>
      </w:r>
      <w:r w:rsidRPr="007C08C2">
        <w:t>extremely</w:t>
      </w:r>
      <w:r w:rsidR="00495F56">
        <w:t xml:space="preserve"> </w:t>
      </w:r>
      <w:r w:rsidRPr="007C08C2">
        <w:t>distant</w:t>
      </w:r>
      <w:r w:rsidR="00495F56">
        <w:t xml:space="preserve"> </w:t>
      </w:r>
      <w:r w:rsidRPr="007C08C2">
        <w:t>objects</w:t>
      </w:r>
      <w:r w:rsidR="00495F56">
        <w:t xml:space="preserve"> </w:t>
      </w:r>
      <w:r w:rsidRPr="007C08C2">
        <w:t>lost</w:t>
      </w:r>
      <w:r w:rsidR="00495F56">
        <w:t xml:space="preserve"> </w:t>
      </w:r>
      <w:r w:rsidRPr="007C08C2">
        <w:t>in</w:t>
      </w:r>
      <w:r w:rsidR="00495F56">
        <w:t xml:space="preserve"> </w:t>
      </w:r>
      <w:r w:rsidRPr="007C08C2">
        <w:t>huge</w:t>
      </w:r>
      <w:r w:rsidR="00495F56">
        <w:t xml:space="preserve"> </w:t>
      </w:r>
      <w:r w:rsidRPr="007C08C2">
        <w:t>swaths</w:t>
      </w:r>
      <w:r w:rsidR="00495F56">
        <w:t xml:space="preserve"> </w:t>
      </w:r>
      <w:r w:rsidRPr="007C08C2">
        <w:t>of</w:t>
      </w:r>
      <w:r w:rsidR="00495F56">
        <w:t xml:space="preserve"> </w:t>
      </w:r>
      <w:r w:rsidRPr="007C08C2">
        <w:t>sky,</w:t>
      </w:r>
      <w:r w:rsidR="00495F56">
        <w:t xml:space="preserve"> </w:t>
      </w:r>
      <w:proofErr w:type="spellStart"/>
      <w:r w:rsidRPr="007C08C2">
        <w:t>Batygin</w:t>
      </w:r>
      <w:proofErr w:type="spellEnd"/>
      <w:r w:rsidR="00495F56">
        <w:t xml:space="preserve"> </w:t>
      </w:r>
      <w:r w:rsidRPr="007C08C2">
        <w:t>said.</w:t>
      </w:r>
    </w:p>
    <w:p w14:paraId="1624B067" w14:textId="77777777" w:rsidR="007C08C2" w:rsidRPr="007C08C2" w:rsidRDefault="007C08C2" w:rsidP="007C08C2"/>
    <w:p w14:paraId="189018BE" w14:textId="2C7F6E04" w:rsidR="007C08C2" w:rsidRPr="007C08C2" w:rsidRDefault="007C08C2" w:rsidP="007C08C2">
      <w:r w:rsidRPr="007C08C2">
        <w:t>But</w:t>
      </w:r>
      <w:r w:rsidR="00495F56">
        <w:t xml:space="preserve"> </w:t>
      </w:r>
      <w:r w:rsidRPr="007C08C2">
        <w:t>where</w:t>
      </w:r>
      <w:r w:rsidR="00495F56">
        <w:t xml:space="preserve"> </w:t>
      </w:r>
      <w:r w:rsidRPr="007C08C2">
        <w:t>did</w:t>
      </w:r>
      <w:r w:rsidR="00495F56">
        <w:t xml:space="preserve"> </w:t>
      </w:r>
      <w:r w:rsidRPr="007C08C2">
        <w:t>Planet</w:t>
      </w:r>
      <w:r w:rsidR="00495F56">
        <w:t xml:space="preserve"> </w:t>
      </w:r>
      <w:r w:rsidRPr="007C08C2">
        <w:t>Nine</w:t>
      </w:r>
      <w:r w:rsidR="00495F56">
        <w:t xml:space="preserve"> </w:t>
      </w:r>
      <w:r w:rsidRPr="007C08C2">
        <w:t>come</w:t>
      </w:r>
      <w:r w:rsidR="00495F56">
        <w:t xml:space="preserve"> </w:t>
      </w:r>
      <w:r w:rsidRPr="007C08C2">
        <w:t>from?</w:t>
      </w:r>
      <w:r w:rsidR="00495F56">
        <w:t xml:space="preserve"> </w:t>
      </w:r>
      <w:proofErr w:type="spellStart"/>
      <w:r w:rsidRPr="007C08C2">
        <w:t>Batygin</w:t>
      </w:r>
      <w:proofErr w:type="spellEnd"/>
      <w:r w:rsidR="00495F56">
        <w:t xml:space="preserve"> </w:t>
      </w:r>
      <w:r w:rsidRPr="007C08C2">
        <w:t>says</w:t>
      </w:r>
      <w:r w:rsidR="00495F56">
        <w:t xml:space="preserve"> </w:t>
      </w:r>
      <w:r w:rsidRPr="007C08C2">
        <w:t>he</w:t>
      </w:r>
      <w:r w:rsidR="00495F56">
        <w:t xml:space="preserve"> </w:t>
      </w:r>
      <w:r w:rsidRPr="007C08C2">
        <w:t>spends</w:t>
      </w:r>
      <w:r w:rsidR="00495F56">
        <w:t xml:space="preserve"> </w:t>
      </w:r>
      <w:r w:rsidRPr="007C08C2">
        <w:t>little</w:t>
      </w:r>
      <w:r w:rsidR="00495F56">
        <w:t xml:space="preserve"> </w:t>
      </w:r>
      <w:r w:rsidRPr="007C08C2">
        <w:t>time</w:t>
      </w:r>
      <w:r w:rsidR="00495F56">
        <w:t xml:space="preserve"> </w:t>
      </w:r>
      <w:r w:rsidRPr="007C08C2">
        <w:t>ruminating</w:t>
      </w:r>
      <w:r w:rsidR="00495F56">
        <w:t xml:space="preserve"> </w:t>
      </w:r>
      <w:r w:rsidRPr="007C08C2">
        <w:t>on</w:t>
      </w:r>
      <w:r w:rsidR="00495F56">
        <w:t xml:space="preserve"> </w:t>
      </w:r>
      <w:r w:rsidRPr="007C08C2">
        <w:t>its</w:t>
      </w:r>
      <w:r w:rsidR="00495F56">
        <w:t xml:space="preserve"> </w:t>
      </w:r>
      <w:r w:rsidRPr="007C08C2">
        <w:t>origin</w:t>
      </w:r>
      <w:r w:rsidR="00495F56">
        <w:t xml:space="preserve"> </w:t>
      </w:r>
      <w:r w:rsidRPr="007C08C2">
        <w:t>--</w:t>
      </w:r>
      <w:r w:rsidR="00495F56">
        <w:t xml:space="preserve"> </w:t>
      </w:r>
      <w:r w:rsidRPr="007C08C2">
        <w:t>whether</w:t>
      </w:r>
      <w:r w:rsidR="00495F56">
        <w:t xml:space="preserve"> </w:t>
      </w:r>
      <w:r w:rsidRPr="007C08C2">
        <w:t>it</w:t>
      </w:r>
      <w:r w:rsidR="00495F56">
        <w:t xml:space="preserve"> </w:t>
      </w:r>
      <w:r w:rsidRPr="007C08C2">
        <w:t>is</w:t>
      </w:r>
      <w:r w:rsidR="00495F56">
        <w:t xml:space="preserve"> </w:t>
      </w:r>
      <w:r w:rsidRPr="007C08C2">
        <w:t>a</w:t>
      </w:r>
      <w:r w:rsidR="00495F56">
        <w:t xml:space="preserve"> </w:t>
      </w:r>
      <w:r w:rsidRPr="007C08C2">
        <w:t>fugitive</w:t>
      </w:r>
      <w:r w:rsidR="00495F56">
        <w:t xml:space="preserve"> </w:t>
      </w:r>
      <w:r w:rsidRPr="007C08C2">
        <w:t>from</w:t>
      </w:r>
      <w:r w:rsidR="00495F56">
        <w:t xml:space="preserve"> </w:t>
      </w:r>
      <w:r w:rsidRPr="007C08C2">
        <w:t>our</w:t>
      </w:r>
      <w:r w:rsidR="00495F56">
        <w:t xml:space="preserve"> </w:t>
      </w:r>
      <w:r w:rsidRPr="007C08C2">
        <w:t>own</w:t>
      </w:r>
      <w:r w:rsidR="00495F56">
        <w:t xml:space="preserve"> </w:t>
      </w:r>
      <w:r w:rsidRPr="007C08C2">
        <w:t>solar</w:t>
      </w:r>
      <w:r w:rsidR="00495F56">
        <w:t xml:space="preserve"> </w:t>
      </w:r>
      <w:r w:rsidRPr="007C08C2">
        <w:t>system</w:t>
      </w:r>
      <w:r w:rsidR="00495F56">
        <w:t xml:space="preserve"> </w:t>
      </w:r>
      <w:r w:rsidRPr="007C08C2">
        <w:t>or,</w:t>
      </w:r>
      <w:r w:rsidR="00495F56">
        <w:t xml:space="preserve"> </w:t>
      </w:r>
      <w:r w:rsidRPr="007C08C2">
        <w:t>just</w:t>
      </w:r>
      <w:r w:rsidR="00495F56">
        <w:t xml:space="preserve"> </w:t>
      </w:r>
      <w:r w:rsidRPr="007C08C2">
        <w:t>maybe,</w:t>
      </w:r>
      <w:r w:rsidR="00495F56">
        <w:t xml:space="preserve"> </w:t>
      </w:r>
      <w:r w:rsidRPr="007C08C2">
        <w:t>a</w:t>
      </w:r>
      <w:r w:rsidR="00495F56">
        <w:t xml:space="preserve"> </w:t>
      </w:r>
      <w:r w:rsidRPr="007C08C2">
        <w:t>wandering</w:t>
      </w:r>
      <w:r w:rsidR="00495F56">
        <w:t xml:space="preserve"> </w:t>
      </w:r>
      <w:r w:rsidRPr="007C08C2">
        <w:t>rogue</w:t>
      </w:r>
      <w:r w:rsidR="00495F56">
        <w:t xml:space="preserve"> </w:t>
      </w:r>
      <w:r w:rsidRPr="007C08C2">
        <w:t>planet</w:t>
      </w:r>
      <w:r w:rsidR="00495F56">
        <w:t xml:space="preserve"> </w:t>
      </w:r>
      <w:r w:rsidRPr="007C08C2">
        <w:t>captured</w:t>
      </w:r>
      <w:r w:rsidR="00495F56">
        <w:t xml:space="preserve"> </w:t>
      </w:r>
      <w:r w:rsidRPr="007C08C2">
        <w:t>by</w:t>
      </w:r>
      <w:r w:rsidR="00495F56">
        <w:t xml:space="preserve"> </w:t>
      </w:r>
      <w:r w:rsidRPr="007C08C2">
        <w:t>the</w:t>
      </w:r>
      <w:r w:rsidR="00495F56">
        <w:t xml:space="preserve"> </w:t>
      </w:r>
      <w:r w:rsidRPr="007C08C2">
        <w:t>sun's</w:t>
      </w:r>
      <w:r w:rsidR="00495F56">
        <w:t xml:space="preserve"> </w:t>
      </w:r>
      <w:r w:rsidRPr="007C08C2">
        <w:t>gravity.</w:t>
      </w:r>
    </w:p>
    <w:p w14:paraId="6B11F9C7" w14:textId="77777777" w:rsidR="007C08C2" w:rsidRPr="007C08C2" w:rsidRDefault="007C08C2" w:rsidP="007C08C2"/>
    <w:p w14:paraId="2BA82F72" w14:textId="17BD4109" w:rsidR="007C08C2" w:rsidRPr="007C08C2" w:rsidRDefault="007C08C2" w:rsidP="007C08C2">
      <w:r w:rsidRPr="007C08C2">
        <w:t>"I</w:t>
      </w:r>
      <w:r w:rsidR="00495F56">
        <w:t xml:space="preserve"> </w:t>
      </w:r>
      <w:r w:rsidRPr="007C08C2">
        <w:t>think</w:t>
      </w:r>
      <w:r w:rsidR="00495F56">
        <w:t xml:space="preserve"> </w:t>
      </w:r>
      <w:r w:rsidRPr="007C08C2">
        <w:t>Planet</w:t>
      </w:r>
      <w:r w:rsidR="00495F56">
        <w:t xml:space="preserve"> </w:t>
      </w:r>
      <w:r w:rsidRPr="007C08C2">
        <w:t>Nine's</w:t>
      </w:r>
      <w:r w:rsidR="00495F56">
        <w:t xml:space="preserve"> </w:t>
      </w:r>
      <w:r w:rsidRPr="007C08C2">
        <w:t>detection</w:t>
      </w:r>
      <w:r w:rsidR="00495F56">
        <w:t xml:space="preserve"> </w:t>
      </w:r>
      <w:r w:rsidRPr="007C08C2">
        <w:t>will</w:t>
      </w:r>
      <w:r w:rsidR="00495F56">
        <w:t xml:space="preserve"> </w:t>
      </w:r>
      <w:r w:rsidRPr="007C08C2">
        <w:t>tell</w:t>
      </w:r>
      <w:r w:rsidR="00495F56">
        <w:t xml:space="preserve"> </w:t>
      </w:r>
      <w:r w:rsidRPr="007C08C2">
        <w:t>us</w:t>
      </w:r>
      <w:r w:rsidR="00495F56">
        <w:t xml:space="preserve"> </w:t>
      </w:r>
      <w:r w:rsidRPr="007C08C2">
        <w:t>something</w:t>
      </w:r>
      <w:r w:rsidR="00495F56">
        <w:t xml:space="preserve"> </w:t>
      </w:r>
      <w:r w:rsidRPr="007C08C2">
        <w:t>about</w:t>
      </w:r>
      <w:r w:rsidR="00495F56">
        <w:t xml:space="preserve"> </w:t>
      </w:r>
      <w:r w:rsidRPr="007C08C2">
        <w:t>its</w:t>
      </w:r>
      <w:r w:rsidR="00495F56">
        <w:t xml:space="preserve"> </w:t>
      </w:r>
      <w:r w:rsidRPr="007C08C2">
        <w:t>origin,"</w:t>
      </w:r>
      <w:r w:rsidR="00495F56">
        <w:t xml:space="preserve"> </w:t>
      </w:r>
      <w:r w:rsidRPr="007C08C2">
        <w:t>he</w:t>
      </w:r>
      <w:r w:rsidR="00495F56">
        <w:t xml:space="preserve"> </w:t>
      </w:r>
      <w:r w:rsidRPr="007C08C2">
        <w:t>said.</w:t>
      </w:r>
    </w:p>
    <w:p w14:paraId="6E30EE78" w14:textId="77777777" w:rsidR="007C08C2" w:rsidRPr="007C08C2" w:rsidRDefault="007C08C2" w:rsidP="007C08C2"/>
    <w:p w14:paraId="66396B6D" w14:textId="2D91121E" w:rsidR="007C08C2" w:rsidRPr="007C08C2" w:rsidRDefault="007C08C2" w:rsidP="007C08C2">
      <w:r w:rsidRPr="007C08C2">
        <w:t>Other</w:t>
      </w:r>
      <w:r w:rsidR="00495F56">
        <w:t xml:space="preserve"> </w:t>
      </w:r>
      <w:r w:rsidRPr="007C08C2">
        <w:t>scientists</w:t>
      </w:r>
      <w:r w:rsidR="00495F56">
        <w:t xml:space="preserve"> </w:t>
      </w:r>
      <w:r w:rsidRPr="007C08C2">
        <w:t>offer</w:t>
      </w:r>
      <w:r w:rsidR="00495F56">
        <w:t xml:space="preserve"> </w:t>
      </w:r>
      <w:r w:rsidRPr="007C08C2">
        <w:t>a</w:t>
      </w:r>
      <w:r w:rsidR="00495F56">
        <w:t xml:space="preserve"> </w:t>
      </w:r>
      <w:r w:rsidRPr="007C08C2">
        <w:t>different</w:t>
      </w:r>
      <w:r w:rsidR="00495F56">
        <w:t xml:space="preserve"> </w:t>
      </w:r>
      <w:r w:rsidRPr="007C08C2">
        <w:t>possible</w:t>
      </w:r>
      <w:r w:rsidR="00495F56">
        <w:t xml:space="preserve"> </w:t>
      </w:r>
      <w:r w:rsidRPr="007C08C2">
        <w:t>explanation</w:t>
      </w:r>
      <w:r w:rsidR="00495F56">
        <w:t xml:space="preserve"> </w:t>
      </w:r>
      <w:r w:rsidRPr="007C08C2">
        <w:t>for</w:t>
      </w:r>
      <w:r w:rsidR="00495F56">
        <w:t xml:space="preserve"> </w:t>
      </w:r>
      <w:r w:rsidRPr="007C08C2">
        <w:t>the</w:t>
      </w:r>
      <w:r w:rsidR="00495F56">
        <w:t xml:space="preserve"> </w:t>
      </w:r>
      <w:r w:rsidRPr="007C08C2">
        <w:t>Planet</w:t>
      </w:r>
      <w:r w:rsidR="00495F56">
        <w:t xml:space="preserve"> </w:t>
      </w:r>
      <w:r w:rsidRPr="007C08C2">
        <w:t>Nine</w:t>
      </w:r>
      <w:r w:rsidR="00495F56">
        <w:t xml:space="preserve"> </w:t>
      </w:r>
      <w:r w:rsidRPr="007C08C2">
        <w:t>evidence</w:t>
      </w:r>
      <w:r w:rsidR="00495F56">
        <w:t xml:space="preserve"> </w:t>
      </w:r>
      <w:r w:rsidRPr="007C08C2">
        <w:t>cited</w:t>
      </w:r>
      <w:r w:rsidR="00495F56">
        <w:t xml:space="preserve"> </w:t>
      </w:r>
      <w:r w:rsidRPr="007C08C2">
        <w:t>by</w:t>
      </w:r>
      <w:r w:rsidR="00495F56">
        <w:t xml:space="preserve"> </w:t>
      </w:r>
      <w:proofErr w:type="spellStart"/>
      <w:r w:rsidRPr="007C08C2">
        <w:t>Batygin</w:t>
      </w:r>
      <w:proofErr w:type="spellEnd"/>
      <w:r w:rsidRPr="007C08C2">
        <w:t>.</w:t>
      </w:r>
      <w:r w:rsidR="00495F56">
        <w:t xml:space="preserve"> </w:t>
      </w:r>
      <w:r w:rsidRPr="007C08C2">
        <w:t>A</w:t>
      </w:r>
      <w:r w:rsidR="00495F56">
        <w:t xml:space="preserve"> </w:t>
      </w:r>
      <w:r w:rsidRPr="007C08C2">
        <w:t>recent</w:t>
      </w:r>
      <w:r w:rsidR="00495F56">
        <w:t xml:space="preserve"> </w:t>
      </w:r>
      <w:r w:rsidRPr="007C08C2">
        <w:t>analysis</w:t>
      </w:r>
      <w:r w:rsidR="00495F56">
        <w:t xml:space="preserve"> </w:t>
      </w:r>
      <w:r w:rsidRPr="007C08C2">
        <w:t>based</w:t>
      </w:r>
      <w:r w:rsidR="00495F56">
        <w:t xml:space="preserve"> </w:t>
      </w:r>
      <w:r w:rsidRPr="007C08C2">
        <w:t>on</w:t>
      </w:r>
      <w:r w:rsidR="00495F56">
        <w:t xml:space="preserve"> </w:t>
      </w:r>
      <w:r w:rsidRPr="007C08C2">
        <w:t>a</w:t>
      </w:r>
      <w:r w:rsidR="00495F56">
        <w:t xml:space="preserve"> </w:t>
      </w:r>
      <w:r w:rsidRPr="007C08C2">
        <w:t>sky</w:t>
      </w:r>
      <w:r w:rsidR="00495F56">
        <w:t xml:space="preserve"> </w:t>
      </w:r>
      <w:r w:rsidRPr="007C08C2">
        <w:t>mapping</w:t>
      </w:r>
      <w:r w:rsidR="00495F56">
        <w:t xml:space="preserve"> </w:t>
      </w:r>
      <w:r w:rsidRPr="007C08C2">
        <w:t>project</w:t>
      </w:r>
      <w:r w:rsidR="00495F56">
        <w:t xml:space="preserve"> </w:t>
      </w:r>
      <w:r w:rsidRPr="007C08C2">
        <w:t>called</w:t>
      </w:r>
      <w:r w:rsidR="00495F56">
        <w:t xml:space="preserve"> </w:t>
      </w:r>
      <w:r w:rsidRPr="007C08C2">
        <w:lastRenderedPageBreak/>
        <w:t>the</w:t>
      </w:r>
      <w:r w:rsidR="00495F56">
        <w:t xml:space="preserve"> </w:t>
      </w:r>
      <w:r w:rsidRPr="007C08C2">
        <w:t>Outer</w:t>
      </w:r>
      <w:r w:rsidR="00495F56">
        <w:t xml:space="preserve"> </w:t>
      </w:r>
      <w:r w:rsidRPr="007C08C2">
        <w:t>Solar</w:t>
      </w:r>
      <w:r w:rsidR="00495F56">
        <w:t xml:space="preserve"> </w:t>
      </w:r>
      <w:r w:rsidRPr="007C08C2">
        <w:t>System</w:t>
      </w:r>
      <w:r w:rsidR="00495F56">
        <w:t xml:space="preserve"> </w:t>
      </w:r>
      <w:r w:rsidRPr="007C08C2">
        <w:t>Origins</w:t>
      </w:r>
      <w:r w:rsidR="00495F56">
        <w:t xml:space="preserve"> </w:t>
      </w:r>
      <w:r w:rsidRPr="007C08C2">
        <w:t>Survey,</w:t>
      </w:r>
      <w:r w:rsidR="00495F56">
        <w:t xml:space="preserve"> </w:t>
      </w:r>
      <w:r w:rsidRPr="007C08C2">
        <w:t>which</w:t>
      </w:r>
      <w:r w:rsidR="00495F56">
        <w:t xml:space="preserve"> </w:t>
      </w:r>
      <w:r w:rsidRPr="007C08C2">
        <w:t>discovered</w:t>
      </w:r>
      <w:r w:rsidR="00495F56">
        <w:t xml:space="preserve"> </w:t>
      </w:r>
      <w:r w:rsidRPr="007C08C2">
        <w:t>more</w:t>
      </w:r>
      <w:r w:rsidR="00495F56">
        <w:t xml:space="preserve"> </w:t>
      </w:r>
      <w:r w:rsidRPr="007C08C2">
        <w:t>than</w:t>
      </w:r>
      <w:r w:rsidR="00495F56">
        <w:t xml:space="preserve"> </w:t>
      </w:r>
      <w:r w:rsidRPr="007C08C2">
        <w:t>800</w:t>
      </w:r>
      <w:r w:rsidR="00495F56">
        <w:t xml:space="preserve"> </w:t>
      </w:r>
      <w:r w:rsidRPr="007C08C2">
        <w:t>new</w:t>
      </w:r>
      <w:r w:rsidR="00495F56">
        <w:t xml:space="preserve"> </w:t>
      </w:r>
      <w:r w:rsidRPr="007C08C2">
        <w:t>"trans-Neptunian</w:t>
      </w:r>
      <w:r w:rsidR="00495F56">
        <w:t xml:space="preserve"> </w:t>
      </w:r>
      <w:r w:rsidRPr="007C08C2">
        <w:t>objects,"</w:t>
      </w:r>
      <w:r w:rsidR="00495F56">
        <w:t xml:space="preserve"> </w:t>
      </w:r>
      <w:r w:rsidRPr="007C08C2">
        <w:t>suggests</w:t>
      </w:r>
      <w:r w:rsidR="00495F56">
        <w:t xml:space="preserve"> </w:t>
      </w:r>
      <w:r w:rsidRPr="007C08C2">
        <w:t>that</w:t>
      </w:r>
      <w:r w:rsidR="00495F56">
        <w:t xml:space="preserve"> </w:t>
      </w:r>
      <w:r w:rsidRPr="007C08C2">
        <w:t>the</w:t>
      </w:r>
      <w:r w:rsidR="00495F56">
        <w:t xml:space="preserve"> </w:t>
      </w:r>
      <w:r w:rsidRPr="007C08C2">
        <w:t>evidence</w:t>
      </w:r>
      <w:r w:rsidR="00495F56">
        <w:t xml:space="preserve"> </w:t>
      </w:r>
      <w:r w:rsidRPr="007C08C2">
        <w:t>also</w:t>
      </w:r>
      <w:r w:rsidR="00495F56">
        <w:t xml:space="preserve"> </w:t>
      </w:r>
      <w:r w:rsidRPr="007C08C2">
        <w:t>could</w:t>
      </w:r>
      <w:r w:rsidR="00495F56">
        <w:t xml:space="preserve"> </w:t>
      </w:r>
      <w:r w:rsidRPr="007C08C2">
        <w:t>be</w:t>
      </w:r>
      <w:r w:rsidR="00495F56">
        <w:t xml:space="preserve"> </w:t>
      </w:r>
      <w:r w:rsidRPr="007C08C2">
        <w:t>consistent</w:t>
      </w:r>
      <w:r w:rsidR="00495F56">
        <w:t xml:space="preserve"> </w:t>
      </w:r>
      <w:r w:rsidRPr="007C08C2">
        <w:t>with</w:t>
      </w:r>
      <w:r w:rsidR="00495F56">
        <w:t xml:space="preserve"> </w:t>
      </w:r>
      <w:r w:rsidRPr="007C08C2">
        <w:t>a</w:t>
      </w:r>
      <w:r w:rsidR="00495F56">
        <w:t xml:space="preserve"> </w:t>
      </w:r>
      <w:r w:rsidRPr="007C08C2">
        <w:t>random</w:t>
      </w:r>
      <w:r w:rsidR="00495F56">
        <w:t xml:space="preserve"> </w:t>
      </w:r>
      <w:r w:rsidRPr="007C08C2">
        <w:t>distribution</w:t>
      </w:r>
      <w:r w:rsidR="00495F56">
        <w:t xml:space="preserve"> </w:t>
      </w:r>
      <w:r w:rsidRPr="007C08C2">
        <w:t>of</w:t>
      </w:r>
      <w:r w:rsidR="00495F56">
        <w:t xml:space="preserve"> </w:t>
      </w:r>
      <w:r w:rsidRPr="007C08C2">
        <w:t>such</w:t>
      </w:r>
      <w:r w:rsidR="00495F56">
        <w:t xml:space="preserve"> </w:t>
      </w:r>
      <w:r w:rsidRPr="007C08C2">
        <w:t>objects.</w:t>
      </w:r>
      <w:r w:rsidR="00495F56">
        <w:t xml:space="preserve"> </w:t>
      </w:r>
      <w:r w:rsidRPr="007C08C2">
        <w:t>Still,</w:t>
      </w:r>
      <w:r w:rsidR="00495F56">
        <w:t xml:space="preserve"> </w:t>
      </w:r>
      <w:r w:rsidRPr="007C08C2">
        <w:t>the</w:t>
      </w:r>
      <w:r w:rsidR="00495F56">
        <w:t xml:space="preserve"> </w:t>
      </w:r>
      <w:r w:rsidRPr="007C08C2">
        <w:t>analysis,</w:t>
      </w:r>
      <w:r w:rsidR="00495F56">
        <w:t xml:space="preserve"> </w:t>
      </w:r>
      <w:r w:rsidRPr="007C08C2">
        <w:t>from</w:t>
      </w:r>
      <w:r w:rsidR="00495F56">
        <w:t xml:space="preserve"> </w:t>
      </w:r>
      <w:r w:rsidRPr="007C08C2">
        <w:t>a</w:t>
      </w:r>
      <w:r w:rsidR="00495F56">
        <w:t xml:space="preserve"> </w:t>
      </w:r>
      <w:r w:rsidRPr="007C08C2">
        <w:t>team</w:t>
      </w:r>
      <w:r w:rsidR="00495F56">
        <w:t xml:space="preserve"> </w:t>
      </w:r>
      <w:r w:rsidRPr="007C08C2">
        <w:t>led</w:t>
      </w:r>
      <w:r w:rsidR="00495F56">
        <w:t xml:space="preserve"> </w:t>
      </w:r>
      <w:r w:rsidRPr="007C08C2">
        <w:t>by</w:t>
      </w:r>
      <w:r w:rsidR="00495F56">
        <w:t xml:space="preserve"> </w:t>
      </w:r>
      <w:r w:rsidRPr="007C08C2">
        <w:t>Cory</w:t>
      </w:r>
      <w:r w:rsidR="00495F56">
        <w:t xml:space="preserve"> </w:t>
      </w:r>
      <w:r w:rsidRPr="007C08C2">
        <w:t>Shankman</w:t>
      </w:r>
      <w:r w:rsidR="00495F56">
        <w:t xml:space="preserve"> </w:t>
      </w:r>
      <w:r w:rsidRPr="007C08C2">
        <w:t>of</w:t>
      </w:r>
      <w:r w:rsidR="00495F56">
        <w:t xml:space="preserve"> </w:t>
      </w:r>
      <w:r w:rsidRPr="007C08C2">
        <w:t>the</w:t>
      </w:r>
      <w:r w:rsidR="00495F56">
        <w:t xml:space="preserve"> </w:t>
      </w:r>
      <w:r w:rsidRPr="007C08C2">
        <w:t>University</w:t>
      </w:r>
      <w:r w:rsidR="00495F56">
        <w:t xml:space="preserve"> </w:t>
      </w:r>
      <w:r w:rsidRPr="007C08C2">
        <w:t>of</w:t>
      </w:r>
      <w:r w:rsidR="00495F56">
        <w:t xml:space="preserve"> </w:t>
      </w:r>
      <w:r w:rsidRPr="007C08C2">
        <w:t>Victoria,</w:t>
      </w:r>
      <w:r w:rsidR="00495F56">
        <w:t xml:space="preserve"> </w:t>
      </w:r>
      <w:r w:rsidRPr="007C08C2">
        <w:t>could</w:t>
      </w:r>
      <w:r w:rsidR="00495F56">
        <w:t xml:space="preserve"> </w:t>
      </w:r>
      <w:r w:rsidRPr="007C08C2">
        <w:t>not</w:t>
      </w:r>
      <w:r w:rsidR="00495F56">
        <w:t xml:space="preserve"> </w:t>
      </w:r>
      <w:r w:rsidRPr="007C08C2">
        <w:t>rule</w:t>
      </w:r>
      <w:r w:rsidR="00495F56">
        <w:t xml:space="preserve"> </w:t>
      </w:r>
      <w:r w:rsidRPr="007C08C2">
        <w:t>out</w:t>
      </w:r>
      <w:r w:rsidR="00495F56">
        <w:t xml:space="preserve"> </w:t>
      </w:r>
      <w:r w:rsidRPr="007C08C2">
        <w:t>Planet</w:t>
      </w:r>
      <w:r w:rsidR="00495F56">
        <w:t xml:space="preserve"> </w:t>
      </w:r>
      <w:r w:rsidRPr="007C08C2">
        <w:t>Nine.</w:t>
      </w:r>
    </w:p>
    <w:p w14:paraId="43DB1BED" w14:textId="77777777" w:rsidR="007C08C2" w:rsidRPr="007C08C2" w:rsidRDefault="007C08C2" w:rsidP="007C08C2"/>
    <w:p w14:paraId="47CB1915" w14:textId="549B7722" w:rsidR="007C08C2" w:rsidRPr="007C08C2" w:rsidRDefault="007C08C2" w:rsidP="007C08C2">
      <w:r w:rsidRPr="007C08C2">
        <w:t>If</w:t>
      </w:r>
      <w:r w:rsidR="00495F56">
        <w:t xml:space="preserve"> </w:t>
      </w:r>
      <w:r w:rsidRPr="007C08C2">
        <w:t>Planet</w:t>
      </w:r>
      <w:r w:rsidR="00495F56">
        <w:t xml:space="preserve"> </w:t>
      </w:r>
      <w:r w:rsidRPr="007C08C2">
        <w:t>Nine</w:t>
      </w:r>
      <w:r w:rsidR="00495F56">
        <w:t xml:space="preserve"> </w:t>
      </w:r>
      <w:r w:rsidRPr="007C08C2">
        <w:t>is</w:t>
      </w:r>
      <w:r w:rsidR="00495F56">
        <w:t xml:space="preserve"> </w:t>
      </w:r>
      <w:r w:rsidRPr="007C08C2">
        <w:t>found,</w:t>
      </w:r>
      <w:r w:rsidR="00495F56">
        <w:t xml:space="preserve"> </w:t>
      </w:r>
      <w:r w:rsidRPr="007C08C2">
        <w:t>it</w:t>
      </w:r>
      <w:r w:rsidR="00495F56">
        <w:t xml:space="preserve"> </w:t>
      </w:r>
      <w:r w:rsidRPr="007C08C2">
        <w:t>will</w:t>
      </w:r>
      <w:r w:rsidR="00495F56">
        <w:t xml:space="preserve"> </w:t>
      </w:r>
      <w:r w:rsidRPr="007C08C2">
        <w:t>be</w:t>
      </w:r>
      <w:r w:rsidR="00495F56">
        <w:t xml:space="preserve"> </w:t>
      </w:r>
      <w:r w:rsidRPr="007C08C2">
        <w:t>a</w:t>
      </w:r>
      <w:r w:rsidR="00495F56">
        <w:t xml:space="preserve"> </w:t>
      </w:r>
      <w:r w:rsidRPr="007C08C2">
        <w:t>homecoming</w:t>
      </w:r>
      <w:r w:rsidR="00495F56">
        <w:t xml:space="preserve"> </w:t>
      </w:r>
      <w:r w:rsidRPr="007C08C2">
        <w:t>of</w:t>
      </w:r>
      <w:r w:rsidR="00495F56">
        <w:t xml:space="preserve"> </w:t>
      </w:r>
      <w:r w:rsidRPr="007C08C2">
        <w:t>sorts,</w:t>
      </w:r>
      <w:r w:rsidR="00495F56">
        <w:t xml:space="preserve"> </w:t>
      </w:r>
      <w:r w:rsidRPr="007C08C2">
        <w:t>or</w:t>
      </w:r>
      <w:r w:rsidR="00495F56">
        <w:t xml:space="preserve"> </w:t>
      </w:r>
      <w:r w:rsidRPr="007C08C2">
        <w:t>at</w:t>
      </w:r>
      <w:r w:rsidR="00495F56">
        <w:t xml:space="preserve"> </w:t>
      </w:r>
      <w:r w:rsidRPr="007C08C2">
        <w:t>least</w:t>
      </w:r>
      <w:r w:rsidR="00495F56">
        <w:t xml:space="preserve"> </w:t>
      </w:r>
      <w:r w:rsidRPr="007C08C2">
        <w:t>a</w:t>
      </w:r>
      <w:r w:rsidR="00495F56">
        <w:t xml:space="preserve"> </w:t>
      </w:r>
      <w:r w:rsidRPr="007C08C2">
        <w:t>family</w:t>
      </w:r>
      <w:r w:rsidR="00495F56">
        <w:t xml:space="preserve"> </w:t>
      </w:r>
      <w:r w:rsidRPr="007C08C2">
        <w:t>reunion.</w:t>
      </w:r>
      <w:r w:rsidR="00495F56">
        <w:t xml:space="preserve"> </w:t>
      </w:r>
      <w:r w:rsidRPr="007C08C2">
        <w:t>Over</w:t>
      </w:r>
      <w:r w:rsidR="00495F56">
        <w:t xml:space="preserve"> </w:t>
      </w:r>
      <w:r w:rsidRPr="007C08C2">
        <w:t>the</w:t>
      </w:r>
      <w:r w:rsidR="00495F56">
        <w:t xml:space="preserve"> </w:t>
      </w:r>
      <w:r w:rsidRPr="007C08C2">
        <w:t>past</w:t>
      </w:r>
      <w:r w:rsidR="00495F56">
        <w:t xml:space="preserve"> </w:t>
      </w:r>
      <w:r w:rsidRPr="007C08C2">
        <w:t>20</w:t>
      </w:r>
      <w:r w:rsidR="00495F56">
        <w:t xml:space="preserve"> </w:t>
      </w:r>
      <w:r w:rsidRPr="007C08C2">
        <w:t>years,</w:t>
      </w:r>
      <w:r w:rsidR="00495F56">
        <w:t xml:space="preserve"> </w:t>
      </w:r>
      <w:r w:rsidRPr="007C08C2">
        <w:t>surveys</w:t>
      </w:r>
      <w:r w:rsidR="00495F56">
        <w:t xml:space="preserve"> </w:t>
      </w:r>
      <w:r w:rsidRPr="007C08C2">
        <w:t>of</w:t>
      </w:r>
      <w:r w:rsidR="00495F56">
        <w:t xml:space="preserve"> </w:t>
      </w:r>
      <w:r w:rsidRPr="007C08C2">
        <w:t>planets</w:t>
      </w:r>
      <w:r w:rsidR="00495F56">
        <w:t xml:space="preserve"> </w:t>
      </w:r>
      <w:r w:rsidRPr="007C08C2">
        <w:t>around</w:t>
      </w:r>
      <w:r w:rsidR="00495F56">
        <w:t xml:space="preserve"> </w:t>
      </w:r>
      <w:r w:rsidRPr="007C08C2">
        <w:t>other</w:t>
      </w:r>
      <w:r w:rsidR="00495F56">
        <w:t xml:space="preserve"> </w:t>
      </w:r>
      <w:r w:rsidRPr="007C08C2">
        <w:t>stars</w:t>
      </w:r>
      <w:r w:rsidR="00495F56">
        <w:t xml:space="preserve"> </w:t>
      </w:r>
      <w:r w:rsidRPr="007C08C2">
        <w:t>in</w:t>
      </w:r>
      <w:r w:rsidR="00495F56">
        <w:t xml:space="preserve"> </w:t>
      </w:r>
      <w:r w:rsidRPr="007C08C2">
        <w:t>our</w:t>
      </w:r>
      <w:r w:rsidR="00495F56">
        <w:t xml:space="preserve"> </w:t>
      </w:r>
      <w:r w:rsidRPr="007C08C2">
        <w:t>galaxy</w:t>
      </w:r>
      <w:r w:rsidR="00495F56">
        <w:t xml:space="preserve"> </w:t>
      </w:r>
      <w:r w:rsidRPr="007C08C2">
        <w:t>have</w:t>
      </w:r>
      <w:r w:rsidR="00495F56">
        <w:t xml:space="preserve"> </w:t>
      </w:r>
      <w:r w:rsidRPr="007C08C2">
        <w:t>found</w:t>
      </w:r>
      <w:r w:rsidR="00495F56">
        <w:t xml:space="preserve"> </w:t>
      </w:r>
      <w:r w:rsidRPr="007C08C2">
        <w:t>the</w:t>
      </w:r>
      <w:r w:rsidR="00495F56">
        <w:t xml:space="preserve"> </w:t>
      </w:r>
      <w:r w:rsidRPr="007C08C2">
        <w:t>most</w:t>
      </w:r>
      <w:r w:rsidR="00495F56">
        <w:t xml:space="preserve"> </w:t>
      </w:r>
      <w:r w:rsidRPr="007C08C2">
        <w:t>common</w:t>
      </w:r>
      <w:r w:rsidR="00495F56">
        <w:t xml:space="preserve"> </w:t>
      </w:r>
      <w:r w:rsidRPr="007C08C2">
        <w:t>types</w:t>
      </w:r>
      <w:r w:rsidR="00495F56">
        <w:t xml:space="preserve"> </w:t>
      </w:r>
      <w:r w:rsidRPr="007C08C2">
        <w:t>to</w:t>
      </w:r>
      <w:r w:rsidR="00495F56">
        <w:t xml:space="preserve"> </w:t>
      </w:r>
      <w:r w:rsidRPr="007C08C2">
        <w:t>be</w:t>
      </w:r>
      <w:r w:rsidR="00495F56">
        <w:t xml:space="preserve"> </w:t>
      </w:r>
      <w:r w:rsidRPr="007C08C2">
        <w:t>"super</w:t>
      </w:r>
      <w:r w:rsidR="00495F56">
        <w:t xml:space="preserve"> </w:t>
      </w:r>
      <w:r w:rsidRPr="007C08C2">
        <w:t>Earths"</w:t>
      </w:r>
      <w:r w:rsidR="00495F56">
        <w:t xml:space="preserve"> </w:t>
      </w:r>
      <w:r w:rsidRPr="007C08C2">
        <w:t>and</w:t>
      </w:r>
      <w:r w:rsidR="00495F56">
        <w:t xml:space="preserve"> </w:t>
      </w:r>
      <w:r w:rsidRPr="007C08C2">
        <w:t>their</w:t>
      </w:r>
      <w:r w:rsidR="00495F56">
        <w:t xml:space="preserve"> </w:t>
      </w:r>
      <w:r w:rsidRPr="007C08C2">
        <w:t>somewhat</w:t>
      </w:r>
      <w:r w:rsidR="00495F56">
        <w:t xml:space="preserve"> </w:t>
      </w:r>
      <w:r w:rsidRPr="007C08C2">
        <w:t>larger</w:t>
      </w:r>
      <w:r w:rsidR="00495F56">
        <w:t xml:space="preserve"> </w:t>
      </w:r>
      <w:r w:rsidRPr="007C08C2">
        <w:t>cousins</w:t>
      </w:r>
      <w:r w:rsidR="00495F56">
        <w:t xml:space="preserve"> </w:t>
      </w:r>
      <w:r w:rsidRPr="007C08C2">
        <w:t>--</w:t>
      </w:r>
      <w:r w:rsidR="00495F56">
        <w:t xml:space="preserve"> </w:t>
      </w:r>
      <w:r w:rsidRPr="007C08C2">
        <w:t>bigger</w:t>
      </w:r>
      <w:r w:rsidR="00495F56">
        <w:t xml:space="preserve"> </w:t>
      </w:r>
      <w:r w:rsidRPr="007C08C2">
        <w:t>than</w:t>
      </w:r>
      <w:r w:rsidR="00495F56">
        <w:t xml:space="preserve"> </w:t>
      </w:r>
      <w:r w:rsidRPr="007C08C2">
        <w:t>Earth</w:t>
      </w:r>
      <w:r w:rsidR="00495F56">
        <w:t xml:space="preserve"> </w:t>
      </w:r>
      <w:r w:rsidRPr="007C08C2">
        <w:t>but</w:t>
      </w:r>
      <w:r w:rsidR="00495F56">
        <w:t xml:space="preserve"> </w:t>
      </w:r>
      <w:r w:rsidRPr="007C08C2">
        <w:t>smaller</w:t>
      </w:r>
      <w:r w:rsidR="00495F56">
        <w:t xml:space="preserve"> </w:t>
      </w:r>
      <w:r w:rsidRPr="007C08C2">
        <w:t>than</w:t>
      </w:r>
      <w:r w:rsidR="00495F56">
        <w:t xml:space="preserve"> </w:t>
      </w:r>
      <w:r w:rsidRPr="007C08C2">
        <w:t>Neptune.</w:t>
      </w:r>
    </w:p>
    <w:p w14:paraId="558E0721" w14:textId="77777777" w:rsidR="007C08C2" w:rsidRPr="007C08C2" w:rsidRDefault="007C08C2" w:rsidP="007C08C2"/>
    <w:p w14:paraId="44B46849" w14:textId="076CFB38" w:rsidR="007C08C2" w:rsidRPr="007C08C2" w:rsidRDefault="007C08C2" w:rsidP="007C08C2">
      <w:r w:rsidRPr="007C08C2">
        <w:t>Yet</w:t>
      </w:r>
      <w:r w:rsidR="00495F56">
        <w:t xml:space="preserve"> </w:t>
      </w:r>
      <w:r w:rsidRPr="007C08C2">
        <w:t>these</w:t>
      </w:r>
      <w:r w:rsidR="00495F56">
        <w:t xml:space="preserve"> </w:t>
      </w:r>
      <w:r w:rsidRPr="007C08C2">
        <w:t>common,</w:t>
      </w:r>
      <w:r w:rsidR="00495F56">
        <w:t xml:space="preserve"> </w:t>
      </w:r>
      <w:r w:rsidRPr="007C08C2">
        <w:t>garden-variety</w:t>
      </w:r>
      <w:r w:rsidR="00495F56">
        <w:t xml:space="preserve"> </w:t>
      </w:r>
      <w:r w:rsidRPr="007C08C2">
        <w:t>planets</w:t>
      </w:r>
      <w:r w:rsidR="00495F56">
        <w:t xml:space="preserve"> </w:t>
      </w:r>
      <w:r w:rsidRPr="007C08C2">
        <w:t>are</w:t>
      </w:r>
      <w:r w:rsidR="00495F56">
        <w:t xml:space="preserve"> </w:t>
      </w:r>
      <w:r w:rsidRPr="007C08C2">
        <w:t>conspicuously</w:t>
      </w:r>
      <w:r w:rsidR="00495F56">
        <w:t xml:space="preserve"> </w:t>
      </w:r>
      <w:r w:rsidRPr="007C08C2">
        <w:t>absent</w:t>
      </w:r>
      <w:r w:rsidR="00495F56">
        <w:t xml:space="preserve"> </w:t>
      </w:r>
      <w:r w:rsidRPr="007C08C2">
        <w:t>from</w:t>
      </w:r>
      <w:r w:rsidR="00495F56">
        <w:t xml:space="preserve"> </w:t>
      </w:r>
      <w:r w:rsidRPr="007C08C2">
        <w:t>our</w:t>
      </w:r>
      <w:r w:rsidR="00495F56">
        <w:t xml:space="preserve"> </w:t>
      </w:r>
      <w:r w:rsidRPr="007C08C2">
        <w:t>solar</w:t>
      </w:r>
      <w:r w:rsidR="00495F56">
        <w:t xml:space="preserve"> </w:t>
      </w:r>
      <w:r w:rsidRPr="007C08C2">
        <w:t>system.</w:t>
      </w:r>
      <w:r w:rsidR="00495F56">
        <w:t xml:space="preserve"> </w:t>
      </w:r>
      <w:r w:rsidRPr="007C08C2">
        <w:t>Weighing</w:t>
      </w:r>
      <w:r w:rsidR="00495F56">
        <w:t xml:space="preserve"> </w:t>
      </w:r>
      <w:r w:rsidRPr="007C08C2">
        <w:t>in</w:t>
      </w:r>
      <w:r w:rsidR="00495F56">
        <w:t xml:space="preserve"> </w:t>
      </w:r>
      <w:r w:rsidRPr="007C08C2">
        <w:t>at</w:t>
      </w:r>
      <w:r w:rsidR="00495F56">
        <w:t xml:space="preserve"> </w:t>
      </w:r>
      <w:r w:rsidRPr="007C08C2">
        <w:t>roughly</w:t>
      </w:r>
      <w:r w:rsidR="00495F56">
        <w:t xml:space="preserve"> </w:t>
      </w:r>
      <w:r w:rsidRPr="007C08C2">
        <w:t>10</w:t>
      </w:r>
      <w:r w:rsidR="00495F56">
        <w:t xml:space="preserve"> </w:t>
      </w:r>
      <w:r w:rsidRPr="007C08C2">
        <w:t>times</w:t>
      </w:r>
      <w:r w:rsidR="00495F56">
        <w:t xml:space="preserve"> </w:t>
      </w:r>
      <w:r w:rsidRPr="007C08C2">
        <w:t>Earth's</w:t>
      </w:r>
      <w:r w:rsidR="00495F56">
        <w:t xml:space="preserve"> </w:t>
      </w:r>
      <w:r w:rsidRPr="007C08C2">
        <w:t>mass,</w:t>
      </w:r>
      <w:r w:rsidR="00495F56">
        <w:t xml:space="preserve"> </w:t>
      </w:r>
      <w:r w:rsidRPr="007C08C2">
        <w:t>the</w:t>
      </w:r>
      <w:r w:rsidR="00495F56">
        <w:t xml:space="preserve"> </w:t>
      </w:r>
      <w:r w:rsidRPr="007C08C2">
        <w:t>proposed</w:t>
      </w:r>
      <w:r w:rsidR="00495F56">
        <w:t xml:space="preserve"> </w:t>
      </w:r>
      <w:r w:rsidRPr="007C08C2">
        <w:t>Planet</w:t>
      </w:r>
      <w:r w:rsidR="00495F56">
        <w:t xml:space="preserve"> </w:t>
      </w:r>
      <w:r w:rsidRPr="007C08C2">
        <w:t>Nine</w:t>
      </w:r>
      <w:r w:rsidR="00495F56">
        <w:t xml:space="preserve"> </w:t>
      </w:r>
      <w:r w:rsidRPr="007C08C2">
        <w:t>would</w:t>
      </w:r>
      <w:r w:rsidR="00495F56">
        <w:t xml:space="preserve"> </w:t>
      </w:r>
      <w:r w:rsidRPr="007C08C2">
        <w:t>make</w:t>
      </w:r>
      <w:r w:rsidR="00495F56">
        <w:t xml:space="preserve"> </w:t>
      </w:r>
      <w:r w:rsidRPr="007C08C2">
        <w:t>a</w:t>
      </w:r>
      <w:r w:rsidR="00495F56">
        <w:t xml:space="preserve"> </w:t>
      </w:r>
      <w:r w:rsidRPr="007C08C2">
        <w:t>good</w:t>
      </w:r>
      <w:r w:rsidR="00495F56">
        <w:t xml:space="preserve"> </w:t>
      </w:r>
      <w:r w:rsidRPr="007C08C2">
        <w:t>fit.</w:t>
      </w:r>
    </w:p>
    <w:p w14:paraId="5811968E" w14:textId="77777777" w:rsidR="007C08C2" w:rsidRPr="007C08C2" w:rsidRDefault="007C08C2" w:rsidP="007C08C2"/>
    <w:p w14:paraId="35C99DDA" w14:textId="4A274B56" w:rsidR="007C08C2" w:rsidRDefault="007C08C2" w:rsidP="007C08C2">
      <w:r w:rsidRPr="007C08C2">
        <w:t>Planet</w:t>
      </w:r>
      <w:r w:rsidR="00495F56">
        <w:t xml:space="preserve"> </w:t>
      </w:r>
      <w:r w:rsidRPr="007C08C2">
        <w:t>Nine</w:t>
      </w:r>
      <w:r w:rsidR="00495F56">
        <w:t xml:space="preserve"> </w:t>
      </w:r>
      <w:r w:rsidRPr="007C08C2">
        <w:t>could</w:t>
      </w:r>
      <w:r w:rsidR="00495F56">
        <w:t xml:space="preserve"> </w:t>
      </w:r>
      <w:r w:rsidRPr="007C08C2">
        <w:t>turn</w:t>
      </w:r>
      <w:r w:rsidR="00495F56">
        <w:t xml:space="preserve"> </w:t>
      </w:r>
      <w:r w:rsidRPr="007C08C2">
        <w:t>out</w:t>
      </w:r>
      <w:r w:rsidR="00495F56">
        <w:t xml:space="preserve"> </w:t>
      </w:r>
      <w:r w:rsidRPr="007C08C2">
        <w:t>to</w:t>
      </w:r>
      <w:r w:rsidR="00495F56">
        <w:t xml:space="preserve"> </w:t>
      </w:r>
      <w:r w:rsidRPr="007C08C2">
        <w:t>be</w:t>
      </w:r>
      <w:r w:rsidR="00495F56">
        <w:t xml:space="preserve"> </w:t>
      </w:r>
      <w:r w:rsidRPr="007C08C2">
        <w:t>our</w:t>
      </w:r>
      <w:r w:rsidR="00495F56">
        <w:t xml:space="preserve"> </w:t>
      </w:r>
      <w:r w:rsidRPr="007C08C2">
        <w:t>missing</w:t>
      </w:r>
      <w:r w:rsidR="00495F56">
        <w:t xml:space="preserve"> </w:t>
      </w:r>
      <w:r w:rsidRPr="007C08C2">
        <w:t>super</w:t>
      </w:r>
      <w:r w:rsidR="00495F56">
        <w:t xml:space="preserve"> </w:t>
      </w:r>
      <w:r w:rsidRPr="007C08C2">
        <w:t>Earth.</w:t>
      </w:r>
    </w:p>
    <w:p w14:paraId="7211E867" w14:textId="77777777" w:rsidR="00190160" w:rsidRDefault="00190160" w:rsidP="00190160">
      <w:bookmarkStart w:id="29" w:name="_Hlk100284451"/>
    </w:p>
    <w:p w14:paraId="340D9CCC" w14:textId="77777777" w:rsidR="00190160" w:rsidRDefault="00190160" w:rsidP="00190160">
      <w:pPr>
        <w:jc w:val="center"/>
      </w:pPr>
      <w:r>
        <w:t>* * *</w:t>
      </w:r>
    </w:p>
    <w:p w14:paraId="481A6F00" w14:textId="7A143CE0" w:rsidR="00190160" w:rsidRDefault="00190160" w:rsidP="00190160"/>
    <w:p w14:paraId="75706837" w14:textId="4071311D" w:rsidR="002E7081" w:rsidRDefault="002E7081" w:rsidP="00190160">
      <w:r>
        <w:rPr>
          <w:noProof/>
        </w:rPr>
        <w:drawing>
          <wp:inline distT="0" distB="0" distL="0" distR="0" wp14:anchorId="390BBC13" wp14:editId="2E4FE023">
            <wp:extent cx="3200400" cy="3200400"/>
            <wp:effectExtent l="0" t="0" r="0" b="0"/>
            <wp:docPr id="15" name="Picture 15" descr="20622146_10154944224102404_2029490311667289077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622146_10154944224102404_2029490311667289077_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60A1E67F" w14:textId="77777777" w:rsidR="002E7081" w:rsidRDefault="002E7081" w:rsidP="00190160"/>
    <w:p w14:paraId="15D46BD4" w14:textId="77777777" w:rsidR="002E7081" w:rsidRDefault="002E7081" w:rsidP="00190160"/>
    <w:p w14:paraId="4373F0A2" w14:textId="49567BB3" w:rsidR="00190160" w:rsidRDefault="00190160" w:rsidP="00190160">
      <w:r>
        <w:t>Possibly as Large as Jupiter;</w:t>
      </w:r>
      <w:r w:rsidR="009805B9">
        <w:rPr>
          <w:rStyle w:val="FootnoteReference"/>
        </w:rPr>
        <w:footnoteReference w:id="205"/>
      </w:r>
    </w:p>
    <w:p w14:paraId="51E358A2" w14:textId="77777777" w:rsidR="00190160" w:rsidRDefault="00190160" w:rsidP="00190160">
      <w:r>
        <w:t>Mystery Heavenly Body Discovered</w:t>
      </w:r>
    </w:p>
    <w:p w14:paraId="19CC1A44" w14:textId="77777777" w:rsidR="00190160" w:rsidRDefault="00190160" w:rsidP="00190160"/>
    <w:p w14:paraId="46186D42" w14:textId="77777777" w:rsidR="00190160" w:rsidRDefault="00190160" w:rsidP="00190160">
      <w:r>
        <w:t>By Thomas O’Toole</w:t>
      </w:r>
    </w:p>
    <w:p w14:paraId="32244C8D" w14:textId="77777777" w:rsidR="00190160" w:rsidRDefault="00190160" w:rsidP="00190160">
      <w:r>
        <w:t>Washington Post Staff Writer</w:t>
      </w:r>
    </w:p>
    <w:p w14:paraId="35999351" w14:textId="77777777" w:rsidR="00190160" w:rsidRDefault="00190160" w:rsidP="00190160">
      <w:r>
        <w:t>Friday, December 30, 1983 ; Page A1</w:t>
      </w:r>
    </w:p>
    <w:p w14:paraId="5FB558F3" w14:textId="77777777" w:rsidR="00190160" w:rsidRDefault="00190160" w:rsidP="00190160"/>
    <w:p w14:paraId="4B2249E7" w14:textId="77777777" w:rsidR="00190160" w:rsidRDefault="00190160" w:rsidP="00190160">
      <w:r>
        <w:t>A heavenly body possibly as large as the giant planet Jupiter and possibly so close to Earth that it would be part of this solar system has been found in the direction of the constellation Orion by an orbiting telescope aboard the U.S. infrared astronomical satellite.</w:t>
      </w:r>
    </w:p>
    <w:p w14:paraId="7D7A04C5" w14:textId="77777777" w:rsidR="00190160" w:rsidRDefault="00190160" w:rsidP="00190160"/>
    <w:p w14:paraId="4D16024F" w14:textId="77777777" w:rsidR="00190160" w:rsidRDefault="00190160" w:rsidP="00190160">
      <w:r>
        <w:t>So mysterious is the object that astronomers do not know if it is a planet, a giant comet, a nearby “protostar” that never got hot enough to become a star, a distant galaxy so young that it is still in the process of forming its first stars or a galaxy so shrouded in dust that none of the light cast by its stars ever gets through.</w:t>
      </w:r>
    </w:p>
    <w:p w14:paraId="60637D92" w14:textId="77777777" w:rsidR="00190160" w:rsidRDefault="00190160" w:rsidP="00190160"/>
    <w:p w14:paraId="5AF31C4A" w14:textId="63D520F4" w:rsidR="00190160" w:rsidRDefault="00190160" w:rsidP="00190160">
      <w:r>
        <w:t>“All I can tell you is that we don’t know what it is,” Dr. Gerry Neugebauer, IRAS chief scientist for California’s Jet Propulsion Laboratory and director of the Palomar Observatory for the California Institute of Technology, said in an interview.</w:t>
      </w:r>
    </w:p>
    <w:p w14:paraId="3D98436B" w14:textId="628E0866" w:rsidR="00190160" w:rsidRDefault="00190160" w:rsidP="00190160"/>
    <w:p w14:paraId="33D438DB" w14:textId="77777777" w:rsidR="00190160" w:rsidRDefault="00190160" w:rsidP="00190160">
      <w:r>
        <w:t>The most fascinating explanation of this mystery body, which is so cold it casts no light and has never been seen by optical telescopes on Earth or in space, is that it is a giant gaseous planet as large as Jupiter and as close to Earth as 50 trillion miles. While that may seem like a great distance in earthbound terms, it is a stone’s throw in cosmological terms, so close in fact that it would be the nearest heavenly body to Earth beyond the outermost planet Pluto.</w:t>
      </w:r>
    </w:p>
    <w:p w14:paraId="6F95E93F" w14:textId="77777777" w:rsidR="00190160" w:rsidRDefault="00190160" w:rsidP="00190160"/>
    <w:p w14:paraId="6521FEDC" w14:textId="77777777" w:rsidR="00190160" w:rsidRDefault="00190160" w:rsidP="00190160">
      <w:r>
        <w:t>“If it is really that close, it would be a part of our solar system,” said Dr. James Houck of Cornell University’s Center for Radio Physics and Space Research and a member of the IRAS science team. “If it is that close, I don’t know how the world’s planetary scientists would even begin to classify it.”</w:t>
      </w:r>
    </w:p>
    <w:p w14:paraId="643B2A31" w14:textId="77777777" w:rsidR="00190160" w:rsidRDefault="00190160" w:rsidP="00190160"/>
    <w:p w14:paraId="7DE51CA6" w14:textId="4CCE85B2" w:rsidR="00190160" w:rsidRDefault="00190160" w:rsidP="00190160">
      <w:r>
        <w:lastRenderedPageBreak/>
        <w:t>The mystery body was seen twice by the infrared satellite as it scanned the northern sky from last January to November, when the satellite ran out of the supercold helium that allowed its telescope to see the coldest bodies in the heavens. The second observation took place six months after the first and suggested the mystery body had not moved from its spot in the sky near the western edge of the constellation Orion in that time.</w:t>
      </w:r>
    </w:p>
    <w:p w14:paraId="7FBA5DDB" w14:textId="2BAFA135" w:rsidR="00190160" w:rsidRDefault="00190160" w:rsidP="00190160"/>
    <w:p w14:paraId="43019570" w14:textId="77777777" w:rsidR="00190160" w:rsidRDefault="00190160" w:rsidP="00190160">
      <w:r>
        <w:t xml:space="preserve">“This suggests it’s not a comet because a comet would not be as large as the one we’ve observed and a comet would probably have moved,” Houck said. “A planet may have moved if it were as close as 50 trillion miles but it could still be a more distant planet and not have moved in six </w:t>
      </w:r>
      <w:proofErr w:type="spellStart"/>
      <w:r>
        <w:t>months time</w:t>
      </w:r>
      <w:proofErr w:type="spellEnd"/>
      <w:r>
        <w:t>.”</w:t>
      </w:r>
    </w:p>
    <w:p w14:paraId="2ECEC94C" w14:textId="77777777" w:rsidR="00190160" w:rsidRDefault="00190160" w:rsidP="00190160"/>
    <w:p w14:paraId="4E0D39C2" w14:textId="77777777" w:rsidR="00190160" w:rsidRDefault="00190160" w:rsidP="00190160">
      <w:r>
        <w:t>Whatever it is, Houck said, the mystery body is so cold its temperature is no more than 40 degrees above “absolute” zero, which is 456 degrees Fahrenheit below zero. The telescope aboard IRAS is cooled so low and is so sensitive it can “see” objects in the heavens that are only 20 degrees above absolute zero.</w:t>
      </w:r>
    </w:p>
    <w:p w14:paraId="6C6D9673" w14:textId="77777777" w:rsidR="00190160" w:rsidRDefault="00190160" w:rsidP="00190160"/>
    <w:p w14:paraId="0BC83178" w14:textId="4BCE7A5C" w:rsidR="00190160" w:rsidRDefault="00190160" w:rsidP="00190160">
      <w:r>
        <w:t>When IRAS scientists first saw the mystery body and calculated that it could be as close as 50 trillion miles, there was some speculation that it might be moving toward Earth.</w:t>
      </w:r>
    </w:p>
    <w:p w14:paraId="4B38EC6B" w14:textId="61D2AC45" w:rsidR="009805B9" w:rsidRDefault="009805B9" w:rsidP="00190160"/>
    <w:p w14:paraId="04326870" w14:textId="77777777" w:rsidR="009805B9" w:rsidRDefault="009805B9" w:rsidP="009805B9">
      <w:r>
        <w:t>“It’s not incoming mail,” Cal Tech’s Neugebauer said. “I want to douse that idea with as much cold water as I can.”</w:t>
      </w:r>
    </w:p>
    <w:p w14:paraId="1CDD5074" w14:textId="77777777" w:rsidR="009805B9" w:rsidRDefault="009805B9" w:rsidP="009805B9"/>
    <w:p w14:paraId="62982E6F" w14:textId="69E693B6" w:rsidR="009805B9" w:rsidRDefault="009805B9" w:rsidP="009805B9">
      <w:r>
        <w:t xml:space="preserve"> (ITEM 123)</w:t>
      </w:r>
    </w:p>
    <w:p w14:paraId="6BCB6512" w14:textId="77777777" w:rsidR="009805B9" w:rsidRDefault="009805B9" w:rsidP="009805B9">
      <w:r>
        <w:t>December 31, 1983, Saturday,</w:t>
      </w:r>
    </w:p>
    <w:p w14:paraId="69E8AB94" w14:textId="77777777" w:rsidR="009805B9" w:rsidRDefault="009805B9" w:rsidP="009805B9">
      <w:r>
        <w:t>Final Edition</w:t>
      </w:r>
    </w:p>
    <w:p w14:paraId="1E0B3764" w14:textId="77777777" w:rsidR="009805B9" w:rsidRDefault="009805B9" w:rsidP="009805B9"/>
    <w:p w14:paraId="2F58BD03" w14:textId="77777777" w:rsidR="009805B9" w:rsidRDefault="009805B9" w:rsidP="009805B9">
      <w:r>
        <w:t>Then, what is it?</w:t>
      </w:r>
    </w:p>
    <w:p w14:paraId="7A57F314" w14:textId="77777777" w:rsidR="009805B9" w:rsidRDefault="009805B9" w:rsidP="009805B9"/>
    <w:p w14:paraId="1B15420D" w14:textId="77777777" w:rsidR="009805B9" w:rsidRDefault="009805B9" w:rsidP="009805B9">
      <w:r>
        <w:t>What if it is as large as Jupiter and so close to the sun it would be part of the solar system?</w:t>
      </w:r>
    </w:p>
    <w:p w14:paraId="1993A2E6" w14:textId="77777777" w:rsidR="009805B9" w:rsidRDefault="009805B9" w:rsidP="009805B9"/>
    <w:p w14:paraId="4FDD118B" w14:textId="77777777" w:rsidR="009805B9" w:rsidRDefault="009805B9" w:rsidP="009805B9">
      <w:r>
        <w:t xml:space="preserve">Conceivably, it could be the 10th planet astronomers have searched for in vain. It also might be a Jupiter-like star that started out to become a </w:t>
      </w:r>
      <w:proofErr w:type="gramStart"/>
      <w:r>
        <w:t>star eons</w:t>
      </w:r>
      <w:proofErr w:type="gramEnd"/>
      <w:r>
        <w:t xml:space="preserve"> ago but never got hot enough like the sun to become a star.</w:t>
      </w:r>
    </w:p>
    <w:p w14:paraId="0FFB7BE6" w14:textId="77777777" w:rsidR="009805B9" w:rsidRDefault="009805B9" w:rsidP="009805B9"/>
    <w:p w14:paraId="3DCCE69E" w14:textId="77777777" w:rsidR="009805B9" w:rsidRDefault="009805B9" w:rsidP="009805B9">
      <w:r>
        <w:t>While they cannot disprove that notion, Neugebauer and Houck are so bedeviled by it that they do not want to accept it.</w:t>
      </w:r>
    </w:p>
    <w:p w14:paraId="54305FE5" w14:textId="77777777" w:rsidR="009805B9" w:rsidRDefault="009805B9" w:rsidP="009805B9"/>
    <w:p w14:paraId="5EDBBD17" w14:textId="77777777" w:rsidR="009805B9" w:rsidRDefault="009805B9" w:rsidP="009805B9">
      <w:r>
        <w:t>Neugebauer and Houck “hope” the mystery body is a distant galaxy either so young that its stars have not begun to shine or so surrounded by dust that its starlight cannot penetrate the shroud.</w:t>
      </w:r>
    </w:p>
    <w:p w14:paraId="2EF20096" w14:textId="77777777" w:rsidR="009805B9" w:rsidRDefault="009805B9" w:rsidP="009805B9"/>
    <w:p w14:paraId="150D3D2E" w14:textId="77777777" w:rsidR="009805B9" w:rsidRDefault="009805B9" w:rsidP="009805B9">
      <w:r>
        <w:t>“I believe it’s one of these dark, young galaxies that we have never been able to observe before,” Neugebauer said.</w:t>
      </w:r>
    </w:p>
    <w:p w14:paraId="2C447A9B" w14:textId="77777777" w:rsidR="009805B9" w:rsidRDefault="009805B9" w:rsidP="009805B9"/>
    <w:p w14:paraId="5A206612" w14:textId="77777777" w:rsidR="009805B9" w:rsidRDefault="009805B9" w:rsidP="009805B9">
      <w:r>
        <w:t>“If it is, then it is a major step forward in our understanding of the size of the universe, how the universe formed and how it continues to form as time goes on.”</w:t>
      </w:r>
    </w:p>
    <w:p w14:paraId="27F8B19C" w14:textId="77777777" w:rsidR="009805B9" w:rsidRDefault="009805B9" w:rsidP="009805B9"/>
    <w:p w14:paraId="0AC264D3" w14:textId="77777777" w:rsidR="009805B9" w:rsidRDefault="009805B9" w:rsidP="009805B9">
      <w:r>
        <w:t xml:space="preserve">The next step in pinpointing what the mystery body is, </w:t>
      </w:r>
      <w:proofErr w:type="spellStart"/>
      <w:r>
        <w:t>Neuegebauer</w:t>
      </w:r>
      <w:proofErr w:type="spellEnd"/>
      <w:r>
        <w:t xml:space="preserve"> said, is to search for it with the world’s largest optical telescopes.</w:t>
      </w:r>
    </w:p>
    <w:p w14:paraId="63CC2B47" w14:textId="77777777" w:rsidR="009805B9" w:rsidRDefault="009805B9" w:rsidP="009805B9"/>
    <w:p w14:paraId="2AA521CE" w14:textId="77777777" w:rsidR="009805B9" w:rsidRDefault="009805B9" w:rsidP="009805B9">
      <w:r>
        <w:t>Already, the 100-inch diameter telescope at Cerro del Tololo in Chile has begun its search and the 200-inch telescope at Palomar Mountain in California has earmarked several nights next year to look for it.</w:t>
      </w:r>
    </w:p>
    <w:p w14:paraId="3EDCF8C1" w14:textId="77777777" w:rsidR="009805B9" w:rsidRDefault="009805B9" w:rsidP="009805B9"/>
    <w:p w14:paraId="3E3FE97E" w14:textId="77777777" w:rsidR="009805B9" w:rsidRDefault="009805B9" w:rsidP="009805B9">
      <w:r>
        <w:t>If the body is close enough and emits even a hint of light, the Palomar telescope should find it since the infrared satellite has pinpointed its position.</w:t>
      </w:r>
    </w:p>
    <w:p w14:paraId="4ED77097" w14:textId="77777777" w:rsidR="009805B9" w:rsidRDefault="009805B9" w:rsidP="009805B9"/>
    <w:p w14:paraId="3A073DBA" w14:textId="77777777" w:rsidR="009805B9" w:rsidRDefault="009805B9" w:rsidP="009805B9">
      <w:r>
        <w:t>(ITEM 127)</w:t>
      </w:r>
    </w:p>
    <w:p w14:paraId="42D7DF7D" w14:textId="77777777" w:rsidR="009805B9" w:rsidRDefault="009805B9" w:rsidP="009805B9"/>
    <w:p w14:paraId="6EA58CDC" w14:textId="77777777" w:rsidR="009805B9" w:rsidRDefault="009805B9" w:rsidP="009805B9">
      <w:r>
        <w:t>The distance from earth of a mysterious object in space was reported incorrectly in some editions yesterday. The correct figure is 50 billion miles.</w:t>
      </w:r>
    </w:p>
    <w:p w14:paraId="553177E4" w14:textId="77777777" w:rsidR="009805B9" w:rsidRDefault="009805B9" w:rsidP="009805B9"/>
    <w:p w14:paraId="6A27C661" w14:textId="65D155C5" w:rsidR="009805B9" w:rsidRDefault="009805B9" w:rsidP="009805B9">
      <w:r>
        <w:t>Articles appear as they were originally printed in The Washington Post and may not include subsequent corrections.</w:t>
      </w:r>
    </w:p>
    <w:p w14:paraId="1E25F4BD" w14:textId="77777777" w:rsidR="00190160" w:rsidRDefault="00190160" w:rsidP="00190160"/>
    <w:p w14:paraId="39213CA6" w14:textId="77777777" w:rsidR="00190160" w:rsidRDefault="00190160" w:rsidP="00190160">
      <w:pPr>
        <w:jc w:val="center"/>
      </w:pPr>
      <w:r>
        <w:t>* * *</w:t>
      </w:r>
    </w:p>
    <w:p w14:paraId="4B208A7D" w14:textId="2F68669E" w:rsidR="00190160" w:rsidRDefault="00190160" w:rsidP="00190160"/>
    <w:p w14:paraId="533578EA" w14:textId="0E2FFA40" w:rsidR="00F73641" w:rsidRDefault="00F73641" w:rsidP="00190160">
      <w:r>
        <w:t xml:space="preserve">From:  </w:t>
      </w:r>
      <w:hyperlink r:id="rId34" w:history="1">
        <w:r w:rsidRPr="00EF2226">
          <w:rPr>
            <w:rStyle w:val="Hyperlink"/>
          </w:rPr>
          <w:t>https://www.nytimes.com/1983/01/30/weekinreview/ideas-and-trends-clues-get-warm-in-the-search-for-planet-x.html</w:t>
        </w:r>
      </w:hyperlink>
    </w:p>
    <w:p w14:paraId="454DB39A" w14:textId="369616DC" w:rsidR="00F73641" w:rsidRDefault="00F73641" w:rsidP="00190160"/>
    <w:p w14:paraId="28273A8C" w14:textId="77777777" w:rsidR="00F73641" w:rsidRDefault="00F73641" w:rsidP="00F73641">
      <w:r>
        <w:t xml:space="preserve">SOMETHING out there beyond the farthest reaches of the known solar system seems to be tugging at </w:t>
      </w:r>
      <w:r>
        <w:lastRenderedPageBreak/>
        <w:t>Uranus and Neptune. Some gravitational force keeps perturbing the two giant planets, causing irregularities in their orbits. The force suggests a presence far away and unseen, a large object that may be the long-sought Planet X.</w:t>
      </w:r>
    </w:p>
    <w:p w14:paraId="03FDC7AF" w14:textId="77777777" w:rsidR="00F73641" w:rsidRDefault="00F73641" w:rsidP="00F73641"/>
    <w:p w14:paraId="39E2283E" w14:textId="77777777" w:rsidR="00F73641" w:rsidRDefault="00F73641" w:rsidP="00F73641">
      <w:r>
        <w:t>Evidence assembled in recent years has led several groups of astronomers to renew the search for the 10th planet. They are devoting more time to visual observations with the 200-inch telescope at Mount Palomar in California. They are tracking two Pioneer spacecraft, now approaching the orbit of distant Pluto, to see if variations in their trajectories provide clues to the source of the mysterious force. And they are hoping that a satellite-borne telescope launched last week will detect heat ''signatures'' from the planet, or whatever it is out there.</w:t>
      </w:r>
    </w:p>
    <w:p w14:paraId="342E97AF" w14:textId="77777777" w:rsidR="00F73641" w:rsidRDefault="00F73641" w:rsidP="00F73641"/>
    <w:p w14:paraId="7A7DE126" w14:textId="77777777" w:rsidR="00F73641" w:rsidRDefault="00F73641" w:rsidP="00F73641">
      <w:r>
        <w:t>The Infrared Astronomical Satellite was boosted into a 560-milehigh polar orbit Tuesday night from Vandenberg Air Force Base, Calif. It represents an $80-million venture by the United States, Britain and the Netherlands. In the next six or seven months, the telescope is expected to conduct a wide-ranging survey of nearly all the sky, detecting sources not of ordinary light but of infrared radiation, which is invisible to the human eye and largely absorbed by the atmosphere. Scientists thus hope that the new telescope will chart thousands of infrared-emitting objects that have gone undetected - stars, interstellar clouds, asteroids and, with any luck, the object that pulls at Uranus and Neptune.</w:t>
      </w:r>
    </w:p>
    <w:p w14:paraId="4A336112" w14:textId="77777777" w:rsidR="00F73641" w:rsidRDefault="00F73641" w:rsidP="00F73641"/>
    <w:p w14:paraId="301FC987" w14:textId="77777777" w:rsidR="00F73641" w:rsidRDefault="00F73641" w:rsidP="00F73641">
      <w:r>
        <w:t>The last time a serious search of the skies was made it led to the discovery in 1930 of Pluto, the ninth planet. But the story begins more than a century before that, after the discovery of Uranus in 1781 by the English astronomer and musician William Herschel. Until then, the planetary system seemed to end with Saturn.</w:t>
      </w:r>
    </w:p>
    <w:p w14:paraId="4E831FA7" w14:textId="77777777" w:rsidR="00F73641" w:rsidRDefault="00F73641" w:rsidP="00F73641"/>
    <w:p w14:paraId="17621AD1" w14:textId="77777777" w:rsidR="00F73641" w:rsidRDefault="00F73641" w:rsidP="00F73641">
      <w:r>
        <w:t>As astronomers observed Uranus, noting irregularities in its orbital path, many speculated that they were witnessing the gravitational pull of an unknown planet. So began the first planetary search based on astronomers' predictions, which ended in the 1840's with the discovery of Neptune almost simultaneously by English, French and German astronomers.</w:t>
      </w:r>
    </w:p>
    <w:p w14:paraId="29AB92E7" w14:textId="77777777" w:rsidR="00F73641" w:rsidRDefault="00F73641" w:rsidP="00F73641"/>
    <w:p w14:paraId="362F6CA1" w14:textId="77777777" w:rsidR="00F73641" w:rsidRDefault="00F73641" w:rsidP="00F73641">
      <w:r>
        <w:t>But Neptune was not massive enough to account entirely for the orbital behavior of Uranus. Indeed, Neptune itself seemed to be affected by a still more remote planet. In the late 19th century, two American astronomers, William H. Pickering and Percival Lowell, predicted the size and approximate location of the trans-Neptunian body, which Lowell called Planet X.</w:t>
      </w:r>
    </w:p>
    <w:p w14:paraId="5467259E" w14:textId="77777777" w:rsidR="00F73641" w:rsidRDefault="00F73641" w:rsidP="00F73641"/>
    <w:p w14:paraId="141B0308" w14:textId="77777777" w:rsidR="00F73641" w:rsidRDefault="00F73641" w:rsidP="00F73641">
      <w:r>
        <w:t>Years later, Pluto was detected by Clyde W. Tombaugh working at Lowell Observatory in Arizona. Several astronomers, however, suspected it might not be the Planet X of prediction. Subsequent observations proved them right. Pluto was too small to change the orbits of Uranus and Neptune; the combined mass of Pluto and its recently discovered satellite, Charon, is only one-fifth that of Earth's moon.</w:t>
      </w:r>
    </w:p>
    <w:p w14:paraId="6B4FFB35" w14:textId="77777777" w:rsidR="00F73641" w:rsidRDefault="00F73641" w:rsidP="00F73641"/>
    <w:p w14:paraId="76650E05" w14:textId="77777777" w:rsidR="00F73641" w:rsidRDefault="00F73641" w:rsidP="00F73641">
      <w:r>
        <w:t>Recent calculations by the United States Naval Observatory have confirmed the orbital perturbation exhibited by Uranus and Neptune, which Dr. Thomas C. Van Flandern, an astronomer at the observatory, says could be explained by ''a single undiscovered planet.'' He and a colleague, Dr. Robert Harrington, calculate that the 10th planet should be two to five times more massive than Earth and have a highly elliptical orbit that takes it some 5 billion miles beyond that of Pluto - hardly next-door but still within the gravitational influence of the Sun.</w:t>
      </w:r>
    </w:p>
    <w:p w14:paraId="1DD7DA11" w14:textId="77777777" w:rsidR="00F73641" w:rsidRDefault="00F73641" w:rsidP="00F73641"/>
    <w:p w14:paraId="7CD58894" w14:textId="77777777" w:rsidR="00F73641" w:rsidRDefault="00F73641" w:rsidP="00F73641">
      <w:r>
        <w:t>Some astronomers have reacted cautiously to 10th-planet predictions. They remember the long, futile quest for the planet Vulcan inside the orbit of Mercury; Vulcan, it turned out, did not exist. They wonder why such a large object as a 10th planet escaped the exhaustive survey by Mr. Tombaugh, who is sure it is not in the two-thirds of the sky he examined. But according to Dr. Ray T. Reynolds of the Ames Research Center in Mountain View, Calif., other astronomers ''are so sure of the 10th planet, they think there's nothing left but to name it.''</w:t>
      </w:r>
    </w:p>
    <w:p w14:paraId="26E57DC5" w14:textId="77777777" w:rsidR="00F73641" w:rsidRDefault="00F73641" w:rsidP="00F73641"/>
    <w:p w14:paraId="4D16A68A" w14:textId="77777777" w:rsidR="00F73641" w:rsidRDefault="00F73641" w:rsidP="00F73641">
      <w:r>
        <w:t xml:space="preserve">At a scientific meeting last summer, 10th-planet partisans tended to prevail. Alternative explanations for the outer-planet perturbations were offered. The something out there, some scientists said, might be an unseen black hole or neutron star passing through the Sun's vicinity. Defenders of the 10th planet parried the suggestions. Material falling into the </w:t>
      </w:r>
      <w:r>
        <w:lastRenderedPageBreak/>
        <w:t>gravitational field of a black hole, the remains of a very massive star after its complete gravitational collapse, should give off detectable X-rays, they noted; no X-rays have been detected. A neutron star, a less massive star that has collapsed to a highly dense state, should affect the courses of comets, they said; yet no such changes have been observed.</w:t>
      </w:r>
    </w:p>
    <w:p w14:paraId="78FFC9E8" w14:textId="77777777" w:rsidR="00F73641" w:rsidRDefault="00F73641" w:rsidP="00F73641"/>
    <w:p w14:paraId="07F1B7F4" w14:textId="77777777" w:rsidR="00F73641" w:rsidRDefault="00F73641" w:rsidP="00F73641">
      <w:r>
        <w:t>More credence was given to the hypothesis that a ''brown dwarf'' star accounts for the mysterious force. This is the informal name astronomers give to celestial bodies that were not massive enough for their thermonuclear furnaces to ignite; perhaps like the huge planet Jupiter, they just missed being self-illuminating stars.</w:t>
      </w:r>
    </w:p>
    <w:p w14:paraId="5F2ACA0E" w14:textId="77777777" w:rsidR="00F73641" w:rsidRDefault="00F73641" w:rsidP="00F73641"/>
    <w:p w14:paraId="079660B1" w14:textId="77777777" w:rsidR="00F73641" w:rsidRDefault="00F73641" w:rsidP="00F73641">
      <w:r>
        <w:t>Most stars are paired, so it is not unreasonable to suggest that the Sun has a dim companion. Moreover, a brown dwarf in the neighborhood might not reflect enough light to be seen far away, said Dr. John Anderson of the Jet Propulsion Laboratory in Pasadena, Calif. Its gravitational forces, however, should produce energy detectable by the Infrared Astronomical Satellite.</w:t>
      </w:r>
    </w:p>
    <w:p w14:paraId="2F082577" w14:textId="77777777" w:rsidR="00F73641" w:rsidRDefault="00F73641" w:rsidP="00F73641"/>
    <w:p w14:paraId="669224CA" w14:textId="77777777" w:rsidR="00F73641" w:rsidRDefault="00F73641" w:rsidP="00F73641">
      <w:r>
        <w:t>Whatever the mysterious force, be it a brown dwarf or a large planet, Dr. Anderson said he was ''quite optimistic'' that the infrared telescope might find it and that the Pioneer spacecraft could supply an estimate of the object's mass. Of course, no one can be sure that even this discovery would define the outermost boundary of the solar system.</w:t>
      </w:r>
    </w:p>
    <w:p w14:paraId="0F9A3C11" w14:textId="77777777" w:rsidR="00F73641" w:rsidRDefault="00F73641" w:rsidP="00F73641"/>
    <w:p w14:paraId="36F7CC2A" w14:textId="519754C6" w:rsidR="00F73641" w:rsidRDefault="00F73641" w:rsidP="00F73641">
      <w:r>
        <w:t>A version of this article appears in print on Jan. 30, 1983, Section 4, Page 20 of the National edition with the headline: IDEAS AND TRENDS; CLUES GET WARM IN THE SEARCH FOR PLANET X.</w:t>
      </w:r>
    </w:p>
    <w:p w14:paraId="67A328BF" w14:textId="77777777" w:rsidR="00190160" w:rsidRDefault="00190160" w:rsidP="00190160"/>
    <w:p w14:paraId="795F2184" w14:textId="77777777" w:rsidR="00190160" w:rsidRDefault="00190160" w:rsidP="00190160">
      <w:pPr>
        <w:jc w:val="center"/>
      </w:pPr>
      <w:r>
        <w:t>* * *</w:t>
      </w:r>
    </w:p>
    <w:p w14:paraId="5195C801" w14:textId="77777777" w:rsidR="00190160" w:rsidRDefault="00190160" w:rsidP="00190160"/>
    <w:p w14:paraId="5F267F81" w14:textId="77777777" w:rsidR="00190160" w:rsidRDefault="00190160" w:rsidP="00190160"/>
    <w:p w14:paraId="62F64DF4" w14:textId="77777777" w:rsidR="00190160" w:rsidRDefault="00190160" w:rsidP="00190160">
      <w:pPr>
        <w:jc w:val="center"/>
      </w:pPr>
      <w:r>
        <w:t>* * *</w:t>
      </w:r>
    </w:p>
    <w:p w14:paraId="1E197E88" w14:textId="77777777" w:rsidR="00190160" w:rsidRDefault="00190160" w:rsidP="00190160"/>
    <w:p w14:paraId="09450ED0" w14:textId="77777777" w:rsidR="00190160" w:rsidRDefault="00190160" w:rsidP="00190160"/>
    <w:bookmarkEnd w:id="29"/>
    <w:p w14:paraId="4D413FFF" w14:textId="68D7F885" w:rsidR="00013066" w:rsidRDefault="00013066" w:rsidP="007C08C2">
      <w:r w:rsidRPr="00013066">
        <w:t>Rabbi</w:t>
      </w:r>
      <w:r w:rsidR="00495F56">
        <w:t xml:space="preserve"> </w:t>
      </w:r>
      <w:r w:rsidRPr="00013066">
        <w:t>Cohen</w:t>
      </w:r>
      <w:r w:rsidR="00495F56">
        <w:t xml:space="preserve"> </w:t>
      </w:r>
      <w:r w:rsidRPr="00013066">
        <w:t>confirmed</w:t>
      </w:r>
      <w:r w:rsidR="00495F56">
        <w:t xml:space="preserve"> </w:t>
      </w:r>
      <w:r w:rsidRPr="00013066">
        <w:t>much</w:t>
      </w:r>
      <w:r w:rsidR="00495F56">
        <w:t xml:space="preserve"> </w:t>
      </w:r>
      <w:r w:rsidRPr="00013066">
        <w:t>of</w:t>
      </w:r>
      <w:r w:rsidR="00495F56">
        <w:t xml:space="preserve"> </w:t>
      </w:r>
      <w:r w:rsidRPr="00013066">
        <w:t>what</w:t>
      </w:r>
      <w:r w:rsidR="00495F56">
        <w:t xml:space="preserve"> </w:t>
      </w:r>
      <w:r w:rsidRPr="00013066">
        <w:t>Breaking</w:t>
      </w:r>
      <w:r w:rsidR="00495F56">
        <w:t xml:space="preserve"> </w:t>
      </w:r>
      <w:r w:rsidRPr="00013066">
        <w:t>Israel</w:t>
      </w:r>
      <w:r w:rsidR="00495F56">
        <w:t xml:space="preserve"> </w:t>
      </w:r>
      <w:r w:rsidRPr="00013066">
        <w:t>News</w:t>
      </w:r>
      <w:r w:rsidR="00495F56">
        <w:t xml:space="preserve"> </w:t>
      </w:r>
      <w:r w:rsidRPr="00013066">
        <w:t>has</w:t>
      </w:r>
      <w:r w:rsidR="00495F56">
        <w:t xml:space="preserve"> </w:t>
      </w:r>
      <w:r w:rsidRPr="00013066">
        <w:t>been</w:t>
      </w:r>
      <w:r w:rsidR="00495F56">
        <w:t xml:space="preserve"> </w:t>
      </w:r>
      <w:r w:rsidRPr="00013066">
        <w:t>reporting</w:t>
      </w:r>
      <w:r w:rsidR="00495F56">
        <w:t xml:space="preserve"> </w:t>
      </w:r>
      <w:r w:rsidRPr="00013066">
        <w:t>about</w:t>
      </w:r>
      <w:r w:rsidR="00495F56">
        <w:t xml:space="preserve"> </w:t>
      </w:r>
      <w:proofErr w:type="spellStart"/>
      <w:r w:rsidRPr="00013066">
        <w:t>Nibiru</w:t>
      </w:r>
      <w:proofErr w:type="spellEnd"/>
      <w:r w:rsidR="00495F56">
        <w:t xml:space="preserve"> </w:t>
      </w:r>
      <w:r w:rsidRPr="00013066">
        <w:t>since</w:t>
      </w:r>
      <w:r w:rsidR="00495F56">
        <w:t xml:space="preserve"> </w:t>
      </w:r>
      <w:r w:rsidRPr="00013066">
        <w:t>January</w:t>
      </w:r>
      <w:r w:rsidR="00495F56">
        <w:t xml:space="preserve"> </w:t>
      </w:r>
      <w:r w:rsidRPr="00013066">
        <w:t>2016.</w:t>
      </w:r>
      <w:r w:rsidR="00495F56">
        <w:t xml:space="preserve"> </w:t>
      </w:r>
      <w:r w:rsidRPr="00013066">
        <w:t>He</w:t>
      </w:r>
      <w:r w:rsidR="00495F56">
        <w:t xml:space="preserve"> </w:t>
      </w:r>
      <w:r w:rsidRPr="00013066">
        <w:t>spoke</w:t>
      </w:r>
      <w:r w:rsidR="00495F56">
        <w:t xml:space="preserve"> </w:t>
      </w:r>
      <w:r w:rsidRPr="00013066">
        <w:t>about</w:t>
      </w:r>
      <w:r w:rsidR="00495F56">
        <w:t xml:space="preserve"> </w:t>
      </w:r>
      <w:r w:rsidRPr="00013066">
        <w:t>how</w:t>
      </w:r>
      <w:r w:rsidR="00495F56">
        <w:t xml:space="preserve"> </w:t>
      </w:r>
      <w:r w:rsidRPr="00013066">
        <w:t>“a</w:t>
      </w:r>
      <w:r w:rsidR="00495F56">
        <w:t xml:space="preserve"> </w:t>
      </w:r>
      <w:r w:rsidRPr="00013066">
        <w:t>new</w:t>
      </w:r>
      <w:r w:rsidR="00495F56">
        <w:t xml:space="preserve"> </w:t>
      </w:r>
      <w:r w:rsidRPr="00013066">
        <w:t>star</w:t>
      </w:r>
      <w:r w:rsidR="00495F56">
        <w:t xml:space="preserve"> </w:t>
      </w:r>
      <w:r w:rsidRPr="00013066">
        <w:t>has</w:t>
      </w:r>
      <w:r w:rsidR="00495F56">
        <w:t xml:space="preserve"> </w:t>
      </w:r>
      <w:r w:rsidRPr="00013066">
        <w:t>come</w:t>
      </w:r>
      <w:r w:rsidR="00495F56">
        <w:t xml:space="preserve"> </w:t>
      </w:r>
      <w:r w:rsidRPr="00013066">
        <w:t>to</w:t>
      </w:r>
      <w:r w:rsidR="00495F56">
        <w:t xml:space="preserve"> </w:t>
      </w:r>
      <w:r w:rsidRPr="00013066">
        <w:t>the</w:t>
      </w:r>
      <w:r w:rsidR="00495F56">
        <w:t xml:space="preserve"> </w:t>
      </w:r>
      <w:r w:rsidRPr="00013066">
        <w:t>neighborhood,”</w:t>
      </w:r>
      <w:r w:rsidR="00495F56">
        <w:t xml:space="preserve"> </w:t>
      </w:r>
      <w:r w:rsidRPr="00013066">
        <w:t>and</w:t>
      </w:r>
      <w:r w:rsidR="00495F56">
        <w:t xml:space="preserve"> </w:t>
      </w:r>
      <w:r w:rsidRPr="00013066">
        <w:t>said</w:t>
      </w:r>
      <w:r w:rsidR="00495F56">
        <w:t xml:space="preserve"> </w:t>
      </w:r>
      <w:r w:rsidRPr="00013066">
        <w:t>that</w:t>
      </w:r>
      <w:r w:rsidR="00495F56">
        <w:t xml:space="preserve"> </w:t>
      </w:r>
      <w:r w:rsidRPr="00013066">
        <w:t>it</w:t>
      </w:r>
      <w:r w:rsidR="00495F56">
        <w:t xml:space="preserve"> </w:t>
      </w:r>
      <w:r w:rsidRPr="00013066">
        <w:t>was</w:t>
      </w:r>
      <w:r w:rsidR="00495F56">
        <w:t xml:space="preserve"> </w:t>
      </w:r>
      <w:r w:rsidRPr="00013066">
        <w:t>first</w:t>
      </w:r>
      <w:r w:rsidR="00495F56">
        <w:t xml:space="preserve"> </w:t>
      </w:r>
      <w:r w:rsidRPr="00013066">
        <w:t>discovered</w:t>
      </w:r>
      <w:r w:rsidR="00495F56">
        <w:t xml:space="preserve"> </w:t>
      </w:r>
      <w:r w:rsidRPr="00013066">
        <w:t>50</w:t>
      </w:r>
      <w:r w:rsidR="00495F56">
        <w:t xml:space="preserve"> </w:t>
      </w:r>
      <w:r w:rsidRPr="00013066">
        <w:t>years</w:t>
      </w:r>
      <w:r w:rsidR="00495F56">
        <w:t xml:space="preserve"> </w:t>
      </w:r>
      <w:r w:rsidRPr="00013066">
        <w:t>ago.</w:t>
      </w:r>
      <w:r w:rsidR="00495F56">
        <w:t xml:space="preserve"> </w:t>
      </w:r>
      <w:r w:rsidRPr="00013066">
        <w:t>Rabbi</w:t>
      </w:r>
      <w:r w:rsidR="00495F56">
        <w:t xml:space="preserve"> </w:t>
      </w:r>
      <w:r w:rsidRPr="00013066">
        <w:t>Cohen</w:t>
      </w:r>
      <w:r w:rsidR="00495F56">
        <w:t xml:space="preserve"> </w:t>
      </w:r>
      <w:r w:rsidRPr="00013066">
        <w:t>asserted</w:t>
      </w:r>
      <w:r w:rsidR="00495F56">
        <w:t xml:space="preserve"> </w:t>
      </w:r>
      <w:r w:rsidRPr="00013066">
        <w:t>that</w:t>
      </w:r>
      <w:r w:rsidR="00495F56">
        <w:t xml:space="preserve"> </w:t>
      </w:r>
      <w:r w:rsidRPr="00013066">
        <w:t>the</w:t>
      </w:r>
      <w:r w:rsidR="00495F56">
        <w:t xml:space="preserve"> </w:t>
      </w:r>
      <w:r w:rsidRPr="00013066">
        <w:t>Vatican</w:t>
      </w:r>
      <w:r w:rsidR="00495F56">
        <w:t xml:space="preserve"> </w:t>
      </w:r>
      <w:r w:rsidRPr="00013066">
        <w:t>and</w:t>
      </w:r>
      <w:r w:rsidR="00495F56">
        <w:t xml:space="preserve"> </w:t>
      </w:r>
      <w:r w:rsidRPr="00013066">
        <w:t>NASA</w:t>
      </w:r>
      <w:r w:rsidR="00495F56">
        <w:t xml:space="preserve"> </w:t>
      </w:r>
      <w:r w:rsidRPr="00013066">
        <w:t>built</w:t>
      </w:r>
      <w:r w:rsidR="00495F56">
        <w:t xml:space="preserve"> </w:t>
      </w:r>
      <w:r w:rsidRPr="00013066">
        <w:t>a</w:t>
      </w:r>
      <w:r w:rsidR="00495F56">
        <w:t xml:space="preserve"> </w:t>
      </w:r>
      <w:r w:rsidRPr="00013066">
        <w:t>special</w:t>
      </w:r>
      <w:r w:rsidR="00495F56">
        <w:t xml:space="preserve"> </w:t>
      </w:r>
      <w:r w:rsidRPr="00013066">
        <w:t>telescope</w:t>
      </w:r>
      <w:r w:rsidR="00495F56">
        <w:t xml:space="preserve"> </w:t>
      </w:r>
      <w:r w:rsidRPr="00013066">
        <w:t>30</w:t>
      </w:r>
      <w:r w:rsidR="00495F56">
        <w:t xml:space="preserve"> </w:t>
      </w:r>
      <w:r w:rsidRPr="00013066">
        <w:t>years</w:t>
      </w:r>
      <w:r w:rsidR="00495F56">
        <w:t xml:space="preserve"> </w:t>
      </w:r>
      <w:r w:rsidRPr="00013066">
        <w:t>ago</w:t>
      </w:r>
      <w:r w:rsidR="00495F56">
        <w:t xml:space="preserve"> </w:t>
      </w:r>
      <w:r w:rsidRPr="00013066">
        <w:t>in</w:t>
      </w:r>
      <w:r w:rsidR="00495F56">
        <w:t xml:space="preserve"> </w:t>
      </w:r>
      <w:r w:rsidRPr="00013066">
        <w:t>order</w:t>
      </w:r>
      <w:r w:rsidR="00495F56">
        <w:t xml:space="preserve"> </w:t>
      </w:r>
      <w:r w:rsidRPr="00013066">
        <w:t>to</w:t>
      </w:r>
      <w:r w:rsidR="00495F56">
        <w:t xml:space="preserve"> </w:t>
      </w:r>
      <w:r w:rsidRPr="00013066">
        <w:t>acquire</w:t>
      </w:r>
      <w:r w:rsidR="00495F56">
        <w:t xml:space="preserve"> </w:t>
      </w:r>
      <w:r w:rsidRPr="00013066">
        <w:t>information</w:t>
      </w:r>
      <w:r w:rsidR="00495F56">
        <w:t xml:space="preserve"> </w:t>
      </w:r>
      <w:r w:rsidRPr="00013066">
        <w:t>about</w:t>
      </w:r>
      <w:r w:rsidR="00495F56">
        <w:t xml:space="preserve"> </w:t>
      </w:r>
      <w:r w:rsidRPr="00013066">
        <w:t>this</w:t>
      </w:r>
      <w:r w:rsidR="00495F56">
        <w:t xml:space="preserve"> </w:t>
      </w:r>
      <w:r w:rsidRPr="00013066">
        <w:t>“new</w:t>
      </w:r>
      <w:r w:rsidR="00495F56">
        <w:t xml:space="preserve"> </w:t>
      </w:r>
      <w:r w:rsidRPr="00013066">
        <w:t>star”.</w:t>
      </w:r>
    </w:p>
    <w:p w14:paraId="493678A7" w14:textId="77777777" w:rsidR="00A76C46" w:rsidRDefault="00A76C46" w:rsidP="00A76C46"/>
    <w:p w14:paraId="49BF7955" w14:textId="57C47B46" w:rsidR="00A76C46" w:rsidRDefault="00A76C46" w:rsidP="00A76C46">
      <w:pPr>
        <w:jc w:val="center"/>
      </w:pPr>
      <w:r>
        <w:t>*</w:t>
      </w:r>
      <w:r w:rsidR="00495F56">
        <w:t xml:space="preserve"> </w:t>
      </w:r>
      <w:r>
        <w:t>*</w:t>
      </w:r>
      <w:r w:rsidR="00495F56">
        <w:t xml:space="preserve"> </w:t>
      </w:r>
      <w:r>
        <w:t>*</w:t>
      </w:r>
    </w:p>
    <w:p w14:paraId="519E837A" w14:textId="77777777" w:rsidR="00A76C46" w:rsidRDefault="00A76C46" w:rsidP="00A76C46"/>
    <w:p w14:paraId="195B1108" w14:textId="30C8D2B2" w:rsidR="00A76C46" w:rsidRDefault="00A76C46" w:rsidP="007C08C2">
      <w:r w:rsidRPr="00A76C46">
        <w:t>Rabbi</w:t>
      </w:r>
      <w:r w:rsidR="00495F56">
        <w:t xml:space="preserve"> </w:t>
      </w:r>
      <w:proofErr w:type="spellStart"/>
      <w:r w:rsidRPr="00A76C46">
        <w:t>Asore</w:t>
      </w:r>
      <w:proofErr w:type="spellEnd"/>
      <w:r w:rsidR="00495F56">
        <w:t xml:space="preserve"> </w:t>
      </w:r>
      <w:r w:rsidRPr="00A76C46">
        <w:t>said</w:t>
      </w:r>
      <w:r w:rsidR="00495F56">
        <w:t xml:space="preserve"> </w:t>
      </w:r>
      <w:r w:rsidRPr="00A76C46">
        <w:t>that</w:t>
      </w:r>
      <w:r w:rsidR="00495F56">
        <w:t xml:space="preserve"> </w:t>
      </w:r>
      <w:proofErr w:type="spellStart"/>
      <w:r w:rsidRPr="00A76C46">
        <w:t>Nibiru</w:t>
      </w:r>
      <w:proofErr w:type="spellEnd"/>
      <w:r w:rsidRPr="00A76C46">
        <w:t>,</w:t>
      </w:r>
      <w:r w:rsidR="00495F56">
        <w:t xml:space="preserve"> </w:t>
      </w:r>
      <w:r w:rsidRPr="00A76C46">
        <w:t>which</w:t>
      </w:r>
      <w:r w:rsidR="00495F56">
        <w:t xml:space="preserve"> </w:t>
      </w:r>
      <w:r w:rsidRPr="00A76C46">
        <w:t>is</w:t>
      </w:r>
      <w:r w:rsidR="00495F56">
        <w:t xml:space="preserve"> </w:t>
      </w:r>
      <w:r w:rsidRPr="00A76C46">
        <w:t>called</w:t>
      </w:r>
      <w:r w:rsidR="00495F56">
        <w:t xml:space="preserve"> </w:t>
      </w:r>
      <w:r w:rsidRPr="00A76C46">
        <w:t>the</w:t>
      </w:r>
      <w:r w:rsidR="00495F56">
        <w:t xml:space="preserve"> </w:t>
      </w:r>
      <w:r w:rsidRPr="00A76C46">
        <w:t>Star</w:t>
      </w:r>
      <w:r w:rsidR="00495F56">
        <w:t xml:space="preserve"> </w:t>
      </w:r>
      <w:r w:rsidRPr="00A76C46">
        <w:t>of</w:t>
      </w:r>
      <w:r w:rsidR="00495F56">
        <w:t xml:space="preserve"> </w:t>
      </w:r>
      <w:r w:rsidRPr="00A76C46">
        <w:t>Jacob</w:t>
      </w:r>
      <w:r w:rsidR="00495F56">
        <w:t xml:space="preserve"> </w:t>
      </w:r>
      <w:r w:rsidRPr="00A76C46">
        <w:t>in</w:t>
      </w:r>
      <w:r w:rsidR="00495F56">
        <w:t xml:space="preserve"> </w:t>
      </w:r>
      <w:r w:rsidRPr="00A76C46">
        <w:t>rabbinic</w:t>
      </w:r>
      <w:r w:rsidR="00495F56">
        <w:t xml:space="preserve"> </w:t>
      </w:r>
      <w:r w:rsidRPr="00A76C46">
        <w:t>sources,</w:t>
      </w:r>
      <w:r w:rsidR="00495F56">
        <w:t xml:space="preserve"> </w:t>
      </w:r>
      <w:r w:rsidRPr="00A76C46">
        <w:t>“is</w:t>
      </w:r>
      <w:r w:rsidR="00495F56">
        <w:t xml:space="preserve"> </w:t>
      </w:r>
      <w:r w:rsidRPr="00A76C46">
        <w:t>a</w:t>
      </w:r>
      <w:r w:rsidR="00495F56">
        <w:t xml:space="preserve"> </w:t>
      </w:r>
      <w:r w:rsidRPr="00A76C46">
        <w:t>sign</w:t>
      </w:r>
      <w:r w:rsidR="00495F56">
        <w:t xml:space="preserve"> </w:t>
      </w:r>
      <w:r w:rsidRPr="00A76C46">
        <w:t>of</w:t>
      </w:r>
      <w:r w:rsidR="00495F56">
        <w:t xml:space="preserve"> </w:t>
      </w:r>
      <w:r w:rsidRPr="00A76C46">
        <w:t>the</w:t>
      </w:r>
      <w:r w:rsidR="00495F56">
        <w:t xml:space="preserve"> </w:t>
      </w:r>
      <w:r w:rsidRPr="00A76C46">
        <w:t>coming,</w:t>
      </w:r>
      <w:r w:rsidR="00495F56">
        <w:t xml:space="preserve"> </w:t>
      </w:r>
      <w:r w:rsidRPr="00A76C46">
        <w:t>foretelling</w:t>
      </w:r>
      <w:r w:rsidR="00495F56">
        <w:t xml:space="preserve"> </w:t>
      </w:r>
      <w:r w:rsidRPr="00A76C46">
        <w:t>of</w:t>
      </w:r>
      <w:r w:rsidR="00495F56">
        <w:t xml:space="preserve"> </w:t>
      </w:r>
      <w:r w:rsidRPr="00A76C46">
        <w:t>the</w:t>
      </w:r>
      <w:r w:rsidR="00495F56">
        <w:t xml:space="preserve"> </w:t>
      </w:r>
      <w:r w:rsidRPr="00A76C46">
        <w:t>coming</w:t>
      </w:r>
      <w:r w:rsidR="00495F56">
        <w:t xml:space="preserve"> </w:t>
      </w:r>
      <w:r w:rsidRPr="00A76C46">
        <w:t>of</w:t>
      </w:r>
      <w:r w:rsidR="00495F56">
        <w:t xml:space="preserve"> </w:t>
      </w:r>
      <w:r w:rsidR="000D2528" w:rsidRPr="00A76C46">
        <w:t>Mashiach</w:t>
      </w:r>
      <w:r w:rsidR="00495F56">
        <w:t xml:space="preserve"> </w:t>
      </w:r>
      <w:r w:rsidRPr="00A76C46">
        <w:t>(Messiah).”</w:t>
      </w:r>
    </w:p>
    <w:p w14:paraId="691C3AB6" w14:textId="7B05394C" w:rsidR="00013066" w:rsidRDefault="00013066" w:rsidP="007C08C2"/>
    <w:p w14:paraId="12740901" w14:textId="77777777" w:rsidR="00013066" w:rsidRDefault="00013066" w:rsidP="007C08C2"/>
    <w:p w14:paraId="55C389EC" w14:textId="77777777" w:rsidR="00013066" w:rsidRPr="007C08C2" w:rsidRDefault="00013066" w:rsidP="007C08C2"/>
    <w:p w14:paraId="12B98CFD" w14:textId="77777777" w:rsidR="007C08C2" w:rsidRPr="007C08C2" w:rsidRDefault="007C08C2" w:rsidP="007C08C2"/>
    <w:p w14:paraId="736282C0" w14:textId="77777777" w:rsidR="007C08C2" w:rsidRPr="007C08C2" w:rsidRDefault="007C08C2" w:rsidP="007C08C2"/>
    <w:p w14:paraId="253EEC79" w14:textId="146CD467" w:rsidR="007C08C2" w:rsidRPr="007C08C2" w:rsidRDefault="007C08C2" w:rsidP="009A7948">
      <w:pPr>
        <w:pStyle w:val="Heading1"/>
        <w:keepLines/>
      </w:pPr>
      <w:bookmarkStart w:id="30" w:name="_Toc121697055"/>
      <w:proofErr w:type="spellStart"/>
      <w:r w:rsidRPr="007C08C2">
        <w:t>Nibiru</w:t>
      </w:r>
      <w:proofErr w:type="spellEnd"/>
      <w:r w:rsidRPr="007C08C2">
        <w:t>,</w:t>
      </w:r>
      <w:r w:rsidR="00495F56">
        <w:t xml:space="preserve"> </w:t>
      </w:r>
      <w:r w:rsidRPr="007C08C2">
        <w:t>the</w:t>
      </w:r>
      <w:r w:rsidR="00495F56">
        <w:t xml:space="preserve"> </w:t>
      </w:r>
      <w:r w:rsidRPr="007C08C2">
        <w:t>planet</w:t>
      </w:r>
      <w:r w:rsidR="00495F56">
        <w:t xml:space="preserve"> </w:t>
      </w:r>
      <w:r w:rsidRPr="007C08C2">
        <w:t>of</w:t>
      </w:r>
      <w:r w:rsidR="00495F56">
        <w:t xml:space="preserve"> </w:t>
      </w:r>
      <w:r w:rsidRPr="007C08C2">
        <w:t>the</w:t>
      </w:r>
      <w:r w:rsidR="00495F56">
        <w:t xml:space="preserve"> </w:t>
      </w:r>
      <w:r w:rsidRPr="007C08C2">
        <w:t>Anunnaki</w:t>
      </w:r>
      <w:bookmarkEnd w:id="30"/>
    </w:p>
    <w:p w14:paraId="5AF2326B" w14:textId="5C83BEDE" w:rsidR="001C4A9F" w:rsidRDefault="001C4A9F" w:rsidP="009A7948">
      <w:pPr>
        <w:keepNext/>
        <w:keepLines/>
      </w:pPr>
    </w:p>
    <w:p w14:paraId="453E3259" w14:textId="0D21F69A" w:rsidR="00E83CD1" w:rsidRDefault="00E83CD1" w:rsidP="009A7948">
      <w:pPr>
        <w:keepNext/>
        <w:keepLines/>
      </w:pPr>
      <w:r>
        <w:rPr>
          <w:noProof/>
        </w:rPr>
        <w:drawing>
          <wp:inline distT="0" distB="0" distL="0" distR="0" wp14:anchorId="563E8548" wp14:editId="50BF3D37">
            <wp:extent cx="3200400" cy="1796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1796415"/>
                    </a:xfrm>
                    <a:prstGeom prst="rect">
                      <a:avLst/>
                    </a:prstGeom>
                    <a:noFill/>
                    <a:ln>
                      <a:noFill/>
                    </a:ln>
                  </pic:spPr>
                </pic:pic>
              </a:graphicData>
            </a:graphic>
          </wp:inline>
        </w:drawing>
      </w:r>
    </w:p>
    <w:p w14:paraId="2AA0BEC9" w14:textId="3F7A4A41" w:rsidR="00E83CD1" w:rsidRDefault="00E83CD1" w:rsidP="00E83CD1">
      <w:pPr>
        <w:keepNext/>
        <w:keepLines/>
        <w:jc w:val="center"/>
      </w:pPr>
      <w:r w:rsidRPr="00E83CD1">
        <w:t>The latest images from 5/26/2022</w:t>
      </w:r>
    </w:p>
    <w:p w14:paraId="517F75B5" w14:textId="21D36F48" w:rsidR="00E83CD1" w:rsidRDefault="00E83CD1" w:rsidP="00E83CD1">
      <w:pPr>
        <w:keepNext/>
        <w:keepLines/>
      </w:pPr>
    </w:p>
    <w:p w14:paraId="3CF61F0F" w14:textId="77777777" w:rsidR="00E83CD1" w:rsidRDefault="00E83CD1" w:rsidP="001C4A9F">
      <w:pPr>
        <w:keepNext/>
        <w:keepLines/>
      </w:pPr>
    </w:p>
    <w:p w14:paraId="19253481" w14:textId="73C3E35B" w:rsidR="009A7948" w:rsidRDefault="001C4A9F" w:rsidP="001C4A9F">
      <w:pPr>
        <w:keepNext/>
        <w:keepLines/>
      </w:pPr>
      <w:r>
        <w:rPr>
          <w:noProof/>
        </w:rPr>
        <w:drawing>
          <wp:anchor distT="0" distB="0" distL="114300" distR="114300" simplePos="0" relativeHeight="251663360" behindDoc="0" locked="0" layoutInCell="1" allowOverlap="1" wp14:anchorId="303AFC42" wp14:editId="53888BDD">
            <wp:simplePos x="0" y="0"/>
            <wp:positionH relativeFrom="column">
              <wp:posOffset>0</wp:posOffset>
            </wp:positionH>
            <wp:positionV relativeFrom="paragraph">
              <wp:posOffset>609600</wp:posOffset>
            </wp:positionV>
            <wp:extent cx="3200400" cy="2105025"/>
            <wp:effectExtent l="0" t="0" r="0" b="9525"/>
            <wp:wrapTight wrapText="bothSides">
              <wp:wrapPolygon edited="0">
                <wp:start x="0" y="0"/>
                <wp:lineTo x="0" y="21502"/>
                <wp:lineTo x="21471" y="21502"/>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00400" cy="2105025"/>
                    </a:xfrm>
                    <a:prstGeom prst="rect">
                      <a:avLst/>
                    </a:prstGeom>
                  </pic:spPr>
                </pic:pic>
              </a:graphicData>
            </a:graphic>
          </wp:anchor>
        </w:drawing>
      </w:r>
      <w:r w:rsidRPr="001C4A9F">
        <w:t>Summary of</w:t>
      </w:r>
      <w:r>
        <w:t xml:space="preserve"> </w:t>
      </w:r>
      <w:r w:rsidRPr="001C4A9F">
        <w:t>The Washington Post article dated</w:t>
      </w:r>
      <w:r>
        <w:t xml:space="preserve"> </w:t>
      </w:r>
      <w:r w:rsidRPr="001C4A9F">
        <w:t>December 30, 1983, page A1 – reads:</w:t>
      </w:r>
    </w:p>
    <w:p w14:paraId="3D1882A4" w14:textId="77777777" w:rsidR="009A7948" w:rsidRDefault="009A7948" w:rsidP="009A7948">
      <w:pPr>
        <w:keepNext/>
        <w:keepLines/>
      </w:pPr>
    </w:p>
    <w:p w14:paraId="173EF07D" w14:textId="77777777" w:rsidR="007629E5" w:rsidRPr="007629E5" w:rsidRDefault="007629E5" w:rsidP="00AC1E3D">
      <w:pPr>
        <w:jc w:val="center"/>
      </w:pPr>
      <w:r w:rsidRPr="007629E5">
        <w:t>The Absolute Truth</w:t>
      </w:r>
    </w:p>
    <w:p w14:paraId="649CB7C3" w14:textId="3B7E516E" w:rsidR="007629E5" w:rsidRDefault="007629E5" w:rsidP="00AC1E3D">
      <w:pPr>
        <w:jc w:val="center"/>
      </w:pPr>
      <w:r w:rsidRPr="007629E5">
        <w:t>By: Menachem Robinson</w:t>
      </w:r>
    </w:p>
    <w:p w14:paraId="7806B203" w14:textId="77777777" w:rsidR="00AC1E3D" w:rsidRPr="007629E5" w:rsidRDefault="00AC1E3D" w:rsidP="007629E5"/>
    <w:p w14:paraId="6B429133" w14:textId="23409354" w:rsidR="007629E5" w:rsidRDefault="007629E5" w:rsidP="007629E5">
      <w:r w:rsidRPr="007629E5">
        <w:t xml:space="preserve">I have been asked by the good people at Israel News Talk Radio to give a summary about one of the most </w:t>
      </w:r>
      <w:r w:rsidRPr="007629E5">
        <w:lastRenderedPageBreak/>
        <w:t xml:space="preserve">important topics being discussed these days: </w:t>
      </w:r>
      <w:proofErr w:type="spellStart"/>
      <w:r w:rsidRPr="007629E5">
        <w:t>Nibiru</w:t>
      </w:r>
      <w:proofErr w:type="spellEnd"/>
      <w:r w:rsidRPr="007629E5">
        <w:t xml:space="preserve">.  I am a retired Electronics Engineer who has studied science for about 60 years.  I also am an observant Jew, living in Israel, who has studied the word of Hashem (G-d) for about 69 years.  I know that the One Who created the Laws of Physics, the Laws of Chemistry and the Laws of Biology is the Same One who wrote the Torah and created everything that exists, including us.  That was a loaded statement that lets us know that there is no discrepancy between the Torah and science and that all of science and mathematics is in Jewish scriptures – after all it came from the same Source.  I mention this since my many decades of scientific research on the subject of </w:t>
      </w:r>
      <w:proofErr w:type="spellStart"/>
      <w:r w:rsidRPr="007629E5">
        <w:t>Nibiru</w:t>
      </w:r>
      <w:proofErr w:type="spellEnd"/>
      <w:r w:rsidRPr="007629E5">
        <w:t xml:space="preserve"> is totally corroborated by the word of Hashem.</w:t>
      </w:r>
    </w:p>
    <w:p w14:paraId="7F60B14A" w14:textId="77777777" w:rsidR="00AC1E3D" w:rsidRPr="007629E5" w:rsidRDefault="00AC1E3D" w:rsidP="007629E5"/>
    <w:p w14:paraId="3423C54E" w14:textId="33E8211D" w:rsidR="00AC1E3D" w:rsidRDefault="007629E5" w:rsidP="007629E5">
      <w:r w:rsidRPr="007629E5">
        <w:t>To begin, let me give some education on the subject.  For decades astronomers believed, mostly because of gravitational anomalies on the planets in our solar system, that there was a tenth planet (after Pluto was designated as the ninth planet in our solar system).  The tenth planet was named Planet X, X being the Roman numeral for 10.  Go to Wikipedia for many more details: </w:t>
      </w:r>
    </w:p>
    <w:p w14:paraId="6B4B3178" w14:textId="77777777" w:rsidR="00AC1E3D" w:rsidRDefault="00AC1E3D" w:rsidP="007629E5"/>
    <w:p w14:paraId="73C937CD" w14:textId="12EF2042" w:rsidR="007629E5" w:rsidRPr="007629E5" w:rsidRDefault="00AC1E3D" w:rsidP="007629E5">
      <w:hyperlink r:id="rId37" w:history="1">
        <w:r w:rsidRPr="007629E5">
          <w:rPr>
            <w:rStyle w:val="Hyperlink"/>
            <w:b/>
            <w:bCs/>
          </w:rPr>
          <w:t>https://en.wikipedia.org/wiki/Planets_beyond_Neptune</w:t>
        </w:r>
      </w:hyperlink>
    </w:p>
    <w:p w14:paraId="7FF9E159" w14:textId="77777777" w:rsidR="00AC1E3D" w:rsidRDefault="007629E5" w:rsidP="007629E5">
      <w:proofErr w:type="gramStart"/>
      <w:r w:rsidRPr="007629E5">
        <w:t>Also</w:t>
      </w:r>
      <w:proofErr w:type="gramEnd"/>
      <w:r w:rsidRPr="007629E5">
        <w:t xml:space="preserve"> for many decades (I heard about it in the 1960’s) our sun was believed to be a companion star in a binary system, two suns with two solar </w:t>
      </w:r>
      <w:proofErr w:type="gramStart"/>
      <w:r w:rsidRPr="007629E5">
        <w:t>system’s</w:t>
      </w:r>
      <w:proofErr w:type="gramEnd"/>
      <w:r w:rsidRPr="007629E5">
        <w:t xml:space="preserve"> in orbit around each other:</w:t>
      </w:r>
    </w:p>
    <w:p w14:paraId="096EB16E" w14:textId="3DE47218" w:rsidR="007629E5" w:rsidRPr="007629E5" w:rsidRDefault="007629E5" w:rsidP="007629E5">
      <w:r w:rsidRPr="007629E5">
        <w:br/>
      </w:r>
      <w:r w:rsidRPr="007629E5">
        <w:rPr>
          <w:noProof/>
        </w:rPr>
        <w:drawing>
          <wp:inline distT="0" distB="0" distL="0" distR="0" wp14:anchorId="6179E84C" wp14:editId="41BB6926">
            <wp:extent cx="3200400" cy="1529715"/>
            <wp:effectExtent l="0" t="0" r="0" b="0"/>
            <wp:docPr id="27" name="Picture 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1529715"/>
                    </a:xfrm>
                    <a:prstGeom prst="rect">
                      <a:avLst/>
                    </a:prstGeom>
                    <a:noFill/>
                    <a:ln>
                      <a:noFill/>
                    </a:ln>
                  </pic:spPr>
                </pic:pic>
              </a:graphicData>
            </a:graphic>
          </wp:inline>
        </w:drawing>
      </w:r>
    </w:p>
    <w:p w14:paraId="76998979" w14:textId="297D6B98" w:rsidR="007629E5" w:rsidRDefault="007629E5" w:rsidP="007629E5">
      <w:r w:rsidRPr="007629E5">
        <w:t xml:space="preserve">In 1982 NASA saw this dwarf star companion to our sun and started to track its entry into our solar system.  In 1983 President Reagan signed Executive Order 12356 which made it Top Secret.  The reason for the EO, which has been continued by every president up to today, is beyond the scope of my message here, but I will touch upon some details below.  The Hubble Space Telescope was put up for </w:t>
      </w:r>
      <w:r w:rsidRPr="007629E5">
        <w:t>the purpose of tracking this dwarf star.  The true purpose of the Hubble also was kept secret; prompting the lies to the public about deep space exploration (yes, they used it for that purpose as a cover-up for the truth).</w:t>
      </w:r>
    </w:p>
    <w:p w14:paraId="4B9575DE" w14:textId="77777777" w:rsidR="007629E5" w:rsidRPr="007629E5" w:rsidRDefault="007629E5" w:rsidP="007629E5"/>
    <w:p w14:paraId="7B3BCFDA" w14:textId="0E899556" w:rsidR="007629E5" w:rsidRDefault="007629E5" w:rsidP="007629E5">
      <w:r w:rsidRPr="007629E5">
        <w:t>That dwarf star with its accompanying 7 planets/moons is “</w:t>
      </w:r>
      <w:proofErr w:type="spellStart"/>
      <w:r w:rsidRPr="007629E5">
        <w:t>Nibiru</w:t>
      </w:r>
      <w:proofErr w:type="spellEnd"/>
      <w:r w:rsidRPr="007629E5">
        <w:t xml:space="preserve">.”  Its approach, the devastation that it has already caused and will cause has been kept secret by NASA and professional astronomers around the world (those who blew the whistle on this horror have mysteriously disappeared).  Before the secrecy started, NASA did release pictures of </w:t>
      </w:r>
      <w:proofErr w:type="spellStart"/>
      <w:r w:rsidRPr="007629E5">
        <w:t>Nibiru</w:t>
      </w:r>
      <w:proofErr w:type="spellEnd"/>
      <w:r w:rsidRPr="007629E5">
        <w:t xml:space="preserve"> taken when it was still far away approaching our solar system.   Here is one such picture on my </w:t>
      </w:r>
      <w:hyperlink r:id="rId39" w:tgtFrame="_blank" w:history="1">
        <w:r w:rsidRPr="007629E5">
          <w:rPr>
            <w:rStyle w:val="Hyperlink"/>
            <w:b/>
            <w:bCs/>
          </w:rPr>
          <w:t>blog</w:t>
        </w:r>
      </w:hyperlink>
      <w:r w:rsidRPr="007629E5">
        <w:t>.</w:t>
      </w:r>
    </w:p>
    <w:p w14:paraId="4F32AA61" w14:textId="77777777" w:rsidR="007629E5" w:rsidRPr="007629E5" w:rsidRDefault="007629E5" w:rsidP="007629E5"/>
    <w:p w14:paraId="40A1E9C9" w14:textId="4F4D25AD" w:rsidR="007629E5" w:rsidRDefault="007629E5" w:rsidP="007629E5">
      <w:r w:rsidRPr="007629E5">
        <w:t>One of the things that helps perpetuate the confusion is that a red dwarf star, although a sun, appears more like a planet than a sun.  It does not have the approximate 10,000 degrees Fahrenheit surface temperature of our sun, but nonetheless still has a surface temperature of less than 4,000 </w:t>
      </w:r>
      <w:hyperlink r:id="rId40" w:history="1">
        <w:r w:rsidRPr="007629E5">
          <w:rPr>
            <w:rStyle w:val="Hyperlink"/>
            <w:b/>
            <w:bCs/>
          </w:rPr>
          <w:t>K</w:t>
        </w:r>
      </w:hyperlink>
      <w:r w:rsidRPr="007629E5">
        <w:t xml:space="preserve">elvin (6740.33 Fahrenheit).  It also is nowhere near the luminosity level of our sun.  Although the characteristics are different between our sun and a red dwarf sun, like </w:t>
      </w:r>
      <w:proofErr w:type="spellStart"/>
      <w:r w:rsidRPr="007629E5">
        <w:t>Nibiru</w:t>
      </w:r>
      <w:proofErr w:type="spellEnd"/>
      <w:r w:rsidRPr="007629E5">
        <w:t>, it is obviously not a planet.</w:t>
      </w:r>
    </w:p>
    <w:p w14:paraId="5DAB452C" w14:textId="77777777" w:rsidR="007629E5" w:rsidRPr="007629E5" w:rsidRDefault="007629E5" w:rsidP="007629E5"/>
    <w:p w14:paraId="1E92AD25" w14:textId="2E3664BF" w:rsidR="007629E5" w:rsidRDefault="007629E5" w:rsidP="007629E5">
      <w:r w:rsidRPr="007629E5">
        <w:t xml:space="preserve">The great secrecy is all about the New World Order agenda of the global elite.  They are planning a Communist one world government where the remaining population of 500 million people will be slaves to the global elite who plan to own this world.  How will they get the population reduced by 93% to result in only 500 million?  They have instituted many efforts including the planning of a nuclear world war.  But they are very much relying on </w:t>
      </w:r>
      <w:proofErr w:type="spellStart"/>
      <w:r w:rsidRPr="007629E5">
        <w:t>Nibiru</w:t>
      </w:r>
      <w:proofErr w:type="spellEnd"/>
      <w:r w:rsidRPr="007629E5">
        <w:t xml:space="preserve"> to kill most of the world population, due to the devastating effects that </w:t>
      </w:r>
      <w:proofErr w:type="spellStart"/>
      <w:r w:rsidRPr="007629E5">
        <w:t>Nibiru</w:t>
      </w:r>
      <w:proofErr w:type="spellEnd"/>
      <w:r w:rsidRPr="007629E5">
        <w:t xml:space="preserve"> has and will continue to cause.  They therefore have kept us uninformed and in harm’s way with total secrecy.  They want to ensure that there is no preparation for us, while they go into their underground cities to survive (the finer details and even all the proof is beyond the scope of this writing).  Yes, the evil ones have a world war planned in case </w:t>
      </w:r>
      <w:proofErr w:type="spellStart"/>
      <w:r w:rsidRPr="007629E5">
        <w:t>Nibiru</w:t>
      </w:r>
      <w:proofErr w:type="spellEnd"/>
      <w:r w:rsidRPr="007629E5">
        <w:t xml:space="preserve"> doesn’t meet their evil expectations.</w:t>
      </w:r>
    </w:p>
    <w:p w14:paraId="77C3B180" w14:textId="77777777" w:rsidR="007629E5" w:rsidRPr="007629E5" w:rsidRDefault="007629E5" w:rsidP="007629E5"/>
    <w:p w14:paraId="7C093835" w14:textId="434ACE1A" w:rsidR="007629E5" w:rsidRDefault="007629E5" w:rsidP="007629E5">
      <w:r w:rsidRPr="007629E5">
        <w:lastRenderedPageBreak/>
        <w:t xml:space="preserve">Due to the secrecy of </w:t>
      </w:r>
      <w:proofErr w:type="spellStart"/>
      <w:r w:rsidRPr="007629E5">
        <w:t>Nibiru</w:t>
      </w:r>
      <w:proofErr w:type="spellEnd"/>
      <w:r w:rsidRPr="007629E5">
        <w:t xml:space="preserve">, there is great confusion in the world.  Most of what we are seeing in articles and YouTube videos are from amateurs who are only guessing at what they are seeing and its effects.  Credibility is lost since they don’t even know what to call it.  Mostly, it is being called Planet X or </w:t>
      </w:r>
      <w:proofErr w:type="spellStart"/>
      <w:r w:rsidRPr="007629E5">
        <w:t>Nibiru</w:t>
      </w:r>
      <w:proofErr w:type="spellEnd"/>
      <w:r w:rsidRPr="007629E5">
        <w:t xml:space="preserve"> Planet X.  </w:t>
      </w:r>
      <w:r w:rsidRPr="007629E5">
        <w:rPr>
          <w:b/>
          <w:bCs/>
        </w:rPr>
        <w:t>NIBIRU AND PLANET X are two different heavenly bodies completely, and are not even in the same solar system.</w:t>
      </w:r>
      <w:r w:rsidRPr="007629E5">
        <w:t xml:space="preserve">  The term came about because of the secrecy of </w:t>
      </w:r>
      <w:proofErr w:type="spellStart"/>
      <w:r w:rsidRPr="007629E5">
        <w:t>Nibiru</w:t>
      </w:r>
      <w:proofErr w:type="spellEnd"/>
      <w:r w:rsidRPr="007629E5">
        <w:t xml:space="preserve">, and the fact that only amateur sky watchers were trying to report on the subject.  Since NASA and the global elite want to pretend </w:t>
      </w:r>
      <w:proofErr w:type="spellStart"/>
      <w:r w:rsidRPr="007629E5">
        <w:t>Nibiru</w:t>
      </w:r>
      <w:proofErr w:type="spellEnd"/>
      <w:r w:rsidRPr="007629E5">
        <w:t xml:space="preserve"> doesn’t exist, they perpetuated the names, </w:t>
      </w:r>
      <w:proofErr w:type="spellStart"/>
      <w:r w:rsidRPr="007629E5">
        <w:t>Nibiru</w:t>
      </w:r>
      <w:proofErr w:type="spellEnd"/>
      <w:r w:rsidRPr="007629E5">
        <w:t xml:space="preserve"> Planet X, Planet 7X, Planet 9, Planet 9X, Nemesis, Wormwood, Destroyer, </w:t>
      </w:r>
      <w:proofErr w:type="spellStart"/>
      <w:r w:rsidRPr="007629E5">
        <w:t>Hercalubus</w:t>
      </w:r>
      <w:proofErr w:type="spellEnd"/>
      <w:r w:rsidRPr="007629E5">
        <w:t>; anything to fool the public and keep us uninformed (and in harm’s way).</w:t>
      </w:r>
    </w:p>
    <w:p w14:paraId="27D19463" w14:textId="77777777" w:rsidR="007629E5" w:rsidRPr="007629E5" w:rsidRDefault="007629E5" w:rsidP="007629E5"/>
    <w:p w14:paraId="08BE4C4F" w14:textId="65BF3689" w:rsidR="007629E5" w:rsidRDefault="007629E5" w:rsidP="007629E5">
      <w:proofErr w:type="spellStart"/>
      <w:r w:rsidRPr="007629E5">
        <w:t>Nibiru</w:t>
      </w:r>
      <w:proofErr w:type="spellEnd"/>
      <w:r w:rsidRPr="007629E5">
        <w:t xml:space="preserve"> is about fourteen times the size of Earth.  How big is </w:t>
      </w:r>
      <w:hyperlink r:id="rId41" w:tgtFrame="_blank" w:history="1">
        <w:r w:rsidRPr="007629E5">
          <w:rPr>
            <w:rStyle w:val="Hyperlink"/>
            <w:b/>
            <w:bCs/>
          </w:rPr>
          <w:t>that</w:t>
        </w:r>
      </w:hyperlink>
      <w:r w:rsidRPr="007629E5">
        <w:t>?</w:t>
      </w:r>
    </w:p>
    <w:p w14:paraId="739C03CD" w14:textId="77777777" w:rsidR="007629E5" w:rsidRPr="007629E5" w:rsidRDefault="007629E5" w:rsidP="007629E5"/>
    <w:p w14:paraId="07821A57" w14:textId="302E37B2" w:rsidR="007629E5" w:rsidRDefault="007629E5" w:rsidP="007629E5">
      <w:r w:rsidRPr="007629E5">
        <w:t xml:space="preserve">There is so much debate as to whether </w:t>
      </w:r>
      <w:proofErr w:type="spellStart"/>
      <w:r w:rsidRPr="007629E5">
        <w:t>Nibiru</w:t>
      </w:r>
      <w:proofErr w:type="spellEnd"/>
      <w:r w:rsidRPr="007629E5">
        <w:t xml:space="preserve"> is even real, but that can only come from individuals who ignore all the devastation </w:t>
      </w:r>
      <w:proofErr w:type="spellStart"/>
      <w:r w:rsidRPr="007629E5">
        <w:t>Nibiru</w:t>
      </w:r>
      <w:proofErr w:type="spellEnd"/>
      <w:r w:rsidRPr="007629E5">
        <w:t xml:space="preserve"> has already caused (past tense).  Its approach has already caused tremendous chaos in the world and it will increase greatly as it approaches and flies by.  It is not just the star and its planets/moons but there also are millions of miles of space debris ahead and behind </w:t>
      </w:r>
      <w:proofErr w:type="spellStart"/>
      <w:r w:rsidRPr="007629E5">
        <w:t>Nibiru</w:t>
      </w:r>
      <w:proofErr w:type="spellEnd"/>
      <w:r w:rsidRPr="007629E5">
        <w:t xml:space="preserve">.  We have already seen asteroids, meteors, rocks falling to earth in recent months.  But the closeness to Earth is proven by the many, many additional crazy phenomena being witnessed every day.  There has been a great increase in the number of severe earthquakes (there have been 30 to 50 earthquakes daily many over 5 in intensity and they don’t even make the news), tsunamis (including a massive tsunami in Brazil recently that didn’t even make the news), more active volcanic eruptions happening in a day than we used to have each year, crazy weather (hurricanes, tornadoes, flooding, fires, hot, cold, </w:t>
      </w:r>
      <w:proofErr w:type="spellStart"/>
      <w:r w:rsidRPr="007629E5">
        <w:t>etc</w:t>
      </w:r>
      <w:proofErr w:type="spellEnd"/>
      <w:r w:rsidRPr="007629E5">
        <w:t xml:space="preserve">), sinkholes, massive amounts of fish and birds dying, a change in the position of the moon and the sun (do you remember the Man in the Moon?  Look at him now; he is about 90 degrees clockwise of where we used to see him), the effects coming from a great change in the magnetic fields on Earth (look at a compass and see where magnetic north is now; it is in a westerly direction), a change in the axis of the Earth, an anticipation of pole shift, </w:t>
      </w:r>
      <w:r w:rsidRPr="007629E5">
        <w:t xml:space="preserve">a change in the levels of the seas around the world (global warming which is due to the increase in magma activity under the crust of the earth, not Al Gore), warnings from countries all over the world to get ready for disaster (without one country telling what the disaster is), a new warning of impending asteroids and meteors (is this telling us how close </w:t>
      </w:r>
      <w:proofErr w:type="spellStart"/>
      <w:r w:rsidRPr="007629E5">
        <w:t>Nibiru</w:t>
      </w:r>
      <w:proofErr w:type="spellEnd"/>
      <w:r w:rsidRPr="007629E5">
        <w:t xml:space="preserve"> is?) underground cities being occupied by the evil global elite (trillions of taxpayer money to save the evil leaders and kill the taxpayers), the FEMA concentration camps (about 800 in the US alone), </w:t>
      </w:r>
      <w:proofErr w:type="spellStart"/>
      <w:r w:rsidRPr="007629E5">
        <w:t>etc</w:t>
      </w:r>
      <w:proofErr w:type="spellEnd"/>
      <w:r w:rsidRPr="007629E5">
        <w:t xml:space="preserve">, </w:t>
      </w:r>
      <w:proofErr w:type="spellStart"/>
      <w:r w:rsidRPr="007629E5">
        <w:t>etc</w:t>
      </w:r>
      <w:proofErr w:type="spellEnd"/>
      <w:r w:rsidRPr="007629E5">
        <w:t xml:space="preserve">, </w:t>
      </w:r>
      <w:proofErr w:type="spellStart"/>
      <w:r w:rsidRPr="007629E5">
        <w:t>etc</w:t>
      </w:r>
      <w:proofErr w:type="spellEnd"/>
      <w:r w:rsidRPr="007629E5">
        <w:t xml:space="preserve"> (the list is too long for here; that was the worst run-on sentence that I ever wrote).</w:t>
      </w:r>
    </w:p>
    <w:p w14:paraId="781B6DB8" w14:textId="77777777" w:rsidR="007629E5" w:rsidRPr="007629E5" w:rsidRDefault="007629E5" w:rsidP="007629E5"/>
    <w:p w14:paraId="25393274" w14:textId="39C344C8" w:rsidR="007629E5" w:rsidRDefault="007629E5" w:rsidP="007629E5">
      <w:r w:rsidRPr="007629E5">
        <w:t xml:space="preserve">With all the secrecy involved with </w:t>
      </w:r>
      <w:proofErr w:type="spellStart"/>
      <w:r w:rsidRPr="007629E5">
        <w:t>Nibiru</w:t>
      </w:r>
      <w:proofErr w:type="spellEnd"/>
      <w:r w:rsidRPr="007629E5">
        <w:t xml:space="preserve">, how are we to answer the most important questions?  When will this occur?  What devastation is in store?  And perhaps the most important question is: How do we and our loved ones survive.  Obviously, we can’t turn to the scientific community or our leadership or even the amateur individuals whose speculation is more varied than the any other source.  Who can we turn to for answers?  Hashem, the One Who is running the show (the One Who created </w:t>
      </w:r>
      <w:proofErr w:type="spellStart"/>
      <w:r w:rsidRPr="007629E5">
        <w:t>Nibiru</w:t>
      </w:r>
      <w:proofErr w:type="spellEnd"/>
      <w:r w:rsidRPr="007629E5">
        <w:t>)!!!!</w:t>
      </w:r>
    </w:p>
    <w:p w14:paraId="13327C02" w14:textId="77777777" w:rsidR="007629E5" w:rsidRPr="007629E5" w:rsidRDefault="007629E5" w:rsidP="007629E5"/>
    <w:p w14:paraId="1E51647C" w14:textId="0FFCFBAA" w:rsidR="007629E5" w:rsidRDefault="007629E5" w:rsidP="007629E5">
      <w:proofErr w:type="spellStart"/>
      <w:r w:rsidRPr="007629E5">
        <w:t>Nibiru</w:t>
      </w:r>
      <w:proofErr w:type="spellEnd"/>
      <w:r w:rsidRPr="007629E5">
        <w:t xml:space="preserve"> is encoded in the Hebrew Bible 414 times in very significant places (with a letter separation up to 200).  There </w:t>
      </w:r>
      <w:proofErr w:type="gramStart"/>
      <w:r w:rsidRPr="007629E5">
        <w:t>is</w:t>
      </w:r>
      <w:proofErr w:type="gramEnd"/>
      <w:r w:rsidRPr="007629E5">
        <w:t xml:space="preserve"> an additional 47 places to be found with a slight spelling variation of </w:t>
      </w:r>
      <w:proofErr w:type="spellStart"/>
      <w:r w:rsidRPr="007629E5">
        <w:t>Nibiru</w:t>
      </w:r>
      <w:proofErr w:type="spellEnd"/>
      <w:r w:rsidRPr="007629E5">
        <w:t xml:space="preserve">.  We know that the codes are real since they are in verses that are very specific about the subject and the close proximity to other pertinent information (why, when, </w:t>
      </w:r>
      <w:proofErr w:type="spellStart"/>
      <w:r w:rsidRPr="007629E5">
        <w:t>etc</w:t>
      </w:r>
      <w:proofErr w:type="spellEnd"/>
      <w:r w:rsidRPr="007629E5">
        <w:t>).  This will become clearer as we get specific and see the messages that Hashem is obviously sending us.  It is important to realize that there is no mystery about any of this.  All that is happening in the world was told to us thousands of years ago.  It isn’t until now that we can see exactly what Hashem was telling us through His prophets, and even why He is doing everything this way.</w:t>
      </w:r>
    </w:p>
    <w:p w14:paraId="774F56D6" w14:textId="77777777" w:rsidR="007629E5" w:rsidRPr="007629E5" w:rsidRDefault="007629E5" w:rsidP="007629E5"/>
    <w:p w14:paraId="3388A271" w14:textId="12CC19EB" w:rsidR="007629E5" w:rsidRDefault="007629E5" w:rsidP="007629E5">
      <w:r w:rsidRPr="007629E5">
        <w:t xml:space="preserve">The best verse in the Torah about </w:t>
      </w:r>
      <w:proofErr w:type="spellStart"/>
      <w:r w:rsidRPr="007629E5">
        <w:t>Nibiru</w:t>
      </w:r>
      <w:proofErr w:type="spellEnd"/>
      <w:r w:rsidRPr="007629E5">
        <w:t xml:space="preserve"> is Numbers 24:17, it is Balaam prophesying the Star of Jacob that will come in the end of days (</w:t>
      </w:r>
      <w:proofErr w:type="spellStart"/>
      <w:r w:rsidRPr="007629E5">
        <w:t>Nibiru</w:t>
      </w:r>
      <w:proofErr w:type="spellEnd"/>
      <w:r w:rsidRPr="007629E5">
        <w:t xml:space="preserve">, 5776 and other information is encoded in the verse).  The commentary for that verse and the other verses before and after tells us that this devastating star is actually the Messiah coming.  The best way to understand this in our physical world is to explain other concepts that we have always heard.  It is </w:t>
      </w:r>
      <w:r w:rsidRPr="007629E5">
        <w:lastRenderedPageBreak/>
        <w:t>brought down that when all the Jews repent, the Messiah will come.  I have heard people ask for years: Really, all the Jews will repent?  For an answer we can look at the first redemption when we left Egypt and came to Mount Sinai.  History repeats itself and one who studies Torah will find that everything in the Torah is 100% prophecy – every verse, every word, every letter, even the numerical value of every letter (another very involved topic).  When we came to Mount Sinai we all said “</w:t>
      </w:r>
      <w:proofErr w:type="spellStart"/>
      <w:r w:rsidRPr="007629E5">
        <w:t>Na’aseh</w:t>
      </w:r>
      <w:proofErr w:type="spellEnd"/>
      <w:r w:rsidRPr="007629E5">
        <w:t xml:space="preserve"> </w:t>
      </w:r>
      <w:proofErr w:type="spellStart"/>
      <w:r w:rsidRPr="007629E5">
        <w:t>v’nishma</w:t>
      </w:r>
      <w:proofErr w:type="spellEnd"/>
      <w:r w:rsidRPr="007629E5">
        <w:t xml:space="preserve">,” “We will do and we will hear.”  In other </w:t>
      </w:r>
      <w:proofErr w:type="gramStart"/>
      <w:r w:rsidRPr="007629E5">
        <w:t>words</w:t>
      </w:r>
      <w:proofErr w:type="gramEnd"/>
      <w:r w:rsidRPr="007629E5">
        <w:t xml:space="preserve"> we all repented and agreed to keep all the commandments and statutes of the Torah and then we will study them to improve our performance.  In other words, we completely submitted to the will of Hashem.  How did that really happen?  We were scared to death since Hashem held the mountain over our heads.</w:t>
      </w:r>
    </w:p>
    <w:p w14:paraId="3B0B00E5" w14:textId="77777777" w:rsidR="007629E5" w:rsidRPr="007629E5" w:rsidRDefault="007629E5" w:rsidP="007629E5"/>
    <w:p w14:paraId="1BCCA823" w14:textId="128AF8E1" w:rsidR="007629E5" w:rsidRDefault="007629E5" w:rsidP="007629E5">
      <w:r w:rsidRPr="007629E5">
        <w:t xml:space="preserve">Fast forward to now.  Hashem is about to hang a star over our heads that, by the way will be about 40 to 50 times the size of the moon.  The ground will be shaking; everything in the world will be in such chaos, we will all look up and say one word of repentance: “HELP!!!!”  “There are no atheists in foxholes,” is the popular expression.  When everyone who is still alive </w:t>
      </w:r>
      <w:proofErr w:type="gramStart"/>
      <w:r w:rsidRPr="007629E5">
        <w:t>realizes</w:t>
      </w:r>
      <w:proofErr w:type="gramEnd"/>
      <w:r w:rsidRPr="007629E5">
        <w:t xml:space="preserve"> we cannot turn to any leaders, governments, military, police, even clergy, but only Hashem, we will all repent and the Messiah will be introduced to the world.  That is Hashem’s plan.  It was foolproof at the first redemption, and it is the only way that all will turn to Hashem and be blessed with the worldwide redemption.</w:t>
      </w:r>
    </w:p>
    <w:p w14:paraId="787A8994" w14:textId="77777777" w:rsidR="007629E5" w:rsidRPr="007629E5" w:rsidRDefault="007629E5" w:rsidP="007629E5"/>
    <w:p w14:paraId="155B0D73" w14:textId="3EB5C3ED" w:rsidR="007629E5" w:rsidRDefault="007629E5" w:rsidP="007629E5">
      <w:r w:rsidRPr="007629E5">
        <w:t>I mentioned that Hashem has given us all the answers in the prophecies of Jewish scriptures.  Let us ask more of our questions and see what Hashem’s answers are.</w:t>
      </w:r>
    </w:p>
    <w:p w14:paraId="5E2A3456" w14:textId="77777777" w:rsidR="00AC1E3D" w:rsidRPr="007629E5" w:rsidRDefault="00AC1E3D" w:rsidP="007629E5"/>
    <w:p w14:paraId="2AE9FE30" w14:textId="77777777" w:rsidR="00AC1E3D" w:rsidRDefault="007629E5" w:rsidP="007629E5">
      <w:pPr>
        <w:rPr>
          <w:b/>
          <w:bCs/>
        </w:rPr>
      </w:pPr>
      <w:r w:rsidRPr="007629E5">
        <w:rPr>
          <w:noProof/>
        </w:rPr>
        <w:drawing>
          <wp:inline distT="0" distB="0" distL="0" distR="0" wp14:anchorId="1CD18BF8" wp14:editId="72B47E0B">
            <wp:extent cx="3200400" cy="3126740"/>
            <wp:effectExtent l="0" t="0" r="0" b="0"/>
            <wp:docPr id="26" name="Picture 26" descr="pixabay_tbit_asteroids-101766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xabay_tbit_asteroids-1017666_12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3126740"/>
                    </a:xfrm>
                    <a:prstGeom prst="rect">
                      <a:avLst/>
                    </a:prstGeom>
                    <a:noFill/>
                    <a:ln>
                      <a:noFill/>
                    </a:ln>
                  </pic:spPr>
                </pic:pic>
              </a:graphicData>
            </a:graphic>
          </wp:inline>
        </w:drawing>
      </w:r>
    </w:p>
    <w:p w14:paraId="5D0F5BAF" w14:textId="77777777" w:rsidR="00AC1E3D" w:rsidRDefault="00AC1E3D" w:rsidP="007629E5">
      <w:pPr>
        <w:rPr>
          <w:b/>
          <w:bCs/>
        </w:rPr>
      </w:pPr>
    </w:p>
    <w:p w14:paraId="611FBA3C" w14:textId="6DC942AA" w:rsidR="007629E5" w:rsidRDefault="007629E5" w:rsidP="007629E5">
      <w:r w:rsidRPr="007629E5">
        <w:rPr>
          <w:b/>
          <w:bCs/>
        </w:rPr>
        <w:t>Who will survive? </w:t>
      </w:r>
      <w:r w:rsidRPr="007629E5">
        <w:t> The worldwide redemption is to end this world of testing and craziness and go into a time of complete peace and love.  It will be a time of no hatred, no war, no health problems, no death, no financial problems no conflict between nations and even individuals, no problems at all.  Sounds good?  It will actually be a world so tremendous it will be beyond our comprehension now.  Hashem will not be hidden behind nature, but will be totally available to us, especially with the third and final Temple.  We will also see the return of all the Jews and the lost tribes to our land, which will be greatly increased in size.</w:t>
      </w:r>
    </w:p>
    <w:p w14:paraId="14300DB8" w14:textId="77777777" w:rsidR="007629E5" w:rsidRPr="007629E5" w:rsidRDefault="007629E5" w:rsidP="007629E5"/>
    <w:p w14:paraId="19387840" w14:textId="74D214DA" w:rsidR="007629E5" w:rsidRDefault="007629E5" w:rsidP="007629E5">
      <w:r w:rsidRPr="007629E5">
        <w:t xml:space="preserve">How do we know who will experience this paradise and who will be wiped out by </w:t>
      </w:r>
      <w:proofErr w:type="spellStart"/>
      <w:r w:rsidRPr="007629E5">
        <w:t>Nibiru</w:t>
      </w:r>
      <w:proofErr w:type="spellEnd"/>
      <w:r w:rsidRPr="007629E5">
        <w:t>?   We turn to Zechariah 13:8 which tells us that 2/3</w:t>
      </w:r>
      <w:r w:rsidRPr="007629E5">
        <w:rPr>
          <w:vertAlign w:val="superscript"/>
        </w:rPr>
        <w:t>rd</w:t>
      </w:r>
      <w:r w:rsidRPr="007629E5">
        <w:t> of the world population will be wiped out and 1/3</w:t>
      </w:r>
      <w:r w:rsidRPr="007629E5">
        <w:rPr>
          <w:vertAlign w:val="superscript"/>
        </w:rPr>
        <w:t>rd</w:t>
      </w:r>
      <w:r w:rsidRPr="007629E5">
        <w:t> will survive. This means that 2/3</w:t>
      </w:r>
      <w:r w:rsidRPr="007629E5">
        <w:rPr>
          <w:vertAlign w:val="superscript"/>
        </w:rPr>
        <w:t>rd</w:t>
      </w:r>
      <w:r w:rsidRPr="007629E5">
        <w:t> of the world population, which is about 5 billion people, will not survive the devastation coming up and 1/3</w:t>
      </w:r>
      <w:r w:rsidRPr="007629E5">
        <w:rPr>
          <w:vertAlign w:val="superscript"/>
        </w:rPr>
        <w:t>rd</w:t>
      </w:r>
      <w:r w:rsidRPr="007629E5">
        <w:t xml:space="preserve"> or about 2.5 billion will survive.  How do we know who is in each group?  We refer to the prophet Malachi at the end, just before we are told that Elijah the prophet will come before that “great and awesome day of Hashem.”  The wording before tells of a Star that will come and heal the righteous and wipe out the wicked.  </w:t>
      </w:r>
      <w:proofErr w:type="gramStart"/>
      <w:r w:rsidRPr="007629E5">
        <w:t>So</w:t>
      </w:r>
      <w:proofErr w:type="gramEnd"/>
      <w:r w:rsidRPr="007629E5">
        <w:t xml:space="preserve"> the 2.5 billion are the righteous that will be worthy of Hashem’s goodness and the others will be gone.  What makes one worthy of Hashem’s goodness to survive and thrive and avoid the great </w:t>
      </w:r>
      <w:r w:rsidRPr="007629E5">
        <w:lastRenderedPageBreak/>
        <w:t>devastation?  Those who turn to Hashem completely.   This is another long subject, but we know that all Jews who repent (which means making positive changes in one’s life to live as Hashem wants), pray regularly, give charity willingly, help others, study the words of Hashem, do all the commandments (for a Jew there is 613 commandments in the Torah), they are good to go to an eternity beyond belief.  Since there are about 14 million Jews in the world and we are told that 2.5 billion will survive, that means that there are over 2 billion righteous non-Jews who will reap the goodness of Hashem.  All they have to do is the list of requirements that the Jew has but only 7 commandments (the 7 Noachide categories of commandments for non-Jews; another subject too involved for here).</w:t>
      </w:r>
    </w:p>
    <w:p w14:paraId="3A76DD0A" w14:textId="77777777" w:rsidR="007629E5" w:rsidRPr="007629E5" w:rsidRDefault="007629E5" w:rsidP="007629E5"/>
    <w:p w14:paraId="2669EAAC" w14:textId="7D0AAD8F" w:rsidR="007629E5" w:rsidRDefault="007629E5" w:rsidP="007629E5">
      <w:r w:rsidRPr="007629E5">
        <w:rPr>
          <w:noProof/>
        </w:rPr>
        <w:drawing>
          <wp:inline distT="0" distB="0" distL="0" distR="0" wp14:anchorId="2DF37333" wp14:editId="65FBCC45">
            <wp:extent cx="3200400" cy="2094230"/>
            <wp:effectExtent l="0" t="0" r="0" b="1270"/>
            <wp:docPr id="25" name="Picture 25" descr="For Illustrative purpos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 Illustrative purposes onl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400" cy="2094230"/>
                    </a:xfrm>
                    <a:prstGeom prst="rect">
                      <a:avLst/>
                    </a:prstGeom>
                    <a:noFill/>
                    <a:ln>
                      <a:noFill/>
                    </a:ln>
                  </pic:spPr>
                </pic:pic>
              </a:graphicData>
            </a:graphic>
          </wp:inline>
        </w:drawing>
      </w:r>
      <w:r w:rsidRPr="007629E5">
        <w:t>For Illustrative purposes only</w:t>
      </w:r>
    </w:p>
    <w:p w14:paraId="1DB13A7E" w14:textId="77777777" w:rsidR="007629E5" w:rsidRPr="007629E5" w:rsidRDefault="007629E5" w:rsidP="007629E5"/>
    <w:p w14:paraId="485C7D89" w14:textId="0F88A29E" w:rsidR="007629E5" w:rsidRDefault="007629E5" w:rsidP="007629E5">
      <w:r w:rsidRPr="007629E5">
        <w:t xml:space="preserve">One problem that I have in covering this subject is that I cannot even come close to stressing the enormity of the subject the tremendous amount of proof that I have seen over decades of research.  I have hundreds of sources that are all consistent in telling us what has happened and what is coming up.  Also, with the statistical analysis idea, there is nothing that I have covered that doesn’t have a myriad of proofs behind it.  As an example, every passage that I mentioned above has </w:t>
      </w:r>
      <w:proofErr w:type="spellStart"/>
      <w:r w:rsidRPr="007629E5">
        <w:t>Nibiru</w:t>
      </w:r>
      <w:proofErr w:type="spellEnd"/>
      <w:r w:rsidRPr="007629E5">
        <w:t xml:space="preserve">, 5776, Elul, the name of the Messiah and much more encoded in the verses and all is totally consistent with my many other sources such as Rabbis, Mekubalim (mystical Rabbis), the Facilitated Communications individuals and even what I call dot connecting.  I compare verses of prophecy to what is happening in the world to verify total validity to it all.   Since everything that has happened or is happening now </w:t>
      </w:r>
      <w:r w:rsidRPr="007629E5">
        <w:t>was told to us thousands of years ago, I just connect the dots and see that it is all true and that what is about to happen is all consistent and valid according to the word of Hashem.  I have stated many times that I am not a prophet, but it is very easy and even obvious when you see prophecy unfolding in the world every day.  One gains complete confidence that Hashem is sending us messages of the absolute truth.</w:t>
      </w:r>
    </w:p>
    <w:p w14:paraId="07D32F1D" w14:textId="77777777" w:rsidR="007629E5" w:rsidRPr="007629E5" w:rsidRDefault="007629E5" w:rsidP="007629E5"/>
    <w:p w14:paraId="1F48BB53" w14:textId="38AEEE12" w:rsidR="007629E5" w:rsidRDefault="007629E5" w:rsidP="007629E5">
      <w:r w:rsidRPr="007629E5">
        <w:t xml:space="preserve">One more question to answer to which I already have alluded. When?  All of scriptures (way too many places to talk about here), all coded information, all messages from all my sources (which to me is Hashem telling us), all say 5776, this year.  The best indication that this year is valid is that </w:t>
      </w:r>
      <w:proofErr w:type="spellStart"/>
      <w:r w:rsidRPr="007629E5">
        <w:t>Nibiru</w:t>
      </w:r>
      <w:proofErr w:type="spellEnd"/>
      <w:r w:rsidRPr="007629E5">
        <w:t xml:space="preserve"> is very close and will be flying by with all its debris within weeks, if not days.  The fact that many governments around the world, who are not telling us why, are telling us to prepare for great disaster, says a lot.  Have extra food, water, medical supplies, etc.  It sounds humane but these are the same leaders who are hoping we will be in harm’s way and not survive.  A little side note: they will all be part of the 2/3</w:t>
      </w:r>
      <w:r w:rsidRPr="007629E5">
        <w:rPr>
          <w:vertAlign w:val="superscript"/>
        </w:rPr>
        <w:t>rd</w:t>
      </w:r>
      <w:r w:rsidRPr="007629E5">
        <w:t> group; it’s part of Hashem’s plan.</w:t>
      </w:r>
    </w:p>
    <w:p w14:paraId="29EFEFDF" w14:textId="77777777" w:rsidR="007629E5" w:rsidRPr="007629E5" w:rsidRDefault="007629E5" w:rsidP="007629E5"/>
    <w:p w14:paraId="44472EBA" w14:textId="041F3225" w:rsidR="007629E5" w:rsidRDefault="007629E5" w:rsidP="007629E5">
      <w:r w:rsidRPr="007629E5">
        <w:t xml:space="preserve">Do we really have less than two weeks for the world to completely be devastated and all that population gone? I hate to sound cold, but the proof is so overwhelming that one would be a fool to be skeptical and have a “wait and see” attitude.  If all you think of yourself and your loved ones as a gamble that Hashem’s messages don’t pertain to you or that all will be business as usual and nothing will happen, open up your eyes and see that it is already happening and getting worse.  This is not </w:t>
      </w:r>
      <w:proofErr w:type="gramStart"/>
      <w:r w:rsidRPr="007629E5">
        <w:t>rocket</w:t>
      </w:r>
      <w:proofErr w:type="gramEnd"/>
      <w:r w:rsidRPr="007629E5">
        <w:t xml:space="preserve"> science.   It is so obvious that the world is not the same as it was a month ago, even a week ago.  If you are willing to throw away a tremendous eternity for yourself and all who look at you for guidance on a hunch that this is not happening, you are more than a fool.  Simply turning to Hashem and following all His instructions is the ticket to survival, happiness and total success – it is guaranteed in writing.</w:t>
      </w:r>
    </w:p>
    <w:p w14:paraId="3BD36AA4" w14:textId="77777777" w:rsidR="007629E5" w:rsidRPr="007629E5" w:rsidRDefault="007629E5" w:rsidP="007629E5"/>
    <w:p w14:paraId="11021252" w14:textId="77777777" w:rsidR="00AC1E3D" w:rsidRDefault="007629E5" w:rsidP="007629E5">
      <w:r w:rsidRPr="007629E5">
        <w:t>Note: I have been covering all this and much more on my blog: “The Absolute Truth,” </w:t>
      </w:r>
    </w:p>
    <w:p w14:paraId="7B15B12E" w14:textId="77777777" w:rsidR="00AC1E3D" w:rsidRDefault="00AC1E3D" w:rsidP="007629E5"/>
    <w:p w14:paraId="0A2ADBDF" w14:textId="77777777" w:rsidR="00AC1E3D" w:rsidRDefault="00AC1E3D" w:rsidP="007629E5">
      <w:hyperlink r:id="rId44" w:history="1">
        <w:r w:rsidRPr="007629E5">
          <w:rPr>
            <w:rStyle w:val="Hyperlink"/>
            <w:b/>
            <w:bCs/>
          </w:rPr>
          <w:t>http://absolutetruth613.blogspot.co.il/</w:t>
        </w:r>
      </w:hyperlink>
      <w:r w:rsidR="007629E5" w:rsidRPr="007629E5">
        <w:t> </w:t>
      </w:r>
    </w:p>
    <w:p w14:paraId="58C8F024" w14:textId="77777777" w:rsidR="00AC1E3D" w:rsidRDefault="00AC1E3D" w:rsidP="007629E5"/>
    <w:p w14:paraId="79D86BA9" w14:textId="2941B4FC" w:rsidR="007629E5" w:rsidRDefault="007629E5" w:rsidP="007629E5">
      <w:r w:rsidRPr="007629E5">
        <w:lastRenderedPageBreak/>
        <w:t>and my book with the same name.  I have written over 1200 pages in close to 590 posts over the past 54 months.  I am being read in 187 countries and have a translation capability on my blog, if English is not your native language. If what I said above was not enough proof for you to want to save your life, go to my blog and read until you are confident that Hashem is the only answer to this dilemma and all of your problems.  Even though my book is available from Amazon.com and Barnes and Noble, I suggest that you go to my blog and order the electronic copy on Email directly from me; top right column of the blog page.  It is still only $5 and gives you access to my private Email to ask any question that plagues you.</w:t>
      </w:r>
    </w:p>
    <w:p w14:paraId="191635EB" w14:textId="77777777" w:rsidR="007629E5" w:rsidRPr="007629E5" w:rsidRDefault="007629E5" w:rsidP="007629E5"/>
    <w:p w14:paraId="7EA72747" w14:textId="77777777" w:rsidR="007629E5" w:rsidRPr="007629E5" w:rsidRDefault="007629E5" w:rsidP="007629E5">
      <w:r w:rsidRPr="007629E5">
        <w:t>*</w:t>
      </w:r>
      <w:r w:rsidRPr="007629E5">
        <w:rPr>
          <w:i/>
          <w:iCs/>
        </w:rPr>
        <w:t>This blog post is the opinion of the blogger and not necessarily that of Israel News Talk Radio [INTR].</w:t>
      </w:r>
    </w:p>
    <w:p w14:paraId="6D9ADCC8" w14:textId="0D0B175C" w:rsidR="007629E5" w:rsidRPr="007629E5" w:rsidRDefault="007629E5" w:rsidP="007629E5">
      <w:pPr>
        <w:rPr>
          <w:b/>
          <w:bCs/>
        </w:rPr>
      </w:pPr>
      <w:r w:rsidRPr="007629E5">
        <w:rPr>
          <w:b/>
          <w:bCs/>
          <w:noProof/>
        </w:rPr>
        <w:drawing>
          <wp:inline distT="0" distB="0" distL="0" distR="0" wp14:anchorId="6F9737A7" wp14:editId="6EB76784">
            <wp:extent cx="2811780" cy="2461260"/>
            <wp:effectExtent l="0" t="0" r="7620" b="0"/>
            <wp:docPr id="24" name="Picture 24" descr="menachem-rob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enachem-robins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1780" cy="2461260"/>
                    </a:xfrm>
                    <a:prstGeom prst="rect">
                      <a:avLst/>
                    </a:prstGeom>
                    <a:noFill/>
                    <a:ln>
                      <a:noFill/>
                    </a:ln>
                  </pic:spPr>
                </pic:pic>
              </a:graphicData>
            </a:graphic>
          </wp:inline>
        </w:drawing>
      </w:r>
      <w:r w:rsidRPr="007629E5">
        <w:rPr>
          <w:b/>
          <w:bCs/>
        </w:rPr>
        <w:t>Menachem Robinson lives with his  family (wife, children and grandchildren in Israel).  He is a retired Electronics Engineer and US Army Officer who studied scriptures for 68 years and science for 59 years on three different continents.  With 16 years of full and part time college studies in Engineering, general science, Psychology, Sociology and business.  He is the author of the popular and world-wide read blog, </w:t>
      </w:r>
      <w:hyperlink r:id="rId46" w:tgtFrame="_blank" w:history="1">
        <w:r w:rsidRPr="007629E5">
          <w:rPr>
            <w:rStyle w:val="Hyperlink"/>
            <w:b/>
            <w:bCs/>
          </w:rPr>
          <w:t>The Absolute Truth</w:t>
        </w:r>
      </w:hyperlink>
      <w:r w:rsidRPr="007629E5">
        <w:rPr>
          <w:b/>
          <w:bCs/>
        </w:rPr>
        <w:t>.  You can order his book of the same name, from Amazon.com or an electronic copy, the best value through clicking the “Buy Now” button on the top of the right hand column on his blog </w:t>
      </w:r>
      <w:hyperlink r:id="rId47" w:tgtFrame="_blank" w:history="1">
        <w:r w:rsidRPr="007629E5">
          <w:rPr>
            <w:rStyle w:val="Hyperlink"/>
            <w:b/>
            <w:bCs/>
          </w:rPr>
          <w:t>here</w:t>
        </w:r>
      </w:hyperlink>
      <w:r w:rsidRPr="007629E5">
        <w:rPr>
          <w:b/>
          <w:bCs/>
        </w:rPr>
        <w:t>.</w:t>
      </w:r>
    </w:p>
    <w:p w14:paraId="6914C696" w14:textId="77777777" w:rsidR="007629E5" w:rsidRPr="007629E5" w:rsidRDefault="007629E5" w:rsidP="007629E5">
      <w:r w:rsidRPr="007629E5">
        <w:t> </w:t>
      </w:r>
    </w:p>
    <w:p w14:paraId="142433BA" w14:textId="4BE11BB2" w:rsidR="007629E5" w:rsidRDefault="007629E5" w:rsidP="007C08C2"/>
    <w:p w14:paraId="15F04D30" w14:textId="3ECDF5E4" w:rsidR="007629E5" w:rsidRDefault="007629E5" w:rsidP="007C08C2"/>
    <w:p w14:paraId="7E5F024B" w14:textId="1DE7E89D" w:rsidR="007629E5" w:rsidRDefault="007629E5" w:rsidP="007C08C2"/>
    <w:p w14:paraId="64D3A221" w14:textId="77777777" w:rsidR="007629E5" w:rsidRPr="007C08C2" w:rsidRDefault="007629E5" w:rsidP="007C08C2"/>
    <w:p w14:paraId="52CDFBC0" w14:textId="650D9E97" w:rsidR="007C08C2" w:rsidRPr="007C08C2" w:rsidRDefault="007C08C2" w:rsidP="007C08C2">
      <w:r w:rsidRPr="007C08C2">
        <w:t>The</w:t>
      </w:r>
      <w:r w:rsidR="00495F56">
        <w:t xml:space="preserve"> </w:t>
      </w:r>
      <w:r w:rsidRPr="007C08C2">
        <w:t>Sumerians</w:t>
      </w:r>
      <w:r w:rsidR="00495F56">
        <w:t xml:space="preserve"> </w:t>
      </w:r>
      <w:r w:rsidRPr="007C08C2">
        <w:t>called</w:t>
      </w:r>
      <w:r w:rsidR="00495F56">
        <w:t xml:space="preserve"> </w:t>
      </w:r>
      <w:r w:rsidRPr="007C08C2">
        <w:t>the</w:t>
      </w:r>
      <w:r w:rsidR="00495F56">
        <w:t xml:space="preserve"> </w:t>
      </w:r>
      <w:r w:rsidRPr="007C08C2">
        <w:t>planet</w:t>
      </w:r>
      <w:r w:rsidR="00495F56">
        <w:t xml:space="preserve"> </w:t>
      </w:r>
      <w:r w:rsidRPr="007C08C2">
        <w:t>NIBIRU,</w:t>
      </w:r>
      <w:r w:rsidR="00495F56">
        <w:t xml:space="preserve"> </w:t>
      </w:r>
      <w:r w:rsidRPr="007C08C2">
        <w:t>the</w:t>
      </w:r>
      <w:r w:rsidR="00495F56">
        <w:t xml:space="preserve"> </w:t>
      </w:r>
      <w:r w:rsidRPr="007C08C2">
        <w:t>“planet</w:t>
      </w:r>
      <w:r w:rsidR="00495F56">
        <w:t xml:space="preserve"> </w:t>
      </w:r>
      <w:r w:rsidRPr="007C08C2">
        <w:t>of</w:t>
      </w:r>
      <w:r w:rsidR="00495F56">
        <w:t xml:space="preserve"> </w:t>
      </w:r>
      <w:r w:rsidRPr="007C08C2">
        <w:t>crossing,”</w:t>
      </w:r>
      <w:r w:rsidR="00495F56">
        <w:t xml:space="preserve"> </w:t>
      </w:r>
      <w:r w:rsidRPr="007C08C2">
        <w:t>and</w:t>
      </w:r>
      <w:r w:rsidR="00495F56">
        <w:t xml:space="preserve"> </w:t>
      </w:r>
      <w:r w:rsidRPr="007C08C2">
        <w:t>the</w:t>
      </w:r>
      <w:r w:rsidR="00495F56">
        <w:t xml:space="preserve"> </w:t>
      </w:r>
      <w:r w:rsidRPr="007C08C2">
        <w:t>Babylonian</w:t>
      </w:r>
      <w:r w:rsidR="00495F56">
        <w:t xml:space="preserve"> </w:t>
      </w:r>
      <w:r w:rsidRPr="007C08C2">
        <w:t>version</w:t>
      </w:r>
      <w:r w:rsidR="00495F56">
        <w:t xml:space="preserve"> </w:t>
      </w:r>
      <w:r w:rsidRPr="007C08C2">
        <w:t>of</w:t>
      </w:r>
      <w:r w:rsidR="00495F56">
        <w:t xml:space="preserve"> </w:t>
      </w:r>
      <w:r w:rsidRPr="007C08C2">
        <w:t>the</w:t>
      </w:r>
      <w:r w:rsidR="00495F56">
        <w:t xml:space="preserve"> </w:t>
      </w:r>
      <w:r w:rsidRPr="007C08C2">
        <w:t>epic</w:t>
      </w:r>
      <w:r w:rsidR="00495F56">
        <w:t xml:space="preserve"> </w:t>
      </w:r>
      <w:r w:rsidRPr="007C08C2">
        <w:t>retained</w:t>
      </w:r>
      <w:r w:rsidR="00495F56">
        <w:t xml:space="preserve"> </w:t>
      </w:r>
      <w:r w:rsidRPr="007C08C2">
        <w:t>the</w:t>
      </w:r>
      <w:r w:rsidR="00495F56">
        <w:t xml:space="preserve"> </w:t>
      </w:r>
      <w:r w:rsidRPr="007C08C2">
        <w:t>following</w:t>
      </w:r>
      <w:r w:rsidR="00495F56">
        <w:t xml:space="preserve"> </w:t>
      </w:r>
      <w:r w:rsidRPr="007C08C2">
        <w:t>astronomical</w:t>
      </w:r>
      <w:r w:rsidR="00495F56">
        <w:t xml:space="preserve"> </w:t>
      </w:r>
      <w:r w:rsidRPr="007C08C2">
        <w:t>information:</w:t>
      </w:r>
      <w:r w:rsidR="00495F56">
        <w:t xml:space="preserve"> </w:t>
      </w:r>
    </w:p>
    <w:p w14:paraId="433FD0B0" w14:textId="77777777" w:rsidR="007C08C2" w:rsidRPr="007C08C2" w:rsidRDefault="007C08C2" w:rsidP="007C08C2"/>
    <w:p w14:paraId="0235C4E9" w14:textId="04274B33" w:rsidR="007C08C2" w:rsidRPr="007C08C2" w:rsidRDefault="007C08C2" w:rsidP="007C08C2">
      <w:r w:rsidRPr="007C08C2">
        <w:t>Planet</w:t>
      </w:r>
      <w:r w:rsidR="00495F56">
        <w:t xml:space="preserve"> </w:t>
      </w:r>
      <w:r w:rsidRPr="007C08C2">
        <w:t>NIBIRU:</w:t>
      </w:r>
    </w:p>
    <w:p w14:paraId="63CFD15E" w14:textId="77777777" w:rsidR="007C08C2" w:rsidRPr="007C08C2" w:rsidRDefault="007C08C2" w:rsidP="007C08C2"/>
    <w:p w14:paraId="36A0023B" w14:textId="18302DCA" w:rsidR="007C08C2" w:rsidRPr="007C08C2" w:rsidRDefault="007C08C2" w:rsidP="007C08C2">
      <w:r w:rsidRPr="007C08C2">
        <w:t>The</w:t>
      </w:r>
      <w:r w:rsidR="00495F56">
        <w:t xml:space="preserve"> </w:t>
      </w:r>
      <w:r w:rsidRPr="007C08C2">
        <w:t>Crossroads</w:t>
      </w:r>
      <w:r w:rsidR="00495F56">
        <w:t xml:space="preserve"> </w:t>
      </w:r>
      <w:r w:rsidRPr="007C08C2">
        <w:t>of</w:t>
      </w:r>
      <w:r w:rsidR="00495F56">
        <w:t xml:space="preserve"> </w:t>
      </w:r>
      <w:r w:rsidRPr="007C08C2">
        <w:t>Heaven</w:t>
      </w:r>
      <w:r w:rsidR="00495F56">
        <w:t xml:space="preserve"> </w:t>
      </w:r>
      <w:r w:rsidRPr="007C08C2">
        <w:t>and</w:t>
      </w:r>
      <w:r w:rsidR="00495F56">
        <w:t xml:space="preserve"> </w:t>
      </w:r>
      <w:r w:rsidRPr="007C08C2">
        <w:t>Earth</w:t>
      </w:r>
      <w:r w:rsidR="00495F56">
        <w:t xml:space="preserve"> </w:t>
      </w:r>
      <w:r w:rsidRPr="007C08C2">
        <w:t>he</w:t>
      </w:r>
      <w:r w:rsidR="00495F56">
        <w:t xml:space="preserve"> </w:t>
      </w:r>
      <w:r w:rsidRPr="007C08C2">
        <w:t>shall</w:t>
      </w:r>
      <w:r w:rsidR="00495F56">
        <w:t xml:space="preserve"> </w:t>
      </w:r>
      <w:r w:rsidRPr="007C08C2">
        <w:t>occupy.</w:t>
      </w:r>
      <w:r w:rsidR="00495F56">
        <w:t xml:space="preserve"> </w:t>
      </w:r>
      <w:r w:rsidRPr="007C08C2">
        <w:t>Above</w:t>
      </w:r>
      <w:r w:rsidR="00495F56">
        <w:t xml:space="preserve"> </w:t>
      </w:r>
      <w:r w:rsidRPr="007C08C2">
        <w:t>and</w:t>
      </w:r>
      <w:r w:rsidR="00495F56">
        <w:t xml:space="preserve"> </w:t>
      </w:r>
      <w:r w:rsidRPr="007C08C2">
        <w:t>below,</w:t>
      </w:r>
      <w:r w:rsidR="00495F56">
        <w:t xml:space="preserve"> </w:t>
      </w:r>
      <w:r w:rsidRPr="007C08C2">
        <w:t>they</w:t>
      </w:r>
      <w:r w:rsidR="00495F56">
        <w:t xml:space="preserve"> </w:t>
      </w:r>
      <w:r w:rsidRPr="007C08C2">
        <w:t>shall</w:t>
      </w:r>
      <w:r w:rsidR="00495F56">
        <w:t xml:space="preserve"> </w:t>
      </w:r>
      <w:r w:rsidRPr="007C08C2">
        <w:t>not</w:t>
      </w:r>
      <w:r w:rsidR="00495F56">
        <w:t xml:space="preserve"> </w:t>
      </w:r>
      <w:r w:rsidRPr="007C08C2">
        <w:t>go</w:t>
      </w:r>
      <w:r w:rsidR="00495F56">
        <w:t xml:space="preserve"> </w:t>
      </w:r>
      <w:r w:rsidRPr="007C08C2">
        <w:t>across;</w:t>
      </w:r>
      <w:r w:rsidR="00495F56">
        <w:t xml:space="preserve"> </w:t>
      </w:r>
      <w:r w:rsidRPr="007C08C2">
        <w:t>They</w:t>
      </w:r>
      <w:r w:rsidR="00495F56">
        <w:t xml:space="preserve"> </w:t>
      </w:r>
      <w:r w:rsidRPr="007C08C2">
        <w:t>must</w:t>
      </w:r>
      <w:r w:rsidR="00495F56">
        <w:t xml:space="preserve"> </w:t>
      </w:r>
      <w:r w:rsidRPr="007C08C2">
        <w:t>await</w:t>
      </w:r>
      <w:r w:rsidR="00495F56">
        <w:t xml:space="preserve"> </w:t>
      </w:r>
      <w:r w:rsidRPr="007C08C2">
        <w:t>him.</w:t>
      </w:r>
    </w:p>
    <w:p w14:paraId="33825E50" w14:textId="77777777" w:rsidR="007C08C2" w:rsidRPr="007C08C2" w:rsidRDefault="007C08C2" w:rsidP="007C08C2"/>
    <w:p w14:paraId="2B68E47A" w14:textId="7DF0C7B8" w:rsidR="007C08C2" w:rsidRPr="007C08C2" w:rsidRDefault="007C08C2" w:rsidP="007C08C2">
      <w:r w:rsidRPr="007C08C2">
        <w:t>Planet</w:t>
      </w:r>
      <w:r w:rsidR="00495F56">
        <w:t xml:space="preserve"> </w:t>
      </w:r>
      <w:r w:rsidRPr="007C08C2">
        <w:t>NIBIRU:</w:t>
      </w:r>
    </w:p>
    <w:p w14:paraId="7211E5BF" w14:textId="77777777" w:rsidR="007C08C2" w:rsidRPr="007C08C2" w:rsidRDefault="007C08C2" w:rsidP="007C08C2"/>
    <w:p w14:paraId="33A7D0E4" w14:textId="74F0433B" w:rsidR="007C08C2" w:rsidRPr="007C08C2" w:rsidRDefault="007C08C2" w:rsidP="007C08C2">
      <w:r w:rsidRPr="007C08C2">
        <w:t>Planet</w:t>
      </w:r>
      <w:r w:rsidR="00495F56">
        <w:t xml:space="preserve"> </w:t>
      </w:r>
      <w:r w:rsidRPr="007C08C2">
        <w:t>which</w:t>
      </w:r>
      <w:r w:rsidR="00495F56">
        <w:t xml:space="preserve"> </w:t>
      </w:r>
      <w:r w:rsidRPr="007C08C2">
        <w:t>is</w:t>
      </w:r>
      <w:r w:rsidR="00495F56">
        <w:t xml:space="preserve"> </w:t>
      </w:r>
      <w:r w:rsidRPr="007C08C2">
        <w:t>brilliant</w:t>
      </w:r>
      <w:r w:rsidR="00495F56">
        <w:t xml:space="preserve"> </w:t>
      </w:r>
      <w:r w:rsidRPr="007C08C2">
        <w:t>in</w:t>
      </w:r>
      <w:r w:rsidR="00495F56">
        <w:t xml:space="preserve"> </w:t>
      </w:r>
      <w:r w:rsidRPr="007C08C2">
        <w:t>the</w:t>
      </w:r>
      <w:r w:rsidR="00495F56">
        <w:t xml:space="preserve"> </w:t>
      </w:r>
      <w:r w:rsidRPr="007C08C2">
        <w:t>heavens.</w:t>
      </w:r>
      <w:r w:rsidR="00495F56">
        <w:t xml:space="preserve"> </w:t>
      </w:r>
      <w:r w:rsidRPr="007C08C2">
        <w:t>,</w:t>
      </w:r>
      <w:r w:rsidR="00495F56">
        <w:t xml:space="preserve"> </w:t>
      </w:r>
      <w:r w:rsidRPr="007C08C2">
        <w:t>He</w:t>
      </w:r>
      <w:r w:rsidR="00495F56">
        <w:t xml:space="preserve"> </w:t>
      </w:r>
      <w:r w:rsidRPr="007C08C2">
        <w:t>holds</w:t>
      </w:r>
      <w:r w:rsidR="00495F56">
        <w:t xml:space="preserve"> </w:t>
      </w:r>
      <w:r w:rsidRPr="007C08C2">
        <w:t>the</w:t>
      </w:r>
      <w:r w:rsidR="00495F56">
        <w:t xml:space="preserve"> </w:t>
      </w:r>
      <w:r w:rsidRPr="007C08C2">
        <w:t>central</w:t>
      </w:r>
      <w:r w:rsidR="00495F56">
        <w:t xml:space="preserve"> </w:t>
      </w:r>
      <w:r w:rsidRPr="007C08C2">
        <w:t>position;</w:t>
      </w:r>
      <w:r w:rsidR="00495F56">
        <w:t xml:space="preserve"> </w:t>
      </w:r>
      <w:r w:rsidRPr="007C08C2">
        <w:t>To</w:t>
      </w:r>
      <w:r w:rsidR="00495F56">
        <w:t xml:space="preserve"> </w:t>
      </w:r>
      <w:r w:rsidRPr="007C08C2">
        <w:t>him</w:t>
      </w:r>
      <w:r w:rsidR="00495F56">
        <w:t xml:space="preserve"> </w:t>
      </w:r>
      <w:r w:rsidRPr="007C08C2">
        <w:t>they</w:t>
      </w:r>
      <w:r w:rsidR="00495F56">
        <w:t xml:space="preserve"> </w:t>
      </w:r>
      <w:r w:rsidRPr="007C08C2">
        <w:t>shall</w:t>
      </w:r>
      <w:r w:rsidR="00495F56">
        <w:t xml:space="preserve"> </w:t>
      </w:r>
      <w:r w:rsidRPr="007C08C2">
        <w:t>pay</w:t>
      </w:r>
      <w:r w:rsidR="00495F56">
        <w:t xml:space="preserve"> </w:t>
      </w:r>
      <w:r w:rsidRPr="007C08C2">
        <w:t>homage.</w:t>
      </w:r>
    </w:p>
    <w:p w14:paraId="48058216" w14:textId="77777777" w:rsidR="007C08C2" w:rsidRPr="007C08C2" w:rsidRDefault="007C08C2" w:rsidP="007C08C2"/>
    <w:p w14:paraId="165C55DE" w14:textId="5E64DD08" w:rsidR="007C08C2" w:rsidRPr="007C08C2" w:rsidRDefault="007C08C2" w:rsidP="007C08C2">
      <w:r w:rsidRPr="007C08C2">
        <w:t>Planet</w:t>
      </w:r>
      <w:r w:rsidR="00495F56">
        <w:t xml:space="preserve"> </w:t>
      </w:r>
      <w:r w:rsidRPr="007C08C2">
        <w:t>NIBIRU:</w:t>
      </w:r>
    </w:p>
    <w:p w14:paraId="6F56F140" w14:textId="77777777" w:rsidR="007C08C2" w:rsidRPr="007C08C2" w:rsidRDefault="007C08C2" w:rsidP="007C08C2"/>
    <w:p w14:paraId="757208A7" w14:textId="476D066E" w:rsidR="007C08C2" w:rsidRPr="007C08C2" w:rsidRDefault="007C08C2" w:rsidP="007C08C2">
      <w:r w:rsidRPr="007C08C2">
        <w:t>It</w:t>
      </w:r>
      <w:r w:rsidR="00495F56">
        <w:t xml:space="preserve"> </w:t>
      </w:r>
      <w:r w:rsidRPr="007C08C2">
        <w:t>is</w:t>
      </w:r>
      <w:r w:rsidR="00495F56">
        <w:t xml:space="preserve"> </w:t>
      </w:r>
      <w:r w:rsidRPr="007C08C2">
        <w:t>he</w:t>
      </w:r>
      <w:r w:rsidR="00495F56">
        <w:t xml:space="preserve"> </w:t>
      </w:r>
      <w:r w:rsidRPr="007C08C2">
        <w:t>who</w:t>
      </w:r>
      <w:r w:rsidR="00495F56">
        <w:t xml:space="preserve"> </w:t>
      </w:r>
      <w:r w:rsidRPr="007C08C2">
        <w:t>without</w:t>
      </w:r>
      <w:r w:rsidR="00495F56">
        <w:t xml:space="preserve"> </w:t>
      </w:r>
      <w:r w:rsidRPr="007C08C2">
        <w:t>tiring</w:t>
      </w:r>
      <w:r w:rsidR="00495F56">
        <w:t xml:space="preserve"> </w:t>
      </w:r>
      <w:r w:rsidRPr="007C08C2">
        <w:t>The</w:t>
      </w:r>
      <w:r w:rsidR="00495F56">
        <w:t xml:space="preserve"> </w:t>
      </w:r>
      <w:r w:rsidRPr="007C08C2">
        <w:t>midst</w:t>
      </w:r>
      <w:r w:rsidR="00495F56">
        <w:t xml:space="preserve"> </w:t>
      </w:r>
      <w:r w:rsidRPr="007C08C2">
        <w:t>of</w:t>
      </w:r>
      <w:r w:rsidR="00495F56">
        <w:t xml:space="preserve"> </w:t>
      </w:r>
      <w:r w:rsidRPr="007C08C2">
        <w:t>Tiamat</w:t>
      </w:r>
      <w:r w:rsidR="00495F56">
        <w:t xml:space="preserve"> </w:t>
      </w:r>
      <w:r w:rsidRPr="007C08C2">
        <w:t>keeps</w:t>
      </w:r>
      <w:r w:rsidR="00495F56">
        <w:t xml:space="preserve"> </w:t>
      </w:r>
      <w:r w:rsidRPr="007C08C2">
        <w:t>crossing.</w:t>
      </w:r>
      <w:r w:rsidR="00495F56">
        <w:t xml:space="preserve"> </w:t>
      </w:r>
      <w:r w:rsidRPr="007C08C2">
        <w:t>Let</w:t>
      </w:r>
      <w:r w:rsidR="00495F56">
        <w:t xml:space="preserve"> </w:t>
      </w:r>
      <w:r w:rsidRPr="007C08C2">
        <w:t>“CROSSING”</w:t>
      </w:r>
      <w:r w:rsidR="00495F56">
        <w:t xml:space="preserve"> </w:t>
      </w:r>
      <w:r w:rsidRPr="007C08C2">
        <w:t>be</w:t>
      </w:r>
      <w:r w:rsidR="00495F56">
        <w:t xml:space="preserve"> </w:t>
      </w:r>
      <w:r w:rsidRPr="007C08C2">
        <w:t>his</w:t>
      </w:r>
      <w:r w:rsidR="00495F56">
        <w:t xml:space="preserve"> </w:t>
      </w:r>
      <w:r w:rsidRPr="007C08C2">
        <w:t>name</w:t>
      </w:r>
    </w:p>
    <w:p w14:paraId="32C2D7CB" w14:textId="77777777" w:rsidR="007C08C2" w:rsidRPr="007C08C2" w:rsidRDefault="007C08C2" w:rsidP="007C08C2">
      <w:r w:rsidRPr="007C08C2">
        <w:t>—</w:t>
      </w:r>
    </w:p>
    <w:p w14:paraId="77DD5A96" w14:textId="1E427377" w:rsidR="007C08C2" w:rsidRPr="007C08C2" w:rsidRDefault="007C08C2" w:rsidP="007C08C2">
      <w:r w:rsidRPr="007C08C2">
        <w:t>The</w:t>
      </w:r>
      <w:r w:rsidR="00495F56">
        <w:t xml:space="preserve"> </w:t>
      </w:r>
      <w:r w:rsidRPr="007C08C2">
        <w:t>one</w:t>
      </w:r>
      <w:r w:rsidR="00495F56">
        <w:t xml:space="preserve"> </w:t>
      </w:r>
      <w:r w:rsidRPr="007C08C2">
        <w:t>who</w:t>
      </w:r>
      <w:r w:rsidR="00495F56">
        <w:t xml:space="preserve"> </w:t>
      </w:r>
      <w:r w:rsidRPr="007C08C2">
        <w:t>occupies</w:t>
      </w:r>
      <w:r w:rsidR="00495F56">
        <w:t xml:space="preserve"> </w:t>
      </w:r>
      <w:r w:rsidRPr="007C08C2">
        <w:t>the</w:t>
      </w:r>
      <w:r w:rsidR="00495F56">
        <w:t xml:space="preserve"> </w:t>
      </w:r>
      <w:r w:rsidRPr="007C08C2">
        <w:t>midst.</w:t>
      </w:r>
      <w:r w:rsidR="00495F56">
        <w:t xml:space="preserve"> </w:t>
      </w:r>
      <w:r w:rsidRPr="007C08C2">
        <w:t>These</w:t>
      </w:r>
      <w:r w:rsidR="00495F56">
        <w:t xml:space="preserve"> </w:t>
      </w:r>
      <w:r w:rsidRPr="007C08C2">
        <w:t>lines</w:t>
      </w:r>
      <w:r w:rsidR="00495F56">
        <w:t xml:space="preserve"> </w:t>
      </w:r>
      <w:r w:rsidRPr="007C08C2">
        <w:t>provide</w:t>
      </w:r>
      <w:r w:rsidR="00495F56">
        <w:t xml:space="preserve"> </w:t>
      </w:r>
      <w:r w:rsidRPr="007C08C2">
        <w:t>the</w:t>
      </w:r>
      <w:r w:rsidR="00495F56">
        <w:t xml:space="preserve"> </w:t>
      </w:r>
      <w:r w:rsidRPr="007C08C2">
        <w:t>additional</w:t>
      </w:r>
      <w:r w:rsidR="00495F56">
        <w:t xml:space="preserve"> </w:t>
      </w:r>
      <w:r w:rsidRPr="007C08C2">
        <w:t>and</w:t>
      </w:r>
      <w:r w:rsidR="00495F56">
        <w:t xml:space="preserve"> </w:t>
      </w:r>
      <w:r w:rsidRPr="007C08C2">
        <w:t>conclusive</w:t>
      </w:r>
      <w:r w:rsidR="00495F56">
        <w:t xml:space="preserve"> </w:t>
      </w:r>
      <w:r w:rsidRPr="007C08C2">
        <w:t>in-</w:t>
      </w:r>
      <w:r w:rsidR="00495F56">
        <w:t xml:space="preserve"> </w:t>
      </w:r>
      <w:r w:rsidRPr="007C08C2">
        <w:t>formation</w:t>
      </w:r>
      <w:r w:rsidR="00495F56">
        <w:t xml:space="preserve"> </w:t>
      </w:r>
      <w:r w:rsidRPr="007C08C2">
        <w:t>that</w:t>
      </w:r>
      <w:r w:rsidR="00495F56">
        <w:t xml:space="preserve"> </w:t>
      </w:r>
      <w:r w:rsidRPr="007C08C2">
        <w:t>in</w:t>
      </w:r>
      <w:r w:rsidR="00495F56">
        <w:t xml:space="preserve"> </w:t>
      </w:r>
      <w:r w:rsidRPr="007C08C2">
        <w:t>dividing</w:t>
      </w:r>
      <w:r w:rsidR="00495F56">
        <w:t xml:space="preserve"> </w:t>
      </w:r>
      <w:r w:rsidRPr="007C08C2">
        <w:t>the</w:t>
      </w:r>
      <w:r w:rsidR="00495F56">
        <w:t xml:space="preserve"> </w:t>
      </w:r>
      <w:r w:rsidRPr="007C08C2">
        <w:t>other</w:t>
      </w:r>
      <w:r w:rsidR="00495F56">
        <w:t xml:space="preserve"> </w:t>
      </w:r>
      <w:r w:rsidRPr="007C08C2">
        <w:t>planets</w:t>
      </w:r>
      <w:r w:rsidR="00495F56">
        <w:t xml:space="preserve"> </w:t>
      </w:r>
      <w:r w:rsidRPr="007C08C2">
        <w:t>into</w:t>
      </w:r>
      <w:r w:rsidR="00495F56">
        <w:t xml:space="preserve"> </w:t>
      </w:r>
      <w:r w:rsidRPr="007C08C2">
        <w:t>two</w:t>
      </w:r>
    </w:p>
    <w:p w14:paraId="01E93684" w14:textId="3DF1F27D" w:rsidR="007C08C2" w:rsidRPr="007C08C2" w:rsidRDefault="007C08C2" w:rsidP="007C08C2">
      <w:r w:rsidRPr="007C08C2">
        <w:t>equal</w:t>
      </w:r>
      <w:r w:rsidR="00495F56">
        <w:t xml:space="preserve"> </w:t>
      </w:r>
      <w:r w:rsidRPr="007C08C2">
        <w:t>groups,</w:t>
      </w:r>
      <w:r w:rsidR="00495F56">
        <w:t xml:space="preserve"> </w:t>
      </w:r>
      <w:r w:rsidRPr="007C08C2">
        <w:t>the</w:t>
      </w:r>
      <w:r w:rsidR="00495F56">
        <w:t xml:space="preserve"> </w:t>
      </w:r>
      <w:r w:rsidRPr="007C08C2">
        <w:t>Twelfth</w:t>
      </w:r>
      <w:r w:rsidR="00495F56">
        <w:t xml:space="preserve"> </w:t>
      </w:r>
      <w:r w:rsidRPr="007C08C2">
        <w:t>Planet</w:t>
      </w:r>
      <w:r w:rsidR="00495F56">
        <w:t xml:space="preserve"> </w:t>
      </w:r>
      <w:r w:rsidRPr="007C08C2">
        <w:t>in</w:t>
      </w:r>
      <w:r w:rsidR="00495F56">
        <w:t xml:space="preserve"> </w:t>
      </w:r>
      <w:r w:rsidRPr="007C08C2">
        <w:t>“the</w:t>
      </w:r>
      <w:r w:rsidR="00495F56">
        <w:t xml:space="preserve"> </w:t>
      </w:r>
      <w:r w:rsidRPr="007C08C2">
        <w:t>midst</w:t>
      </w:r>
      <w:r w:rsidR="00495F56">
        <w:t xml:space="preserve"> </w:t>
      </w:r>
      <w:r w:rsidRPr="007C08C2">
        <w:t>of</w:t>
      </w:r>
      <w:r w:rsidR="00495F56">
        <w:t xml:space="preserve"> </w:t>
      </w:r>
      <w:r w:rsidRPr="007C08C2">
        <w:t>Tiamat</w:t>
      </w:r>
    </w:p>
    <w:p w14:paraId="6ADD098B" w14:textId="163E77C5" w:rsidR="007C08C2" w:rsidRPr="007C08C2" w:rsidRDefault="007C08C2" w:rsidP="007C08C2">
      <w:r w:rsidRPr="007C08C2">
        <w:t>keeps</w:t>
      </w:r>
      <w:r w:rsidR="00495F56">
        <w:t xml:space="preserve"> </w:t>
      </w:r>
      <w:r w:rsidRPr="007C08C2">
        <w:t>crossing”:</w:t>
      </w:r>
      <w:r w:rsidR="00495F56">
        <w:t xml:space="preserve"> </w:t>
      </w:r>
      <w:r w:rsidRPr="007C08C2">
        <w:t>Its</w:t>
      </w:r>
      <w:r w:rsidR="00495F56">
        <w:t xml:space="preserve"> </w:t>
      </w:r>
      <w:r w:rsidRPr="007C08C2">
        <w:t>orbit</w:t>
      </w:r>
      <w:r w:rsidR="00495F56">
        <w:t xml:space="preserve"> </w:t>
      </w:r>
      <w:r w:rsidRPr="007C08C2">
        <w:t>takes</w:t>
      </w:r>
      <w:r w:rsidR="00495F56">
        <w:t xml:space="preserve"> </w:t>
      </w:r>
      <w:r w:rsidRPr="007C08C2">
        <w:t>it</w:t>
      </w:r>
      <w:r w:rsidR="00495F56">
        <w:t xml:space="preserve"> </w:t>
      </w:r>
      <w:r w:rsidRPr="007C08C2">
        <w:t>again</w:t>
      </w:r>
      <w:r w:rsidR="00495F56">
        <w:t xml:space="preserve"> </w:t>
      </w:r>
      <w:r w:rsidRPr="007C08C2">
        <w:t>and</w:t>
      </w:r>
      <w:r w:rsidR="00495F56">
        <w:t xml:space="preserve"> </w:t>
      </w:r>
      <w:r w:rsidRPr="007C08C2">
        <w:t>again</w:t>
      </w:r>
      <w:r w:rsidR="00495F56">
        <w:t xml:space="preserve"> </w:t>
      </w:r>
      <w:r w:rsidRPr="007C08C2">
        <w:t>to</w:t>
      </w:r>
      <w:r w:rsidR="00495F56">
        <w:t xml:space="preserve"> </w:t>
      </w:r>
      <w:r w:rsidRPr="007C08C2">
        <w:t>the</w:t>
      </w:r>
      <w:r w:rsidR="00495F56">
        <w:t xml:space="preserve"> </w:t>
      </w:r>
      <w:r w:rsidRPr="007C08C2">
        <w:t>site</w:t>
      </w:r>
      <w:r w:rsidR="00495F56">
        <w:t xml:space="preserve"> </w:t>
      </w:r>
      <w:r w:rsidRPr="007C08C2">
        <w:t>of</w:t>
      </w:r>
      <w:r w:rsidR="00495F56">
        <w:t xml:space="preserve"> </w:t>
      </w:r>
      <w:r w:rsidRPr="007C08C2">
        <w:t>the</w:t>
      </w:r>
      <w:r w:rsidR="00495F56">
        <w:t xml:space="preserve"> </w:t>
      </w:r>
      <w:r w:rsidRPr="007C08C2">
        <w:t>celestial</w:t>
      </w:r>
      <w:r w:rsidR="00495F56">
        <w:t xml:space="preserve"> </w:t>
      </w:r>
      <w:r w:rsidRPr="007C08C2">
        <w:t>battle,</w:t>
      </w:r>
      <w:r w:rsidR="00495F56">
        <w:t xml:space="preserve"> </w:t>
      </w:r>
      <w:r w:rsidRPr="007C08C2">
        <w:t>where</w:t>
      </w:r>
      <w:r w:rsidR="00495F56">
        <w:t xml:space="preserve"> </w:t>
      </w:r>
      <w:r w:rsidRPr="007C08C2">
        <w:t>Tiamat</w:t>
      </w:r>
      <w:r w:rsidR="00495F56">
        <w:t xml:space="preserve"> </w:t>
      </w:r>
      <w:r w:rsidRPr="007C08C2">
        <w:t>used</w:t>
      </w:r>
      <w:r w:rsidR="00495F56">
        <w:t xml:space="preserve"> </w:t>
      </w:r>
      <w:r w:rsidRPr="007C08C2">
        <w:t>to</w:t>
      </w:r>
      <w:r w:rsidR="00495F56">
        <w:t xml:space="preserve"> </w:t>
      </w:r>
      <w:r w:rsidRPr="007C08C2">
        <w:t>be.</w:t>
      </w:r>
      <w:r w:rsidR="00495F56">
        <w:t xml:space="preserve"> </w:t>
      </w:r>
      <w:r w:rsidRPr="007C08C2">
        <w:t>We</w:t>
      </w:r>
      <w:r w:rsidR="00495F56">
        <w:t xml:space="preserve"> </w:t>
      </w:r>
      <w:r w:rsidRPr="007C08C2">
        <w:t>find</w:t>
      </w:r>
      <w:r w:rsidR="00495F56">
        <w:t xml:space="preserve"> </w:t>
      </w:r>
      <w:r w:rsidRPr="007C08C2">
        <w:t>that</w:t>
      </w:r>
      <w:r w:rsidR="00495F56">
        <w:t xml:space="preserve"> </w:t>
      </w:r>
      <w:r w:rsidRPr="007C08C2">
        <w:t>astronomical</w:t>
      </w:r>
      <w:r w:rsidR="00495F56">
        <w:t xml:space="preserve"> </w:t>
      </w:r>
      <w:r w:rsidRPr="007C08C2">
        <w:t>texts</w:t>
      </w:r>
      <w:r w:rsidR="00495F56">
        <w:t xml:space="preserve"> </w:t>
      </w:r>
      <w:r w:rsidRPr="007C08C2">
        <w:t>that</w:t>
      </w:r>
      <w:r w:rsidR="00495F56">
        <w:t xml:space="preserve"> </w:t>
      </w:r>
      <w:r w:rsidRPr="007C08C2">
        <w:t>dealt</w:t>
      </w:r>
      <w:r w:rsidR="00495F56">
        <w:t xml:space="preserve"> </w:t>
      </w:r>
      <w:r w:rsidRPr="007C08C2">
        <w:t>in</w:t>
      </w:r>
      <w:r w:rsidR="00495F56">
        <w:t xml:space="preserve"> </w:t>
      </w:r>
      <w:r w:rsidRPr="007C08C2">
        <w:t>a</w:t>
      </w:r>
      <w:r w:rsidR="00495F56">
        <w:t xml:space="preserve"> </w:t>
      </w:r>
      <w:r w:rsidRPr="007C08C2">
        <w:t>highly</w:t>
      </w:r>
      <w:r w:rsidR="00495F56">
        <w:t xml:space="preserve"> </w:t>
      </w:r>
      <w:r w:rsidRPr="007C08C2">
        <w:t>sophisticated</w:t>
      </w:r>
      <w:r w:rsidR="00495F56">
        <w:t xml:space="preserve"> </w:t>
      </w:r>
      <w:r w:rsidRPr="007C08C2">
        <w:t>manner</w:t>
      </w:r>
      <w:r w:rsidR="00495F56">
        <w:t xml:space="preserve"> </w:t>
      </w:r>
      <w:r w:rsidRPr="007C08C2">
        <w:t>with</w:t>
      </w:r>
      <w:r w:rsidR="00495F56">
        <w:t xml:space="preserve"> </w:t>
      </w:r>
      <w:r w:rsidRPr="007C08C2">
        <w:t>the</w:t>
      </w:r>
      <w:r w:rsidR="00495F56">
        <w:t xml:space="preserve"> </w:t>
      </w:r>
      <w:r w:rsidRPr="007C08C2">
        <w:t>planetary</w:t>
      </w:r>
      <w:r w:rsidR="00495F56">
        <w:t xml:space="preserve"> </w:t>
      </w:r>
      <w:r w:rsidRPr="007C08C2">
        <w:t>periods,</w:t>
      </w:r>
      <w:r w:rsidR="00495F56">
        <w:t xml:space="preserve"> </w:t>
      </w:r>
      <w:r w:rsidRPr="007C08C2">
        <w:t>as</w:t>
      </w:r>
      <w:r w:rsidR="00495F56">
        <w:t xml:space="preserve"> </w:t>
      </w:r>
      <w:r w:rsidRPr="007C08C2">
        <w:t>well</w:t>
      </w:r>
      <w:r w:rsidR="00495F56">
        <w:t xml:space="preserve"> </w:t>
      </w:r>
      <w:r w:rsidRPr="007C08C2">
        <w:t>as</w:t>
      </w:r>
      <w:r w:rsidR="00495F56">
        <w:t xml:space="preserve"> </w:t>
      </w:r>
      <w:r w:rsidRPr="007C08C2">
        <w:t>lists</w:t>
      </w:r>
      <w:r w:rsidR="00495F56">
        <w:t xml:space="preserve"> </w:t>
      </w:r>
      <w:r w:rsidRPr="007C08C2">
        <w:t>of</w:t>
      </w:r>
      <w:r w:rsidR="00495F56">
        <w:t xml:space="preserve"> </w:t>
      </w:r>
      <w:r w:rsidRPr="007C08C2">
        <w:t>planets</w:t>
      </w:r>
      <w:r w:rsidR="00495F56">
        <w:t xml:space="preserve"> </w:t>
      </w:r>
      <w:r w:rsidRPr="007C08C2">
        <w:t>in</w:t>
      </w:r>
      <w:r w:rsidR="00495F56">
        <w:t xml:space="preserve"> </w:t>
      </w:r>
      <w:r w:rsidRPr="007C08C2">
        <w:t>their</w:t>
      </w:r>
      <w:r w:rsidR="00495F56">
        <w:t xml:space="preserve"> </w:t>
      </w:r>
      <w:r w:rsidRPr="007C08C2">
        <w:t>celestial</w:t>
      </w:r>
      <w:r w:rsidR="00495F56">
        <w:t xml:space="preserve"> </w:t>
      </w:r>
      <w:r w:rsidRPr="007C08C2">
        <w:t>order,</w:t>
      </w:r>
      <w:r w:rsidR="00495F56">
        <w:t xml:space="preserve"> </w:t>
      </w:r>
      <w:r w:rsidRPr="007C08C2">
        <w:t>also</w:t>
      </w:r>
      <w:r w:rsidR="00495F56">
        <w:t xml:space="preserve"> </w:t>
      </w:r>
      <w:r w:rsidRPr="007C08C2">
        <w:t>suggested</w:t>
      </w:r>
      <w:r w:rsidR="00495F56">
        <w:t xml:space="preserve"> </w:t>
      </w:r>
      <w:r w:rsidRPr="007C08C2">
        <w:t>that</w:t>
      </w:r>
      <w:r w:rsidR="00495F56">
        <w:t xml:space="preserve"> </w:t>
      </w:r>
      <w:r w:rsidRPr="007C08C2">
        <w:t>Marduk</w:t>
      </w:r>
      <w:r w:rsidR="00495F56">
        <w:t xml:space="preserve"> </w:t>
      </w:r>
      <w:r w:rsidRPr="007C08C2">
        <w:t>appeared</w:t>
      </w:r>
      <w:r w:rsidR="00495F56">
        <w:t xml:space="preserve"> </w:t>
      </w:r>
      <w:r w:rsidRPr="007C08C2">
        <w:t>somewhere</w:t>
      </w:r>
      <w:r w:rsidR="00495F56">
        <w:t xml:space="preserve"> </w:t>
      </w:r>
      <w:r w:rsidRPr="007C08C2">
        <w:t>between</w:t>
      </w:r>
      <w:r w:rsidR="00495F56">
        <w:t xml:space="preserve"> </w:t>
      </w:r>
      <w:r w:rsidRPr="007C08C2">
        <w:t>Jupiter</w:t>
      </w:r>
      <w:r w:rsidR="00495F56">
        <w:t xml:space="preserve"> </w:t>
      </w:r>
      <w:r w:rsidRPr="007C08C2">
        <w:t>and</w:t>
      </w:r>
      <w:r w:rsidR="00495F56">
        <w:t xml:space="preserve"> </w:t>
      </w:r>
      <w:r w:rsidRPr="007C08C2">
        <w:t>Mars.</w:t>
      </w:r>
      <w:r w:rsidR="00495F56">
        <w:t xml:space="preserve"> </w:t>
      </w:r>
      <w:r w:rsidRPr="007C08C2">
        <w:t>Since</w:t>
      </w:r>
      <w:r w:rsidR="00495F56">
        <w:t xml:space="preserve"> </w:t>
      </w:r>
      <w:r w:rsidRPr="007C08C2">
        <w:t>the</w:t>
      </w:r>
      <w:r w:rsidR="00495F56">
        <w:t xml:space="preserve"> </w:t>
      </w:r>
      <w:r w:rsidRPr="007C08C2">
        <w:t>Sumerians</w:t>
      </w:r>
      <w:r w:rsidR="00495F56">
        <w:t xml:space="preserve"> </w:t>
      </w:r>
      <w:r w:rsidRPr="007C08C2">
        <w:t>did</w:t>
      </w:r>
      <w:r w:rsidR="00495F56">
        <w:t xml:space="preserve"> </w:t>
      </w:r>
      <w:r w:rsidRPr="007C08C2">
        <w:t>know</w:t>
      </w:r>
      <w:r w:rsidR="00495F56">
        <w:t xml:space="preserve"> </w:t>
      </w:r>
      <w:r w:rsidRPr="007C08C2">
        <w:t>of</w:t>
      </w:r>
      <w:r w:rsidR="00495F56">
        <w:t xml:space="preserve"> </w:t>
      </w:r>
      <w:r w:rsidRPr="007C08C2">
        <w:t>all</w:t>
      </w:r>
      <w:r w:rsidR="00495F56">
        <w:t xml:space="preserve"> </w:t>
      </w:r>
      <w:r w:rsidRPr="007C08C2">
        <w:t>the</w:t>
      </w:r>
      <w:r w:rsidR="00495F56">
        <w:t xml:space="preserve"> </w:t>
      </w:r>
      <w:r w:rsidRPr="007C08C2">
        <w:t>planets,</w:t>
      </w:r>
      <w:r w:rsidR="00495F56">
        <w:t xml:space="preserve"> </w:t>
      </w:r>
      <w:r w:rsidRPr="007C08C2">
        <w:t>the</w:t>
      </w:r>
      <w:r w:rsidR="00495F56">
        <w:t xml:space="preserve"> </w:t>
      </w:r>
      <w:r w:rsidRPr="007C08C2">
        <w:t>appearance</w:t>
      </w:r>
      <w:r w:rsidR="00495F56">
        <w:t xml:space="preserve"> </w:t>
      </w:r>
      <w:r w:rsidRPr="007C08C2">
        <w:t>of</w:t>
      </w:r>
      <w:r w:rsidR="00495F56">
        <w:t xml:space="preserve"> </w:t>
      </w:r>
      <w:r w:rsidRPr="007C08C2">
        <w:t>the</w:t>
      </w:r>
      <w:r w:rsidR="00495F56">
        <w:t xml:space="preserve"> </w:t>
      </w:r>
      <w:r w:rsidRPr="007C08C2">
        <w:t>Twelfth</w:t>
      </w:r>
      <w:r w:rsidR="00495F56">
        <w:t xml:space="preserve"> </w:t>
      </w:r>
      <w:r w:rsidRPr="007C08C2">
        <w:t>Planet</w:t>
      </w:r>
      <w:r w:rsidR="00495F56">
        <w:t xml:space="preserve"> </w:t>
      </w:r>
      <w:r w:rsidRPr="007C08C2">
        <w:t>in</w:t>
      </w:r>
      <w:r w:rsidR="00495F56">
        <w:t xml:space="preserve"> </w:t>
      </w:r>
      <w:r w:rsidRPr="007C08C2">
        <w:t>“the</w:t>
      </w:r>
      <w:r w:rsidR="00495F56">
        <w:t xml:space="preserve"> </w:t>
      </w:r>
      <w:r w:rsidRPr="007C08C2">
        <w:t>central</w:t>
      </w:r>
      <w:r w:rsidR="00495F56">
        <w:t xml:space="preserve"> </w:t>
      </w:r>
      <w:r w:rsidRPr="007C08C2">
        <w:t>position”</w:t>
      </w:r>
      <w:r w:rsidR="00495F56">
        <w:t xml:space="preserve"> </w:t>
      </w:r>
      <w:r w:rsidRPr="007C08C2">
        <w:t>confirms</w:t>
      </w:r>
      <w:r w:rsidR="00495F56">
        <w:t xml:space="preserve"> </w:t>
      </w:r>
      <w:r w:rsidRPr="007C08C2">
        <w:t>our</w:t>
      </w:r>
      <w:r w:rsidR="00495F56">
        <w:t xml:space="preserve"> </w:t>
      </w:r>
      <w:r w:rsidRPr="007C08C2">
        <w:t>conclusions:</w:t>
      </w:r>
      <w:r w:rsidR="00495F56">
        <w:t xml:space="preserve"> </w:t>
      </w:r>
      <w:r w:rsidRPr="007C08C2">
        <w:t>Marduk</w:t>
      </w:r>
      <w:r w:rsidR="00495F56">
        <w:t xml:space="preserve"> </w:t>
      </w:r>
      <w:r w:rsidRPr="007C08C2">
        <w:t>Mercury</w:t>
      </w:r>
      <w:r w:rsidR="00495F56">
        <w:t xml:space="preserve"> </w:t>
      </w:r>
      <w:r w:rsidRPr="007C08C2">
        <w:t>Venus</w:t>
      </w:r>
      <w:r w:rsidR="00495F56">
        <w:t xml:space="preserve"> </w:t>
      </w:r>
      <w:r w:rsidRPr="007C08C2">
        <w:t>Moon</w:t>
      </w:r>
      <w:r w:rsidR="00495F56">
        <w:t xml:space="preserve"> </w:t>
      </w:r>
      <w:r w:rsidRPr="007C08C2">
        <w:t>Jupiter</w:t>
      </w:r>
      <w:r w:rsidR="00495F56">
        <w:t xml:space="preserve"> </w:t>
      </w:r>
      <w:r w:rsidRPr="007C08C2">
        <w:t>Saturn</w:t>
      </w:r>
      <w:r w:rsidR="00495F56">
        <w:t xml:space="preserve"> </w:t>
      </w:r>
      <w:r w:rsidRPr="007C08C2">
        <w:t>Uranus</w:t>
      </w:r>
      <w:r w:rsidR="00495F56">
        <w:t xml:space="preserve"> </w:t>
      </w:r>
      <w:r w:rsidRPr="007C08C2">
        <w:t>Earth</w:t>
      </w:r>
      <w:r w:rsidR="00495F56">
        <w:t xml:space="preserve"> </w:t>
      </w:r>
      <w:r w:rsidRPr="007C08C2">
        <w:t>Mars</w:t>
      </w:r>
      <w:r w:rsidR="00495F56">
        <w:t xml:space="preserve"> </w:t>
      </w:r>
      <w:r w:rsidRPr="007C08C2">
        <w:t>Neptune</w:t>
      </w:r>
      <w:r w:rsidR="00495F56">
        <w:t xml:space="preserve"> </w:t>
      </w:r>
      <w:r w:rsidRPr="007C08C2">
        <w:t>Pluto</w:t>
      </w:r>
    </w:p>
    <w:p w14:paraId="3CC3FE0D" w14:textId="77777777" w:rsidR="007C08C2" w:rsidRPr="007C08C2" w:rsidRDefault="007C08C2" w:rsidP="007C08C2"/>
    <w:p w14:paraId="45F62080" w14:textId="0FBDA80A" w:rsidR="007C08C2" w:rsidRPr="007C08C2" w:rsidRDefault="007C08C2" w:rsidP="007C08C2">
      <w:r w:rsidRPr="007C08C2">
        <w:t>Religious</w:t>
      </w:r>
      <w:r w:rsidR="00495F56">
        <w:t xml:space="preserve"> </w:t>
      </w:r>
      <w:r w:rsidRPr="007C08C2">
        <w:t>fanaticism</w:t>
      </w:r>
      <w:r w:rsidR="00495F56">
        <w:t xml:space="preserve"> </w:t>
      </w:r>
      <w:r w:rsidRPr="007C08C2">
        <w:t>manifests</w:t>
      </w:r>
      <w:r w:rsidR="00495F56">
        <w:t xml:space="preserve"> </w:t>
      </w:r>
      <w:r w:rsidRPr="007C08C2">
        <w:t>itself</w:t>
      </w:r>
      <w:r w:rsidR="00495F56">
        <w:t xml:space="preserve"> </w:t>
      </w:r>
      <w:r w:rsidRPr="007C08C2">
        <w:t>in</w:t>
      </w:r>
      <w:r w:rsidR="00495F56">
        <w:t xml:space="preserve"> </w:t>
      </w:r>
      <w:r w:rsidRPr="007C08C2">
        <w:t>wars,</w:t>
      </w:r>
      <w:r w:rsidR="00495F56">
        <w:t xml:space="preserve"> </w:t>
      </w:r>
      <w:r w:rsidRPr="007C08C2">
        <w:t>rebellions,</w:t>
      </w:r>
      <w:r w:rsidR="00495F56">
        <w:t xml:space="preserve"> </w:t>
      </w:r>
      <w:r w:rsidRPr="007C08C2">
        <w:t>and</w:t>
      </w:r>
      <w:r w:rsidR="00495F56">
        <w:t xml:space="preserve"> </w:t>
      </w:r>
      <w:r w:rsidRPr="007C08C2">
        <w:t>the</w:t>
      </w:r>
      <w:r w:rsidR="00495F56">
        <w:t xml:space="preserve"> </w:t>
      </w:r>
      <w:r w:rsidRPr="007C08C2">
        <w:t>slaughter</w:t>
      </w:r>
      <w:r w:rsidR="00495F56">
        <w:t xml:space="preserve"> </w:t>
      </w:r>
      <w:r w:rsidRPr="007C08C2">
        <w:t>of</w:t>
      </w:r>
      <w:r w:rsidR="00495F56">
        <w:t xml:space="preserve"> </w:t>
      </w:r>
      <w:r w:rsidRPr="007C08C2">
        <w:t>“infidels.”</w:t>
      </w:r>
      <w:r w:rsidR="00495F56">
        <w:t xml:space="preserve"> </w:t>
      </w:r>
      <w:r w:rsidRPr="007C08C2">
        <w:t>Armies</w:t>
      </w:r>
      <w:r w:rsidR="00495F56">
        <w:t xml:space="preserve"> </w:t>
      </w:r>
      <w:r w:rsidRPr="007C08C2">
        <w:t>amassed</w:t>
      </w:r>
      <w:r w:rsidR="00495F56">
        <w:t xml:space="preserve"> </w:t>
      </w:r>
      <w:r w:rsidRPr="007C08C2">
        <w:t>by</w:t>
      </w:r>
      <w:r w:rsidR="00495F56">
        <w:t xml:space="preserve"> </w:t>
      </w:r>
      <w:r w:rsidRPr="007C08C2">
        <w:t>Kings</w:t>
      </w:r>
      <w:r w:rsidR="00495F56">
        <w:t xml:space="preserve"> </w:t>
      </w:r>
      <w:r w:rsidRPr="007C08C2">
        <w:t>of</w:t>
      </w:r>
      <w:r w:rsidR="00495F56">
        <w:t xml:space="preserve"> </w:t>
      </w:r>
      <w:r w:rsidRPr="007C08C2">
        <w:t>the</w:t>
      </w:r>
      <w:r w:rsidR="00495F56">
        <w:t xml:space="preserve"> </w:t>
      </w:r>
      <w:r w:rsidRPr="007C08C2">
        <w:t>West</w:t>
      </w:r>
      <w:r w:rsidR="00495F56">
        <w:t xml:space="preserve"> </w:t>
      </w:r>
      <w:r w:rsidRPr="007C08C2">
        <w:t>are</w:t>
      </w:r>
      <w:r w:rsidR="00495F56">
        <w:t xml:space="preserve"> </w:t>
      </w:r>
      <w:r w:rsidRPr="007C08C2">
        <w:t>warring</w:t>
      </w:r>
      <w:r w:rsidR="00495F56">
        <w:t xml:space="preserve"> </w:t>
      </w:r>
      <w:r w:rsidRPr="007C08C2">
        <w:t>with</w:t>
      </w:r>
      <w:r w:rsidR="00495F56">
        <w:t xml:space="preserve"> </w:t>
      </w:r>
      <w:r w:rsidRPr="007C08C2">
        <w:t>Kings</w:t>
      </w:r>
      <w:r w:rsidR="00495F56">
        <w:t xml:space="preserve"> </w:t>
      </w:r>
      <w:r w:rsidRPr="007C08C2">
        <w:t>of</w:t>
      </w:r>
      <w:r w:rsidR="00495F56">
        <w:t xml:space="preserve"> </w:t>
      </w:r>
      <w:r w:rsidRPr="007C08C2">
        <w:t>the</w:t>
      </w:r>
      <w:r w:rsidR="00495F56">
        <w:t xml:space="preserve"> </w:t>
      </w:r>
      <w:r w:rsidRPr="007C08C2">
        <w:t>East.</w:t>
      </w:r>
      <w:r w:rsidR="00495F56">
        <w:t xml:space="preserve"> </w:t>
      </w:r>
      <w:r w:rsidRPr="007C08C2">
        <w:t>A</w:t>
      </w:r>
      <w:r w:rsidR="00495F56">
        <w:t xml:space="preserve"> </w:t>
      </w:r>
      <w:r w:rsidRPr="007C08C2">
        <w:t>Clash</w:t>
      </w:r>
      <w:r w:rsidR="00495F56">
        <w:t xml:space="preserve"> </w:t>
      </w:r>
      <w:r w:rsidRPr="007C08C2">
        <w:t>of</w:t>
      </w:r>
      <w:r w:rsidR="00495F56">
        <w:t xml:space="preserve"> </w:t>
      </w:r>
      <w:r w:rsidRPr="007C08C2">
        <w:t>Civilizations</w:t>
      </w:r>
      <w:r w:rsidR="00495F56">
        <w:t xml:space="preserve"> </w:t>
      </w:r>
      <w:r w:rsidRPr="007C08C2">
        <w:t>shakes</w:t>
      </w:r>
      <w:r w:rsidR="00495F56">
        <w:t xml:space="preserve"> </w:t>
      </w:r>
      <w:r w:rsidRPr="007C08C2">
        <w:t>the</w:t>
      </w:r>
      <w:r w:rsidR="00495F56">
        <w:t xml:space="preserve"> </w:t>
      </w:r>
      <w:r w:rsidRPr="007C08C2">
        <w:t>foundations</w:t>
      </w:r>
      <w:r w:rsidR="00495F56">
        <w:t xml:space="preserve"> </w:t>
      </w:r>
      <w:r w:rsidRPr="007C08C2">
        <w:t>of</w:t>
      </w:r>
      <w:r w:rsidR="00495F56">
        <w:t xml:space="preserve"> </w:t>
      </w:r>
      <w:r w:rsidRPr="007C08C2">
        <w:t>traditional</w:t>
      </w:r>
      <w:r w:rsidR="00495F56">
        <w:t xml:space="preserve"> </w:t>
      </w:r>
      <w:r w:rsidRPr="007C08C2">
        <w:t>ways</w:t>
      </w:r>
      <w:r w:rsidR="00495F56">
        <w:t xml:space="preserve"> </w:t>
      </w:r>
      <w:r w:rsidRPr="007C08C2">
        <w:t>of</w:t>
      </w:r>
      <w:r w:rsidR="00495F56">
        <w:t xml:space="preserve"> </w:t>
      </w:r>
      <w:r w:rsidRPr="007C08C2">
        <w:t>life.</w:t>
      </w:r>
      <w:r w:rsidR="00495F56">
        <w:t xml:space="preserve"> </w:t>
      </w:r>
      <w:r w:rsidRPr="007C08C2">
        <w:t>Carnage</w:t>
      </w:r>
      <w:r w:rsidR="00495F56">
        <w:t xml:space="preserve"> </w:t>
      </w:r>
      <w:r w:rsidRPr="007C08C2">
        <w:t>engulfs</w:t>
      </w:r>
      <w:r w:rsidR="00495F56">
        <w:t xml:space="preserve"> </w:t>
      </w:r>
      <w:r w:rsidRPr="007C08C2">
        <w:t>cities</w:t>
      </w:r>
      <w:r w:rsidR="00495F56">
        <w:t xml:space="preserve"> </w:t>
      </w:r>
      <w:r w:rsidRPr="007C08C2">
        <w:t>and</w:t>
      </w:r>
      <w:r w:rsidR="00495F56">
        <w:t xml:space="preserve"> </w:t>
      </w:r>
      <w:r w:rsidRPr="007C08C2">
        <w:t>towns;</w:t>
      </w:r>
      <w:r w:rsidR="00495F56">
        <w:t xml:space="preserve"> </w:t>
      </w:r>
      <w:r w:rsidRPr="007C08C2">
        <w:t>the</w:t>
      </w:r>
      <w:r w:rsidR="00495F56">
        <w:t xml:space="preserve"> </w:t>
      </w:r>
      <w:r w:rsidRPr="007C08C2">
        <w:t>high</w:t>
      </w:r>
      <w:r w:rsidR="00495F56">
        <w:t xml:space="preserve"> </w:t>
      </w:r>
      <w:r w:rsidRPr="007C08C2">
        <w:t>and</w:t>
      </w:r>
      <w:r w:rsidR="00495F56">
        <w:t xml:space="preserve"> </w:t>
      </w:r>
      <w:r w:rsidRPr="007C08C2">
        <w:t>the</w:t>
      </w:r>
      <w:r w:rsidR="00495F56">
        <w:t xml:space="preserve"> </w:t>
      </w:r>
      <w:r w:rsidRPr="007C08C2">
        <w:t>mighty</w:t>
      </w:r>
      <w:r w:rsidR="00495F56">
        <w:t xml:space="preserve"> </w:t>
      </w:r>
      <w:r w:rsidRPr="007C08C2">
        <w:t>seek</w:t>
      </w:r>
      <w:r w:rsidR="00495F56">
        <w:t xml:space="preserve"> </w:t>
      </w:r>
      <w:r w:rsidRPr="007C08C2">
        <w:t>safety</w:t>
      </w:r>
      <w:r w:rsidR="00495F56">
        <w:t xml:space="preserve"> </w:t>
      </w:r>
      <w:r w:rsidRPr="007C08C2">
        <w:t>behind</w:t>
      </w:r>
      <w:r w:rsidR="00495F56">
        <w:t xml:space="preserve"> </w:t>
      </w:r>
      <w:r w:rsidRPr="007C08C2">
        <w:t>protective</w:t>
      </w:r>
      <w:r w:rsidR="00495F56">
        <w:t xml:space="preserve"> </w:t>
      </w:r>
      <w:r w:rsidRPr="007C08C2">
        <w:t>walls.</w:t>
      </w:r>
      <w:r w:rsidR="00495F56">
        <w:t xml:space="preserve"> </w:t>
      </w:r>
      <w:r w:rsidRPr="007C08C2">
        <w:t>Natural</w:t>
      </w:r>
      <w:r w:rsidR="00495F56">
        <w:t xml:space="preserve"> </w:t>
      </w:r>
      <w:r w:rsidRPr="007C08C2">
        <w:t>calamities</w:t>
      </w:r>
      <w:r w:rsidR="00495F56">
        <w:t xml:space="preserve"> </w:t>
      </w:r>
      <w:r w:rsidRPr="007C08C2">
        <w:t>and</w:t>
      </w:r>
      <w:r w:rsidR="00495F56">
        <w:t xml:space="preserve"> </w:t>
      </w:r>
      <w:r w:rsidRPr="007C08C2">
        <w:t>ever-intensifying</w:t>
      </w:r>
      <w:r w:rsidR="00495F56">
        <w:t xml:space="preserve"> </w:t>
      </w:r>
      <w:r w:rsidR="000D2528" w:rsidRPr="007C08C2">
        <w:t>catastrophes</w:t>
      </w:r>
      <w:r w:rsidR="00495F56">
        <w:t xml:space="preserve"> </w:t>
      </w:r>
      <w:r w:rsidRPr="007C08C2">
        <w:t>leave</w:t>
      </w:r>
      <w:r w:rsidR="00495F56">
        <w:t xml:space="preserve"> </w:t>
      </w:r>
      <w:r w:rsidRPr="007C08C2">
        <w:t>people</w:t>
      </w:r>
      <w:r w:rsidR="00495F56">
        <w:t xml:space="preserve"> </w:t>
      </w:r>
      <w:r w:rsidRPr="007C08C2">
        <w:t>wondering:</w:t>
      </w:r>
      <w:r w:rsidR="00495F56">
        <w:t xml:space="preserve"> </w:t>
      </w:r>
      <w:r w:rsidRPr="007C08C2">
        <w:t>Has</w:t>
      </w:r>
      <w:r w:rsidR="00495F56">
        <w:t xml:space="preserve"> </w:t>
      </w:r>
      <w:r w:rsidRPr="007C08C2">
        <w:t>Mankind</w:t>
      </w:r>
      <w:r w:rsidR="00495F56">
        <w:t xml:space="preserve"> </w:t>
      </w:r>
      <w:r w:rsidRPr="007C08C2">
        <w:t>sinned,</w:t>
      </w:r>
      <w:r w:rsidR="00495F56">
        <w:t xml:space="preserve"> </w:t>
      </w:r>
      <w:r w:rsidRPr="007C08C2">
        <w:t>is</w:t>
      </w:r>
      <w:r w:rsidR="00495F56">
        <w:t xml:space="preserve"> </w:t>
      </w:r>
      <w:r w:rsidRPr="007C08C2">
        <w:t>it</w:t>
      </w:r>
      <w:r w:rsidR="00495F56">
        <w:t xml:space="preserve"> </w:t>
      </w:r>
      <w:r w:rsidRPr="007C08C2">
        <w:t>witnessing</w:t>
      </w:r>
      <w:r w:rsidR="00495F56">
        <w:t xml:space="preserve"> </w:t>
      </w:r>
      <w:r w:rsidRPr="007C08C2">
        <w:t>Divine</w:t>
      </w:r>
      <w:r w:rsidR="00495F56">
        <w:t xml:space="preserve"> </w:t>
      </w:r>
      <w:r w:rsidRPr="007C08C2">
        <w:t>Wrath,</w:t>
      </w:r>
      <w:r w:rsidR="00495F56">
        <w:t xml:space="preserve"> </w:t>
      </w:r>
      <w:r w:rsidRPr="007C08C2">
        <w:t>is</w:t>
      </w:r>
      <w:r w:rsidR="00495F56">
        <w:t xml:space="preserve"> </w:t>
      </w:r>
      <w:r w:rsidRPr="007C08C2">
        <w:t>it</w:t>
      </w:r>
      <w:r w:rsidR="00495F56">
        <w:t xml:space="preserve"> </w:t>
      </w:r>
      <w:r w:rsidRPr="007C08C2">
        <w:t>due</w:t>
      </w:r>
      <w:r w:rsidR="00495F56">
        <w:t xml:space="preserve"> </w:t>
      </w:r>
      <w:r w:rsidRPr="007C08C2">
        <w:t>for</w:t>
      </w:r>
      <w:r w:rsidR="00495F56">
        <w:t xml:space="preserve"> </w:t>
      </w:r>
      <w:r w:rsidRPr="007C08C2">
        <w:t>another</w:t>
      </w:r>
      <w:r w:rsidR="00495F56">
        <w:t xml:space="preserve"> </w:t>
      </w:r>
      <w:r w:rsidRPr="007C08C2">
        <w:t>annihilating</w:t>
      </w:r>
      <w:r w:rsidR="00495F56">
        <w:t xml:space="preserve"> </w:t>
      </w:r>
      <w:r w:rsidRPr="007C08C2">
        <w:t>Deluge?</w:t>
      </w:r>
      <w:r w:rsidR="00495F56">
        <w:t xml:space="preserve"> </w:t>
      </w:r>
      <w:r w:rsidRPr="007C08C2">
        <w:t>Is</w:t>
      </w:r>
      <w:r w:rsidR="00495F56">
        <w:t xml:space="preserve"> </w:t>
      </w:r>
      <w:r w:rsidRPr="007C08C2">
        <w:t>this</w:t>
      </w:r>
      <w:r w:rsidR="00495F56">
        <w:t xml:space="preserve"> </w:t>
      </w:r>
      <w:r w:rsidRPr="007C08C2">
        <w:t>the</w:t>
      </w:r>
      <w:r w:rsidR="00495F56">
        <w:t xml:space="preserve"> </w:t>
      </w:r>
      <w:r w:rsidRPr="007C08C2">
        <w:t>Apocalypse?</w:t>
      </w:r>
      <w:r w:rsidR="00495F56">
        <w:t xml:space="preserve"> </w:t>
      </w:r>
      <w:r w:rsidRPr="007C08C2">
        <w:t>Can</w:t>
      </w:r>
      <w:r w:rsidR="00495F56">
        <w:t xml:space="preserve"> </w:t>
      </w:r>
      <w:r w:rsidRPr="007C08C2">
        <w:lastRenderedPageBreak/>
        <w:t>there</w:t>
      </w:r>
      <w:r w:rsidR="00495F56">
        <w:t xml:space="preserve"> </w:t>
      </w:r>
      <w:r w:rsidRPr="007C08C2">
        <w:t>be—will</w:t>
      </w:r>
      <w:r w:rsidR="00495F56">
        <w:t xml:space="preserve"> </w:t>
      </w:r>
      <w:r w:rsidRPr="007C08C2">
        <w:t>there</w:t>
      </w:r>
      <w:r w:rsidR="00495F56">
        <w:t xml:space="preserve"> </w:t>
      </w:r>
      <w:r w:rsidRPr="007C08C2">
        <w:t>be—Salvation?</w:t>
      </w:r>
      <w:r w:rsidR="00495F56">
        <w:t xml:space="preserve"> </w:t>
      </w:r>
      <w:r w:rsidRPr="007C08C2">
        <w:t>Are</w:t>
      </w:r>
      <w:r w:rsidR="00495F56">
        <w:t xml:space="preserve"> </w:t>
      </w:r>
      <w:r w:rsidRPr="007C08C2">
        <w:t>Messianic</w:t>
      </w:r>
      <w:r w:rsidR="00495F56">
        <w:t xml:space="preserve"> </w:t>
      </w:r>
      <w:r w:rsidRPr="007C08C2">
        <w:t>times</w:t>
      </w:r>
      <w:r w:rsidR="00495F56">
        <w:t xml:space="preserve"> </w:t>
      </w:r>
      <w:r w:rsidRPr="007C08C2">
        <w:t>afoot?</w:t>
      </w:r>
      <w:r w:rsidR="00495F56">
        <w:t xml:space="preserve"> </w:t>
      </w:r>
    </w:p>
    <w:p w14:paraId="0E4997EF" w14:textId="77777777" w:rsidR="007C08C2" w:rsidRPr="007C08C2" w:rsidRDefault="007C08C2" w:rsidP="007C08C2"/>
    <w:p w14:paraId="38565F9A" w14:textId="1F77D918" w:rsidR="007C08C2" w:rsidRPr="007C08C2" w:rsidRDefault="007C08C2" w:rsidP="007C08C2">
      <w:r w:rsidRPr="007C08C2">
        <w:t>The</w:t>
      </w:r>
      <w:r w:rsidR="00495F56">
        <w:t xml:space="preserve"> </w:t>
      </w:r>
      <w:r w:rsidRPr="007C08C2">
        <w:t>time—the</w:t>
      </w:r>
      <w:r w:rsidR="00495F56">
        <w:t xml:space="preserve"> </w:t>
      </w:r>
      <w:r w:rsidRPr="007C08C2">
        <w:t>twenty-first</w:t>
      </w:r>
      <w:r w:rsidR="00495F56">
        <w:t xml:space="preserve"> </w:t>
      </w:r>
      <w:r w:rsidRPr="007C08C2">
        <w:t>century</w:t>
      </w:r>
      <w:r w:rsidR="00495F56">
        <w:t xml:space="preserve"> </w:t>
      </w:r>
      <w:r w:rsidR="000D2528">
        <w:t>A</w:t>
      </w:r>
      <w:r w:rsidRPr="007C08C2">
        <w:t>.</w:t>
      </w:r>
      <w:r w:rsidR="000D2528">
        <w:t>D</w:t>
      </w:r>
      <w:r w:rsidRPr="007C08C2">
        <w:t>.,</w:t>
      </w:r>
      <w:r w:rsidR="00495F56">
        <w:t xml:space="preserve"> </w:t>
      </w:r>
      <w:r w:rsidRPr="007C08C2">
        <w:t>or</w:t>
      </w:r>
      <w:r w:rsidR="00495F56">
        <w:t xml:space="preserve"> </w:t>
      </w:r>
      <w:r w:rsidRPr="007C08C2">
        <w:t>was</w:t>
      </w:r>
      <w:r w:rsidR="00495F56">
        <w:t xml:space="preserve"> </w:t>
      </w:r>
      <w:r w:rsidRPr="007C08C2">
        <w:t>it</w:t>
      </w:r>
      <w:r w:rsidR="00495F56">
        <w:t xml:space="preserve"> </w:t>
      </w:r>
      <w:r w:rsidRPr="007C08C2">
        <w:t>the</w:t>
      </w:r>
      <w:r w:rsidR="00495F56">
        <w:t xml:space="preserve"> </w:t>
      </w:r>
      <w:r w:rsidR="000D2528" w:rsidRPr="007C08C2">
        <w:t>twenty-first</w:t>
      </w:r>
      <w:r w:rsidR="00495F56">
        <w:t xml:space="preserve"> </w:t>
      </w:r>
      <w:r w:rsidRPr="007C08C2">
        <w:t>century</w:t>
      </w:r>
      <w:r w:rsidR="00495F56">
        <w:t xml:space="preserve"> </w:t>
      </w:r>
      <w:r w:rsidRPr="007C08C2">
        <w:t>B.C.?</w:t>
      </w:r>
      <w:r w:rsidR="00495F56">
        <w:t xml:space="preserve"> </w:t>
      </w:r>
    </w:p>
    <w:p w14:paraId="649E5E20" w14:textId="77777777" w:rsidR="007C08C2" w:rsidRPr="007C08C2" w:rsidRDefault="007C08C2" w:rsidP="007C08C2"/>
    <w:p w14:paraId="2A8DE0E5" w14:textId="0487B865" w:rsidR="007C08C2" w:rsidRPr="007C08C2" w:rsidRDefault="007C08C2" w:rsidP="007C08C2">
      <w:r w:rsidRPr="007C08C2">
        <w:t>The</w:t>
      </w:r>
      <w:r w:rsidR="00495F56">
        <w:t xml:space="preserve"> </w:t>
      </w:r>
      <w:r w:rsidRPr="007C08C2">
        <w:t>correct</w:t>
      </w:r>
      <w:r w:rsidR="00495F56">
        <w:t xml:space="preserve"> </w:t>
      </w:r>
      <w:r w:rsidRPr="007C08C2">
        <w:t>answer</w:t>
      </w:r>
      <w:r w:rsidR="00495F56">
        <w:t xml:space="preserve"> </w:t>
      </w:r>
      <w:r w:rsidRPr="007C08C2">
        <w:t>is</w:t>
      </w:r>
      <w:r w:rsidR="00495F56">
        <w:t xml:space="preserve"> </w:t>
      </w:r>
      <w:r w:rsidRPr="007C08C2">
        <w:t>Yes</w:t>
      </w:r>
      <w:r w:rsidR="00495F56">
        <w:t xml:space="preserve"> </w:t>
      </w:r>
      <w:r w:rsidRPr="007C08C2">
        <w:t>and</w:t>
      </w:r>
      <w:r w:rsidR="00495F56">
        <w:t xml:space="preserve"> </w:t>
      </w:r>
      <w:r w:rsidRPr="007C08C2">
        <w:t>Yes,</w:t>
      </w:r>
      <w:r w:rsidR="00495F56">
        <w:t xml:space="preserve"> </w:t>
      </w:r>
      <w:r w:rsidRPr="007C08C2">
        <w:t>both</w:t>
      </w:r>
      <w:r w:rsidR="00495F56">
        <w:t xml:space="preserve"> </w:t>
      </w:r>
      <w:r w:rsidRPr="007C08C2">
        <w:t>in</w:t>
      </w:r>
      <w:r w:rsidR="00495F56">
        <w:t xml:space="preserve"> </w:t>
      </w:r>
      <w:r w:rsidRPr="007C08C2">
        <w:t>our</w:t>
      </w:r>
      <w:r w:rsidR="00495F56">
        <w:t xml:space="preserve"> </w:t>
      </w:r>
      <w:r w:rsidRPr="007C08C2">
        <w:t>own</w:t>
      </w:r>
      <w:r w:rsidR="00495F56">
        <w:t xml:space="preserve"> </w:t>
      </w:r>
      <w:r w:rsidRPr="007C08C2">
        <w:t>time</w:t>
      </w:r>
      <w:r w:rsidR="00495F56">
        <w:t xml:space="preserve"> </w:t>
      </w:r>
      <w:r w:rsidRPr="007C08C2">
        <w:t>as</w:t>
      </w:r>
      <w:r w:rsidR="00495F56">
        <w:t xml:space="preserve"> </w:t>
      </w:r>
      <w:r w:rsidRPr="007C08C2">
        <w:t>well</w:t>
      </w:r>
      <w:r w:rsidR="00495F56">
        <w:t xml:space="preserve"> </w:t>
      </w:r>
      <w:r w:rsidRPr="007C08C2">
        <w:t>as</w:t>
      </w:r>
      <w:r w:rsidR="00495F56">
        <w:t xml:space="preserve"> </w:t>
      </w:r>
      <w:r w:rsidRPr="007C08C2">
        <w:t>in</w:t>
      </w:r>
      <w:r w:rsidR="00495F56">
        <w:t xml:space="preserve"> </w:t>
      </w:r>
      <w:r w:rsidRPr="007C08C2">
        <w:t>those</w:t>
      </w:r>
      <w:r w:rsidR="00495F56">
        <w:t xml:space="preserve"> </w:t>
      </w:r>
      <w:r w:rsidRPr="007C08C2">
        <w:t>ancient</w:t>
      </w:r>
      <w:r w:rsidR="00495F56">
        <w:t xml:space="preserve"> </w:t>
      </w:r>
      <w:r w:rsidRPr="007C08C2">
        <w:t>times.</w:t>
      </w:r>
      <w:r w:rsidR="00495F56">
        <w:t xml:space="preserve"> </w:t>
      </w:r>
      <w:r w:rsidRPr="007C08C2">
        <w:t>It</w:t>
      </w:r>
      <w:r w:rsidR="00495F56">
        <w:t xml:space="preserve"> </w:t>
      </w:r>
      <w:r w:rsidRPr="007C08C2">
        <w:t>is</w:t>
      </w:r>
      <w:r w:rsidR="00495F56">
        <w:t xml:space="preserve"> </w:t>
      </w:r>
      <w:r w:rsidRPr="007C08C2">
        <w:t>the</w:t>
      </w:r>
      <w:r w:rsidR="00495F56">
        <w:t xml:space="preserve"> </w:t>
      </w:r>
      <w:r w:rsidRPr="007C08C2">
        <w:t>condition</w:t>
      </w:r>
      <w:r w:rsidR="00495F56">
        <w:t xml:space="preserve"> </w:t>
      </w:r>
      <w:r w:rsidRPr="007C08C2">
        <w:t>of</w:t>
      </w:r>
      <w:r w:rsidR="00495F56">
        <w:t xml:space="preserve"> </w:t>
      </w:r>
      <w:r w:rsidRPr="007C08C2">
        <w:t>the</w:t>
      </w:r>
      <w:r w:rsidR="00495F56">
        <w:t xml:space="preserve"> </w:t>
      </w:r>
      <w:r w:rsidRPr="007C08C2">
        <w:t>present</w:t>
      </w:r>
      <w:r w:rsidR="00495F56">
        <w:t xml:space="preserve"> </w:t>
      </w:r>
      <w:r w:rsidRPr="007C08C2">
        <w:t>time,</w:t>
      </w:r>
      <w:r w:rsidR="00495F56">
        <w:t xml:space="preserve"> </w:t>
      </w:r>
      <w:r w:rsidRPr="007C08C2">
        <w:t>as</w:t>
      </w:r>
      <w:r w:rsidR="00495F56">
        <w:t xml:space="preserve"> </w:t>
      </w:r>
      <w:r w:rsidRPr="007C08C2">
        <w:t>well</w:t>
      </w:r>
      <w:r w:rsidR="00495F56">
        <w:t xml:space="preserve"> </w:t>
      </w:r>
      <w:r w:rsidRPr="007C08C2">
        <w:t>as</w:t>
      </w:r>
      <w:r w:rsidR="00495F56">
        <w:t xml:space="preserve"> </w:t>
      </w:r>
      <w:r w:rsidRPr="007C08C2">
        <w:t>at</w:t>
      </w:r>
      <w:r w:rsidR="00495F56">
        <w:t xml:space="preserve"> </w:t>
      </w:r>
      <w:r w:rsidRPr="007C08C2">
        <w:t>a</w:t>
      </w:r>
      <w:r w:rsidR="00495F56">
        <w:t xml:space="preserve"> </w:t>
      </w:r>
      <w:r w:rsidRPr="007C08C2">
        <w:t>time</w:t>
      </w:r>
      <w:r w:rsidR="00495F56">
        <w:t xml:space="preserve"> </w:t>
      </w:r>
      <w:r w:rsidRPr="007C08C2">
        <w:t>more</w:t>
      </w:r>
      <w:r w:rsidR="00495F56">
        <w:t xml:space="preserve"> </w:t>
      </w:r>
      <w:r w:rsidRPr="007C08C2">
        <w:t>than</w:t>
      </w:r>
      <w:r w:rsidR="00495F56">
        <w:t xml:space="preserve"> </w:t>
      </w:r>
      <w:r w:rsidRPr="007C08C2">
        <w:t>four</w:t>
      </w:r>
      <w:r w:rsidR="00495F56">
        <w:t xml:space="preserve"> </w:t>
      </w:r>
      <w:r w:rsidRPr="007C08C2">
        <w:t>millennia</w:t>
      </w:r>
      <w:r w:rsidR="00495F56">
        <w:t xml:space="preserve"> </w:t>
      </w:r>
      <w:r w:rsidRPr="007C08C2">
        <w:t>ago;</w:t>
      </w:r>
      <w:r w:rsidR="00495F56">
        <w:t xml:space="preserve"> </w:t>
      </w:r>
      <w:r w:rsidRPr="007C08C2">
        <w:t>and</w:t>
      </w:r>
      <w:r w:rsidR="00495F56">
        <w:t xml:space="preserve"> </w:t>
      </w:r>
      <w:r w:rsidRPr="007C08C2">
        <w:t>the</w:t>
      </w:r>
      <w:r w:rsidR="00495F56">
        <w:t xml:space="preserve"> </w:t>
      </w:r>
      <w:r w:rsidRPr="007C08C2">
        <w:t>amazing</w:t>
      </w:r>
      <w:r w:rsidR="00495F56">
        <w:t xml:space="preserve"> </w:t>
      </w:r>
      <w:r w:rsidRPr="007C08C2">
        <w:t>similarity</w:t>
      </w:r>
      <w:r w:rsidR="00495F56">
        <w:t xml:space="preserve"> </w:t>
      </w:r>
      <w:r w:rsidRPr="007C08C2">
        <w:t>is</w:t>
      </w:r>
      <w:r w:rsidR="00495F56">
        <w:t xml:space="preserve"> </w:t>
      </w:r>
      <w:r w:rsidRPr="007C08C2">
        <w:t>due</w:t>
      </w:r>
      <w:r w:rsidR="00495F56">
        <w:t xml:space="preserve"> </w:t>
      </w:r>
      <w:r w:rsidRPr="007C08C2">
        <w:t>to</w:t>
      </w:r>
      <w:r w:rsidR="00495F56">
        <w:t xml:space="preserve"> </w:t>
      </w:r>
      <w:r w:rsidRPr="007C08C2">
        <w:t>events</w:t>
      </w:r>
      <w:r w:rsidR="00495F56">
        <w:t xml:space="preserve"> </w:t>
      </w:r>
      <w:r w:rsidRPr="007C08C2">
        <w:t>in</w:t>
      </w:r>
      <w:r w:rsidR="00495F56">
        <w:t xml:space="preserve"> </w:t>
      </w:r>
      <w:r w:rsidRPr="007C08C2">
        <w:t>the</w:t>
      </w:r>
      <w:r w:rsidR="00495F56">
        <w:t xml:space="preserve"> </w:t>
      </w:r>
      <w:r w:rsidRPr="007C08C2">
        <w:t>middle-time</w:t>
      </w:r>
      <w:r w:rsidR="00495F56">
        <w:t xml:space="preserve"> </w:t>
      </w:r>
      <w:r w:rsidRPr="007C08C2">
        <w:t>in-between—the</w:t>
      </w:r>
      <w:r w:rsidR="00495F56">
        <w:t xml:space="preserve"> </w:t>
      </w:r>
      <w:r w:rsidRPr="007C08C2">
        <w:t>period</w:t>
      </w:r>
      <w:r w:rsidR="00495F56">
        <w:t xml:space="preserve"> </w:t>
      </w:r>
      <w:r w:rsidRPr="007C08C2">
        <w:t>associated</w:t>
      </w:r>
      <w:r w:rsidR="00495F56">
        <w:t xml:space="preserve"> </w:t>
      </w:r>
      <w:r w:rsidRPr="007C08C2">
        <w:t>with</w:t>
      </w:r>
      <w:r w:rsidR="00495F56">
        <w:t xml:space="preserve"> </w:t>
      </w:r>
      <w:r w:rsidRPr="007C08C2">
        <w:t>the</w:t>
      </w:r>
      <w:r w:rsidR="00495F56">
        <w:t xml:space="preserve"> </w:t>
      </w:r>
      <w:r w:rsidRPr="007C08C2">
        <w:t>messianic</w:t>
      </w:r>
      <w:r w:rsidR="00495F56">
        <w:t xml:space="preserve"> </w:t>
      </w:r>
      <w:r w:rsidRPr="007C08C2">
        <w:t>fervor</w:t>
      </w:r>
      <w:r w:rsidR="00495F56">
        <w:t xml:space="preserve"> </w:t>
      </w:r>
      <w:r w:rsidRPr="007C08C2">
        <w:t>at</w:t>
      </w:r>
      <w:r w:rsidR="00495F56">
        <w:t xml:space="preserve"> </w:t>
      </w:r>
      <w:r w:rsidRPr="007C08C2">
        <w:t>the</w:t>
      </w:r>
      <w:r w:rsidR="00495F56">
        <w:t xml:space="preserve"> </w:t>
      </w:r>
      <w:r w:rsidRPr="007C08C2">
        <w:t>time</w:t>
      </w:r>
      <w:r w:rsidR="00495F56">
        <w:t xml:space="preserve"> </w:t>
      </w:r>
      <w:r w:rsidRPr="007C08C2">
        <w:t>of</w:t>
      </w:r>
      <w:r w:rsidR="00495F56">
        <w:t xml:space="preserve"> </w:t>
      </w:r>
      <w:r w:rsidRPr="007C08C2">
        <w:t>Jesus.</w:t>
      </w:r>
      <w:r w:rsidR="00495F56">
        <w:t xml:space="preserve"> </w:t>
      </w:r>
    </w:p>
    <w:p w14:paraId="1FF980EB" w14:textId="77777777" w:rsidR="007C08C2" w:rsidRPr="007C08C2" w:rsidRDefault="007C08C2" w:rsidP="007C08C2"/>
    <w:p w14:paraId="41D3750A" w14:textId="59B00A8C" w:rsidR="007C08C2" w:rsidRPr="007C08C2" w:rsidRDefault="007C08C2" w:rsidP="007C08C2">
      <w:r w:rsidRPr="007C08C2">
        <w:t>Those</w:t>
      </w:r>
      <w:r w:rsidR="00495F56">
        <w:t xml:space="preserve"> </w:t>
      </w:r>
      <w:r w:rsidRPr="007C08C2">
        <w:t>three</w:t>
      </w:r>
      <w:r w:rsidR="00495F56">
        <w:t xml:space="preserve"> </w:t>
      </w:r>
      <w:r w:rsidRPr="007C08C2">
        <w:t>cataclysmic</w:t>
      </w:r>
      <w:r w:rsidR="00495F56">
        <w:t xml:space="preserve"> </w:t>
      </w:r>
      <w:r w:rsidRPr="007C08C2">
        <w:t>periods</w:t>
      </w:r>
      <w:r w:rsidR="00495F56">
        <w:t xml:space="preserve"> </w:t>
      </w:r>
      <w:r w:rsidRPr="007C08C2">
        <w:t>for</w:t>
      </w:r>
      <w:r w:rsidR="00495F56">
        <w:t xml:space="preserve"> </w:t>
      </w:r>
      <w:r w:rsidRPr="007C08C2">
        <w:t>Mankind</w:t>
      </w:r>
      <w:r w:rsidR="00495F56">
        <w:t xml:space="preserve"> </w:t>
      </w:r>
      <w:r w:rsidRPr="007C08C2">
        <w:t>and</w:t>
      </w:r>
      <w:r w:rsidR="00495F56">
        <w:t xml:space="preserve"> </w:t>
      </w:r>
      <w:r w:rsidRPr="007C08C2">
        <w:t>its</w:t>
      </w:r>
      <w:r w:rsidR="00495F56">
        <w:t xml:space="preserve"> </w:t>
      </w:r>
      <w:r w:rsidRPr="007C08C2">
        <w:t>planet</w:t>
      </w:r>
      <w:r w:rsidR="00495F56">
        <w:t xml:space="preserve"> </w:t>
      </w:r>
      <w:r w:rsidRPr="007C08C2">
        <w:t>-</w:t>
      </w:r>
      <w:r w:rsidR="00495F56">
        <w:t xml:space="preserve"> </w:t>
      </w:r>
      <w:r w:rsidRPr="007C08C2">
        <w:t>two</w:t>
      </w:r>
      <w:r w:rsidR="00495F56">
        <w:t xml:space="preserve"> </w:t>
      </w:r>
      <w:r w:rsidRPr="007C08C2">
        <w:t>in</w:t>
      </w:r>
      <w:r w:rsidR="00495F56">
        <w:t xml:space="preserve"> </w:t>
      </w:r>
      <w:r w:rsidRPr="007C08C2">
        <w:t>the</w:t>
      </w:r>
      <w:r w:rsidR="00495F56">
        <w:t xml:space="preserve"> </w:t>
      </w:r>
      <w:r w:rsidRPr="007C08C2">
        <w:t>recorded</w:t>
      </w:r>
      <w:r w:rsidR="00495F56">
        <w:t xml:space="preserve"> </w:t>
      </w:r>
      <w:r w:rsidRPr="007C08C2">
        <w:t>past</w:t>
      </w:r>
      <w:r w:rsidR="00495F56">
        <w:t xml:space="preserve"> </w:t>
      </w:r>
      <w:r w:rsidRPr="007C08C2">
        <w:t>(circa</w:t>
      </w:r>
      <w:r w:rsidR="00495F56">
        <w:t xml:space="preserve"> </w:t>
      </w:r>
      <w:r w:rsidRPr="007C08C2">
        <w:t>2100</w:t>
      </w:r>
      <w:r w:rsidR="00495F56">
        <w:t xml:space="preserve"> </w:t>
      </w:r>
      <w:r w:rsidR="000D2528">
        <w:t>B</w:t>
      </w:r>
      <w:r w:rsidRPr="007C08C2">
        <w:t>.</w:t>
      </w:r>
      <w:r w:rsidR="000D2528">
        <w:t>C</w:t>
      </w:r>
      <w:r w:rsidRPr="007C08C2">
        <w:t>.</w:t>
      </w:r>
      <w:r w:rsidR="00495F56">
        <w:t xml:space="preserve"> </w:t>
      </w:r>
      <w:r w:rsidRPr="007C08C2">
        <w:t>and</w:t>
      </w:r>
      <w:r w:rsidR="00495F56">
        <w:t xml:space="preserve"> </w:t>
      </w:r>
      <w:r w:rsidRPr="007C08C2">
        <w:t>when</w:t>
      </w:r>
      <w:r w:rsidR="00495F56">
        <w:t xml:space="preserve"> </w:t>
      </w:r>
      <w:r w:rsidR="000D2528">
        <w:t>B</w:t>
      </w:r>
      <w:r w:rsidRPr="007C08C2">
        <w:t>.</w:t>
      </w:r>
      <w:r w:rsidR="000D2528">
        <w:t>C</w:t>
      </w:r>
      <w:r w:rsidRPr="007C08C2">
        <w:t>.</w:t>
      </w:r>
      <w:r w:rsidR="00495F56">
        <w:t xml:space="preserve"> </w:t>
      </w:r>
      <w:r w:rsidRPr="007C08C2">
        <w:t>changed</w:t>
      </w:r>
      <w:r w:rsidR="00495F56">
        <w:t xml:space="preserve"> </w:t>
      </w:r>
      <w:r w:rsidRPr="007C08C2">
        <w:t>to</w:t>
      </w:r>
      <w:r w:rsidR="00495F56">
        <w:t xml:space="preserve"> </w:t>
      </w:r>
      <w:r w:rsidR="000D2528">
        <w:t>A</w:t>
      </w:r>
      <w:r w:rsidRPr="007C08C2">
        <w:t>.</w:t>
      </w:r>
      <w:r w:rsidR="000D2528">
        <w:t>D</w:t>
      </w:r>
      <w:r w:rsidRPr="007C08C2">
        <w:t>.),</w:t>
      </w:r>
      <w:r w:rsidR="00495F56">
        <w:t xml:space="preserve"> </w:t>
      </w:r>
      <w:r w:rsidRPr="007C08C2">
        <w:t>one</w:t>
      </w:r>
      <w:r w:rsidR="00495F56">
        <w:t xml:space="preserve"> </w:t>
      </w:r>
      <w:r w:rsidRPr="007C08C2">
        <w:t>in</w:t>
      </w:r>
      <w:r w:rsidR="00495F56">
        <w:t xml:space="preserve"> </w:t>
      </w:r>
      <w:r w:rsidRPr="007C08C2">
        <w:t>the</w:t>
      </w:r>
      <w:r w:rsidR="00495F56">
        <w:t xml:space="preserve"> </w:t>
      </w:r>
      <w:r w:rsidRPr="007C08C2">
        <w:t>nearing</w:t>
      </w:r>
      <w:r w:rsidR="00495F56">
        <w:t xml:space="preserve"> </w:t>
      </w:r>
      <w:r w:rsidRPr="007C08C2">
        <w:t>future—are</w:t>
      </w:r>
      <w:r w:rsidR="00495F56">
        <w:t xml:space="preserve"> </w:t>
      </w:r>
      <w:r w:rsidRPr="007C08C2">
        <w:t>interconnected;</w:t>
      </w:r>
      <w:r w:rsidR="00495F56">
        <w:t xml:space="preserve"> </w:t>
      </w:r>
      <w:r w:rsidRPr="007C08C2">
        <w:t>one</w:t>
      </w:r>
      <w:r w:rsidR="00495F56">
        <w:t xml:space="preserve"> </w:t>
      </w:r>
      <w:r w:rsidRPr="007C08C2">
        <w:t>has</w:t>
      </w:r>
      <w:r w:rsidR="00495F56">
        <w:t xml:space="preserve"> </w:t>
      </w:r>
      <w:r w:rsidRPr="007C08C2">
        <w:t>led</w:t>
      </w:r>
      <w:r w:rsidR="00495F56">
        <w:t xml:space="preserve"> </w:t>
      </w:r>
      <w:r w:rsidRPr="007C08C2">
        <w:t>to</w:t>
      </w:r>
      <w:r w:rsidR="00495F56">
        <w:t xml:space="preserve"> </w:t>
      </w:r>
      <w:r w:rsidRPr="007C08C2">
        <w:t>the</w:t>
      </w:r>
      <w:r w:rsidR="00495F56">
        <w:t xml:space="preserve"> </w:t>
      </w:r>
      <w:r w:rsidRPr="007C08C2">
        <w:t>other,</w:t>
      </w:r>
      <w:r w:rsidR="00495F56">
        <w:t xml:space="preserve"> </w:t>
      </w:r>
      <w:r w:rsidRPr="007C08C2">
        <w:t>one</w:t>
      </w:r>
      <w:r w:rsidR="00495F56">
        <w:t xml:space="preserve"> </w:t>
      </w:r>
      <w:r w:rsidRPr="007C08C2">
        <w:t>can</w:t>
      </w:r>
      <w:r w:rsidR="00495F56">
        <w:t xml:space="preserve"> </w:t>
      </w:r>
      <w:r w:rsidRPr="007C08C2">
        <w:t>be</w:t>
      </w:r>
      <w:r w:rsidR="00495F56">
        <w:t xml:space="preserve"> </w:t>
      </w:r>
      <w:r w:rsidRPr="007C08C2">
        <w:t>understood</w:t>
      </w:r>
      <w:r w:rsidR="00495F56">
        <w:t xml:space="preserve"> </w:t>
      </w:r>
      <w:r w:rsidRPr="007C08C2">
        <w:t>only</w:t>
      </w:r>
      <w:r w:rsidR="00495F56">
        <w:t xml:space="preserve"> </w:t>
      </w:r>
      <w:r w:rsidRPr="007C08C2">
        <w:t>by</w:t>
      </w:r>
      <w:r w:rsidR="00495F56">
        <w:t xml:space="preserve"> </w:t>
      </w:r>
      <w:r w:rsidRPr="007C08C2">
        <w:t>understanding</w:t>
      </w:r>
      <w:r w:rsidR="00495F56">
        <w:t xml:space="preserve"> </w:t>
      </w:r>
      <w:r w:rsidRPr="007C08C2">
        <w:t>the</w:t>
      </w:r>
      <w:r w:rsidR="00495F56">
        <w:t xml:space="preserve"> </w:t>
      </w:r>
      <w:r w:rsidRPr="007C08C2">
        <w:t>other.</w:t>
      </w:r>
      <w:r w:rsidR="00495F56">
        <w:t xml:space="preserve"> </w:t>
      </w:r>
      <w:r w:rsidRPr="007C08C2">
        <w:t>The</w:t>
      </w:r>
      <w:r w:rsidR="00495F56">
        <w:t xml:space="preserve"> </w:t>
      </w:r>
      <w:r w:rsidRPr="007C08C2">
        <w:t>Present</w:t>
      </w:r>
      <w:r w:rsidR="00495F56">
        <w:t xml:space="preserve"> </w:t>
      </w:r>
      <w:r w:rsidRPr="007C08C2">
        <w:t>stems</w:t>
      </w:r>
      <w:r w:rsidR="00495F56">
        <w:t xml:space="preserve"> </w:t>
      </w:r>
      <w:r w:rsidRPr="007C08C2">
        <w:t>from</w:t>
      </w:r>
      <w:r w:rsidR="00495F56">
        <w:t xml:space="preserve"> </w:t>
      </w:r>
      <w:r w:rsidRPr="007C08C2">
        <w:t>the</w:t>
      </w:r>
      <w:r w:rsidR="00495F56">
        <w:t xml:space="preserve"> </w:t>
      </w:r>
      <w:r w:rsidRPr="007C08C2">
        <w:t>Past,</w:t>
      </w:r>
      <w:r w:rsidR="00495F56">
        <w:t xml:space="preserve"> </w:t>
      </w:r>
      <w:r w:rsidRPr="007C08C2">
        <w:t>the</w:t>
      </w:r>
      <w:r w:rsidR="00495F56">
        <w:t xml:space="preserve"> </w:t>
      </w:r>
      <w:r w:rsidRPr="007C08C2">
        <w:t>Past</w:t>
      </w:r>
      <w:r w:rsidR="00495F56">
        <w:t xml:space="preserve"> </w:t>
      </w:r>
      <w:r w:rsidRPr="007C08C2">
        <w:t>is</w:t>
      </w:r>
      <w:r w:rsidR="00495F56">
        <w:t xml:space="preserve"> </w:t>
      </w:r>
      <w:r w:rsidRPr="007C08C2">
        <w:t>the</w:t>
      </w:r>
      <w:r w:rsidR="00495F56">
        <w:t xml:space="preserve"> </w:t>
      </w:r>
      <w:r w:rsidRPr="007C08C2">
        <w:t>Future.</w:t>
      </w:r>
      <w:r w:rsidR="00495F56">
        <w:t xml:space="preserve"> </w:t>
      </w:r>
      <w:r w:rsidRPr="007C08C2">
        <w:t>Essential</w:t>
      </w:r>
      <w:r w:rsidR="00495F56">
        <w:t xml:space="preserve"> </w:t>
      </w:r>
      <w:r w:rsidRPr="007C08C2">
        <w:t>to</w:t>
      </w:r>
      <w:r w:rsidR="00495F56">
        <w:t xml:space="preserve"> </w:t>
      </w:r>
      <w:r w:rsidRPr="007C08C2">
        <w:t>all</w:t>
      </w:r>
      <w:r w:rsidR="00495F56">
        <w:t xml:space="preserve"> </w:t>
      </w:r>
      <w:r w:rsidRPr="007C08C2">
        <w:t>three</w:t>
      </w:r>
      <w:r w:rsidR="00495F56">
        <w:t xml:space="preserve"> </w:t>
      </w:r>
      <w:r w:rsidRPr="007C08C2">
        <w:t>is</w:t>
      </w:r>
      <w:r w:rsidR="00495F56">
        <w:t xml:space="preserve"> </w:t>
      </w:r>
      <w:r w:rsidRPr="007C08C2">
        <w:t>Messianic</w:t>
      </w:r>
      <w:r w:rsidR="00495F56">
        <w:t xml:space="preserve"> </w:t>
      </w:r>
      <w:r w:rsidRPr="007C08C2">
        <w:t>Expectation;</w:t>
      </w:r>
      <w:r w:rsidR="00495F56">
        <w:t xml:space="preserve"> </w:t>
      </w:r>
      <w:r w:rsidRPr="007C08C2">
        <w:t>and</w:t>
      </w:r>
      <w:r w:rsidR="00495F56">
        <w:t xml:space="preserve"> </w:t>
      </w:r>
      <w:r w:rsidRPr="007C08C2">
        <w:t>linking</w:t>
      </w:r>
      <w:r w:rsidR="00495F56">
        <w:t xml:space="preserve"> </w:t>
      </w:r>
      <w:r w:rsidRPr="007C08C2">
        <w:t>all</w:t>
      </w:r>
      <w:r w:rsidR="00495F56">
        <w:t xml:space="preserve"> </w:t>
      </w:r>
      <w:r w:rsidRPr="007C08C2">
        <w:t>three</w:t>
      </w:r>
      <w:r w:rsidR="00495F56">
        <w:t xml:space="preserve"> </w:t>
      </w:r>
      <w:r w:rsidRPr="007C08C2">
        <w:t>is</w:t>
      </w:r>
      <w:r w:rsidR="00495F56">
        <w:t xml:space="preserve"> </w:t>
      </w:r>
      <w:r w:rsidRPr="007C08C2">
        <w:t>Prophecy.</w:t>
      </w:r>
      <w:r w:rsidR="00495F56">
        <w:t xml:space="preserve"> </w:t>
      </w:r>
    </w:p>
    <w:p w14:paraId="683DC6EA" w14:textId="77777777" w:rsidR="007C08C2" w:rsidRPr="007C08C2" w:rsidRDefault="007C08C2" w:rsidP="007C08C2"/>
    <w:p w14:paraId="2504E763" w14:textId="77777777" w:rsidR="007C08C2" w:rsidRPr="007C08C2" w:rsidRDefault="007C08C2" w:rsidP="007C08C2">
      <w:r w:rsidRPr="007C08C2">
        <w:rPr>
          <w:noProof/>
        </w:rPr>
        <w:drawing>
          <wp:inline distT="0" distB="0" distL="0" distR="0" wp14:anchorId="40A0214A" wp14:editId="5A29E16F">
            <wp:extent cx="3200400" cy="1844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00400" cy="1844040"/>
                    </a:xfrm>
                    <a:prstGeom prst="rect">
                      <a:avLst/>
                    </a:prstGeom>
                  </pic:spPr>
                </pic:pic>
              </a:graphicData>
            </a:graphic>
          </wp:inline>
        </w:drawing>
      </w:r>
    </w:p>
    <w:p w14:paraId="482D756A" w14:textId="77777777" w:rsidR="007C08C2" w:rsidRPr="007C08C2" w:rsidRDefault="007C08C2" w:rsidP="007C08C2"/>
    <w:p w14:paraId="12FE430B" w14:textId="77777777" w:rsidR="007C08C2" w:rsidRPr="007C08C2" w:rsidRDefault="007C08C2" w:rsidP="007C08C2"/>
    <w:p w14:paraId="3F5EC72D" w14:textId="021DA139" w:rsidR="007C08C2" w:rsidRPr="007C08C2" w:rsidRDefault="007C08C2" w:rsidP="007C08C2">
      <w:r w:rsidRPr="007C08C2">
        <w:t>The</w:t>
      </w:r>
      <w:r w:rsidR="00495F56">
        <w:t xml:space="preserve"> </w:t>
      </w:r>
      <w:r w:rsidRPr="007C08C2">
        <w:t>Washington</w:t>
      </w:r>
      <w:r w:rsidR="00495F56">
        <w:t xml:space="preserve"> </w:t>
      </w:r>
      <w:r w:rsidRPr="007C08C2">
        <w:t>Post</w:t>
      </w:r>
    </w:p>
    <w:p w14:paraId="320BDC72" w14:textId="1498619B" w:rsidR="007C08C2" w:rsidRPr="007C08C2" w:rsidRDefault="007C08C2" w:rsidP="007C08C2">
      <w:r w:rsidRPr="007C08C2">
        <w:t>By</w:t>
      </w:r>
      <w:r w:rsidR="00495F56">
        <w:t xml:space="preserve"> </w:t>
      </w:r>
      <w:r w:rsidRPr="007C08C2">
        <w:rPr>
          <w:b/>
          <w:bCs/>
        </w:rPr>
        <w:t>Thomas</w:t>
      </w:r>
      <w:r w:rsidR="00495F56">
        <w:rPr>
          <w:b/>
          <w:bCs/>
        </w:rPr>
        <w:t xml:space="preserve"> </w:t>
      </w:r>
      <w:r w:rsidRPr="007C08C2">
        <w:rPr>
          <w:b/>
          <w:bCs/>
        </w:rPr>
        <w:t>O'Toole</w:t>
      </w:r>
    </w:p>
    <w:p w14:paraId="0C14C5C1" w14:textId="4FA5344F" w:rsidR="007C08C2" w:rsidRPr="007C08C2" w:rsidRDefault="007C08C2" w:rsidP="007C08C2">
      <w:r w:rsidRPr="007C08C2">
        <w:t>December</w:t>
      </w:r>
      <w:r w:rsidR="00495F56">
        <w:t xml:space="preserve"> </w:t>
      </w:r>
      <w:r w:rsidRPr="007C08C2">
        <w:t>30,</w:t>
      </w:r>
      <w:r w:rsidR="00495F56">
        <w:t xml:space="preserve"> </w:t>
      </w:r>
      <w:r w:rsidRPr="007C08C2">
        <w:t>1983</w:t>
      </w:r>
    </w:p>
    <w:p w14:paraId="13F32368" w14:textId="347B2359" w:rsidR="007C08C2" w:rsidRPr="007C08C2" w:rsidRDefault="007C08C2" w:rsidP="007C08C2">
      <w:pPr>
        <w:rPr>
          <w:b/>
          <w:bCs/>
        </w:rPr>
      </w:pPr>
      <w:r w:rsidRPr="007C08C2">
        <w:rPr>
          <w:b/>
          <w:bCs/>
        </w:rPr>
        <w:br/>
        <w:t>Possibly</w:t>
      </w:r>
      <w:r w:rsidR="00495F56">
        <w:rPr>
          <w:b/>
          <w:bCs/>
        </w:rPr>
        <w:t xml:space="preserve"> </w:t>
      </w:r>
      <w:r w:rsidRPr="007C08C2">
        <w:rPr>
          <w:b/>
          <w:bCs/>
        </w:rPr>
        <w:t>as</w:t>
      </w:r>
      <w:r w:rsidR="00495F56">
        <w:rPr>
          <w:b/>
          <w:bCs/>
        </w:rPr>
        <w:t xml:space="preserve"> </w:t>
      </w:r>
      <w:r w:rsidRPr="007C08C2">
        <w:rPr>
          <w:b/>
          <w:bCs/>
        </w:rPr>
        <w:t>Large</w:t>
      </w:r>
      <w:r w:rsidR="00495F56">
        <w:rPr>
          <w:b/>
          <w:bCs/>
        </w:rPr>
        <w:t xml:space="preserve"> </w:t>
      </w:r>
      <w:r w:rsidRPr="007C08C2">
        <w:rPr>
          <w:b/>
          <w:bCs/>
        </w:rPr>
        <w:t>as</w:t>
      </w:r>
      <w:r w:rsidR="00495F56">
        <w:rPr>
          <w:b/>
          <w:bCs/>
        </w:rPr>
        <w:t xml:space="preserve"> </w:t>
      </w:r>
      <w:r w:rsidRPr="007C08C2">
        <w:rPr>
          <w:b/>
          <w:bCs/>
        </w:rPr>
        <w:t>Jupiter</w:t>
      </w:r>
    </w:p>
    <w:p w14:paraId="71A1F949" w14:textId="77777777" w:rsidR="007C08C2" w:rsidRPr="007C08C2" w:rsidRDefault="007C08C2" w:rsidP="007C08C2">
      <w:pPr>
        <w:rPr>
          <w:b/>
          <w:bCs/>
        </w:rPr>
      </w:pPr>
    </w:p>
    <w:p w14:paraId="6DE561AC" w14:textId="71ECFB14" w:rsidR="007C08C2" w:rsidRPr="007C08C2" w:rsidRDefault="007C08C2" w:rsidP="007C08C2">
      <w:r w:rsidRPr="007C08C2">
        <w:t>The</w:t>
      </w:r>
      <w:r w:rsidR="00495F56">
        <w:t xml:space="preserve"> </w:t>
      </w:r>
      <w:r w:rsidRPr="007C08C2">
        <w:t>distance</w:t>
      </w:r>
      <w:r w:rsidR="00495F56">
        <w:t xml:space="preserve"> </w:t>
      </w:r>
      <w:r w:rsidRPr="007C08C2">
        <w:t>from</w:t>
      </w:r>
      <w:r w:rsidR="00495F56">
        <w:t xml:space="preserve"> </w:t>
      </w:r>
      <w:r w:rsidRPr="007C08C2">
        <w:t>earth</w:t>
      </w:r>
      <w:r w:rsidR="00495F56">
        <w:t xml:space="preserve"> </w:t>
      </w:r>
      <w:r w:rsidRPr="007C08C2">
        <w:t>of</w:t>
      </w:r>
      <w:r w:rsidR="00495F56">
        <w:t xml:space="preserve"> </w:t>
      </w:r>
      <w:r w:rsidRPr="007C08C2">
        <w:t>a</w:t>
      </w:r>
      <w:r w:rsidR="00495F56">
        <w:t xml:space="preserve"> </w:t>
      </w:r>
      <w:r w:rsidRPr="007C08C2">
        <w:t>mysterious</w:t>
      </w:r>
      <w:r w:rsidR="00495F56">
        <w:t xml:space="preserve"> </w:t>
      </w:r>
      <w:r w:rsidRPr="007C08C2">
        <w:t>object</w:t>
      </w:r>
      <w:r w:rsidR="00495F56">
        <w:t xml:space="preserve"> </w:t>
      </w:r>
      <w:r w:rsidRPr="007C08C2">
        <w:t>in</w:t>
      </w:r>
      <w:r w:rsidR="00495F56">
        <w:t xml:space="preserve"> </w:t>
      </w:r>
      <w:r w:rsidRPr="007C08C2">
        <w:t>space</w:t>
      </w:r>
      <w:r w:rsidR="00495F56">
        <w:t xml:space="preserve"> </w:t>
      </w:r>
      <w:r w:rsidRPr="007C08C2">
        <w:t>was</w:t>
      </w:r>
      <w:r w:rsidR="00495F56">
        <w:t xml:space="preserve"> </w:t>
      </w:r>
      <w:r w:rsidRPr="007C08C2">
        <w:t>reported</w:t>
      </w:r>
      <w:r w:rsidR="00495F56">
        <w:t xml:space="preserve"> </w:t>
      </w:r>
      <w:r w:rsidRPr="007C08C2">
        <w:t>incorrectly</w:t>
      </w:r>
      <w:r w:rsidR="00495F56">
        <w:t xml:space="preserve"> </w:t>
      </w:r>
      <w:r w:rsidRPr="007C08C2">
        <w:t>in</w:t>
      </w:r>
      <w:r w:rsidR="00495F56">
        <w:t xml:space="preserve"> </w:t>
      </w:r>
      <w:r w:rsidRPr="007C08C2">
        <w:t>some</w:t>
      </w:r>
      <w:r w:rsidR="00495F56">
        <w:t xml:space="preserve"> </w:t>
      </w:r>
      <w:r w:rsidRPr="007C08C2">
        <w:t>editions</w:t>
      </w:r>
      <w:r w:rsidR="00495F56">
        <w:t xml:space="preserve"> </w:t>
      </w:r>
      <w:r w:rsidRPr="007C08C2">
        <w:t>yesterday.</w:t>
      </w:r>
      <w:r w:rsidR="00495F56">
        <w:t xml:space="preserve"> </w:t>
      </w:r>
      <w:r w:rsidRPr="007C08C2">
        <w:t>The</w:t>
      </w:r>
      <w:r w:rsidR="00495F56">
        <w:t xml:space="preserve"> </w:t>
      </w:r>
      <w:r w:rsidRPr="007C08C2">
        <w:t>correct</w:t>
      </w:r>
      <w:r w:rsidR="00495F56">
        <w:t xml:space="preserve"> </w:t>
      </w:r>
      <w:r w:rsidRPr="007C08C2">
        <w:t>figure</w:t>
      </w:r>
      <w:r w:rsidR="00495F56">
        <w:t xml:space="preserve"> </w:t>
      </w:r>
      <w:r w:rsidRPr="007C08C2">
        <w:t>is</w:t>
      </w:r>
      <w:r w:rsidR="00495F56">
        <w:t xml:space="preserve"> </w:t>
      </w:r>
      <w:r w:rsidRPr="007C08C2">
        <w:t>50</w:t>
      </w:r>
      <w:r w:rsidR="00495F56">
        <w:t xml:space="preserve"> </w:t>
      </w:r>
      <w:r w:rsidRPr="007C08C2">
        <w:t>billion</w:t>
      </w:r>
      <w:r w:rsidR="00495F56">
        <w:t xml:space="preserve"> </w:t>
      </w:r>
      <w:r w:rsidRPr="007C08C2">
        <w:t>miles.</w:t>
      </w:r>
    </w:p>
    <w:p w14:paraId="13E102F1" w14:textId="77777777" w:rsidR="007C08C2" w:rsidRPr="007C08C2" w:rsidRDefault="007C08C2" w:rsidP="007C08C2"/>
    <w:p w14:paraId="3A3A89FA" w14:textId="7805B303" w:rsidR="007C08C2" w:rsidRPr="007C08C2" w:rsidRDefault="007C08C2" w:rsidP="007C08C2">
      <w:r w:rsidRPr="007C08C2">
        <w:t>A</w:t>
      </w:r>
      <w:r w:rsidR="00495F56">
        <w:t xml:space="preserve"> </w:t>
      </w:r>
      <w:r w:rsidRPr="007C08C2">
        <w:t>heavenly</w:t>
      </w:r>
      <w:r w:rsidR="00495F56">
        <w:t xml:space="preserve"> </w:t>
      </w:r>
      <w:r w:rsidRPr="007C08C2">
        <w:t>body</w:t>
      </w:r>
      <w:r w:rsidR="00495F56">
        <w:t xml:space="preserve"> </w:t>
      </w:r>
      <w:r w:rsidRPr="007C08C2">
        <w:t>possibly</w:t>
      </w:r>
      <w:r w:rsidR="00495F56">
        <w:t xml:space="preserve"> </w:t>
      </w:r>
      <w:r w:rsidRPr="007C08C2">
        <w:t>as</w:t>
      </w:r>
      <w:r w:rsidR="00495F56">
        <w:t xml:space="preserve"> </w:t>
      </w:r>
      <w:r w:rsidRPr="007C08C2">
        <w:t>large</w:t>
      </w:r>
      <w:r w:rsidR="00495F56">
        <w:t xml:space="preserve"> </w:t>
      </w:r>
      <w:r w:rsidRPr="007C08C2">
        <w:t>as</w:t>
      </w:r>
      <w:r w:rsidR="00495F56">
        <w:t xml:space="preserve"> </w:t>
      </w:r>
      <w:r w:rsidRPr="007C08C2">
        <w:t>the</w:t>
      </w:r>
      <w:r w:rsidR="00495F56">
        <w:t xml:space="preserve"> </w:t>
      </w:r>
      <w:r w:rsidRPr="007C08C2">
        <w:t>giant</w:t>
      </w:r>
      <w:r w:rsidR="00495F56">
        <w:t xml:space="preserve"> </w:t>
      </w:r>
      <w:r w:rsidRPr="007C08C2">
        <w:t>planet</w:t>
      </w:r>
      <w:r w:rsidR="00495F56">
        <w:t xml:space="preserve"> </w:t>
      </w:r>
      <w:r w:rsidRPr="007C08C2">
        <w:t>Jupiter</w:t>
      </w:r>
      <w:r w:rsidR="00495F56">
        <w:t xml:space="preserve"> </w:t>
      </w:r>
      <w:r w:rsidRPr="007C08C2">
        <w:t>and</w:t>
      </w:r>
      <w:r w:rsidR="00495F56">
        <w:t xml:space="preserve"> </w:t>
      </w:r>
      <w:r w:rsidRPr="007C08C2">
        <w:t>possibly</w:t>
      </w:r>
      <w:r w:rsidR="00495F56">
        <w:t xml:space="preserve"> </w:t>
      </w:r>
      <w:r w:rsidRPr="007C08C2">
        <w:t>so</w:t>
      </w:r>
      <w:r w:rsidR="00495F56">
        <w:t xml:space="preserve"> </w:t>
      </w:r>
      <w:r w:rsidRPr="007C08C2">
        <w:t>close</w:t>
      </w:r>
      <w:r w:rsidR="00495F56">
        <w:t xml:space="preserve"> </w:t>
      </w:r>
      <w:r w:rsidRPr="007C08C2">
        <w:t>to</w:t>
      </w:r>
      <w:r w:rsidR="00495F56">
        <w:t xml:space="preserve"> </w:t>
      </w:r>
      <w:r w:rsidRPr="007C08C2">
        <w:t>Earth</w:t>
      </w:r>
      <w:r w:rsidR="00495F56">
        <w:t xml:space="preserve"> </w:t>
      </w:r>
      <w:r w:rsidRPr="007C08C2">
        <w:t>that</w:t>
      </w:r>
      <w:r w:rsidR="00495F56">
        <w:t xml:space="preserve"> </w:t>
      </w:r>
      <w:r w:rsidRPr="007C08C2">
        <w:t>it</w:t>
      </w:r>
      <w:r w:rsidR="00495F56">
        <w:t xml:space="preserve"> </w:t>
      </w:r>
      <w:r w:rsidRPr="007C08C2">
        <w:t>would</w:t>
      </w:r>
      <w:r w:rsidR="00495F56">
        <w:t xml:space="preserve"> </w:t>
      </w:r>
      <w:r w:rsidRPr="007C08C2">
        <w:t>be</w:t>
      </w:r>
      <w:r w:rsidR="00495F56">
        <w:t xml:space="preserve"> </w:t>
      </w:r>
      <w:r w:rsidRPr="007C08C2">
        <w:t>part</w:t>
      </w:r>
      <w:r w:rsidR="00495F56">
        <w:t xml:space="preserve"> </w:t>
      </w:r>
      <w:r w:rsidRPr="007C08C2">
        <w:t>of</w:t>
      </w:r>
      <w:r w:rsidR="00495F56">
        <w:t xml:space="preserve"> </w:t>
      </w:r>
      <w:r w:rsidRPr="007C08C2">
        <w:t>this</w:t>
      </w:r>
      <w:r w:rsidR="00495F56">
        <w:t xml:space="preserve"> </w:t>
      </w:r>
      <w:r w:rsidRPr="007C08C2">
        <w:t>solar</w:t>
      </w:r>
      <w:r w:rsidR="00495F56">
        <w:t xml:space="preserve"> </w:t>
      </w:r>
      <w:r w:rsidRPr="007C08C2">
        <w:t>system</w:t>
      </w:r>
      <w:r w:rsidR="00495F56">
        <w:t xml:space="preserve"> </w:t>
      </w:r>
      <w:r w:rsidRPr="007C08C2">
        <w:t>has</w:t>
      </w:r>
      <w:r w:rsidR="00495F56">
        <w:t xml:space="preserve"> </w:t>
      </w:r>
      <w:r w:rsidRPr="007C08C2">
        <w:t>been</w:t>
      </w:r>
      <w:r w:rsidR="00495F56">
        <w:t xml:space="preserve"> </w:t>
      </w:r>
      <w:r w:rsidRPr="007C08C2">
        <w:t>found</w:t>
      </w:r>
      <w:r w:rsidR="00495F56">
        <w:t xml:space="preserve"> </w:t>
      </w:r>
      <w:r w:rsidRPr="007C08C2">
        <w:t>in</w:t>
      </w:r>
      <w:r w:rsidR="00495F56">
        <w:t xml:space="preserve"> </w:t>
      </w:r>
      <w:r w:rsidRPr="007C08C2">
        <w:t>the</w:t>
      </w:r>
      <w:r w:rsidR="00495F56">
        <w:t xml:space="preserve"> </w:t>
      </w:r>
      <w:r w:rsidRPr="007C08C2">
        <w:t>direction</w:t>
      </w:r>
      <w:r w:rsidR="00495F56">
        <w:t xml:space="preserve"> </w:t>
      </w:r>
      <w:r w:rsidRPr="007C08C2">
        <w:t>of</w:t>
      </w:r>
      <w:r w:rsidR="00495F56">
        <w:t xml:space="preserve"> </w:t>
      </w:r>
      <w:r w:rsidRPr="007C08C2">
        <w:t>the</w:t>
      </w:r>
      <w:r w:rsidR="00495F56">
        <w:t xml:space="preserve"> </w:t>
      </w:r>
      <w:r w:rsidRPr="007C08C2">
        <w:t>constellation</w:t>
      </w:r>
      <w:r w:rsidR="00495F56">
        <w:t xml:space="preserve"> </w:t>
      </w:r>
      <w:r w:rsidRPr="007C08C2">
        <w:t>Orion</w:t>
      </w:r>
      <w:r w:rsidR="00495F56">
        <w:t xml:space="preserve"> </w:t>
      </w:r>
      <w:r w:rsidRPr="007C08C2">
        <w:t>by</w:t>
      </w:r>
      <w:r w:rsidR="00495F56">
        <w:t xml:space="preserve"> </w:t>
      </w:r>
      <w:r w:rsidRPr="007C08C2">
        <w:t>an</w:t>
      </w:r>
      <w:r w:rsidR="00495F56">
        <w:t xml:space="preserve"> </w:t>
      </w:r>
      <w:r w:rsidRPr="007C08C2">
        <w:t>orbiting</w:t>
      </w:r>
      <w:r w:rsidR="00495F56">
        <w:t xml:space="preserve"> </w:t>
      </w:r>
      <w:r w:rsidRPr="007C08C2">
        <w:t>telescope</w:t>
      </w:r>
      <w:r w:rsidR="00495F56">
        <w:t xml:space="preserve"> </w:t>
      </w:r>
      <w:r w:rsidRPr="007C08C2">
        <w:t>aboard</w:t>
      </w:r>
      <w:r w:rsidR="00495F56">
        <w:t xml:space="preserve"> </w:t>
      </w:r>
      <w:r w:rsidRPr="007C08C2">
        <w:t>the</w:t>
      </w:r>
      <w:r w:rsidR="00495F56">
        <w:t xml:space="preserve"> </w:t>
      </w:r>
      <w:r w:rsidRPr="007C08C2">
        <w:t>U.S.</w:t>
      </w:r>
      <w:r w:rsidR="00495F56">
        <w:t xml:space="preserve"> </w:t>
      </w:r>
      <w:r w:rsidRPr="007C08C2">
        <w:t>infrared</w:t>
      </w:r>
      <w:r w:rsidR="00495F56">
        <w:t xml:space="preserve"> </w:t>
      </w:r>
      <w:r w:rsidRPr="007C08C2">
        <w:t>astronomical</w:t>
      </w:r>
      <w:r w:rsidR="00495F56">
        <w:t xml:space="preserve"> </w:t>
      </w:r>
      <w:r w:rsidRPr="007C08C2">
        <w:t>satellite.</w:t>
      </w:r>
    </w:p>
    <w:p w14:paraId="72CC1F06" w14:textId="77777777" w:rsidR="007C08C2" w:rsidRPr="007C08C2" w:rsidRDefault="007C08C2" w:rsidP="007C08C2"/>
    <w:p w14:paraId="1BCF15E7" w14:textId="77777777" w:rsidR="007C08C2" w:rsidRPr="007C08C2" w:rsidRDefault="007C08C2" w:rsidP="007C08C2">
      <w:hyperlink r:id="rId49" w:tgtFrame="_blank" w:history="1">
        <w:r w:rsidRPr="007C08C2">
          <w:rPr>
            <w:color w:val="3366CC"/>
          </w:rPr>
          <w:t>www.washingtonpost.com...</w:t>
        </w:r>
      </w:hyperlink>
      <w:r w:rsidRPr="007C08C2">
        <w:br/>
      </w:r>
    </w:p>
    <w:p w14:paraId="728807F8" w14:textId="51918A7B" w:rsidR="007C08C2" w:rsidRPr="007C08C2" w:rsidRDefault="007C08C2" w:rsidP="007C08C2">
      <w:r w:rsidRPr="007C08C2">
        <w:t>So,</w:t>
      </w:r>
      <w:r w:rsidR="00495F56">
        <w:t xml:space="preserve"> </w:t>
      </w:r>
      <w:r w:rsidRPr="007C08C2">
        <w:t>more</w:t>
      </w:r>
      <w:r w:rsidR="00495F56">
        <w:t xml:space="preserve"> </w:t>
      </w:r>
      <w:r w:rsidRPr="007C08C2">
        <w:t>evidence</w:t>
      </w:r>
      <w:r w:rsidR="00495F56">
        <w:t xml:space="preserve"> </w:t>
      </w:r>
      <w:r w:rsidRPr="007C08C2">
        <w:t>appears</w:t>
      </w:r>
      <w:r w:rsidR="00495F56">
        <w:t xml:space="preserve"> </w:t>
      </w:r>
      <w:r w:rsidRPr="007C08C2">
        <w:t>that</w:t>
      </w:r>
      <w:r w:rsidR="00495F56">
        <w:t xml:space="preserve"> </w:t>
      </w:r>
      <w:r w:rsidRPr="007C08C2">
        <w:t>this</w:t>
      </w:r>
      <w:r w:rsidR="00495F56">
        <w:t xml:space="preserve"> </w:t>
      </w:r>
      <w:r w:rsidRPr="007C08C2">
        <w:t>mysterious,</w:t>
      </w:r>
      <w:r w:rsidR="00495F56">
        <w:t xml:space="preserve"> </w:t>
      </w:r>
      <w:r w:rsidRPr="007C08C2">
        <w:t>and</w:t>
      </w:r>
      <w:r w:rsidR="00495F56">
        <w:t xml:space="preserve"> </w:t>
      </w:r>
      <w:r w:rsidRPr="007C08C2">
        <w:t>massive</w:t>
      </w:r>
      <w:r w:rsidR="00495F56">
        <w:t xml:space="preserve"> </w:t>
      </w:r>
      <w:r w:rsidRPr="007C08C2">
        <w:t>object</w:t>
      </w:r>
      <w:r w:rsidR="00495F56">
        <w:t xml:space="preserve"> </w:t>
      </w:r>
      <w:r w:rsidRPr="007C08C2">
        <w:t>was</w:t>
      </w:r>
      <w:r w:rsidR="00495F56">
        <w:t xml:space="preserve"> </w:t>
      </w:r>
      <w:r w:rsidRPr="007C08C2">
        <w:t>spotted</w:t>
      </w:r>
      <w:r w:rsidR="00495F56">
        <w:t xml:space="preserve"> </w:t>
      </w:r>
      <w:r w:rsidRPr="007C08C2">
        <w:t>twice</w:t>
      </w:r>
      <w:r w:rsidR="00495F56">
        <w:t xml:space="preserve"> </w:t>
      </w:r>
      <w:r w:rsidRPr="007C08C2">
        <w:t>at</w:t>
      </w:r>
      <w:r w:rsidR="00495F56">
        <w:t xml:space="preserve"> </w:t>
      </w:r>
      <w:r w:rsidRPr="007C08C2">
        <w:t>least</w:t>
      </w:r>
      <w:r w:rsidR="00495F56">
        <w:t xml:space="preserve"> </w:t>
      </w:r>
      <w:r w:rsidRPr="007C08C2">
        <w:t>back</w:t>
      </w:r>
      <w:r w:rsidR="00495F56">
        <w:t xml:space="preserve"> </w:t>
      </w:r>
      <w:r w:rsidRPr="007C08C2">
        <w:t>in</w:t>
      </w:r>
      <w:r w:rsidR="00495F56">
        <w:t xml:space="preserve"> </w:t>
      </w:r>
      <w:r w:rsidRPr="007C08C2">
        <w:t>1983.</w:t>
      </w:r>
      <w:r w:rsidR="00495F56">
        <w:t xml:space="preserve"> </w:t>
      </w:r>
      <w:r w:rsidRPr="007C08C2">
        <w:t>Both,</w:t>
      </w:r>
      <w:r w:rsidR="00495F56">
        <w:t xml:space="preserve"> </w:t>
      </w:r>
      <w:r w:rsidRPr="007C08C2">
        <w:t>the</w:t>
      </w:r>
      <w:r w:rsidR="00495F56">
        <w:t xml:space="preserve"> </w:t>
      </w:r>
      <w:r w:rsidRPr="007C08C2">
        <w:t>article</w:t>
      </w:r>
      <w:r w:rsidR="00495F56">
        <w:t xml:space="preserve"> </w:t>
      </w:r>
      <w:r w:rsidRPr="007C08C2">
        <w:t>from</w:t>
      </w:r>
      <w:r w:rsidR="00495F56">
        <w:t xml:space="preserve"> </w:t>
      </w:r>
      <w:r w:rsidRPr="007C08C2">
        <w:t>1983</w:t>
      </w:r>
      <w:r w:rsidR="00495F56">
        <w:t xml:space="preserve"> </w:t>
      </w:r>
      <w:r w:rsidRPr="007C08C2">
        <w:t>and</w:t>
      </w:r>
      <w:r w:rsidR="00495F56">
        <w:t xml:space="preserve"> </w:t>
      </w:r>
      <w:r w:rsidRPr="007C08C2">
        <w:t>the</w:t>
      </w:r>
      <w:r w:rsidR="00495F56">
        <w:t xml:space="preserve"> </w:t>
      </w:r>
      <w:r w:rsidRPr="007C08C2">
        <w:t>new</w:t>
      </w:r>
      <w:r w:rsidR="00495F56">
        <w:t xml:space="preserve"> </w:t>
      </w:r>
      <w:r w:rsidRPr="007C08C2">
        <w:t>evidence</w:t>
      </w:r>
      <w:r w:rsidR="00495F56">
        <w:t xml:space="preserve"> </w:t>
      </w:r>
      <w:r w:rsidRPr="007C08C2">
        <w:t>suggest</w:t>
      </w:r>
      <w:r w:rsidR="00495F56">
        <w:t xml:space="preserve"> </w:t>
      </w:r>
      <w:r w:rsidRPr="007C08C2">
        <w:t>whatever</w:t>
      </w:r>
      <w:r w:rsidR="00495F56">
        <w:t xml:space="preserve"> </w:t>
      </w:r>
      <w:r w:rsidRPr="007C08C2">
        <w:t>this</w:t>
      </w:r>
      <w:r w:rsidR="00495F56">
        <w:t xml:space="preserve"> </w:t>
      </w:r>
      <w:r w:rsidRPr="007C08C2">
        <w:t>object</w:t>
      </w:r>
      <w:r w:rsidR="00495F56">
        <w:t xml:space="preserve"> </w:t>
      </w:r>
      <w:r w:rsidRPr="007C08C2">
        <w:t>is,</w:t>
      </w:r>
      <w:r w:rsidR="00495F56">
        <w:t xml:space="preserve"> </w:t>
      </w:r>
      <w:r w:rsidRPr="007C08C2">
        <w:t>at</w:t>
      </w:r>
      <w:r w:rsidR="00495F56">
        <w:t xml:space="preserve"> </w:t>
      </w:r>
      <w:r w:rsidRPr="007C08C2">
        <w:t>aphelion</w:t>
      </w:r>
      <w:r w:rsidR="00495F56">
        <w:t xml:space="preserve"> </w:t>
      </w:r>
      <w:r w:rsidRPr="007C08C2">
        <w:t>it</w:t>
      </w:r>
      <w:r w:rsidR="00495F56">
        <w:t xml:space="preserve"> </w:t>
      </w:r>
      <w:r w:rsidRPr="007C08C2">
        <w:t>is</w:t>
      </w:r>
      <w:r w:rsidR="00495F56">
        <w:t xml:space="preserve"> </w:t>
      </w:r>
      <w:r w:rsidRPr="007C08C2">
        <w:t>located</w:t>
      </w:r>
      <w:r w:rsidR="00495F56">
        <w:t xml:space="preserve"> </w:t>
      </w:r>
      <w:r w:rsidRPr="007C08C2">
        <w:t>on</w:t>
      </w:r>
      <w:r w:rsidR="00495F56">
        <w:t xml:space="preserve"> </w:t>
      </w:r>
      <w:r w:rsidRPr="007C08C2">
        <w:t>the</w:t>
      </w:r>
      <w:r w:rsidR="00495F56">
        <w:t xml:space="preserve"> </w:t>
      </w:r>
      <w:r w:rsidRPr="007C08C2">
        <w:t>general</w:t>
      </w:r>
      <w:r w:rsidR="00495F56">
        <w:t xml:space="preserve"> </w:t>
      </w:r>
      <w:r w:rsidRPr="007C08C2">
        <w:t>location</w:t>
      </w:r>
      <w:r w:rsidR="00495F56">
        <w:t xml:space="preserve"> </w:t>
      </w:r>
      <w:r w:rsidRPr="007C08C2">
        <w:t>of</w:t>
      </w:r>
      <w:r w:rsidR="00495F56">
        <w:t xml:space="preserve"> </w:t>
      </w:r>
      <w:r w:rsidRPr="007C08C2">
        <w:t>Orion</w:t>
      </w:r>
      <w:r w:rsidR="00495F56">
        <w:t xml:space="preserve"> </w:t>
      </w:r>
      <w:r w:rsidRPr="007C08C2">
        <w:t>and</w:t>
      </w:r>
      <w:r w:rsidR="00495F56">
        <w:t xml:space="preserve"> </w:t>
      </w:r>
      <w:r w:rsidRPr="007C08C2">
        <w:t>Taurus</w:t>
      </w:r>
      <w:r w:rsidR="00495F56">
        <w:t xml:space="preserve"> </w:t>
      </w:r>
      <w:r w:rsidRPr="007C08C2">
        <w:t>constellations.</w:t>
      </w:r>
    </w:p>
    <w:p w14:paraId="67A6B91E" w14:textId="77777777" w:rsidR="007C08C2" w:rsidRPr="007C08C2" w:rsidRDefault="007C08C2" w:rsidP="007C08C2"/>
    <w:p w14:paraId="02188FD7" w14:textId="42BF881D" w:rsidR="007C08C2" w:rsidRPr="007C08C2" w:rsidRDefault="007C08C2" w:rsidP="007C08C2">
      <w:r w:rsidRPr="007C08C2">
        <w:t>*</w:t>
      </w:r>
      <w:r w:rsidR="00495F56">
        <w:t xml:space="preserve"> </w:t>
      </w:r>
      <w:r w:rsidRPr="007C08C2">
        <w:t>*</w:t>
      </w:r>
      <w:r w:rsidR="00495F56">
        <w:t xml:space="preserve"> </w:t>
      </w:r>
      <w:r w:rsidRPr="007C08C2">
        <w:t>*</w:t>
      </w:r>
    </w:p>
    <w:p w14:paraId="0352D9B7" w14:textId="77777777" w:rsidR="007C08C2" w:rsidRPr="007C08C2" w:rsidRDefault="007C08C2" w:rsidP="007C08C2">
      <w:hyperlink r:id="rId50" w:history="1">
        <w:r w:rsidRPr="007C08C2">
          <w:rPr>
            <w:color w:val="3366CC"/>
          </w:rPr>
          <w:t>https://www.nasaspaceflight.com/2016/12/yir-v-planet-nine-boundaries-solar-system/</w:t>
        </w:r>
      </w:hyperlink>
    </w:p>
    <w:p w14:paraId="1C76F436" w14:textId="77777777" w:rsidR="007C08C2" w:rsidRPr="007C08C2" w:rsidRDefault="007C08C2" w:rsidP="007C08C2">
      <w:r w:rsidRPr="007C08C2">
        <w:br/>
      </w:r>
    </w:p>
    <w:p w14:paraId="1A8384F8" w14:textId="5FC468A0" w:rsidR="007C08C2" w:rsidRPr="007C08C2" w:rsidRDefault="007C08C2" w:rsidP="007C08C2">
      <w:r w:rsidRPr="007C08C2">
        <w:t>n</w:t>
      </w:r>
      <w:r w:rsidR="00495F56">
        <w:t xml:space="preserve"> </w:t>
      </w:r>
      <w:r w:rsidRPr="007C08C2">
        <w:t>2016,</w:t>
      </w:r>
      <w:r w:rsidR="00495F56">
        <w:t xml:space="preserve"> </w:t>
      </w:r>
      <w:r w:rsidRPr="007C08C2">
        <w:t>our</w:t>
      </w:r>
      <w:r w:rsidR="00495F56">
        <w:t xml:space="preserve"> </w:t>
      </w:r>
      <w:r w:rsidRPr="007C08C2">
        <w:t>understanding</w:t>
      </w:r>
      <w:r w:rsidR="00495F56">
        <w:t xml:space="preserve"> </w:t>
      </w:r>
      <w:r w:rsidRPr="007C08C2">
        <w:t>of</w:t>
      </w:r>
      <w:r w:rsidR="00495F56">
        <w:t xml:space="preserve"> </w:t>
      </w:r>
      <w:r w:rsidRPr="007C08C2">
        <w:t>our</w:t>
      </w:r>
      <w:r w:rsidR="00495F56">
        <w:t xml:space="preserve"> </w:t>
      </w:r>
      <w:r w:rsidRPr="007C08C2">
        <w:t>cosmic</w:t>
      </w:r>
      <w:r w:rsidR="00495F56">
        <w:t xml:space="preserve"> </w:t>
      </w:r>
      <w:r w:rsidRPr="007C08C2">
        <w:t>home</w:t>
      </w:r>
      <w:r w:rsidR="00495F56">
        <w:t xml:space="preserve"> </w:t>
      </w:r>
      <w:r w:rsidRPr="007C08C2">
        <w:t>might</w:t>
      </w:r>
      <w:r w:rsidR="00495F56">
        <w:t xml:space="preserve"> </w:t>
      </w:r>
      <w:r w:rsidRPr="007C08C2">
        <w:t>have</w:t>
      </w:r>
      <w:r w:rsidR="00495F56">
        <w:t xml:space="preserve"> </w:t>
      </w:r>
      <w:r w:rsidRPr="007C08C2">
        <w:t>taken</w:t>
      </w:r>
      <w:r w:rsidR="00495F56">
        <w:t xml:space="preserve"> </w:t>
      </w:r>
      <w:r w:rsidRPr="007C08C2">
        <w:t>its</w:t>
      </w:r>
      <w:r w:rsidR="00495F56">
        <w:t xml:space="preserve"> </w:t>
      </w:r>
      <w:r w:rsidRPr="007C08C2">
        <w:t>most</w:t>
      </w:r>
      <w:r w:rsidR="00495F56">
        <w:t xml:space="preserve"> </w:t>
      </w:r>
      <w:r w:rsidRPr="007C08C2">
        <w:t>significant</w:t>
      </w:r>
      <w:r w:rsidR="00495F56">
        <w:t xml:space="preserve"> </w:t>
      </w:r>
      <w:r w:rsidRPr="007C08C2">
        <w:t>leap</w:t>
      </w:r>
      <w:r w:rsidR="00495F56">
        <w:t xml:space="preserve"> </w:t>
      </w:r>
      <w:r w:rsidRPr="007C08C2">
        <w:t>forward</w:t>
      </w:r>
      <w:r w:rsidR="00495F56">
        <w:t xml:space="preserve"> </w:t>
      </w:r>
      <w:r w:rsidRPr="007C08C2">
        <w:t>since</w:t>
      </w:r>
      <w:r w:rsidR="00495F56">
        <w:t xml:space="preserve"> </w:t>
      </w:r>
      <w:r w:rsidRPr="007C08C2">
        <w:t>the</w:t>
      </w:r>
      <w:r w:rsidR="00495F56">
        <w:t xml:space="preserve"> </w:t>
      </w:r>
      <w:r w:rsidRPr="007C08C2">
        <w:t>discovery</w:t>
      </w:r>
      <w:r w:rsidR="00495F56">
        <w:t xml:space="preserve"> </w:t>
      </w:r>
      <w:r w:rsidRPr="007C08C2">
        <w:t>of</w:t>
      </w:r>
      <w:r w:rsidR="00495F56">
        <w:t xml:space="preserve"> </w:t>
      </w:r>
      <w:r w:rsidRPr="007C08C2">
        <w:t>Uranus</w:t>
      </w:r>
      <w:r w:rsidR="00495F56">
        <w:t xml:space="preserve"> </w:t>
      </w:r>
      <w:r w:rsidRPr="007C08C2">
        <w:t>shattered</w:t>
      </w:r>
      <w:r w:rsidR="00495F56">
        <w:t xml:space="preserve"> </w:t>
      </w:r>
      <w:r w:rsidRPr="007C08C2">
        <w:t>our</w:t>
      </w:r>
      <w:r w:rsidR="00495F56">
        <w:t xml:space="preserve"> </w:t>
      </w:r>
      <w:r w:rsidRPr="007C08C2">
        <w:t>then</w:t>
      </w:r>
      <w:r w:rsidR="00495F56">
        <w:t xml:space="preserve"> </w:t>
      </w:r>
      <w:r w:rsidRPr="007C08C2">
        <w:t>perception</w:t>
      </w:r>
      <w:r w:rsidR="00495F56">
        <w:t xml:space="preserve"> </w:t>
      </w:r>
      <w:r w:rsidRPr="007C08C2">
        <w:t>of</w:t>
      </w:r>
      <w:r w:rsidR="00495F56">
        <w:t xml:space="preserve"> </w:t>
      </w:r>
      <w:r w:rsidRPr="007C08C2">
        <w:t>a</w:t>
      </w:r>
      <w:r w:rsidR="00495F56">
        <w:t xml:space="preserve"> </w:t>
      </w:r>
      <w:r w:rsidRPr="007C08C2">
        <w:t>six-planet</w:t>
      </w:r>
      <w:r w:rsidR="00495F56">
        <w:t xml:space="preserve"> </w:t>
      </w:r>
      <w:r w:rsidRPr="007C08C2">
        <w:t>system</w:t>
      </w:r>
      <w:r w:rsidR="00495F56">
        <w:t xml:space="preserve"> </w:t>
      </w:r>
      <w:r w:rsidRPr="007C08C2">
        <w:t>and</w:t>
      </w:r>
      <w:r w:rsidR="00495F56">
        <w:t xml:space="preserve"> </w:t>
      </w:r>
      <w:r w:rsidRPr="007C08C2">
        <w:t>expanded</w:t>
      </w:r>
      <w:r w:rsidR="00495F56">
        <w:t xml:space="preserve"> </w:t>
      </w:r>
      <w:r w:rsidRPr="007C08C2">
        <w:t>the</w:t>
      </w:r>
      <w:r w:rsidR="00495F56">
        <w:t xml:space="preserve"> </w:t>
      </w:r>
      <w:r w:rsidRPr="007C08C2">
        <w:t>solar</w:t>
      </w:r>
      <w:r w:rsidR="00495F56">
        <w:t xml:space="preserve"> </w:t>
      </w:r>
      <w:r w:rsidRPr="007C08C2">
        <w:t>system</w:t>
      </w:r>
      <w:r w:rsidR="00495F56">
        <w:t xml:space="preserve"> </w:t>
      </w:r>
      <w:r w:rsidRPr="007C08C2">
        <w:t>for</w:t>
      </w:r>
      <w:r w:rsidR="00495F56">
        <w:t xml:space="preserve"> </w:t>
      </w:r>
      <w:r w:rsidRPr="007C08C2">
        <w:t>the</w:t>
      </w:r>
      <w:r w:rsidR="00495F56">
        <w:t xml:space="preserve"> </w:t>
      </w:r>
      <w:r w:rsidRPr="007C08C2">
        <w:t>first</w:t>
      </w:r>
      <w:r w:rsidR="00495F56">
        <w:t xml:space="preserve"> </w:t>
      </w:r>
      <w:r w:rsidRPr="007C08C2">
        <w:t>time.</w:t>
      </w:r>
      <w:r w:rsidR="00495F56">
        <w:t xml:space="preserve">  </w:t>
      </w:r>
      <w:r w:rsidRPr="007C08C2">
        <w:t>This</w:t>
      </w:r>
      <w:r w:rsidR="00495F56">
        <w:t xml:space="preserve"> </w:t>
      </w:r>
      <w:r w:rsidRPr="007C08C2">
        <w:t>year,</w:t>
      </w:r>
      <w:r w:rsidR="00495F56">
        <w:t xml:space="preserve"> </w:t>
      </w:r>
      <w:r w:rsidRPr="007C08C2">
        <w:t>in</w:t>
      </w:r>
      <w:r w:rsidR="00495F56">
        <w:t xml:space="preserve"> </w:t>
      </w:r>
      <w:r w:rsidRPr="007C08C2">
        <w:t>January</w:t>
      </w:r>
      <w:r w:rsidR="00495F56">
        <w:t xml:space="preserve"> </w:t>
      </w:r>
      <w:r w:rsidRPr="007C08C2">
        <w:t>came</w:t>
      </w:r>
      <w:r w:rsidR="00495F56">
        <w:t xml:space="preserve"> </w:t>
      </w:r>
      <w:r w:rsidRPr="007C08C2">
        <w:t>the</w:t>
      </w:r>
      <w:r w:rsidR="00495F56">
        <w:t xml:space="preserve"> </w:t>
      </w:r>
      <w:r w:rsidRPr="007C08C2">
        <w:t>announcement</w:t>
      </w:r>
      <w:r w:rsidR="00495F56">
        <w:t xml:space="preserve"> </w:t>
      </w:r>
      <w:r w:rsidRPr="007C08C2">
        <w:t>of</w:t>
      </w:r>
      <w:r w:rsidR="00495F56">
        <w:t xml:space="preserve"> </w:t>
      </w:r>
      <w:r w:rsidRPr="007C08C2">
        <w:t>a</w:t>
      </w:r>
      <w:r w:rsidR="00495F56">
        <w:t xml:space="preserve"> </w:t>
      </w:r>
      <w:r w:rsidRPr="007C08C2">
        <w:t>mathematical</w:t>
      </w:r>
      <w:r w:rsidR="00495F56">
        <w:t xml:space="preserve"> </w:t>
      </w:r>
      <w:r w:rsidRPr="007C08C2">
        <w:t>and</w:t>
      </w:r>
      <w:r w:rsidR="00495F56">
        <w:t xml:space="preserve"> </w:t>
      </w:r>
      <w:r w:rsidRPr="007C08C2">
        <w:t>orbital-characteristic</w:t>
      </w:r>
      <w:r w:rsidR="00495F56">
        <w:t xml:space="preserve"> </w:t>
      </w:r>
      <w:r w:rsidRPr="007C08C2">
        <w:t>inferred</w:t>
      </w:r>
      <w:r w:rsidR="00495F56">
        <w:t xml:space="preserve"> </w:t>
      </w:r>
      <w:r w:rsidRPr="007C08C2">
        <w:t>“discovery”</w:t>
      </w:r>
      <w:r w:rsidR="00495F56">
        <w:t xml:space="preserve"> </w:t>
      </w:r>
      <w:r w:rsidRPr="007C08C2">
        <w:t>–</w:t>
      </w:r>
      <w:r w:rsidR="00495F56">
        <w:t xml:space="preserve"> </w:t>
      </w:r>
      <w:r w:rsidRPr="007C08C2">
        <w:t>more</w:t>
      </w:r>
      <w:r w:rsidR="00495F56">
        <w:t xml:space="preserve"> </w:t>
      </w:r>
      <w:r w:rsidRPr="007C08C2">
        <w:t>a</w:t>
      </w:r>
      <w:r w:rsidR="00495F56">
        <w:t xml:space="preserve"> </w:t>
      </w:r>
      <w:r w:rsidRPr="007C08C2">
        <w:t>prediction</w:t>
      </w:r>
      <w:r w:rsidR="00495F56">
        <w:t xml:space="preserve"> </w:t>
      </w:r>
      <w:r w:rsidRPr="007C08C2">
        <w:t>based</w:t>
      </w:r>
      <w:r w:rsidR="00495F56">
        <w:t xml:space="preserve"> </w:t>
      </w:r>
      <w:r w:rsidRPr="007C08C2">
        <w:t>on</w:t>
      </w:r>
      <w:r w:rsidR="00495F56">
        <w:t xml:space="preserve"> </w:t>
      </w:r>
      <w:r w:rsidRPr="007C08C2">
        <w:t>evidence</w:t>
      </w:r>
      <w:r w:rsidR="00495F56">
        <w:t xml:space="preserve"> </w:t>
      </w:r>
      <w:r w:rsidRPr="007C08C2">
        <w:t>–</w:t>
      </w:r>
      <w:r w:rsidR="00495F56">
        <w:t xml:space="preserve"> </w:t>
      </w:r>
      <w:r w:rsidRPr="007C08C2">
        <w:t>of</w:t>
      </w:r>
      <w:r w:rsidR="00495F56">
        <w:t xml:space="preserve"> </w:t>
      </w:r>
      <w:r w:rsidRPr="007C08C2">
        <w:t>a</w:t>
      </w:r>
      <w:r w:rsidR="00495F56">
        <w:t xml:space="preserve"> </w:t>
      </w:r>
      <w:r w:rsidRPr="007C08C2">
        <w:t>massive,</w:t>
      </w:r>
      <w:r w:rsidR="00495F56">
        <w:t xml:space="preserve"> </w:t>
      </w:r>
      <w:r w:rsidRPr="007C08C2">
        <w:t>super-Earth,</w:t>
      </w:r>
      <w:r w:rsidR="00495F56">
        <w:t xml:space="preserve"> </w:t>
      </w:r>
      <w:r w:rsidRPr="007C08C2">
        <w:t>ice</w:t>
      </w:r>
      <w:r w:rsidR="00495F56">
        <w:t xml:space="preserve"> </w:t>
      </w:r>
      <w:r w:rsidRPr="007C08C2">
        <w:t>giant</w:t>
      </w:r>
      <w:r w:rsidR="00495F56">
        <w:t xml:space="preserve"> </w:t>
      </w:r>
      <w:r w:rsidRPr="007C08C2">
        <w:t>in</w:t>
      </w:r>
      <w:r w:rsidR="00495F56">
        <w:t xml:space="preserve"> </w:t>
      </w:r>
      <w:r w:rsidRPr="007C08C2">
        <w:t>a</w:t>
      </w:r>
      <w:r w:rsidR="00495F56">
        <w:t xml:space="preserve"> </w:t>
      </w:r>
      <w:r w:rsidRPr="007C08C2">
        <w:t>200</w:t>
      </w:r>
      <w:r w:rsidR="00495F56">
        <w:t xml:space="preserve"> </w:t>
      </w:r>
      <w:r w:rsidRPr="007C08C2">
        <w:t>x</w:t>
      </w:r>
      <w:r w:rsidR="00495F56">
        <w:t xml:space="preserve"> </w:t>
      </w:r>
      <w:r w:rsidRPr="007C08C2">
        <w:t>1,200</w:t>
      </w:r>
      <w:r w:rsidR="00495F56">
        <w:t xml:space="preserve"> </w:t>
      </w:r>
      <w:r w:rsidRPr="007C08C2">
        <w:t>AU</w:t>
      </w:r>
      <w:r w:rsidR="00495F56">
        <w:t xml:space="preserve"> </w:t>
      </w:r>
      <w:r w:rsidRPr="007C08C2">
        <w:t>orbit</w:t>
      </w:r>
      <w:r w:rsidR="00495F56">
        <w:t xml:space="preserve"> </w:t>
      </w:r>
      <w:r w:rsidRPr="007C08C2">
        <w:t>that,</w:t>
      </w:r>
      <w:r w:rsidR="00495F56">
        <w:t xml:space="preserve"> </w:t>
      </w:r>
      <w:r w:rsidRPr="007C08C2">
        <w:t>if</w:t>
      </w:r>
      <w:r w:rsidR="00495F56">
        <w:t xml:space="preserve"> </w:t>
      </w:r>
      <w:r w:rsidRPr="007C08C2">
        <w:t>confirmed,</w:t>
      </w:r>
      <w:r w:rsidR="00495F56">
        <w:t xml:space="preserve"> </w:t>
      </w:r>
      <w:r w:rsidRPr="007C08C2">
        <w:t>would</w:t>
      </w:r>
      <w:r w:rsidR="00495F56">
        <w:t xml:space="preserve"> </w:t>
      </w:r>
      <w:r w:rsidRPr="007C08C2">
        <w:t>represent</w:t>
      </w:r>
      <w:r w:rsidR="00495F56">
        <w:t xml:space="preserve"> </w:t>
      </w:r>
      <w:r w:rsidRPr="007C08C2">
        <w:t>the</w:t>
      </w:r>
      <w:r w:rsidR="00495F56">
        <w:t xml:space="preserve"> </w:t>
      </w:r>
      <w:r w:rsidRPr="007C08C2">
        <w:t>ninth</w:t>
      </w:r>
      <w:r w:rsidR="00495F56">
        <w:t xml:space="preserve"> </w:t>
      </w:r>
      <w:r w:rsidRPr="007C08C2">
        <w:t>planet</w:t>
      </w:r>
      <w:r w:rsidR="00495F56">
        <w:t xml:space="preserve"> </w:t>
      </w:r>
      <w:r w:rsidRPr="007C08C2">
        <w:t>in</w:t>
      </w:r>
      <w:r w:rsidR="00495F56">
        <w:t xml:space="preserve"> </w:t>
      </w:r>
      <w:r w:rsidRPr="007C08C2">
        <w:t>our</w:t>
      </w:r>
      <w:r w:rsidR="00495F56">
        <w:t xml:space="preserve"> </w:t>
      </w:r>
      <w:r w:rsidRPr="007C08C2">
        <w:t>solar</w:t>
      </w:r>
      <w:r w:rsidR="00495F56">
        <w:t xml:space="preserve"> </w:t>
      </w:r>
      <w:r w:rsidRPr="007C08C2">
        <w:t>system.</w:t>
      </w:r>
    </w:p>
    <w:p w14:paraId="4290E99F" w14:textId="77777777" w:rsidR="007C08C2" w:rsidRPr="007C08C2" w:rsidRDefault="007C08C2" w:rsidP="007C08C2"/>
    <w:p w14:paraId="4C5F5632" w14:textId="64C85E0D" w:rsidR="007C08C2" w:rsidRPr="007C08C2" w:rsidRDefault="007C08C2" w:rsidP="007C08C2">
      <w:r w:rsidRPr="007C08C2">
        <w:rPr>
          <w:b/>
          <w:bCs/>
        </w:rPr>
        <w:t>‘Planet</w:t>
      </w:r>
      <w:r w:rsidR="00495F56">
        <w:rPr>
          <w:b/>
          <w:bCs/>
        </w:rPr>
        <w:t xml:space="preserve"> </w:t>
      </w:r>
      <w:r w:rsidRPr="007C08C2">
        <w:rPr>
          <w:b/>
          <w:bCs/>
        </w:rPr>
        <w:t>Nine’</w:t>
      </w:r>
      <w:r w:rsidR="00495F56">
        <w:rPr>
          <w:b/>
          <w:bCs/>
        </w:rPr>
        <w:t xml:space="preserve"> </w:t>
      </w:r>
      <w:r w:rsidRPr="007C08C2">
        <w:rPr>
          <w:b/>
          <w:bCs/>
        </w:rPr>
        <w:t>–</w:t>
      </w:r>
      <w:r w:rsidR="00495F56">
        <w:rPr>
          <w:b/>
          <w:bCs/>
        </w:rPr>
        <w:t xml:space="preserve"> </w:t>
      </w:r>
      <w:r w:rsidRPr="007C08C2">
        <w:rPr>
          <w:b/>
          <w:bCs/>
        </w:rPr>
        <w:t>a</w:t>
      </w:r>
      <w:r w:rsidR="00495F56">
        <w:rPr>
          <w:b/>
          <w:bCs/>
        </w:rPr>
        <w:t xml:space="preserve"> </w:t>
      </w:r>
      <w:r w:rsidRPr="007C08C2">
        <w:rPr>
          <w:b/>
          <w:bCs/>
        </w:rPr>
        <w:t>hypothetical</w:t>
      </w:r>
      <w:r w:rsidR="00495F56">
        <w:rPr>
          <w:b/>
          <w:bCs/>
        </w:rPr>
        <w:t xml:space="preserve"> </w:t>
      </w:r>
      <w:proofErr w:type="gramStart"/>
      <w:r w:rsidRPr="007C08C2">
        <w:rPr>
          <w:b/>
          <w:bCs/>
        </w:rPr>
        <w:t>find</w:t>
      </w:r>
      <w:proofErr w:type="gramEnd"/>
      <w:r w:rsidR="00495F56">
        <w:rPr>
          <w:b/>
          <w:bCs/>
        </w:rPr>
        <w:t xml:space="preserve"> </w:t>
      </w:r>
      <w:r w:rsidRPr="007C08C2">
        <w:rPr>
          <w:b/>
          <w:bCs/>
        </w:rPr>
        <w:t>beyond</w:t>
      </w:r>
      <w:r w:rsidR="00495F56">
        <w:rPr>
          <w:b/>
          <w:bCs/>
        </w:rPr>
        <w:t xml:space="preserve"> </w:t>
      </w:r>
      <w:r w:rsidRPr="007C08C2">
        <w:rPr>
          <w:b/>
          <w:bCs/>
        </w:rPr>
        <w:t>the</w:t>
      </w:r>
      <w:r w:rsidR="00495F56">
        <w:rPr>
          <w:b/>
          <w:bCs/>
        </w:rPr>
        <w:t xml:space="preserve"> </w:t>
      </w:r>
      <w:r w:rsidRPr="007C08C2">
        <w:rPr>
          <w:b/>
          <w:bCs/>
        </w:rPr>
        <w:t>Scattered</w:t>
      </w:r>
      <w:r w:rsidR="00495F56">
        <w:rPr>
          <w:b/>
          <w:bCs/>
        </w:rPr>
        <w:t xml:space="preserve"> </w:t>
      </w:r>
      <w:r w:rsidRPr="007C08C2">
        <w:rPr>
          <w:b/>
          <w:bCs/>
        </w:rPr>
        <w:t>Disc:</w:t>
      </w:r>
    </w:p>
    <w:p w14:paraId="007AA96A" w14:textId="77777777" w:rsidR="007C08C2" w:rsidRPr="007C08C2" w:rsidRDefault="007C08C2" w:rsidP="007C08C2"/>
    <w:p w14:paraId="7CC1F489" w14:textId="17D35F41" w:rsidR="007C08C2" w:rsidRPr="007C08C2" w:rsidRDefault="007C08C2" w:rsidP="007C08C2">
      <w:r w:rsidRPr="007C08C2">
        <w:t>First</w:t>
      </w:r>
      <w:r w:rsidR="00495F56">
        <w:t xml:space="preserve"> </w:t>
      </w:r>
      <w:r w:rsidRPr="007C08C2">
        <w:t>proposed</w:t>
      </w:r>
      <w:r w:rsidR="00495F56">
        <w:t xml:space="preserve"> </w:t>
      </w:r>
      <w:r w:rsidRPr="007C08C2">
        <w:t>in</w:t>
      </w:r>
      <w:r w:rsidR="00495F56">
        <w:t xml:space="preserve"> </w:t>
      </w:r>
      <w:r w:rsidRPr="007C08C2">
        <w:t>2014</w:t>
      </w:r>
      <w:r w:rsidR="00495F56">
        <w:t xml:space="preserve"> </w:t>
      </w:r>
      <w:r w:rsidRPr="007C08C2">
        <w:t>by</w:t>
      </w:r>
      <w:r w:rsidR="00495F56">
        <w:t xml:space="preserve"> </w:t>
      </w:r>
      <w:r w:rsidRPr="007C08C2">
        <w:t>Chad</w:t>
      </w:r>
      <w:r w:rsidR="00495F56">
        <w:t xml:space="preserve"> </w:t>
      </w:r>
      <w:r w:rsidRPr="007C08C2">
        <w:t>Trujillo</w:t>
      </w:r>
      <w:r w:rsidR="00495F56">
        <w:t xml:space="preserve"> </w:t>
      </w:r>
      <w:r w:rsidRPr="007C08C2">
        <w:t>and</w:t>
      </w:r>
      <w:r w:rsidR="00495F56">
        <w:t xml:space="preserve"> </w:t>
      </w:r>
      <w:r w:rsidRPr="007C08C2">
        <w:t>Scott</w:t>
      </w:r>
      <w:r w:rsidR="00495F56">
        <w:t xml:space="preserve"> </w:t>
      </w:r>
      <w:r w:rsidRPr="007C08C2">
        <w:t>S.</w:t>
      </w:r>
      <w:r w:rsidR="00495F56">
        <w:t xml:space="preserve"> </w:t>
      </w:r>
      <w:r w:rsidRPr="007C08C2">
        <w:t>Sheppard,</w:t>
      </w:r>
      <w:r w:rsidR="00495F56">
        <w:t xml:space="preserve"> </w:t>
      </w:r>
      <w:r w:rsidRPr="007C08C2">
        <w:t>who</w:t>
      </w:r>
      <w:r w:rsidR="00495F56">
        <w:t xml:space="preserve"> </w:t>
      </w:r>
      <w:r w:rsidRPr="007C08C2">
        <w:t>inferred</w:t>
      </w:r>
      <w:r w:rsidR="00495F56">
        <w:t xml:space="preserve"> </w:t>
      </w:r>
      <w:r w:rsidRPr="007C08C2">
        <w:t>the</w:t>
      </w:r>
      <w:r w:rsidR="00495F56">
        <w:t xml:space="preserve"> </w:t>
      </w:r>
      <w:r w:rsidRPr="007C08C2">
        <w:t>existence</w:t>
      </w:r>
      <w:r w:rsidR="00495F56">
        <w:t xml:space="preserve"> </w:t>
      </w:r>
      <w:r w:rsidRPr="007C08C2">
        <w:t>of</w:t>
      </w:r>
      <w:r w:rsidR="00495F56">
        <w:t xml:space="preserve"> </w:t>
      </w:r>
      <w:r w:rsidRPr="007C08C2">
        <w:t>a</w:t>
      </w:r>
      <w:r w:rsidR="00495F56">
        <w:t xml:space="preserve"> </w:t>
      </w:r>
      <w:r w:rsidRPr="007C08C2">
        <w:t>yet-unknown</w:t>
      </w:r>
      <w:r w:rsidR="00495F56">
        <w:t xml:space="preserve"> </w:t>
      </w:r>
      <w:r w:rsidRPr="007C08C2">
        <w:t>massive</w:t>
      </w:r>
      <w:r w:rsidR="00495F56">
        <w:t xml:space="preserve"> </w:t>
      </w:r>
      <w:r w:rsidRPr="007C08C2">
        <w:t>body</w:t>
      </w:r>
      <w:r w:rsidR="00495F56">
        <w:t xml:space="preserve"> </w:t>
      </w:r>
      <w:r w:rsidRPr="007C08C2">
        <w:t>from</w:t>
      </w:r>
      <w:r w:rsidR="00495F56">
        <w:t xml:space="preserve"> </w:t>
      </w:r>
      <w:r w:rsidRPr="007C08C2">
        <w:t>strikingly</w:t>
      </w:r>
      <w:r w:rsidR="00495F56">
        <w:t xml:space="preserve"> </w:t>
      </w:r>
      <w:r w:rsidRPr="007C08C2">
        <w:t>similar</w:t>
      </w:r>
      <w:r w:rsidR="00495F56">
        <w:t xml:space="preserve"> </w:t>
      </w:r>
      <w:r w:rsidRPr="007C08C2">
        <w:t>oddities</w:t>
      </w:r>
      <w:r w:rsidR="00495F56">
        <w:t xml:space="preserve"> </w:t>
      </w:r>
      <w:r w:rsidRPr="007C08C2">
        <w:t>in</w:t>
      </w:r>
      <w:r w:rsidR="00495F56">
        <w:t xml:space="preserve"> </w:t>
      </w:r>
      <w:r w:rsidRPr="007C08C2">
        <w:t>the</w:t>
      </w:r>
      <w:r w:rsidR="00495F56">
        <w:t xml:space="preserve"> </w:t>
      </w:r>
      <w:r w:rsidRPr="007C08C2">
        <w:t>orbits</w:t>
      </w:r>
      <w:r w:rsidR="00495F56">
        <w:t xml:space="preserve"> </w:t>
      </w:r>
      <w:r w:rsidRPr="007C08C2">
        <w:t>of</w:t>
      </w:r>
      <w:r w:rsidR="00495F56">
        <w:t xml:space="preserve"> </w:t>
      </w:r>
      <w:r w:rsidRPr="007C08C2">
        <w:t>two</w:t>
      </w:r>
      <w:r w:rsidR="00495F56">
        <w:t xml:space="preserve"> </w:t>
      </w:r>
      <w:r w:rsidRPr="007C08C2">
        <w:t>Trans-Neptunian</w:t>
      </w:r>
      <w:r w:rsidR="00495F56">
        <w:t xml:space="preserve"> </w:t>
      </w:r>
      <w:r w:rsidRPr="007C08C2">
        <w:t>Objects</w:t>
      </w:r>
      <w:r w:rsidR="00495F56">
        <w:t xml:space="preserve"> </w:t>
      </w:r>
      <w:r w:rsidRPr="007C08C2">
        <w:t>(Sedna</w:t>
      </w:r>
      <w:r w:rsidR="00495F56">
        <w:t xml:space="preserve"> </w:t>
      </w:r>
      <w:r w:rsidRPr="007C08C2">
        <w:t>and</w:t>
      </w:r>
      <w:r w:rsidR="00495F56">
        <w:t xml:space="preserve"> </w:t>
      </w:r>
      <w:r w:rsidRPr="007C08C2">
        <w:t>2012</w:t>
      </w:r>
      <w:r w:rsidR="00495F56">
        <w:t xml:space="preserve"> </w:t>
      </w:r>
      <w:r w:rsidRPr="007C08C2">
        <w:t>VP113),</w:t>
      </w:r>
      <w:r w:rsidR="00495F56">
        <w:t xml:space="preserve"> </w:t>
      </w:r>
      <w:r w:rsidRPr="007C08C2">
        <w:t>Planet</w:t>
      </w:r>
      <w:r w:rsidR="00495F56">
        <w:t xml:space="preserve"> </w:t>
      </w:r>
      <w:r w:rsidRPr="007C08C2">
        <w:t>Nine</w:t>
      </w:r>
      <w:r w:rsidR="00495F56">
        <w:t xml:space="preserve"> </w:t>
      </w:r>
      <w:r w:rsidRPr="007C08C2">
        <w:t>was</w:t>
      </w:r>
      <w:r w:rsidR="00495F56">
        <w:t xml:space="preserve"> </w:t>
      </w:r>
      <w:r w:rsidRPr="007C08C2">
        <w:t>thrust</w:t>
      </w:r>
      <w:r w:rsidR="00495F56">
        <w:t xml:space="preserve"> </w:t>
      </w:r>
      <w:r w:rsidRPr="007C08C2">
        <w:t>firmly</w:t>
      </w:r>
      <w:r w:rsidR="00495F56">
        <w:t xml:space="preserve"> </w:t>
      </w:r>
      <w:r w:rsidRPr="007C08C2">
        <w:t>into</w:t>
      </w:r>
      <w:r w:rsidR="00495F56">
        <w:t xml:space="preserve"> </w:t>
      </w:r>
      <w:r w:rsidRPr="007C08C2">
        <w:t>the</w:t>
      </w:r>
      <w:r w:rsidR="00495F56">
        <w:t xml:space="preserve"> </w:t>
      </w:r>
      <w:r w:rsidRPr="007C08C2">
        <w:t>public</w:t>
      </w:r>
      <w:r w:rsidR="00495F56">
        <w:t xml:space="preserve"> </w:t>
      </w:r>
      <w:r w:rsidRPr="007C08C2">
        <w:t>and</w:t>
      </w:r>
      <w:r w:rsidR="00495F56">
        <w:t xml:space="preserve"> </w:t>
      </w:r>
      <w:r w:rsidRPr="007C08C2">
        <w:t>planetary</w:t>
      </w:r>
      <w:r w:rsidR="00495F56">
        <w:t xml:space="preserve"> </w:t>
      </w:r>
      <w:r w:rsidRPr="007C08C2">
        <w:t>spotlight</w:t>
      </w:r>
      <w:r w:rsidR="00495F56">
        <w:t xml:space="preserve"> </w:t>
      </w:r>
      <w:r w:rsidRPr="007C08C2">
        <w:t>on</w:t>
      </w:r>
      <w:r w:rsidR="00495F56">
        <w:t xml:space="preserve"> </w:t>
      </w:r>
      <w:r w:rsidRPr="007C08C2">
        <w:t>20</w:t>
      </w:r>
      <w:r w:rsidR="00495F56">
        <w:t xml:space="preserve"> </w:t>
      </w:r>
      <w:r w:rsidRPr="007C08C2">
        <w:t>January</w:t>
      </w:r>
      <w:r w:rsidR="00495F56">
        <w:t xml:space="preserve"> </w:t>
      </w:r>
      <w:r w:rsidRPr="007C08C2">
        <w:t>2016.</w:t>
      </w:r>
    </w:p>
    <w:p w14:paraId="37CF3258" w14:textId="77777777" w:rsidR="007C08C2" w:rsidRPr="007C08C2" w:rsidRDefault="007C08C2" w:rsidP="007C08C2"/>
    <w:p w14:paraId="22CB21AD" w14:textId="77777777" w:rsidR="007C08C2" w:rsidRPr="007C08C2" w:rsidRDefault="007C08C2" w:rsidP="007C08C2"/>
    <w:p w14:paraId="65D7BD2A" w14:textId="6A6E85D1" w:rsidR="007C08C2" w:rsidRPr="007C08C2" w:rsidRDefault="007C08C2" w:rsidP="007C08C2">
      <w:pPr>
        <w:jc w:val="center"/>
        <w:rPr>
          <w:b/>
          <w:bCs/>
        </w:rPr>
      </w:pPr>
      <w:r w:rsidRPr="007C08C2">
        <w:rPr>
          <w:b/>
          <w:bCs/>
        </w:rPr>
        <w:t>*</w:t>
      </w:r>
      <w:r w:rsidR="00495F56">
        <w:rPr>
          <w:b/>
          <w:bCs/>
        </w:rPr>
        <w:t xml:space="preserve"> </w:t>
      </w:r>
      <w:r w:rsidRPr="007C08C2">
        <w:rPr>
          <w:b/>
          <w:bCs/>
        </w:rPr>
        <w:t>*</w:t>
      </w:r>
      <w:r w:rsidR="00495F56">
        <w:rPr>
          <w:b/>
          <w:bCs/>
        </w:rPr>
        <w:t xml:space="preserve"> </w:t>
      </w:r>
      <w:r w:rsidRPr="007C08C2">
        <w:rPr>
          <w:b/>
          <w:bCs/>
        </w:rPr>
        <w:t>*</w:t>
      </w:r>
    </w:p>
    <w:p w14:paraId="2080F3DD" w14:textId="77777777" w:rsidR="007C08C2" w:rsidRPr="007C08C2" w:rsidRDefault="007C08C2" w:rsidP="007C08C2"/>
    <w:p w14:paraId="0E182594" w14:textId="00F6E755" w:rsidR="007C08C2" w:rsidRPr="007C08C2" w:rsidRDefault="007C08C2" w:rsidP="007C08C2">
      <w:r w:rsidRPr="007C08C2">
        <w:t>Returns</w:t>
      </w:r>
      <w:r w:rsidR="00495F56">
        <w:t xml:space="preserve"> </w:t>
      </w:r>
      <w:r w:rsidRPr="007C08C2">
        <w:t>every</w:t>
      </w:r>
      <w:r w:rsidR="00495F56">
        <w:t xml:space="preserve"> </w:t>
      </w:r>
      <w:r w:rsidR="009E6FF4">
        <w:t>4127</w:t>
      </w:r>
      <w:r w:rsidR="00495F56">
        <w:t xml:space="preserve"> </w:t>
      </w:r>
      <w:r w:rsidRPr="007C08C2">
        <w:t>years.</w:t>
      </w:r>
      <w:r w:rsidR="009E6FF4">
        <w:t xml:space="preserve"> Last seen at the time of the flood in the days of Noach.</w:t>
      </w:r>
    </w:p>
    <w:p w14:paraId="4F664C65" w14:textId="77777777" w:rsidR="007C08C2" w:rsidRPr="007C08C2" w:rsidRDefault="007C08C2" w:rsidP="007C08C2"/>
    <w:p w14:paraId="228DB049" w14:textId="6D34AFCB" w:rsidR="007C08C2" w:rsidRPr="007C08C2" w:rsidRDefault="007C08C2" w:rsidP="007C08C2">
      <w:pPr>
        <w:rPr>
          <w:b/>
          <w:bCs/>
        </w:rPr>
      </w:pPr>
      <w:r w:rsidRPr="007C08C2">
        <w:rPr>
          <w:b/>
          <w:bCs/>
        </w:rPr>
        <w:t>Earth</w:t>
      </w:r>
      <w:r w:rsidR="00495F56">
        <w:rPr>
          <w:b/>
          <w:bCs/>
        </w:rPr>
        <w:t xml:space="preserve"> </w:t>
      </w:r>
      <w:r w:rsidRPr="007C08C2">
        <w:rPr>
          <w:b/>
          <w:bCs/>
        </w:rPr>
        <w:t>changes:</w:t>
      </w:r>
    </w:p>
    <w:p w14:paraId="30B0A215" w14:textId="77777777" w:rsidR="007C08C2" w:rsidRPr="007C08C2" w:rsidRDefault="007C08C2" w:rsidP="007C08C2"/>
    <w:p w14:paraId="0346D700" w14:textId="0AABD162" w:rsidR="007C08C2" w:rsidRDefault="007C08C2" w:rsidP="007C08C2">
      <w:r w:rsidRPr="007C08C2">
        <w:t>Pole</w:t>
      </w:r>
      <w:r w:rsidR="00495F56">
        <w:t xml:space="preserve"> </w:t>
      </w:r>
      <w:r w:rsidRPr="007C08C2">
        <w:t>shift</w:t>
      </w:r>
      <w:r w:rsidR="00495F56">
        <w:t xml:space="preserve"> </w:t>
      </w:r>
      <w:r w:rsidRPr="007C08C2">
        <w:t>at</w:t>
      </w:r>
      <w:r w:rsidR="00495F56">
        <w:t xml:space="preserve"> </w:t>
      </w:r>
      <w:r w:rsidRPr="007C08C2">
        <w:t>an</w:t>
      </w:r>
      <w:r w:rsidR="00495F56">
        <w:t xml:space="preserve"> </w:t>
      </w:r>
      <w:r w:rsidR="000D2528" w:rsidRPr="007C08C2">
        <w:t>accelerating</w:t>
      </w:r>
      <w:r w:rsidR="00495F56">
        <w:t xml:space="preserve"> </w:t>
      </w:r>
      <w:r w:rsidRPr="007C08C2">
        <w:t>rate.</w:t>
      </w:r>
    </w:p>
    <w:p w14:paraId="7C8C462F" w14:textId="77777777" w:rsidR="009E6FF4" w:rsidRPr="007C08C2" w:rsidRDefault="009E6FF4" w:rsidP="007C08C2"/>
    <w:p w14:paraId="4FB2C688" w14:textId="1B154747" w:rsidR="007C08C2" w:rsidRPr="009E6FF4" w:rsidRDefault="007C08C2" w:rsidP="007C08C2">
      <w:pPr>
        <w:rPr>
          <w:color w:val="FF0000"/>
        </w:rPr>
      </w:pPr>
      <w:r w:rsidRPr="009E6FF4">
        <w:rPr>
          <w:color w:val="FF0000"/>
        </w:rPr>
        <w:lastRenderedPageBreak/>
        <w:t>Earthquake</w:t>
      </w:r>
      <w:r w:rsidR="00495F56" w:rsidRPr="009E6FF4">
        <w:rPr>
          <w:color w:val="FF0000"/>
        </w:rPr>
        <w:t xml:space="preserve"> </w:t>
      </w:r>
      <w:r w:rsidRPr="009E6FF4">
        <w:rPr>
          <w:color w:val="FF0000"/>
        </w:rPr>
        <w:t>and</w:t>
      </w:r>
      <w:r w:rsidR="00495F56" w:rsidRPr="009E6FF4">
        <w:rPr>
          <w:color w:val="FF0000"/>
        </w:rPr>
        <w:t xml:space="preserve"> </w:t>
      </w:r>
      <w:r w:rsidRPr="009E6FF4">
        <w:rPr>
          <w:color w:val="FF0000"/>
        </w:rPr>
        <w:t>volcanic</w:t>
      </w:r>
      <w:r w:rsidR="00495F56" w:rsidRPr="009E6FF4">
        <w:rPr>
          <w:color w:val="FF0000"/>
        </w:rPr>
        <w:t xml:space="preserve"> </w:t>
      </w:r>
      <w:r w:rsidRPr="009E6FF4">
        <w:rPr>
          <w:color w:val="FF0000"/>
        </w:rPr>
        <w:t>activity</w:t>
      </w:r>
      <w:r w:rsidR="00495F56" w:rsidRPr="009E6FF4">
        <w:rPr>
          <w:color w:val="FF0000"/>
        </w:rPr>
        <w:t xml:space="preserve"> </w:t>
      </w:r>
      <w:r w:rsidRPr="009E6FF4">
        <w:rPr>
          <w:color w:val="FF0000"/>
        </w:rPr>
        <w:t>increasing.</w:t>
      </w:r>
    </w:p>
    <w:p w14:paraId="1A5C2665" w14:textId="243C8848" w:rsidR="009E6FF4" w:rsidRDefault="009E6FF4" w:rsidP="007C08C2"/>
    <w:p w14:paraId="4144F884" w14:textId="4064D407" w:rsidR="009E6FF4" w:rsidRPr="009E6FF4" w:rsidRDefault="009E6FF4" w:rsidP="009E6FF4">
      <w:pPr>
        <w:ind w:left="288" w:right="288"/>
        <w:rPr>
          <w:i/>
          <w:iCs/>
        </w:rPr>
      </w:pPr>
      <w:r w:rsidRPr="009E6FF4">
        <w:rPr>
          <w:b/>
          <w:bCs/>
          <w:i/>
          <w:iCs/>
        </w:rPr>
        <w:t>Marqos (Mark) 13:8</w:t>
      </w:r>
      <w:r w:rsidRPr="009E6FF4">
        <w:rPr>
          <w:i/>
          <w:iCs/>
        </w:rPr>
        <w:t xml:space="preserve"> For nation shall rise against nation, and kingdom against kingdom: and there shall be </w:t>
      </w:r>
      <w:r w:rsidRPr="009E6FF4">
        <w:rPr>
          <w:b/>
          <w:bCs/>
          <w:i/>
          <w:iCs/>
          <w:u w:val="single"/>
        </w:rPr>
        <w:t>earthquakes</w:t>
      </w:r>
      <w:r w:rsidRPr="009E6FF4">
        <w:rPr>
          <w:i/>
          <w:iCs/>
        </w:rPr>
        <w:t xml:space="preserve"> in </w:t>
      </w:r>
      <w:proofErr w:type="gramStart"/>
      <w:r w:rsidRPr="009E6FF4">
        <w:rPr>
          <w:i/>
          <w:iCs/>
        </w:rPr>
        <w:t>divers</w:t>
      </w:r>
      <w:proofErr w:type="gramEnd"/>
      <w:r w:rsidRPr="009E6FF4">
        <w:rPr>
          <w:i/>
          <w:iCs/>
        </w:rPr>
        <w:t xml:space="preserve"> places, and there shall be famines and troubles: these are the beginnings of sorrows.</w:t>
      </w:r>
    </w:p>
    <w:p w14:paraId="7726E86E" w14:textId="2AAFC6A3" w:rsidR="009E6FF4" w:rsidRDefault="009E6FF4" w:rsidP="009E6FF4"/>
    <w:p w14:paraId="34642CAA" w14:textId="4BC2DBC3" w:rsidR="009E6FF4" w:rsidRPr="003E232A" w:rsidRDefault="009E6FF4" w:rsidP="009E6FF4">
      <w:pPr>
        <w:ind w:left="288" w:right="288"/>
        <w:rPr>
          <w:i/>
          <w:iCs/>
        </w:rPr>
      </w:pPr>
      <w:r w:rsidRPr="003E232A">
        <w:rPr>
          <w:b/>
          <w:bCs/>
          <w:i/>
          <w:iCs/>
        </w:rPr>
        <w:t>Luqas (Luke) 21:11</w:t>
      </w:r>
      <w:r w:rsidRPr="003E232A">
        <w:rPr>
          <w:i/>
          <w:iCs/>
        </w:rPr>
        <w:t xml:space="preserve">  And great </w:t>
      </w:r>
      <w:r w:rsidRPr="003E232A">
        <w:rPr>
          <w:b/>
          <w:bCs/>
          <w:i/>
          <w:iCs/>
          <w:u w:val="single"/>
        </w:rPr>
        <w:t>earthquakes</w:t>
      </w:r>
      <w:r w:rsidRPr="003E232A">
        <w:rPr>
          <w:i/>
          <w:iCs/>
        </w:rPr>
        <w:t xml:space="preserve"> shall be in </w:t>
      </w:r>
      <w:proofErr w:type="gramStart"/>
      <w:r w:rsidRPr="003E232A">
        <w:rPr>
          <w:i/>
          <w:iCs/>
        </w:rPr>
        <w:t>divers</w:t>
      </w:r>
      <w:proofErr w:type="gramEnd"/>
      <w:r w:rsidRPr="003E232A">
        <w:rPr>
          <w:i/>
          <w:iCs/>
        </w:rPr>
        <w:t xml:space="preserve"> places, and famines, and pestilences; and fearful sights and </w:t>
      </w:r>
      <w:r w:rsidRPr="003E232A">
        <w:rPr>
          <w:b/>
          <w:bCs/>
          <w:i/>
          <w:iCs/>
          <w:u w:val="single"/>
        </w:rPr>
        <w:t>great signs shall there be from heaven</w:t>
      </w:r>
      <w:r w:rsidRPr="003E232A">
        <w:rPr>
          <w:i/>
          <w:iCs/>
        </w:rPr>
        <w:t>.</w:t>
      </w:r>
    </w:p>
    <w:p w14:paraId="0D75B22B" w14:textId="7740C56E" w:rsidR="003E232A" w:rsidRDefault="003E232A" w:rsidP="009E6FF4">
      <w:pPr>
        <w:ind w:left="288" w:right="288"/>
      </w:pPr>
    </w:p>
    <w:p w14:paraId="20D4ED97" w14:textId="3B4B202C" w:rsidR="003E232A" w:rsidRPr="003E232A" w:rsidRDefault="003E232A" w:rsidP="003E232A">
      <w:pPr>
        <w:ind w:left="288" w:right="288"/>
        <w:rPr>
          <w:i/>
          <w:iCs/>
        </w:rPr>
      </w:pPr>
      <w:r w:rsidRPr="003E232A">
        <w:rPr>
          <w:b/>
          <w:bCs/>
          <w:i/>
          <w:iCs/>
        </w:rPr>
        <w:t>Matitiyahu (Matthew) 27:54</w:t>
      </w:r>
      <w:r w:rsidRPr="003E232A">
        <w:rPr>
          <w:i/>
          <w:iCs/>
        </w:rPr>
        <w:t xml:space="preserve">  Now when the centurion, and they that were with him, watching Jesus, saw the </w:t>
      </w:r>
      <w:r w:rsidRPr="003E232A">
        <w:rPr>
          <w:b/>
          <w:bCs/>
          <w:i/>
          <w:iCs/>
          <w:u w:val="single"/>
        </w:rPr>
        <w:t>earthquake</w:t>
      </w:r>
      <w:r w:rsidRPr="003E232A">
        <w:rPr>
          <w:i/>
          <w:iCs/>
        </w:rPr>
        <w:t>, and those things that were done, they feared greatly, saying, Truly this was the Son of God.</w:t>
      </w:r>
    </w:p>
    <w:p w14:paraId="06DB1606" w14:textId="77777777" w:rsidR="003E232A" w:rsidRPr="007C08C2" w:rsidRDefault="003E232A" w:rsidP="007C08C2"/>
    <w:p w14:paraId="18773DB5" w14:textId="1EE0914D" w:rsidR="007C08C2" w:rsidRPr="007C08C2" w:rsidRDefault="007C08C2" w:rsidP="007C08C2">
      <w:r w:rsidRPr="007C08C2">
        <w:t>Fireball</w:t>
      </w:r>
      <w:r w:rsidR="00495F56">
        <w:t xml:space="preserve"> </w:t>
      </w:r>
      <w:r w:rsidRPr="007C08C2">
        <w:t>sightings</w:t>
      </w:r>
      <w:r w:rsidR="00495F56">
        <w:t xml:space="preserve"> </w:t>
      </w:r>
      <w:r w:rsidRPr="007C08C2">
        <w:t>are</w:t>
      </w:r>
      <w:r w:rsidR="00495F56">
        <w:t xml:space="preserve"> </w:t>
      </w:r>
      <w:r w:rsidRPr="007C08C2">
        <w:t>increasing.</w:t>
      </w:r>
    </w:p>
    <w:p w14:paraId="3186FB42" w14:textId="77777777" w:rsidR="007C08C2" w:rsidRPr="007C08C2" w:rsidRDefault="007C08C2" w:rsidP="007C08C2"/>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531"/>
        <w:gridCol w:w="382"/>
        <w:gridCol w:w="382"/>
        <w:gridCol w:w="383"/>
        <w:gridCol w:w="407"/>
        <w:gridCol w:w="407"/>
        <w:gridCol w:w="407"/>
        <w:gridCol w:w="407"/>
        <w:gridCol w:w="407"/>
        <w:gridCol w:w="407"/>
        <w:gridCol w:w="407"/>
        <w:gridCol w:w="513"/>
      </w:tblGrid>
      <w:tr w:rsidR="007C08C2" w:rsidRPr="007C08C2" w14:paraId="1E79C59F" w14:textId="77777777" w:rsidTr="00C778AD">
        <w:tc>
          <w:tcPr>
            <w:tcW w:w="0" w:type="auto"/>
            <w:gridSpan w:val="12"/>
            <w:tcBorders>
              <w:top w:val="nil"/>
              <w:left w:val="nil"/>
              <w:bottom w:val="nil"/>
              <w:right w:val="nil"/>
            </w:tcBorders>
            <w:shd w:val="clear" w:color="auto" w:fill="EAECF0"/>
            <w:tcMar>
              <w:top w:w="48" w:type="dxa"/>
              <w:left w:w="96" w:type="dxa"/>
              <w:bottom w:w="48" w:type="dxa"/>
              <w:right w:w="96" w:type="dxa"/>
            </w:tcMar>
            <w:vAlign w:val="center"/>
            <w:hideMark/>
          </w:tcPr>
          <w:p w14:paraId="2261D6CA" w14:textId="7FF4D3F5" w:rsidR="007C08C2" w:rsidRPr="007C08C2" w:rsidRDefault="007C08C2" w:rsidP="007C08C2">
            <w:pPr>
              <w:rPr>
                <w:b/>
                <w:bCs/>
              </w:rPr>
            </w:pPr>
            <w:r w:rsidRPr="007C08C2">
              <w:rPr>
                <w:b/>
                <w:bCs/>
              </w:rPr>
              <w:t>Fireball</w:t>
            </w:r>
            <w:r w:rsidR="00495F56">
              <w:rPr>
                <w:b/>
                <w:bCs/>
              </w:rPr>
              <w:t xml:space="preserve"> </w:t>
            </w:r>
            <w:r w:rsidRPr="007C08C2">
              <w:rPr>
                <w:b/>
                <w:bCs/>
              </w:rPr>
              <w:t>Sightings</w:t>
            </w:r>
            <w:r w:rsidR="00495F56">
              <w:rPr>
                <w:b/>
                <w:bCs/>
              </w:rPr>
              <w:t xml:space="preserve"> </w:t>
            </w:r>
            <w:r w:rsidRPr="007C08C2">
              <w:rPr>
                <w:b/>
                <w:bCs/>
              </w:rPr>
              <w:t>reported</w:t>
            </w:r>
            <w:r w:rsidR="00495F56">
              <w:rPr>
                <w:b/>
                <w:bCs/>
              </w:rPr>
              <w:t xml:space="preserve"> </w:t>
            </w:r>
            <w:r w:rsidRPr="007C08C2">
              <w:rPr>
                <w:b/>
                <w:bCs/>
              </w:rPr>
              <w:t>to</w:t>
            </w:r>
            <w:r w:rsidR="00495F56">
              <w:rPr>
                <w:b/>
                <w:bCs/>
              </w:rPr>
              <w:t xml:space="preserve"> </w:t>
            </w:r>
            <w:r w:rsidRPr="007C08C2">
              <w:rPr>
                <w:b/>
                <w:bCs/>
              </w:rPr>
              <w:t>the</w:t>
            </w:r>
            <w:r w:rsidR="00495F56">
              <w:rPr>
                <w:b/>
                <w:bCs/>
              </w:rPr>
              <w:t xml:space="preserve"> </w:t>
            </w:r>
            <w:r w:rsidRPr="007C08C2">
              <w:rPr>
                <w:b/>
                <w:bCs/>
              </w:rPr>
              <w:t>American</w:t>
            </w:r>
            <w:r w:rsidR="00495F56">
              <w:rPr>
                <w:b/>
                <w:bCs/>
              </w:rPr>
              <w:t xml:space="preserve"> </w:t>
            </w:r>
            <w:r w:rsidRPr="007C08C2">
              <w:rPr>
                <w:b/>
                <w:bCs/>
              </w:rPr>
              <w:t>Meteor</w:t>
            </w:r>
            <w:r w:rsidR="00495F56">
              <w:rPr>
                <w:b/>
                <w:bCs/>
              </w:rPr>
              <w:t xml:space="preserve"> </w:t>
            </w:r>
            <w:r w:rsidRPr="007C08C2">
              <w:rPr>
                <w:b/>
                <w:bCs/>
              </w:rPr>
              <w:t>Society </w:t>
            </w:r>
            <w:hyperlink r:id="rId51" w:anchor="cite_note-AMS-Fireballs-42" w:history="1">
              <w:r w:rsidRPr="007C08C2">
                <w:rPr>
                  <w:color w:val="3366CC"/>
                  <w:vertAlign w:val="superscript"/>
                </w:rPr>
                <w:t>[42]</w:t>
              </w:r>
            </w:hyperlink>
          </w:p>
        </w:tc>
      </w:tr>
      <w:tr w:rsidR="007C08C2" w:rsidRPr="007C08C2" w14:paraId="6C219D1D" w14:textId="77777777" w:rsidTr="00C778A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09F2E1E" w14:textId="77777777" w:rsidR="007C08C2" w:rsidRPr="007C08C2" w:rsidRDefault="007C08C2" w:rsidP="007C08C2">
            <w:pPr>
              <w:rPr>
                <w:b/>
                <w:bCs/>
              </w:rPr>
            </w:pPr>
            <w:r w:rsidRPr="007C08C2">
              <w:rPr>
                <w:b/>
                <w:bCs/>
              </w:rPr>
              <w:t>Year</w:t>
            </w:r>
          </w:p>
        </w:tc>
        <w:tc>
          <w:tcPr>
            <w:tcW w:w="82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5B90812" w14:textId="77777777" w:rsidR="007C08C2" w:rsidRPr="007C08C2" w:rsidRDefault="007C08C2" w:rsidP="007C08C2">
            <w:pPr>
              <w:rPr>
                <w:b/>
                <w:bCs/>
              </w:rPr>
            </w:pPr>
            <w:r w:rsidRPr="007C08C2">
              <w:rPr>
                <w:b/>
                <w:bCs/>
              </w:rPr>
              <w:t>2008</w:t>
            </w:r>
          </w:p>
        </w:tc>
        <w:tc>
          <w:tcPr>
            <w:tcW w:w="82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67765D8" w14:textId="77777777" w:rsidR="007C08C2" w:rsidRPr="007C08C2" w:rsidRDefault="007C08C2" w:rsidP="007C08C2">
            <w:pPr>
              <w:rPr>
                <w:b/>
                <w:bCs/>
              </w:rPr>
            </w:pPr>
            <w:r w:rsidRPr="007C08C2">
              <w:rPr>
                <w:b/>
                <w:bCs/>
              </w:rPr>
              <w:t>2009</w:t>
            </w:r>
          </w:p>
        </w:tc>
        <w:tc>
          <w:tcPr>
            <w:tcW w:w="82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D8AD7FF" w14:textId="77777777" w:rsidR="007C08C2" w:rsidRPr="007C08C2" w:rsidRDefault="007C08C2" w:rsidP="007C08C2">
            <w:pPr>
              <w:rPr>
                <w:b/>
                <w:bCs/>
              </w:rPr>
            </w:pPr>
            <w:r w:rsidRPr="007C08C2">
              <w:rPr>
                <w:b/>
                <w:bCs/>
              </w:rPr>
              <w:t>2010</w:t>
            </w:r>
          </w:p>
        </w:tc>
        <w:tc>
          <w:tcPr>
            <w:tcW w:w="82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28D4B3F" w14:textId="77777777" w:rsidR="007C08C2" w:rsidRPr="007C08C2" w:rsidRDefault="007C08C2" w:rsidP="007C08C2">
            <w:pPr>
              <w:rPr>
                <w:b/>
                <w:bCs/>
              </w:rPr>
            </w:pPr>
            <w:r w:rsidRPr="007C08C2">
              <w:rPr>
                <w:b/>
                <w:bCs/>
              </w:rPr>
              <w:t>2011</w:t>
            </w:r>
          </w:p>
        </w:tc>
        <w:tc>
          <w:tcPr>
            <w:tcW w:w="82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18C823C" w14:textId="77777777" w:rsidR="007C08C2" w:rsidRPr="007C08C2" w:rsidRDefault="007C08C2" w:rsidP="007C08C2">
            <w:pPr>
              <w:rPr>
                <w:b/>
                <w:bCs/>
              </w:rPr>
            </w:pPr>
            <w:r w:rsidRPr="007C08C2">
              <w:rPr>
                <w:b/>
                <w:bCs/>
              </w:rPr>
              <w:t>2012</w:t>
            </w:r>
          </w:p>
        </w:tc>
        <w:tc>
          <w:tcPr>
            <w:tcW w:w="82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66D032C" w14:textId="77777777" w:rsidR="007C08C2" w:rsidRPr="007C08C2" w:rsidRDefault="007C08C2" w:rsidP="007C08C2">
            <w:pPr>
              <w:rPr>
                <w:b/>
                <w:bCs/>
              </w:rPr>
            </w:pPr>
            <w:r w:rsidRPr="007C08C2">
              <w:rPr>
                <w:b/>
                <w:bCs/>
              </w:rPr>
              <w:t>2013</w:t>
            </w:r>
          </w:p>
        </w:tc>
        <w:tc>
          <w:tcPr>
            <w:tcW w:w="82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F1FA4D9" w14:textId="77777777" w:rsidR="007C08C2" w:rsidRPr="007C08C2" w:rsidRDefault="007C08C2" w:rsidP="007C08C2">
            <w:pPr>
              <w:rPr>
                <w:b/>
                <w:bCs/>
              </w:rPr>
            </w:pPr>
            <w:r w:rsidRPr="007C08C2">
              <w:rPr>
                <w:b/>
                <w:bCs/>
              </w:rPr>
              <w:t>2014</w:t>
            </w:r>
          </w:p>
        </w:tc>
        <w:tc>
          <w:tcPr>
            <w:tcW w:w="82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C03E7F4" w14:textId="77777777" w:rsidR="007C08C2" w:rsidRPr="007C08C2" w:rsidRDefault="007C08C2" w:rsidP="007C08C2">
            <w:pPr>
              <w:rPr>
                <w:b/>
                <w:bCs/>
              </w:rPr>
            </w:pPr>
            <w:r w:rsidRPr="007C08C2">
              <w:rPr>
                <w:b/>
                <w:bCs/>
              </w:rPr>
              <w:t>2015</w:t>
            </w:r>
          </w:p>
        </w:tc>
        <w:tc>
          <w:tcPr>
            <w:tcW w:w="82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CE674A6" w14:textId="77777777" w:rsidR="007C08C2" w:rsidRPr="007C08C2" w:rsidRDefault="007C08C2" w:rsidP="007C08C2">
            <w:pPr>
              <w:rPr>
                <w:b/>
                <w:bCs/>
              </w:rPr>
            </w:pPr>
            <w:r w:rsidRPr="007C08C2">
              <w:rPr>
                <w:b/>
                <w:bCs/>
              </w:rPr>
              <w:t>2016</w:t>
            </w:r>
          </w:p>
        </w:tc>
        <w:tc>
          <w:tcPr>
            <w:tcW w:w="82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015EBA1" w14:textId="77777777" w:rsidR="007C08C2" w:rsidRPr="007C08C2" w:rsidRDefault="007C08C2" w:rsidP="007C08C2">
            <w:pPr>
              <w:rPr>
                <w:b/>
                <w:bCs/>
              </w:rPr>
            </w:pPr>
            <w:r w:rsidRPr="007C08C2">
              <w:rPr>
                <w:b/>
                <w:bCs/>
              </w:rPr>
              <w:t>2017</w:t>
            </w:r>
          </w:p>
        </w:tc>
        <w:tc>
          <w:tcPr>
            <w:tcW w:w="82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3FD6BE9" w14:textId="77777777" w:rsidR="007C08C2" w:rsidRPr="007C08C2" w:rsidRDefault="007C08C2" w:rsidP="007C08C2">
            <w:pPr>
              <w:rPr>
                <w:b/>
                <w:bCs/>
              </w:rPr>
            </w:pPr>
            <w:r w:rsidRPr="007C08C2">
              <w:rPr>
                <w:b/>
                <w:bCs/>
              </w:rPr>
              <w:t>2018</w:t>
            </w:r>
          </w:p>
        </w:tc>
      </w:tr>
      <w:tr w:rsidR="007C08C2" w:rsidRPr="007C08C2" w14:paraId="0FA3CA93" w14:textId="77777777" w:rsidTr="00C778A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9548B6" w14:textId="77777777" w:rsidR="007C08C2" w:rsidRPr="007C08C2" w:rsidRDefault="007C08C2" w:rsidP="007C08C2">
            <w:r w:rsidRPr="007C08C2">
              <w:rPr>
                <w:b/>
                <w:bCs/>
              </w:rPr>
              <w:t>Number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134C9A" w14:textId="77777777" w:rsidR="007C08C2" w:rsidRPr="007C08C2" w:rsidRDefault="007C08C2" w:rsidP="007C08C2">
            <w:r w:rsidRPr="007C08C2">
              <w:t>724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6E8BA9" w14:textId="77777777" w:rsidR="007C08C2" w:rsidRPr="007C08C2" w:rsidRDefault="007C08C2" w:rsidP="007C08C2">
            <w:r w:rsidRPr="007C08C2">
              <w:t>668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F09274" w14:textId="77777777" w:rsidR="007C08C2" w:rsidRPr="007C08C2" w:rsidRDefault="007C08C2" w:rsidP="007C08C2">
            <w:r w:rsidRPr="007C08C2">
              <w:t>941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2F77F5" w14:textId="77777777" w:rsidR="007C08C2" w:rsidRPr="007C08C2" w:rsidRDefault="007C08C2" w:rsidP="007C08C2">
            <w:r w:rsidRPr="007C08C2">
              <w:t>1,653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19C9BE" w14:textId="77777777" w:rsidR="007C08C2" w:rsidRPr="007C08C2" w:rsidRDefault="007C08C2" w:rsidP="007C08C2">
            <w:r w:rsidRPr="007C08C2">
              <w:t>2,172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5D72C4" w14:textId="77777777" w:rsidR="007C08C2" w:rsidRPr="007C08C2" w:rsidRDefault="007C08C2" w:rsidP="007C08C2">
            <w:r w:rsidRPr="007C08C2">
              <w:t>3,556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087CAD" w14:textId="77777777" w:rsidR="007C08C2" w:rsidRPr="007C08C2" w:rsidRDefault="007C08C2" w:rsidP="007C08C2">
            <w:r w:rsidRPr="007C08C2">
              <w:t>3,778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A3F0E3" w14:textId="77777777" w:rsidR="007C08C2" w:rsidRPr="007C08C2" w:rsidRDefault="007C08C2" w:rsidP="007C08C2">
            <w:r w:rsidRPr="007C08C2">
              <w:t>4,233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5CE7A4" w14:textId="77777777" w:rsidR="007C08C2" w:rsidRPr="007C08C2" w:rsidRDefault="007C08C2" w:rsidP="007C08C2">
            <w:r w:rsidRPr="007C08C2">
              <w:t>5,371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2F5ABD" w14:textId="77777777" w:rsidR="007C08C2" w:rsidRPr="007C08C2" w:rsidRDefault="007C08C2" w:rsidP="007C08C2">
            <w:r w:rsidRPr="007C08C2">
              <w:t>5,470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B8EE88" w14:textId="77777777" w:rsidR="007C08C2" w:rsidRPr="007C08C2" w:rsidRDefault="007C08C2" w:rsidP="007C08C2">
            <w:r w:rsidRPr="007C08C2">
              <w:rPr>
                <w:i/>
                <w:iCs/>
              </w:rPr>
              <w:t>4,301</w:t>
            </w:r>
            <w:hyperlink r:id="rId52" w:anchor="cite_note-45" w:history="1">
              <w:r w:rsidRPr="007C08C2">
                <w:rPr>
                  <w:color w:val="3366CC"/>
                  <w:vertAlign w:val="superscript"/>
                </w:rPr>
                <w:t>[45]</w:t>
              </w:r>
            </w:hyperlink>
          </w:p>
        </w:tc>
      </w:tr>
    </w:tbl>
    <w:p w14:paraId="199F23D9" w14:textId="77777777" w:rsidR="007C08C2" w:rsidRPr="007C08C2" w:rsidRDefault="007C08C2" w:rsidP="007C08C2">
      <w:pPr>
        <w:rPr>
          <w:b/>
          <w:bCs/>
        </w:rPr>
      </w:pPr>
    </w:p>
    <w:p w14:paraId="092F0963" w14:textId="77777777" w:rsidR="007C08C2" w:rsidRPr="007C08C2" w:rsidRDefault="007C08C2" w:rsidP="007C08C2">
      <w:r w:rsidRPr="007C08C2">
        <w:rPr>
          <w:noProof/>
        </w:rPr>
        <w:drawing>
          <wp:inline distT="0" distB="0" distL="0" distR="0" wp14:anchorId="13BA3917" wp14:editId="6A2CF20F">
            <wp:extent cx="3200400" cy="207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2076450"/>
                    </a:xfrm>
                    <a:prstGeom prst="rect">
                      <a:avLst/>
                    </a:prstGeom>
                    <a:noFill/>
                    <a:ln>
                      <a:noFill/>
                    </a:ln>
                  </pic:spPr>
                </pic:pic>
              </a:graphicData>
            </a:graphic>
          </wp:inline>
        </w:drawing>
      </w:r>
    </w:p>
    <w:p w14:paraId="6C87CE5D" w14:textId="24112452" w:rsidR="007C08C2" w:rsidRDefault="007C08C2" w:rsidP="007C08C2"/>
    <w:p w14:paraId="40AB214D" w14:textId="4AF41465" w:rsidR="00A1367F" w:rsidRDefault="00A1367F" w:rsidP="00A1367F">
      <w:pPr>
        <w:jc w:val="center"/>
      </w:pPr>
      <w:r>
        <w:t>* * *</w:t>
      </w:r>
    </w:p>
    <w:p w14:paraId="4C7CD3DE" w14:textId="77777777" w:rsidR="00A1367F" w:rsidRPr="007C08C2" w:rsidRDefault="00A1367F" w:rsidP="007C08C2"/>
    <w:p w14:paraId="2F2E8072" w14:textId="77777777" w:rsidR="00A1367F" w:rsidRPr="00A1367F" w:rsidRDefault="00A1367F" w:rsidP="00A1367F">
      <w:r w:rsidRPr="00A1367F">
        <w:t xml:space="preserve">As far as I'm concerned, those seven planets are the ''seven moons'' orbiting </w:t>
      </w:r>
      <w:proofErr w:type="spellStart"/>
      <w:r w:rsidRPr="00A1367F">
        <w:t>Nibiru</w:t>
      </w:r>
      <w:proofErr w:type="spellEnd"/>
      <w:r w:rsidRPr="00A1367F">
        <w:t xml:space="preserve"> - the Kochav Yaakov - as described by Rabbi Moshe Cordovero.  </w:t>
      </w:r>
    </w:p>
    <w:p w14:paraId="26025122" w14:textId="77777777" w:rsidR="00A1367F" w:rsidRPr="00A1367F" w:rsidRDefault="00A1367F" w:rsidP="00A1367F"/>
    <w:p w14:paraId="41EF5646" w14:textId="77777777" w:rsidR="00A1367F" w:rsidRPr="00A1367F" w:rsidRDefault="00A1367F" w:rsidP="00A1367F">
      <w:r w:rsidRPr="00A1367F">
        <w:t xml:space="preserve">I'm not the only one who thinks this is actually the </w:t>
      </w:r>
      <w:proofErr w:type="spellStart"/>
      <w:r w:rsidRPr="00A1367F">
        <w:t>Nibiru</w:t>
      </w:r>
      <w:proofErr w:type="spellEnd"/>
      <w:r w:rsidRPr="00A1367F">
        <w:t xml:space="preserve"> system. ''</w:t>
      </w:r>
      <w:r w:rsidRPr="00A1367F">
        <w:rPr>
          <w:i/>
          <w:iCs/>
        </w:rPr>
        <w:t>And, strangely enough, they look like planets we have been photographing close to earth!'' </w:t>
      </w:r>
      <w:r w:rsidRPr="00A1367F">
        <w:t> </w:t>
      </w:r>
    </w:p>
    <w:p w14:paraId="3104B6DA" w14:textId="6DB6BFE3" w:rsidR="007C08C2" w:rsidRDefault="007C08C2" w:rsidP="007C08C2"/>
    <w:p w14:paraId="16EC4CB2" w14:textId="1E5515F6" w:rsidR="00A1367F" w:rsidRDefault="00A1367F" w:rsidP="007C08C2">
      <w:r>
        <w:rPr>
          <w:noProof/>
        </w:rPr>
        <w:drawing>
          <wp:inline distT="0" distB="0" distL="0" distR="0" wp14:anchorId="415D1C66" wp14:editId="1A5D59E6">
            <wp:extent cx="3200400" cy="1797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0400" cy="1797685"/>
                    </a:xfrm>
                    <a:prstGeom prst="rect">
                      <a:avLst/>
                    </a:prstGeom>
                    <a:noFill/>
                    <a:ln>
                      <a:noFill/>
                    </a:ln>
                  </pic:spPr>
                </pic:pic>
              </a:graphicData>
            </a:graphic>
          </wp:inline>
        </w:drawing>
      </w:r>
    </w:p>
    <w:p w14:paraId="7A8E285D" w14:textId="3AAF7AD6" w:rsidR="00A1367F" w:rsidRDefault="00A1367F" w:rsidP="007C08C2"/>
    <w:p w14:paraId="790848AB" w14:textId="628AEF0E" w:rsidR="00A1367F" w:rsidRDefault="00F74CCF" w:rsidP="00F74CCF">
      <w:pPr>
        <w:jc w:val="center"/>
      </w:pPr>
      <w:r>
        <w:t>* * *</w:t>
      </w:r>
    </w:p>
    <w:p w14:paraId="0EA41FD5" w14:textId="77777777" w:rsidR="00A1367F" w:rsidRPr="007C08C2" w:rsidRDefault="00A1367F" w:rsidP="007C08C2"/>
    <w:p w14:paraId="1CE7A6C9" w14:textId="0C965541" w:rsidR="007C08C2" w:rsidRPr="007C08C2" w:rsidRDefault="007C08C2" w:rsidP="007C08C2">
      <w:r w:rsidRPr="007C08C2">
        <w:t>Rabbi</w:t>
      </w:r>
      <w:r w:rsidR="00495F56">
        <w:t xml:space="preserve"> </w:t>
      </w:r>
      <w:r w:rsidRPr="007C08C2">
        <w:t>Daniel</w:t>
      </w:r>
      <w:r w:rsidR="00495F56">
        <w:t xml:space="preserve"> </w:t>
      </w:r>
      <w:r w:rsidRPr="007C08C2">
        <w:t>Travis</w:t>
      </w:r>
      <w:r w:rsidR="00495F56">
        <w:t xml:space="preserve"> </w:t>
      </w:r>
      <w:r w:rsidRPr="007C08C2">
        <w:t>–</w:t>
      </w:r>
      <w:r w:rsidR="00495F56">
        <w:t xml:space="preserve"> </w:t>
      </w:r>
      <w:r w:rsidR="000D2528" w:rsidRPr="007C08C2">
        <w:t>Mishle</w:t>
      </w:r>
      <w:r w:rsidR="00495F56">
        <w:t xml:space="preserve"> </w:t>
      </w:r>
      <w:r w:rsidRPr="007C08C2">
        <w:t>Chapter</w:t>
      </w:r>
      <w:r w:rsidR="00495F56">
        <w:t xml:space="preserve"> </w:t>
      </w:r>
      <w:r w:rsidRPr="007C08C2">
        <w:t>5</w:t>
      </w:r>
      <w:r w:rsidR="00495F56">
        <w:t xml:space="preserve"> </w:t>
      </w:r>
      <w:r w:rsidRPr="007C08C2">
        <w:t>Verse</w:t>
      </w:r>
      <w:r w:rsidR="00495F56">
        <w:t xml:space="preserve"> </w:t>
      </w:r>
      <w:r w:rsidRPr="007C08C2">
        <w:t>19</w:t>
      </w:r>
      <w:r w:rsidR="00495F56">
        <w:t xml:space="preserve"> </w:t>
      </w:r>
      <w:r w:rsidRPr="007C08C2">
        <w:t>Planet</w:t>
      </w:r>
      <w:r w:rsidR="00495F56">
        <w:t xml:space="preserve"> </w:t>
      </w:r>
      <w:r w:rsidRPr="007C08C2">
        <w:t>X</w:t>
      </w:r>
    </w:p>
    <w:p w14:paraId="7DF61B79" w14:textId="77777777" w:rsidR="007C08C2" w:rsidRPr="007C08C2" w:rsidRDefault="007C08C2" w:rsidP="007C08C2"/>
    <w:p w14:paraId="6588E279" w14:textId="296D81DB" w:rsidR="007C08C2" w:rsidRPr="007C08C2" w:rsidRDefault="007C08C2" w:rsidP="007C08C2">
      <w:r w:rsidRPr="007C08C2">
        <w:t>Rabbi</w:t>
      </w:r>
      <w:r w:rsidR="00495F56">
        <w:t xml:space="preserve"> </w:t>
      </w:r>
      <w:r w:rsidRPr="007C08C2">
        <w:t>Yosef</w:t>
      </w:r>
      <w:r w:rsidR="00495F56">
        <w:t xml:space="preserve"> </w:t>
      </w:r>
      <w:r w:rsidRPr="007C08C2">
        <w:t>Berger</w:t>
      </w:r>
    </w:p>
    <w:p w14:paraId="4F651CFD" w14:textId="77777777" w:rsidR="007C08C2" w:rsidRPr="007C08C2" w:rsidRDefault="007C08C2" w:rsidP="007C08C2"/>
    <w:p w14:paraId="7515F85D" w14:textId="6D87F8B6" w:rsidR="007C08C2" w:rsidRPr="007C08C2" w:rsidRDefault="007C08C2" w:rsidP="007C08C2">
      <w:r w:rsidRPr="007C08C2">
        <w:t>Rabbi</w:t>
      </w:r>
      <w:r w:rsidR="00495F56">
        <w:t xml:space="preserve"> </w:t>
      </w:r>
      <w:r w:rsidRPr="007C08C2">
        <w:t>Yaakov</w:t>
      </w:r>
      <w:r w:rsidR="00495F56">
        <w:t xml:space="preserve"> </w:t>
      </w:r>
      <w:r w:rsidRPr="007C08C2">
        <w:t>Yitzchak</w:t>
      </w:r>
      <w:r w:rsidR="00495F56">
        <w:t xml:space="preserve"> </w:t>
      </w:r>
      <w:r w:rsidRPr="007C08C2">
        <w:t>Biderman</w:t>
      </w:r>
    </w:p>
    <w:p w14:paraId="66E5FB8C" w14:textId="77777777" w:rsidR="007C08C2" w:rsidRPr="007C08C2" w:rsidRDefault="007C08C2" w:rsidP="007C08C2"/>
    <w:p w14:paraId="1FF01C21" w14:textId="7A1D6DA9" w:rsidR="007C08C2" w:rsidRDefault="007C08C2" w:rsidP="007C08C2">
      <w:r w:rsidRPr="007C08C2">
        <w:t>Yuval</w:t>
      </w:r>
      <w:r w:rsidR="00495F56">
        <w:t xml:space="preserve"> </w:t>
      </w:r>
      <w:r w:rsidRPr="007C08C2">
        <w:t>Ovadia</w:t>
      </w:r>
    </w:p>
    <w:p w14:paraId="5604D525" w14:textId="1271C3E3" w:rsidR="00941A81" w:rsidRDefault="00941A81" w:rsidP="007C08C2"/>
    <w:p w14:paraId="31748DF8" w14:textId="6281C1A0" w:rsidR="00941A81" w:rsidRDefault="00941A81" w:rsidP="00941A81">
      <w:r w:rsidRPr="00941A81">
        <w:t>'</w:t>
      </w:r>
      <w:r w:rsidRPr="00941A81">
        <w:rPr>
          <w:b/>
          <w:bCs/>
          <w:i/>
          <w:iCs/>
        </w:rPr>
        <w:t xml:space="preserve">'God will ‘change’ planet earth seven times before </w:t>
      </w:r>
      <w:r w:rsidR="00D659D5">
        <w:rPr>
          <w:b/>
          <w:bCs/>
          <w:i/>
          <w:iCs/>
        </w:rPr>
        <w:t>Mashiach</w:t>
      </w:r>
      <w:r w:rsidRPr="00941A81">
        <w:rPr>
          <w:b/>
          <w:bCs/>
          <w:i/>
          <w:iCs/>
        </w:rPr>
        <w:t xml:space="preserve"> comes [according to the Pirkei d’Rabbi Eliezer 18] - and we have one big ‘change’ left to come before the End of Days.''</w:t>
      </w:r>
    </w:p>
    <w:p w14:paraId="791C5484" w14:textId="4EE33BAC" w:rsidR="00941A81" w:rsidRDefault="00941A81" w:rsidP="007C08C2"/>
    <w:p w14:paraId="5973D18A" w14:textId="77777777" w:rsidR="007C08C2" w:rsidRPr="007C08C2" w:rsidRDefault="007C08C2" w:rsidP="007C08C2"/>
    <w:p w14:paraId="644ACB6E" w14:textId="086F28DC" w:rsidR="004A41ED" w:rsidRDefault="004A41ED">
      <w:pPr>
        <w:pStyle w:val="Heading1"/>
      </w:pPr>
      <w:bookmarkStart w:id="31" w:name="_Toc121697056"/>
      <w:r>
        <w:t>Meroz</w:t>
      </w:r>
      <w:bookmarkEnd w:id="31"/>
    </w:p>
    <w:p w14:paraId="492F7440" w14:textId="3C8BA978" w:rsidR="004A41ED" w:rsidRDefault="004A41ED" w:rsidP="004A41ED"/>
    <w:p w14:paraId="4D50C7CD" w14:textId="1F2AA74E" w:rsidR="004A41ED" w:rsidRDefault="004A41ED" w:rsidP="004A41ED">
      <w:r w:rsidRPr="004A41ED">
        <w:t>In the book of Judges, chapter 5, the prophetess Deborah sang a song in praise of G-d for helping Barak win the battle against his enemy Sisera. In verse 20 she sings: “The stars in their course fought against Sisera.” And then in verse 23 she continues: “Curse ‘Meroz!’, said the angel of the Lord, curse bitterly its inhabitants, because they did not come to the help of the Lord…against the mighty men.”</w:t>
      </w:r>
      <w:r w:rsidR="003B2027">
        <w:rPr>
          <w:rStyle w:val="FootnoteReference"/>
        </w:rPr>
        <w:footnoteReference w:id="206"/>
      </w:r>
    </w:p>
    <w:p w14:paraId="61C036B9" w14:textId="77777777" w:rsidR="004A41ED" w:rsidRPr="004A41ED" w:rsidRDefault="004A41ED" w:rsidP="004A41ED"/>
    <w:p w14:paraId="2F0DDBF7" w14:textId="7350831A" w:rsidR="004A41ED" w:rsidRDefault="004A41ED" w:rsidP="00B66DA4">
      <w:r w:rsidRPr="004A41ED">
        <w:lastRenderedPageBreak/>
        <w:t>Who or what is this ‘Meroz’? According to one opinion in the Talmud</w:t>
      </w:r>
      <w:r w:rsidR="00B66DA4">
        <w:t xml:space="preserve">, </w:t>
      </w:r>
      <w:r w:rsidRPr="004A41ED">
        <w:t xml:space="preserve">Meroz </w:t>
      </w:r>
      <w:r w:rsidR="006663E4">
        <w:t>is either an individual or</w:t>
      </w:r>
      <w:r w:rsidRPr="004A41ED">
        <w:t xml:space="preserve"> a celestial body. Accordingly, the ‘inhabitants’ of ‘Meroz’ </w:t>
      </w:r>
      <w:r w:rsidR="00264542">
        <w:t>could imply</w:t>
      </w:r>
      <w:r w:rsidRPr="004A41ED">
        <w:t xml:space="preserve"> life on another planet. (cf. tractate Moed Katan page 16a) whose inhabitants did not come to Barak’s aid.</w:t>
      </w:r>
      <w:r w:rsidR="00B66DA4">
        <w:t xml:space="preserve"> </w:t>
      </w:r>
      <w:r w:rsidR="00B66DA4" w:rsidRPr="00B66DA4">
        <w:t>The Talmud gives two explanations, one of them being that Meroz is a star or planet. The heavenly bodies had also come to help the Israelites, as Deborah stated just one verse earlier, “From the heavens they fought, the stars from their orbits . . .” This star, however, which was the dominant star of Sisera, apparently did not come to their aid. And so, General Barak penalized Meroz—and its inhabitants.</w:t>
      </w:r>
    </w:p>
    <w:p w14:paraId="72C265CB" w14:textId="26C80593" w:rsidR="003E4687" w:rsidRDefault="003E4687" w:rsidP="00B66DA4"/>
    <w:p w14:paraId="628A905F" w14:textId="130D96F6" w:rsidR="003E4687" w:rsidRPr="00C929BF" w:rsidRDefault="003E4687" w:rsidP="00C929BF">
      <w:pPr>
        <w:ind w:left="288" w:right="288"/>
        <w:rPr>
          <w:i/>
          <w:iCs/>
        </w:rPr>
      </w:pPr>
      <w:r w:rsidRPr="00C929BF">
        <w:rPr>
          <w:b/>
          <w:bCs/>
          <w:i/>
          <w:iCs/>
        </w:rPr>
        <w:t>Moed Katan 16a</w:t>
      </w:r>
      <w:r w:rsidRPr="00C929BF">
        <w:rPr>
          <w:i/>
          <w:iCs/>
        </w:rPr>
        <w:t xml:space="preserve"> Some say that Meroz was [the name of] a great personage;</w:t>
      </w:r>
      <w:r w:rsidRPr="00C929BF">
        <w:rPr>
          <w:rStyle w:val="FootnoteReference"/>
          <w:i/>
          <w:iCs/>
        </w:rPr>
        <w:footnoteReference w:id="207"/>
      </w:r>
      <w:r w:rsidRPr="00C929BF">
        <w:rPr>
          <w:i/>
          <w:iCs/>
        </w:rPr>
        <w:t xml:space="preserve"> others say that it was [the name of] a star,</w:t>
      </w:r>
      <w:r w:rsidR="00C929BF" w:rsidRPr="00C929BF">
        <w:rPr>
          <w:rStyle w:val="FootnoteReference"/>
          <w:i/>
          <w:iCs/>
        </w:rPr>
        <w:footnoteReference w:id="208"/>
      </w:r>
      <w:r w:rsidRPr="00C929BF">
        <w:rPr>
          <w:i/>
          <w:iCs/>
        </w:rPr>
        <w:t xml:space="preserve"> as it is written [there]: They fought from Heaven, the stars in their courses fought against Sisera.</w:t>
      </w:r>
      <w:r w:rsidR="00C929BF" w:rsidRPr="00C929BF">
        <w:rPr>
          <w:rStyle w:val="FootnoteReference"/>
          <w:i/>
          <w:iCs/>
        </w:rPr>
        <w:footnoteReference w:id="209"/>
      </w:r>
    </w:p>
    <w:p w14:paraId="51B8C5A9" w14:textId="4449F71A" w:rsidR="00000B4B" w:rsidRDefault="00000B4B" w:rsidP="00B66DA4"/>
    <w:p w14:paraId="64997A5B" w14:textId="6EF7F40F" w:rsidR="00084957" w:rsidRDefault="00084957" w:rsidP="00B66DA4"/>
    <w:p w14:paraId="796D430A" w14:textId="5E19543F" w:rsidR="00084957" w:rsidRDefault="00084957" w:rsidP="00084957">
      <w:r w:rsidRPr="00084957">
        <w:t>It says about the war of Sisera involving Yael that 100,000 generals came, and that each one was in charge of 40,000 soldiers (others says that 40,000 generals were in charge of 100,000 soldiers.) 100,000 times 40,000 is four billion people. But you can’t wipe out four billion people, that’s impossible!</w:t>
      </w:r>
    </w:p>
    <w:p w14:paraId="0CC1DDA4" w14:textId="77777777" w:rsidR="00084957" w:rsidRPr="00084957" w:rsidRDefault="00084957" w:rsidP="00084957"/>
    <w:p w14:paraId="6FB1BD22" w14:textId="42A9E6DE" w:rsidR="00084957" w:rsidRDefault="00084957" w:rsidP="00084957">
      <w:pPr>
        <w:rPr>
          <w:b/>
          <w:bCs/>
        </w:rPr>
      </w:pPr>
      <w:proofErr w:type="gramStart"/>
      <w:r w:rsidRPr="00084957">
        <w:rPr>
          <w:b/>
          <w:bCs/>
        </w:rPr>
        <w:t>So</w:t>
      </w:r>
      <w:proofErr w:type="gramEnd"/>
      <w:r w:rsidRPr="00084957">
        <w:rPr>
          <w:b/>
          <w:bCs/>
        </w:rPr>
        <w:t xml:space="preserve"> what happened? Stars came down from the sky (and made the soldiers hot, they went down to the river and the river swept them away and they drowned.)</w:t>
      </w:r>
    </w:p>
    <w:p w14:paraId="0B0ABC00" w14:textId="77777777" w:rsidR="00084957" w:rsidRPr="00084957" w:rsidRDefault="00084957" w:rsidP="00084957"/>
    <w:p w14:paraId="10B1ADC7" w14:textId="29C38F63" w:rsidR="00084957" w:rsidRDefault="00084957" w:rsidP="00084957">
      <w:r w:rsidRPr="00084957">
        <w:t>This is what is says: “From the sky, the stars fought.”,</w:t>
      </w:r>
      <w:r>
        <w:rPr>
          <w:rStyle w:val="FootnoteReference"/>
        </w:rPr>
        <w:footnoteReference w:id="210"/>
      </w:r>
      <w:r w:rsidRPr="00084957">
        <w:t xml:space="preserve"> they left their course and they fought. But one star didn’t want to come, and that star turned black and this is what is says:</w:t>
      </w:r>
    </w:p>
    <w:p w14:paraId="2FC0E363" w14:textId="77777777" w:rsidR="00084957" w:rsidRPr="00084957" w:rsidRDefault="00084957" w:rsidP="00084957"/>
    <w:p w14:paraId="0B64587A" w14:textId="240B7836" w:rsidR="00084957" w:rsidRPr="00084957" w:rsidRDefault="00084957" w:rsidP="00084957">
      <w:pPr>
        <w:ind w:left="288" w:right="288"/>
      </w:pPr>
      <w:r w:rsidRPr="00084957">
        <w:rPr>
          <w:b/>
          <w:bCs/>
          <w:i/>
          <w:iCs/>
        </w:rPr>
        <w:t>Shoftim (Judges) 5:20</w:t>
      </w:r>
      <w:r w:rsidRPr="00084957">
        <w:rPr>
          <w:i/>
          <w:iCs/>
        </w:rPr>
        <w:t xml:space="preserve"> “CURSED IS MEROZ [THE NAME OF THE STAR] SAID THE ANGEL OF HASHEM</w:t>
      </w:r>
      <w:r>
        <w:rPr>
          <w:i/>
          <w:iCs/>
        </w:rPr>
        <w:t>.</w:t>
      </w:r>
    </w:p>
    <w:p w14:paraId="519F9121" w14:textId="77777777" w:rsidR="00084957" w:rsidRDefault="00084957" w:rsidP="00084957"/>
    <w:p w14:paraId="23A3081B" w14:textId="2ABBD06D" w:rsidR="00084957" w:rsidRPr="00084957" w:rsidRDefault="00084957" w:rsidP="00084957">
      <w:r w:rsidRPr="00084957">
        <w:t>Who said this? [This is in the middle of ‘the Song of Devorah’.] The angel of Ha</w:t>
      </w:r>
      <w:r>
        <w:t>S</w:t>
      </w:r>
      <w:r w:rsidRPr="00084957">
        <w:t xml:space="preserve">hem said this, Devorah </w:t>
      </w:r>
      <w:r w:rsidRPr="00084957">
        <w:t>didn’t say it. The angel came and said ‘</w:t>
      </w:r>
      <w:proofErr w:type="spellStart"/>
      <w:r w:rsidRPr="00084957">
        <w:rPr>
          <w:i/>
          <w:iCs/>
        </w:rPr>
        <w:t>oru</w:t>
      </w:r>
      <w:proofErr w:type="spellEnd"/>
      <w:r w:rsidRPr="00084957">
        <w:rPr>
          <w:i/>
          <w:iCs/>
        </w:rPr>
        <w:t xml:space="preserve"> Meroz’</w:t>
      </w:r>
      <w:r w:rsidRPr="00084957">
        <w:t>, cursed is Meroz and it became a dark star.</w:t>
      </w:r>
    </w:p>
    <w:p w14:paraId="395ADF15" w14:textId="6E2CF760" w:rsidR="00084957" w:rsidRDefault="00084957" w:rsidP="00B66DA4"/>
    <w:p w14:paraId="4E1B1A68" w14:textId="77777777" w:rsidR="00084957" w:rsidRDefault="00084957" w:rsidP="00B66DA4"/>
    <w:p w14:paraId="32C98297" w14:textId="77A39A04" w:rsidR="00000B4B" w:rsidRDefault="00000B4B" w:rsidP="00B66DA4"/>
    <w:p w14:paraId="5A589060" w14:textId="1B4340B7" w:rsidR="00000B4B" w:rsidRPr="004A41ED" w:rsidRDefault="00000B4B" w:rsidP="00B66DA4">
      <w:r w:rsidRPr="00000B4B">
        <w:t xml:space="preserve">Based on a verse in Ezekiel (48:35), the Talmud (Avodah Zara 3b) records that “God flies through 18,000 worlds,”. The mystical Tikunei Zohar suggests that these 18,000 worlds are planets ruled by </w:t>
      </w:r>
      <w:proofErr w:type="spellStart"/>
      <w:r w:rsidRPr="00000B4B">
        <w:t>tzadikim</w:t>
      </w:r>
      <w:proofErr w:type="spellEnd"/>
      <w:r w:rsidRPr="00000B4B">
        <w:t>, righteous individuals. Another Talmudic source (Sanhedrin 92b) claims that these righteous people are given wings to travel from planet to planet.</w:t>
      </w:r>
    </w:p>
    <w:p w14:paraId="54F141DA" w14:textId="46781931" w:rsidR="004A41ED" w:rsidRDefault="004A41ED" w:rsidP="004A41ED"/>
    <w:p w14:paraId="086B5435" w14:textId="77777777" w:rsidR="004A41ED" w:rsidRPr="004A41ED" w:rsidRDefault="004A41ED" w:rsidP="004A41ED"/>
    <w:p w14:paraId="04302201" w14:textId="41B0AA2F" w:rsidR="009D34B0" w:rsidRPr="009D34B0" w:rsidRDefault="009D34B0" w:rsidP="00E05B1A">
      <w:pPr>
        <w:pStyle w:val="Heading1"/>
      </w:pPr>
      <w:bookmarkStart w:id="32" w:name="_Toc121697057"/>
      <w:r w:rsidRPr="009D34B0">
        <w:t>400 Years</w:t>
      </w:r>
      <w:r w:rsidR="00870096">
        <w:t xml:space="preserve"> or 2000 Years</w:t>
      </w:r>
      <w:bookmarkEnd w:id="32"/>
    </w:p>
    <w:p w14:paraId="03A3963E" w14:textId="59F4EFCF" w:rsidR="009D34B0" w:rsidRDefault="009D34B0" w:rsidP="009D34B0"/>
    <w:p w14:paraId="24A0BE1B" w14:textId="223979FD" w:rsidR="009D34B0" w:rsidRDefault="009D34B0" w:rsidP="009D34B0">
      <w:r>
        <w:t xml:space="preserve">How often does </w:t>
      </w:r>
      <w:proofErr w:type="spellStart"/>
      <w:r>
        <w:t>Nibiru</w:t>
      </w:r>
      <w:proofErr w:type="spellEnd"/>
      <w:r>
        <w:t xml:space="preserve"> make a return trip?</w:t>
      </w:r>
    </w:p>
    <w:p w14:paraId="1D305120" w14:textId="77777777" w:rsidR="009D34B0" w:rsidRDefault="009D34B0" w:rsidP="009D34B0"/>
    <w:p w14:paraId="070C258B" w14:textId="77777777" w:rsidR="009D34B0" w:rsidRDefault="009D34B0" w:rsidP="009D34B0">
      <w:r>
        <w:t xml:space="preserve">In Rashi's comments on </w:t>
      </w:r>
      <w:proofErr w:type="spellStart"/>
      <w:r>
        <w:t>Debarim</w:t>
      </w:r>
      <w:proofErr w:type="spellEnd"/>
      <w:r>
        <w:t xml:space="preserve"> 10:10, he notes that Aharon died after 40 years in the desert. What is the significance of 40 years?</w:t>
      </w:r>
    </w:p>
    <w:p w14:paraId="7808EA35" w14:textId="77777777" w:rsidR="009D34B0" w:rsidRDefault="009D34B0" w:rsidP="009D34B0"/>
    <w:p w14:paraId="090DF39C" w14:textId="77777777" w:rsidR="009D34B0" w:rsidRDefault="009D34B0" w:rsidP="009D34B0">
      <w:r>
        <w:t>Bamidbar (Numbers) 14:34 "Following the number of days in which you spied out the land - forty days - for every day, you shall bear your sins for a year - forty years."</w:t>
      </w:r>
    </w:p>
    <w:p w14:paraId="774760FD" w14:textId="77777777" w:rsidR="009D34B0" w:rsidRDefault="009D34B0" w:rsidP="009D34B0"/>
    <w:p w14:paraId="0860C865" w14:textId="77777777" w:rsidR="009D34B0" w:rsidRDefault="009D34B0" w:rsidP="009D34B0">
      <w:r>
        <w:t>These forty years represent yet another kind of rebirth - the rebirth of an entire generation that would be worthy of eventually entering the Promised Land. We see that the number forty represents the process of birth. As we have said, it is related to the measure of man. This also explains the forty Seah of water that the Mikveh must contain. The Mikveh also represents the womb, and therefore, these forty Seah parallel the forty days during which the embryo is formed.</w:t>
      </w:r>
    </w:p>
    <w:p w14:paraId="03F46F2F" w14:textId="77777777" w:rsidR="009D34B0" w:rsidRDefault="009D34B0" w:rsidP="009D34B0"/>
    <w:p w14:paraId="535A2328" w14:textId="77777777" w:rsidR="009D34B0" w:rsidRDefault="009D34B0" w:rsidP="009D34B0">
      <w:r>
        <w:t xml:space="preserve">By the same token we can understand that the flood, which </w:t>
      </w:r>
      <w:proofErr w:type="spellStart"/>
      <w:r>
        <w:t>to</w:t>
      </w:r>
      <w:proofErr w:type="spellEnd"/>
      <w:r>
        <w:t xml:space="preserve"> took place in 1656A.M. took place after 4 X 400 years. After the flood, the world and man had been reborn.</w:t>
      </w:r>
    </w:p>
    <w:p w14:paraId="4403A181" w14:textId="77777777" w:rsidR="009D34B0" w:rsidRDefault="009D34B0" w:rsidP="009D34B0"/>
    <w:p w14:paraId="5A57A1E3" w14:textId="77777777" w:rsidR="009D34B0" w:rsidRDefault="009D34B0" w:rsidP="009D34B0">
      <w:r>
        <w:lastRenderedPageBreak/>
        <w:t>After 5 X 400 years (2023A.M.) Abraham moved to the Promised land and a new history of our relationship with HaShem began.</w:t>
      </w:r>
    </w:p>
    <w:p w14:paraId="6EEA5B00" w14:textId="77777777" w:rsidR="009D34B0" w:rsidRDefault="009D34B0" w:rsidP="009D34B0"/>
    <w:p w14:paraId="2FB21187" w14:textId="77777777" w:rsidR="009D34B0" w:rsidRDefault="009D34B0" w:rsidP="009D34B0">
      <w:r>
        <w:t>3 X 400 years between the Akeida (2084A.M.)  and Yeshua's death (3790A.M.).</w:t>
      </w:r>
    </w:p>
    <w:p w14:paraId="5D572BB4" w14:textId="77777777" w:rsidR="009D34B0" w:rsidRDefault="009D34B0" w:rsidP="009D34B0"/>
    <w:p w14:paraId="7434730D" w14:textId="77777777" w:rsidR="009D34B0" w:rsidRDefault="009D34B0" w:rsidP="009D34B0">
      <w:r>
        <w:t>After 6 X 400 years (2406A.M.) Yehoshua was born to begin the process of facilitating the rebirth of Eretz Israel.</w:t>
      </w:r>
    </w:p>
    <w:p w14:paraId="1B2EB1AF" w14:textId="77777777" w:rsidR="009D34B0" w:rsidRDefault="009D34B0" w:rsidP="009D34B0"/>
    <w:p w14:paraId="69635911" w14:textId="77777777" w:rsidR="009D34B0" w:rsidRDefault="009D34B0" w:rsidP="009D34B0">
      <w:r>
        <w:t>It was 400 years from the covenant between the parts (2018A.M.) till the exodus (2448A.M.).</w:t>
      </w:r>
    </w:p>
    <w:p w14:paraId="235CE0DB" w14:textId="77777777" w:rsidR="009D34B0" w:rsidRDefault="009D34B0" w:rsidP="009D34B0"/>
    <w:p w14:paraId="3D2AF8D1" w14:textId="6F51BFE8" w:rsidR="009D34B0" w:rsidRDefault="009D34B0" w:rsidP="009D34B0">
      <w:r>
        <w:t>It was 400 years from the exodus (2448A.M.) till the end of the period of the Judges (2882A.M.).</w:t>
      </w:r>
      <w:r w:rsidR="00945C48">
        <w:rPr>
          <w:rStyle w:val="FootnoteReference"/>
        </w:rPr>
        <w:footnoteReference w:id="211"/>
      </w:r>
    </w:p>
    <w:p w14:paraId="349839CD" w14:textId="77777777" w:rsidR="009D34B0" w:rsidRDefault="009D34B0" w:rsidP="009D34B0"/>
    <w:p w14:paraId="4EEE3913" w14:textId="335B96F0" w:rsidR="009D34B0" w:rsidRDefault="009D34B0" w:rsidP="009D34B0">
      <w:r>
        <w:t>It was 400 years for the period of the Kings of Israel. (2882A.M. - 3338A.M.)</w:t>
      </w:r>
      <w:r w:rsidR="00C765F5">
        <w:rPr>
          <w:rStyle w:val="FootnoteReference"/>
        </w:rPr>
        <w:footnoteReference w:id="212"/>
      </w:r>
    </w:p>
    <w:p w14:paraId="2410724F" w14:textId="77777777" w:rsidR="009D34B0" w:rsidRDefault="009D34B0" w:rsidP="009D34B0"/>
    <w:p w14:paraId="25FE0376" w14:textId="340DB997" w:rsidR="009D34B0" w:rsidRDefault="009D34B0" w:rsidP="009D34B0">
      <w:r>
        <w:t xml:space="preserve">The Talmud in Zevachim 118: cited above, states that the “Mishkan” was at Gilgal for 14 (2488A.M.) years, at Shiloh for 369 years, and at Nob and Givon, together for another 57 years. </w:t>
      </w:r>
      <w:proofErr w:type="gramStart"/>
      <w:r>
        <w:t>Thus</w:t>
      </w:r>
      <w:proofErr w:type="gramEnd"/>
      <w:r>
        <w:t xml:space="preserve"> the Presence of HaShem was with the Jewish People, in “Eretz Israel” before the building of the “Beit HaMikdash,” for some 400+ (2920A.M.) years.</w:t>
      </w:r>
      <w:r w:rsidR="003721DC">
        <w:rPr>
          <w:rStyle w:val="FootnoteReference"/>
        </w:rPr>
        <w:footnoteReference w:id="213"/>
      </w:r>
    </w:p>
    <w:p w14:paraId="1CD799A4" w14:textId="77777777" w:rsidR="009D34B0" w:rsidRDefault="009D34B0" w:rsidP="009D34B0"/>
    <w:p w14:paraId="162DDEE7" w14:textId="12340C5B" w:rsidR="009D34B0" w:rsidRDefault="009D34B0" w:rsidP="009D34B0">
      <w:r>
        <w:t>The first Temple stood for 400 years (2935A.M. - 3338A.M.)</w:t>
      </w:r>
      <w:r w:rsidR="00D635E3">
        <w:rPr>
          <w:rStyle w:val="FootnoteReference"/>
        </w:rPr>
        <w:footnoteReference w:id="214"/>
      </w:r>
    </w:p>
    <w:p w14:paraId="78CD11D7" w14:textId="77777777" w:rsidR="009D34B0" w:rsidRDefault="009D34B0" w:rsidP="009D34B0"/>
    <w:p w14:paraId="6E3261B5" w14:textId="77777777" w:rsidR="009D34B0" w:rsidRDefault="009D34B0" w:rsidP="009D34B0">
      <w:r>
        <w:t>There were 400 years between the last Prophets (3488A.M.) and Yeshua's death (3790A.M.).</w:t>
      </w:r>
    </w:p>
    <w:p w14:paraId="1DDB5FA8" w14:textId="77777777" w:rsidR="009D34B0" w:rsidRDefault="009D34B0" w:rsidP="009D34B0"/>
    <w:p w14:paraId="03F17019" w14:textId="714FA207" w:rsidR="009D34B0" w:rsidRDefault="009D34B0" w:rsidP="009D34B0">
      <w:r>
        <w:t>The second Temple stood for 400 years (3412A.M. - 3829A.M.).</w:t>
      </w:r>
      <w:r w:rsidR="00D635E3">
        <w:rPr>
          <w:rStyle w:val="FootnoteReference"/>
        </w:rPr>
        <w:footnoteReference w:id="215"/>
      </w:r>
    </w:p>
    <w:p w14:paraId="60662E2C" w14:textId="77777777" w:rsidR="009D34B0" w:rsidRDefault="009D34B0" w:rsidP="009D34B0"/>
    <w:p w14:paraId="4B062593" w14:textId="415A4484" w:rsidR="009D34B0" w:rsidRDefault="009D34B0" w:rsidP="009D34B0">
      <w:r>
        <w:t xml:space="preserve">It was 400 years from the </w:t>
      </w:r>
      <w:proofErr w:type="spellStart"/>
      <w:r>
        <w:t>Zerrubbabel's</w:t>
      </w:r>
      <w:proofErr w:type="spellEnd"/>
      <w:r>
        <w:t xml:space="preserve"> return to Eretz Israel till the death of </w:t>
      </w:r>
      <w:proofErr w:type="spellStart"/>
      <w:r>
        <w:t>yeshua</w:t>
      </w:r>
      <w:proofErr w:type="spellEnd"/>
      <w:r>
        <w:t xml:space="preserve"> (3390A.M. - 3790A.M.).</w:t>
      </w:r>
      <w:r w:rsidR="00D635E3">
        <w:rPr>
          <w:rStyle w:val="FootnoteReference"/>
        </w:rPr>
        <w:footnoteReference w:id="216"/>
      </w:r>
    </w:p>
    <w:p w14:paraId="45DC5F34" w14:textId="77777777" w:rsidR="009D34B0" w:rsidRDefault="009D34B0" w:rsidP="009D34B0"/>
    <w:p w14:paraId="323D2FD3" w14:textId="77777777" w:rsidR="009D34B0" w:rsidRDefault="009D34B0" w:rsidP="009D34B0">
      <w:r>
        <w:t>It was 400 years from Yeshua's death (3790A.M.) till the completion of the Talmud (4235A.M.)</w:t>
      </w:r>
    </w:p>
    <w:p w14:paraId="706074A3" w14:textId="77777777" w:rsidR="009D34B0" w:rsidRDefault="009D34B0" w:rsidP="009D34B0"/>
    <w:p w14:paraId="3F6779E4" w14:textId="55441183" w:rsidR="009D34B0" w:rsidRDefault="009D34B0" w:rsidP="009D34B0">
      <w:r>
        <w:t>The Talmud was completed over a period of 400 years (3834A.M. - 4235A.M.).</w:t>
      </w:r>
    </w:p>
    <w:p w14:paraId="2F60A894" w14:textId="2A301560" w:rsidR="00975342" w:rsidRDefault="00975342" w:rsidP="009D34B0"/>
    <w:p w14:paraId="11B0D507" w14:textId="562E22E2" w:rsidR="00975342" w:rsidRDefault="00975342" w:rsidP="009D34B0">
      <w:r w:rsidRPr="00975342">
        <w:t xml:space="preserve">The period of the Geonim, so named after the title of the heads of the great academies in Babylonia (Gaon, meaning “pride” or “splendor” [or in later usage, “genius”]), spanned about 450 years, starting from Rabbi Chanan of </w:t>
      </w:r>
      <w:proofErr w:type="spellStart"/>
      <w:r w:rsidRPr="00975342">
        <w:t>Ashkaya</w:t>
      </w:r>
      <w:proofErr w:type="spellEnd"/>
      <w:r w:rsidRPr="00975342">
        <w:t>, who is considered the first Gaon, in 589, to Rabbi Hai Gaon (d. 1038), who is considered the last Gaon.</w:t>
      </w:r>
    </w:p>
    <w:p w14:paraId="7FBBF039" w14:textId="77777777" w:rsidR="009D34B0" w:rsidRDefault="009D34B0" w:rsidP="009D34B0"/>
    <w:p w14:paraId="67FBB716" w14:textId="77777777" w:rsidR="009D34B0" w:rsidRDefault="009D34B0" w:rsidP="009D34B0">
      <w:r>
        <w:t>From the first Adam to the second Adam was 4000 years.</w:t>
      </w:r>
    </w:p>
    <w:p w14:paraId="3EABB4EA" w14:textId="77777777" w:rsidR="009D34B0" w:rsidRDefault="009D34B0" w:rsidP="009D34B0"/>
    <w:p w14:paraId="74E47181" w14:textId="3372AD13" w:rsidR="009D34B0" w:rsidRDefault="009D34B0" w:rsidP="009D34B0">
      <w:r>
        <w:t>From the second Adam to the Olam HaBa will be 4000 years.</w:t>
      </w:r>
    </w:p>
    <w:p w14:paraId="516687B2" w14:textId="657090AD" w:rsidR="00E06A8B" w:rsidRDefault="00E06A8B" w:rsidP="00F61FED">
      <w:pPr>
        <w:keepNext/>
        <w:keepLines/>
      </w:pPr>
    </w:p>
    <w:tbl>
      <w:tblPr>
        <w:tblStyle w:val="TableGrid"/>
        <w:tblW w:w="0" w:type="auto"/>
        <w:tblInd w:w="0" w:type="dxa"/>
        <w:tblLook w:val="04A0" w:firstRow="1" w:lastRow="0" w:firstColumn="1" w:lastColumn="0" w:noHBand="0" w:noVBand="1"/>
      </w:tblPr>
      <w:tblGrid>
        <w:gridCol w:w="2545"/>
        <w:gridCol w:w="960"/>
        <w:gridCol w:w="1525"/>
      </w:tblGrid>
      <w:tr w:rsidR="00763D1C" w:rsidRPr="00E06A8B" w14:paraId="6335A09A" w14:textId="7D18926F" w:rsidTr="00F61FED">
        <w:tc>
          <w:tcPr>
            <w:tcW w:w="2545" w:type="dxa"/>
          </w:tcPr>
          <w:p w14:paraId="5C3CC6AF" w14:textId="2B6F4C73" w:rsidR="00763D1C" w:rsidRPr="00E06A8B" w:rsidRDefault="00763D1C" w:rsidP="00F61FED">
            <w:pPr>
              <w:keepNext/>
              <w:keepLines/>
              <w:jc w:val="center"/>
              <w:rPr>
                <w:b/>
                <w:bCs/>
              </w:rPr>
            </w:pPr>
            <w:r>
              <w:rPr>
                <w:b/>
                <w:bCs/>
              </w:rPr>
              <w:t>Event</w:t>
            </w:r>
          </w:p>
        </w:tc>
        <w:tc>
          <w:tcPr>
            <w:tcW w:w="960" w:type="dxa"/>
          </w:tcPr>
          <w:p w14:paraId="4A1A04C4" w14:textId="6C4312E7" w:rsidR="00763D1C" w:rsidRPr="00E06A8B" w:rsidRDefault="00763D1C" w:rsidP="00F61FED">
            <w:pPr>
              <w:keepNext/>
              <w:keepLines/>
              <w:jc w:val="center"/>
              <w:rPr>
                <w:b/>
                <w:bCs/>
              </w:rPr>
            </w:pPr>
            <w:r w:rsidRPr="00E06A8B">
              <w:rPr>
                <w:b/>
                <w:bCs/>
              </w:rPr>
              <w:t>A.M. Year</w:t>
            </w:r>
          </w:p>
        </w:tc>
        <w:tc>
          <w:tcPr>
            <w:tcW w:w="1525" w:type="dxa"/>
          </w:tcPr>
          <w:p w14:paraId="32B6B080" w14:textId="73B3F5F9" w:rsidR="00763D1C" w:rsidRPr="00E06A8B" w:rsidRDefault="00763D1C" w:rsidP="00F61FED">
            <w:pPr>
              <w:keepNext/>
              <w:keepLines/>
              <w:jc w:val="center"/>
              <w:rPr>
                <w:b/>
                <w:bCs/>
              </w:rPr>
            </w:pPr>
            <w:r>
              <w:rPr>
                <w:b/>
                <w:bCs/>
              </w:rPr>
              <w:t>B.C.E Year</w:t>
            </w:r>
          </w:p>
        </w:tc>
      </w:tr>
      <w:tr w:rsidR="00763D1C" w14:paraId="1A5A5A6D" w14:textId="259DE1DD" w:rsidTr="00F61FED">
        <w:tc>
          <w:tcPr>
            <w:tcW w:w="2545" w:type="dxa"/>
          </w:tcPr>
          <w:p w14:paraId="1B5F2623" w14:textId="35553E8A" w:rsidR="00763D1C" w:rsidRDefault="005408C4" w:rsidP="00F61FED">
            <w:pPr>
              <w:keepNext/>
              <w:keepLines/>
            </w:pPr>
            <w:r>
              <w:t>Creation</w:t>
            </w:r>
          </w:p>
        </w:tc>
        <w:tc>
          <w:tcPr>
            <w:tcW w:w="960" w:type="dxa"/>
          </w:tcPr>
          <w:p w14:paraId="35FF3328" w14:textId="062F7BC0" w:rsidR="00763D1C" w:rsidRDefault="005408C4" w:rsidP="00F61FED">
            <w:pPr>
              <w:keepNext/>
              <w:keepLines/>
            </w:pPr>
            <w:r>
              <w:t>1</w:t>
            </w:r>
          </w:p>
        </w:tc>
        <w:tc>
          <w:tcPr>
            <w:tcW w:w="1525" w:type="dxa"/>
          </w:tcPr>
          <w:p w14:paraId="34EE9A13" w14:textId="23154FEF" w:rsidR="00763D1C" w:rsidRDefault="005408C4" w:rsidP="00F61FED">
            <w:pPr>
              <w:keepNext/>
              <w:keepLines/>
            </w:pPr>
            <w:r>
              <w:t>-3761</w:t>
            </w:r>
          </w:p>
        </w:tc>
      </w:tr>
      <w:tr w:rsidR="00763D1C" w14:paraId="4E63DDE7" w14:textId="4099ACFC" w:rsidTr="00F61FED">
        <w:tc>
          <w:tcPr>
            <w:tcW w:w="2545" w:type="dxa"/>
          </w:tcPr>
          <w:p w14:paraId="174BD9B9" w14:textId="0BB7B8E5" w:rsidR="00763D1C" w:rsidRDefault="00763D1C" w:rsidP="00F61FED">
            <w:pPr>
              <w:keepNext/>
              <w:keepLines/>
            </w:pPr>
            <w:r>
              <w:t>Noach’s Flood</w:t>
            </w:r>
            <w:r>
              <w:rPr>
                <w:rStyle w:val="FootnoteReference"/>
              </w:rPr>
              <w:footnoteReference w:id="217"/>
            </w:r>
          </w:p>
        </w:tc>
        <w:tc>
          <w:tcPr>
            <w:tcW w:w="960" w:type="dxa"/>
          </w:tcPr>
          <w:p w14:paraId="2A13A313" w14:textId="3BA4FC9E" w:rsidR="00763D1C" w:rsidRDefault="00763D1C" w:rsidP="00F61FED">
            <w:pPr>
              <w:keepNext/>
              <w:keepLines/>
            </w:pPr>
            <w:r>
              <w:t>1656</w:t>
            </w:r>
          </w:p>
        </w:tc>
        <w:tc>
          <w:tcPr>
            <w:tcW w:w="1525" w:type="dxa"/>
          </w:tcPr>
          <w:p w14:paraId="628E1078" w14:textId="27034531" w:rsidR="00763D1C" w:rsidRDefault="00763D1C" w:rsidP="00F61FED">
            <w:pPr>
              <w:keepNext/>
              <w:keepLines/>
            </w:pPr>
            <w:r>
              <w:t>-2105</w:t>
            </w:r>
          </w:p>
        </w:tc>
      </w:tr>
      <w:tr w:rsidR="00763D1C" w14:paraId="226CA884" w14:textId="7F1AAC06" w:rsidTr="00F61FED">
        <w:tc>
          <w:tcPr>
            <w:tcW w:w="2545" w:type="dxa"/>
          </w:tcPr>
          <w:p w14:paraId="6844C420" w14:textId="177C9872" w:rsidR="00763D1C" w:rsidRDefault="00763D1C" w:rsidP="00F61FED">
            <w:pPr>
              <w:keepNext/>
              <w:keepLines/>
            </w:pPr>
            <w:r>
              <w:t>Yehoshua’s Boulders and Long Day</w:t>
            </w:r>
            <w:r>
              <w:rPr>
                <w:rStyle w:val="FootnoteReference"/>
              </w:rPr>
              <w:footnoteReference w:id="218"/>
            </w:r>
          </w:p>
        </w:tc>
        <w:tc>
          <w:tcPr>
            <w:tcW w:w="960" w:type="dxa"/>
          </w:tcPr>
          <w:p w14:paraId="733DBC45" w14:textId="407C7FC5" w:rsidR="00763D1C" w:rsidRDefault="00107432" w:rsidP="00F61FED">
            <w:pPr>
              <w:keepNext/>
              <w:keepLines/>
            </w:pPr>
            <w:r>
              <w:t>2503</w:t>
            </w:r>
          </w:p>
        </w:tc>
        <w:tc>
          <w:tcPr>
            <w:tcW w:w="1525" w:type="dxa"/>
          </w:tcPr>
          <w:p w14:paraId="3D46599E" w14:textId="72A4741D" w:rsidR="00763D1C" w:rsidRDefault="00763D1C" w:rsidP="00F61FED">
            <w:pPr>
              <w:keepNext/>
              <w:keepLines/>
            </w:pPr>
            <w:r>
              <w:t>-1</w:t>
            </w:r>
            <w:r w:rsidR="00107432">
              <w:t>258</w:t>
            </w:r>
            <w:r w:rsidR="009404AE">
              <w:t xml:space="preserve"> (847)</w:t>
            </w:r>
          </w:p>
        </w:tc>
      </w:tr>
      <w:tr w:rsidR="00763D1C" w14:paraId="50932D97" w14:textId="0EDBE393" w:rsidTr="00F61FED">
        <w:tc>
          <w:tcPr>
            <w:tcW w:w="2545" w:type="dxa"/>
          </w:tcPr>
          <w:p w14:paraId="5452EAB4" w14:textId="2E00371B" w:rsidR="00763D1C" w:rsidRDefault="00633BC9" w:rsidP="00F61FED">
            <w:pPr>
              <w:keepNext/>
              <w:keepLines/>
            </w:pPr>
            <w:r>
              <w:t>Stars Fight Sisera</w:t>
            </w:r>
            <w:r>
              <w:rPr>
                <w:rStyle w:val="FootnoteReference"/>
              </w:rPr>
              <w:footnoteReference w:id="219"/>
            </w:r>
            <w:r w:rsidR="0063009E">
              <w:t xml:space="preserve"> </w:t>
            </w:r>
            <w:r w:rsidR="0063009E">
              <w:rPr>
                <w:rStyle w:val="FootnoteReference"/>
              </w:rPr>
              <w:footnoteReference w:id="220"/>
            </w:r>
          </w:p>
        </w:tc>
        <w:tc>
          <w:tcPr>
            <w:tcW w:w="960" w:type="dxa"/>
          </w:tcPr>
          <w:p w14:paraId="6419E5D6" w14:textId="60224973" w:rsidR="00763D1C" w:rsidRDefault="00633BC9" w:rsidP="00F61FED">
            <w:pPr>
              <w:keepNext/>
              <w:keepLines/>
            </w:pPr>
            <w:r>
              <w:t>2674</w:t>
            </w:r>
          </w:p>
        </w:tc>
        <w:tc>
          <w:tcPr>
            <w:tcW w:w="1525" w:type="dxa"/>
          </w:tcPr>
          <w:p w14:paraId="24B640F1" w14:textId="578E304B" w:rsidR="00763D1C" w:rsidRDefault="00AB6641" w:rsidP="00F61FED">
            <w:pPr>
              <w:keepNext/>
              <w:keepLines/>
            </w:pPr>
            <w:r>
              <w:t>-1087</w:t>
            </w:r>
            <w:r w:rsidR="009404AE">
              <w:t xml:space="preserve"> (171)</w:t>
            </w:r>
          </w:p>
        </w:tc>
      </w:tr>
      <w:tr w:rsidR="00B04FE8" w14:paraId="5D725232" w14:textId="77777777" w:rsidTr="00F61FED">
        <w:tc>
          <w:tcPr>
            <w:tcW w:w="2545" w:type="dxa"/>
          </w:tcPr>
          <w:p w14:paraId="2E23B0B7" w14:textId="77777777" w:rsidR="00B04FE8" w:rsidRDefault="00B04FE8" w:rsidP="00F61FED">
            <w:pPr>
              <w:keepNext/>
              <w:keepLines/>
            </w:pPr>
            <w:r>
              <w:t>Uzziah’s Earthquake</w:t>
            </w:r>
            <w:r>
              <w:rPr>
                <w:rStyle w:val="FootnoteReference"/>
              </w:rPr>
              <w:footnoteReference w:id="221"/>
            </w:r>
          </w:p>
        </w:tc>
        <w:tc>
          <w:tcPr>
            <w:tcW w:w="960" w:type="dxa"/>
          </w:tcPr>
          <w:p w14:paraId="2A3F386B" w14:textId="6D56EB50" w:rsidR="00B04FE8" w:rsidRDefault="00B04FE8" w:rsidP="00F61FED">
            <w:pPr>
              <w:keepNext/>
              <w:keepLines/>
            </w:pPr>
            <w:r>
              <w:t>3001</w:t>
            </w:r>
          </w:p>
        </w:tc>
        <w:tc>
          <w:tcPr>
            <w:tcW w:w="1525" w:type="dxa"/>
          </w:tcPr>
          <w:p w14:paraId="566435D7" w14:textId="4AD1304E" w:rsidR="00B04FE8" w:rsidRDefault="00B04FE8" w:rsidP="00F61FED">
            <w:pPr>
              <w:keepNext/>
              <w:keepLines/>
            </w:pPr>
            <w:r>
              <w:t>-760</w:t>
            </w:r>
            <w:r w:rsidR="000347CC">
              <w:t xml:space="preserve"> (327)</w:t>
            </w:r>
          </w:p>
        </w:tc>
      </w:tr>
      <w:tr w:rsidR="00AB6641" w:rsidRPr="00AB6641" w14:paraId="4C676E1C" w14:textId="77777777" w:rsidTr="00F61FED">
        <w:tc>
          <w:tcPr>
            <w:tcW w:w="2545" w:type="dxa"/>
          </w:tcPr>
          <w:p w14:paraId="00E1229A" w14:textId="77777777" w:rsidR="00AB6641" w:rsidRPr="00AB6641" w:rsidRDefault="00AB6641" w:rsidP="00F61FED">
            <w:pPr>
              <w:keepNext/>
              <w:keepLines/>
            </w:pPr>
            <w:r w:rsidRPr="00AB6641">
              <w:t>Hezekiah’s Sun Goes Back</w:t>
            </w:r>
            <w:r w:rsidRPr="00AB6641">
              <w:rPr>
                <w:vertAlign w:val="superscript"/>
              </w:rPr>
              <w:footnoteReference w:id="222"/>
            </w:r>
          </w:p>
        </w:tc>
        <w:tc>
          <w:tcPr>
            <w:tcW w:w="960" w:type="dxa"/>
          </w:tcPr>
          <w:p w14:paraId="57F9125C" w14:textId="77777777" w:rsidR="00AB6641" w:rsidRPr="00AB6641" w:rsidRDefault="00AB6641" w:rsidP="00F61FED">
            <w:pPr>
              <w:keepNext/>
              <w:keepLines/>
            </w:pPr>
            <w:r w:rsidRPr="00AB6641">
              <w:t>3213</w:t>
            </w:r>
          </w:p>
        </w:tc>
        <w:tc>
          <w:tcPr>
            <w:tcW w:w="1525" w:type="dxa"/>
          </w:tcPr>
          <w:p w14:paraId="094237E8" w14:textId="74BA6D24" w:rsidR="00AB6641" w:rsidRPr="00AB6641" w:rsidRDefault="00AB6641" w:rsidP="00F61FED">
            <w:pPr>
              <w:keepNext/>
              <w:keepLines/>
            </w:pPr>
            <w:r w:rsidRPr="00AB6641">
              <w:t>-548</w:t>
            </w:r>
            <w:r w:rsidR="003359C7">
              <w:t xml:space="preserve"> (212)</w:t>
            </w:r>
          </w:p>
        </w:tc>
      </w:tr>
      <w:tr w:rsidR="00763D1C" w14:paraId="4FDA3A3D" w14:textId="2411F5E7" w:rsidTr="00F61FED">
        <w:tc>
          <w:tcPr>
            <w:tcW w:w="2545" w:type="dxa"/>
          </w:tcPr>
          <w:p w14:paraId="737E2AB5" w14:textId="77777777" w:rsidR="00763D1C" w:rsidRDefault="00763D1C" w:rsidP="00F61FED">
            <w:pPr>
              <w:keepNext/>
              <w:keepLines/>
            </w:pPr>
          </w:p>
        </w:tc>
        <w:tc>
          <w:tcPr>
            <w:tcW w:w="960" w:type="dxa"/>
          </w:tcPr>
          <w:p w14:paraId="1239D62D" w14:textId="77777777" w:rsidR="00763D1C" w:rsidRDefault="00763D1C" w:rsidP="00F61FED">
            <w:pPr>
              <w:keepNext/>
              <w:keepLines/>
            </w:pPr>
          </w:p>
        </w:tc>
        <w:tc>
          <w:tcPr>
            <w:tcW w:w="1525" w:type="dxa"/>
          </w:tcPr>
          <w:p w14:paraId="6013674C" w14:textId="77777777" w:rsidR="00763D1C" w:rsidRDefault="00763D1C" w:rsidP="00F61FED">
            <w:pPr>
              <w:keepNext/>
              <w:keepLines/>
            </w:pPr>
          </w:p>
        </w:tc>
      </w:tr>
    </w:tbl>
    <w:p w14:paraId="2A6B34F6" w14:textId="6DDB7B5C" w:rsidR="00E06A8B" w:rsidRDefault="00E06A8B" w:rsidP="00F61FED">
      <w:pPr>
        <w:keepNext/>
        <w:keepLines/>
      </w:pPr>
    </w:p>
    <w:p w14:paraId="181868E4" w14:textId="3AD085B4" w:rsidR="00E06A8B" w:rsidRDefault="00870096" w:rsidP="00870096">
      <w:pPr>
        <w:jc w:val="center"/>
      </w:pPr>
      <w:r>
        <w:t>* * *</w:t>
      </w:r>
    </w:p>
    <w:p w14:paraId="402EC2C8" w14:textId="5CF33BA3" w:rsidR="00870096" w:rsidRDefault="00870096" w:rsidP="009D34B0"/>
    <w:p w14:paraId="7A43B2E7" w14:textId="40CC2DA5" w:rsidR="00870096" w:rsidRDefault="00870096" w:rsidP="009D34B0">
      <w:r>
        <w:lastRenderedPageBreak/>
        <w:t xml:space="preserve">Pirkei Avot: </w:t>
      </w:r>
      <w:r w:rsidRPr="00870096">
        <w:t xml:space="preserve">The world will exist for six thousand years; two thousand years of void, two thousand years of Torah </w:t>
      </w:r>
      <w:proofErr w:type="spellStart"/>
      <w:r w:rsidRPr="00870096">
        <w:t>dissemation</w:t>
      </w:r>
      <w:proofErr w:type="spellEnd"/>
      <w:r w:rsidRPr="00870096">
        <w:t xml:space="preserve"> and two thousand years of the Messianic era. “For one thousand years in Your eyes are like a passing day.” (Psalms 9():4) Each of the first six days of creation represents one thousand years; the years spent by man throughout the </w:t>
      </w:r>
      <w:proofErr w:type="spellStart"/>
      <w:r w:rsidRPr="00870096">
        <w:t>millenia</w:t>
      </w:r>
      <w:proofErr w:type="spellEnd"/>
      <w:r w:rsidRPr="00870096">
        <w:t xml:space="preserve"> to work and create, parallel the six days of God’s creation at the beginning of the world. The seventh day, the Sabbath, the day of rest, corresponds to the day of eternal rest, the day which is totally Sabbath— the World to Come. (Sanhedrin 97a)</w:t>
      </w:r>
    </w:p>
    <w:p w14:paraId="7EDA27A4" w14:textId="77777777" w:rsidR="009D34B0" w:rsidRDefault="009D34B0" w:rsidP="009D34B0"/>
    <w:p w14:paraId="4B3A73C6" w14:textId="7741F592" w:rsidR="007C08C2" w:rsidRPr="007C08C2" w:rsidRDefault="007C08C2" w:rsidP="00E05B1A">
      <w:pPr>
        <w:pStyle w:val="Heading1"/>
      </w:pPr>
      <w:bookmarkStart w:id="33" w:name="_Toc121697058"/>
      <w:r w:rsidRPr="007C08C2">
        <w:t>From</w:t>
      </w:r>
      <w:r w:rsidR="00495F56">
        <w:t xml:space="preserve"> </w:t>
      </w:r>
      <w:r w:rsidRPr="007C08C2">
        <w:t>the</w:t>
      </w:r>
      <w:r w:rsidR="00495F56">
        <w:t xml:space="preserve"> </w:t>
      </w:r>
      <w:r w:rsidRPr="007C08C2">
        <w:t>Ramchal</w:t>
      </w:r>
      <w:bookmarkEnd w:id="33"/>
    </w:p>
    <w:p w14:paraId="1C784833" w14:textId="0EA74998" w:rsidR="007C08C2" w:rsidRDefault="007C08C2" w:rsidP="007C08C2"/>
    <w:p w14:paraId="11BB9C17" w14:textId="77777777" w:rsidR="00442281" w:rsidRPr="00442281" w:rsidRDefault="00442281" w:rsidP="00442281">
      <w:r w:rsidRPr="00442281">
        <w:rPr>
          <w:i/>
          <w:iCs/>
          <w:noProof/>
        </w:rPr>
        <w:drawing>
          <wp:anchor distT="0" distB="0" distL="114300" distR="114300" simplePos="0" relativeHeight="251661312" behindDoc="1" locked="0" layoutInCell="1" allowOverlap="1" wp14:anchorId="2A8E2CB2" wp14:editId="2B55734B">
            <wp:simplePos x="0" y="0"/>
            <wp:positionH relativeFrom="column">
              <wp:posOffset>45720</wp:posOffset>
            </wp:positionH>
            <wp:positionV relativeFrom="paragraph">
              <wp:posOffset>369570</wp:posOffset>
            </wp:positionV>
            <wp:extent cx="472440" cy="655955"/>
            <wp:effectExtent l="0" t="0" r="3810" b="0"/>
            <wp:wrapTight wrapText="bothSides">
              <wp:wrapPolygon edited="0">
                <wp:start x="0" y="0"/>
                <wp:lineTo x="0" y="20701"/>
                <wp:lineTo x="20903" y="20701"/>
                <wp:lineTo x="20903" y="0"/>
                <wp:lineTo x="0" y="0"/>
              </wp:wrapPolygon>
            </wp:wrapTight>
            <wp:docPr id="12" name="Pictur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44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2281">
        <w:rPr>
          <w:i/>
          <w:iCs/>
        </w:rPr>
        <w:t xml:space="preserve">The Ramak, </w:t>
      </w:r>
      <w:r w:rsidRPr="00442281">
        <w:rPr>
          <w:b/>
          <w:bCs/>
          <w:i/>
          <w:iCs/>
        </w:rPr>
        <w:t>Rabbi Moshe Cordevero</w:t>
      </w:r>
      <w:r w:rsidRPr="00442281">
        <w:rPr>
          <w:i/>
          <w:iCs/>
        </w:rPr>
        <w:t>, classically and clearly explains the Zohar on this key pasuk [</w:t>
      </w:r>
      <w:r w:rsidRPr="00442281">
        <w:rPr>
          <w:b/>
          <w:bCs/>
          <w:i/>
          <w:iCs/>
        </w:rPr>
        <w:t>Balak 212b</w:t>
      </w:r>
      <w:r w:rsidRPr="00442281">
        <w:rPr>
          <w:i/>
          <w:iCs/>
        </w:rPr>
        <w:t>] in such detail that he even draws a picture of how the star will look. Remember we used to play with Jacks? That's precisely what he drew. A star with several smaller bodies surrounding it with 70 rays of light streaming out of [</w:t>
      </w:r>
      <w:proofErr w:type="spellStart"/>
      <w:r w:rsidRPr="00442281">
        <w:rPr>
          <w:i/>
          <w:iCs/>
        </w:rPr>
        <w:t>Nibiru</w:t>
      </w:r>
      <w:proofErr w:type="spellEnd"/>
      <w:r w:rsidRPr="00442281">
        <w:rPr>
          <w:i/>
          <w:iCs/>
        </w:rPr>
        <w:t xml:space="preserve">] connecting itself to each body surrounding the star. </w:t>
      </w:r>
    </w:p>
    <w:p w14:paraId="655FE2D7" w14:textId="77777777" w:rsidR="00442281" w:rsidRPr="00442281" w:rsidRDefault="00442281" w:rsidP="00442281"/>
    <w:p w14:paraId="4D769B20" w14:textId="08C2D4AC" w:rsidR="007C08C2" w:rsidRDefault="007C08C2" w:rsidP="007C08C2">
      <w:r w:rsidRPr="007C08C2">
        <w:t>Ramchal</w:t>
      </w:r>
    </w:p>
    <w:p w14:paraId="3565860E" w14:textId="12D48A13" w:rsidR="00B21793" w:rsidRDefault="00B21793" w:rsidP="007C08C2"/>
    <w:p w14:paraId="076CDD9D" w14:textId="77777777" w:rsidR="00B21793" w:rsidRDefault="00B21793" w:rsidP="00B21793">
      <w:r>
        <w:t>Chapter 7: The Influence of the Stars – Paragraph 1</w:t>
      </w:r>
    </w:p>
    <w:p w14:paraId="08970986" w14:textId="77777777" w:rsidR="00B21793" w:rsidRDefault="00B21793" w:rsidP="00B21793"/>
    <w:p w14:paraId="07BE1D03" w14:textId="191C386F" w:rsidR="00B21793" w:rsidRDefault="00B21793" w:rsidP="00B21793">
      <w:r>
        <w:t>This section is dedicated to the influence the stars and constellations have on the world.</w:t>
      </w:r>
      <w:r>
        <w:rPr>
          <w:rStyle w:val="FootnoteReference"/>
        </w:rPr>
        <w:footnoteReference w:id="223"/>
      </w:r>
    </w:p>
    <w:p w14:paraId="236BBF27" w14:textId="77777777" w:rsidR="00B21793" w:rsidRDefault="00B21793" w:rsidP="00B21793"/>
    <w:p w14:paraId="77910472" w14:textId="400A98CA" w:rsidR="00B21793" w:rsidRDefault="00B21793" w:rsidP="00B21793">
      <w:r>
        <w:t>As Ramchal already explained,</w:t>
      </w:r>
      <w:r>
        <w:rPr>
          <w:rStyle w:val="FootnoteReference"/>
        </w:rPr>
        <w:footnoteReference w:id="224"/>
      </w:r>
      <w:r>
        <w:t xml:space="preserve"> everything material is ultimately rooted one way or another in the Transcendent Forces.</w:t>
      </w:r>
      <w:r>
        <w:rPr>
          <w:rStyle w:val="FootnoteReference"/>
        </w:rPr>
        <w:footnoteReference w:id="225"/>
      </w:r>
      <w:r>
        <w:t xml:space="preserve"> But then that </w:t>
      </w:r>
      <w:r>
        <w:t>phenomenon needs to somehow be transported downward</w:t>
      </w:r>
      <w:r>
        <w:rPr>
          <w:rStyle w:val="FootnoteReference"/>
        </w:rPr>
        <w:footnoteReference w:id="226"/>
      </w:r>
      <w:r>
        <w:t xml:space="preserve"> and be “brought down to earth”, so to speak, and to assume one thing or another.</w:t>
      </w:r>
      <w:r>
        <w:rPr>
          <w:rStyle w:val="FootnoteReference"/>
        </w:rPr>
        <w:footnoteReference w:id="227"/>
      </w:r>
    </w:p>
    <w:p w14:paraId="11647BFC" w14:textId="77777777" w:rsidR="00B21793" w:rsidRDefault="00B21793" w:rsidP="00B21793"/>
    <w:p w14:paraId="56F51BAE" w14:textId="21F0C934" w:rsidR="00B21793" w:rsidRDefault="00B21793" w:rsidP="00B21793">
      <w:r>
        <w:t>That’s the function that the stars and constellations serve.</w:t>
      </w:r>
      <w:r>
        <w:rPr>
          <w:rStyle w:val="FootnoteReference"/>
        </w:rPr>
        <w:footnoteReference w:id="228"/>
      </w:r>
      <w:r>
        <w:t xml:space="preserve"> It’s thanks to them and everything associated with them</w:t>
      </w:r>
      <w:r>
        <w:rPr>
          <w:rStyle w:val="FootnoteReference"/>
        </w:rPr>
        <w:footnoteReference w:id="229"/>
      </w:r>
      <w:r>
        <w:t xml:space="preserve"> that the spiritual phenomena are transported downward from their spiritual state to our material world in a form.</w:t>
      </w:r>
      <w:r>
        <w:rPr>
          <w:rStyle w:val="FootnoteReference"/>
        </w:rPr>
        <w:footnoteReference w:id="230"/>
      </w:r>
    </w:p>
    <w:p w14:paraId="1433D7B4" w14:textId="77777777" w:rsidR="00B21793" w:rsidRDefault="00B21793" w:rsidP="00B21793"/>
    <w:p w14:paraId="23E6C0AD" w14:textId="77777777" w:rsidR="00B21793" w:rsidRDefault="00B21793" w:rsidP="00B21793">
      <w:r>
        <w:t>Now, the number of stars, their relative status, and their differences was devised by the highest wisdom so as to best and most elegantly bring about this transport downward.</w:t>
      </w:r>
    </w:p>
    <w:p w14:paraId="667A6DBC" w14:textId="77777777" w:rsidR="00B21793" w:rsidRDefault="00B21793" w:rsidP="00B21793"/>
    <w:p w14:paraId="7EC1BD36" w14:textId="7589BDC2" w:rsidR="00B21793" w:rsidRDefault="00B21793" w:rsidP="00B21793">
      <w:r>
        <w:t>The ability of physical things to go on</w:t>
      </w:r>
      <w:r>
        <w:rPr>
          <w:rStyle w:val="FootnoteReference"/>
        </w:rPr>
        <w:footnoteReference w:id="231"/>
      </w:r>
      <w:r>
        <w:t xml:space="preserve"> is thanks to the influence of the stars, given explicitly that they transfer phenomena from their sources in the highest heavens to their earthly role.</w:t>
      </w:r>
    </w:p>
    <w:p w14:paraId="2378FA63" w14:textId="77777777" w:rsidR="00B21793" w:rsidRPr="007C08C2" w:rsidRDefault="00B21793" w:rsidP="007C08C2"/>
    <w:p w14:paraId="3FBA00C7" w14:textId="77777777" w:rsidR="00442281" w:rsidRPr="00442281" w:rsidRDefault="00442281" w:rsidP="00442281">
      <w:r w:rsidRPr="00442281">
        <w:t>The Way of G-d</w:t>
      </w:r>
    </w:p>
    <w:p w14:paraId="5DBCB92B" w14:textId="77777777" w:rsidR="00442281" w:rsidRPr="00442281" w:rsidRDefault="00442281" w:rsidP="00442281">
      <w:r w:rsidRPr="00442281">
        <w:t>Part 2: Divine Providence</w:t>
      </w:r>
    </w:p>
    <w:p w14:paraId="5A2A0938" w14:textId="77777777" w:rsidR="007C08C2" w:rsidRPr="007C08C2" w:rsidRDefault="007C08C2" w:rsidP="007C08C2"/>
    <w:p w14:paraId="19B08715" w14:textId="1AF98616" w:rsidR="007C08C2" w:rsidRPr="007C08C2" w:rsidRDefault="007C08C2" w:rsidP="007C08C2">
      <w:r w:rsidRPr="007C08C2">
        <w:t>Chapter</w:t>
      </w:r>
      <w:r w:rsidR="00495F56">
        <w:t xml:space="preserve"> </w:t>
      </w:r>
      <w:r w:rsidRPr="007C08C2">
        <w:t>7:</w:t>
      </w:r>
      <w:r w:rsidR="00495F56">
        <w:t xml:space="preserve"> </w:t>
      </w:r>
      <w:r w:rsidRPr="007C08C2">
        <w:t>The</w:t>
      </w:r>
      <w:r w:rsidR="00495F56">
        <w:t xml:space="preserve"> </w:t>
      </w:r>
      <w:r w:rsidRPr="007C08C2">
        <w:t>Influence</w:t>
      </w:r>
      <w:r w:rsidR="00495F56">
        <w:t xml:space="preserve"> </w:t>
      </w:r>
      <w:r w:rsidRPr="007C08C2">
        <w:t>of</w:t>
      </w:r>
      <w:r w:rsidR="00495F56">
        <w:t xml:space="preserve"> </w:t>
      </w:r>
      <w:r w:rsidRPr="007C08C2">
        <w:t>the</w:t>
      </w:r>
      <w:r w:rsidR="00495F56">
        <w:t xml:space="preserve"> </w:t>
      </w:r>
      <w:r w:rsidRPr="007C08C2">
        <w:t>Stars</w:t>
      </w:r>
      <w:r w:rsidR="00495F56">
        <w:t xml:space="preserve"> </w:t>
      </w:r>
      <w:r w:rsidRPr="007C08C2">
        <w:t>-</w:t>
      </w:r>
      <w:r w:rsidR="00495F56">
        <w:t xml:space="preserve"> </w:t>
      </w:r>
      <w:r w:rsidRPr="007C08C2">
        <w:t>Paragraph</w:t>
      </w:r>
      <w:r w:rsidR="00495F56">
        <w:t xml:space="preserve"> </w:t>
      </w:r>
      <w:r w:rsidRPr="007C08C2">
        <w:t>2</w:t>
      </w:r>
      <w:r w:rsidRPr="007C08C2">
        <w:tab/>
      </w:r>
      <w:r w:rsidR="00495F56">
        <w:t xml:space="preserve"> </w:t>
      </w:r>
    </w:p>
    <w:p w14:paraId="243AED06" w14:textId="338904C3" w:rsidR="007C08C2" w:rsidRPr="007C08C2" w:rsidRDefault="00495F56" w:rsidP="007C08C2">
      <w:r>
        <w:t xml:space="preserve"> </w:t>
      </w:r>
    </w:p>
    <w:p w14:paraId="03A3C218" w14:textId="5BF6C1AB" w:rsidR="007C08C2" w:rsidRPr="007C08C2" w:rsidRDefault="007C08C2" w:rsidP="007C08C2">
      <w:r w:rsidRPr="007C08C2">
        <w:t>1.</w:t>
      </w:r>
      <w:r w:rsidR="00495F56">
        <w:t xml:space="preserve"> </w:t>
      </w:r>
      <w:r w:rsidRPr="007C08C2">
        <w:t>On</w:t>
      </w:r>
      <w:r w:rsidR="00495F56">
        <w:t xml:space="preserve"> </w:t>
      </w:r>
      <w:r w:rsidRPr="007C08C2">
        <w:t>the</w:t>
      </w:r>
      <w:r w:rsidR="00495F56">
        <w:t xml:space="preserve"> </w:t>
      </w:r>
      <w:r w:rsidRPr="007C08C2">
        <w:t>influence</w:t>
      </w:r>
      <w:r w:rsidR="00495F56">
        <w:t xml:space="preserve"> </w:t>
      </w:r>
      <w:r w:rsidRPr="007C08C2">
        <w:t>of</w:t>
      </w:r>
      <w:r w:rsidR="00495F56">
        <w:t xml:space="preserve"> </w:t>
      </w:r>
      <w:r w:rsidRPr="007C08C2">
        <w:t>the</w:t>
      </w:r>
      <w:r w:rsidR="00495F56">
        <w:t xml:space="preserve"> </w:t>
      </w:r>
      <w:r w:rsidRPr="007C08C2">
        <w:t>stars</w:t>
      </w:r>
      <w:r w:rsidR="00495F56">
        <w:t xml:space="preserve"> </w:t>
      </w:r>
      <w:r w:rsidRPr="007C08C2">
        <w:t>upon</w:t>
      </w:r>
      <w:r w:rsidR="00495F56">
        <w:t xml:space="preserve"> </w:t>
      </w:r>
      <w:r w:rsidRPr="007C08C2">
        <w:t>events.</w:t>
      </w:r>
      <w:r w:rsidR="00945880">
        <w:rPr>
          <w:rStyle w:val="FootnoteReference"/>
        </w:rPr>
        <w:footnoteReference w:id="232"/>
      </w:r>
    </w:p>
    <w:p w14:paraId="3C59CE10" w14:textId="77777777" w:rsidR="007C08C2" w:rsidRPr="007C08C2" w:rsidRDefault="007C08C2" w:rsidP="007C08C2"/>
    <w:p w14:paraId="5C431041" w14:textId="0D44382E" w:rsidR="007C08C2" w:rsidRPr="007C08C2" w:rsidRDefault="007C08C2" w:rsidP="007C08C2">
      <w:r w:rsidRPr="007C08C2">
        <w:t>G-d</w:t>
      </w:r>
      <w:r w:rsidR="00495F56">
        <w:t xml:space="preserve"> </w:t>
      </w:r>
      <w:r w:rsidRPr="007C08C2">
        <w:t>instilled</w:t>
      </w:r>
      <w:r w:rsidR="00495F56">
        <w:t xml:space="preserve"> </w:t>
      </w:r>
      <w:r w:rsidRPr="007C08C2">
        <w:t>yet</w:t>
      </w:r>
      <w:r w:rsidR="00495F56">
        <w:t xml:space="preserve"> </w:t>
      </w:r>
      <w:r w:rsidRPr="007C08C2">
        <w:t>another</w:t>
      </w:r>
      <w:r w:rsidR="00495F56">
        <w:t xml:space="preserve"> </w:t>
      </w:r>
      <w:r w:rsidRPr="007C08C2">
        <w:t>factor</w:t>
      </w:r>
      <w:r w:rsidR="00495F56">
        <w:t xml:space="preserve"> </w:t>
      </w:r>
      <w:r w:rsidRPr="007C08C2">
        <w:t>upon</w:t>
      </w:r>
      <w:r w:rsidR="00495F56">
        <w:t xml:space="preserve"> </w:t>
      </w:r>
      <w:r w:rsidRPr="007C08C2">
        <w:t>the</w:t>
      </w:r>
      <w:r w:rsidR="00495F56">
        <w:t xml:space="preserve"> </w:t>
      </w:r>
      <w:r w:rsidRPr="007C08C2">
        <w:t>stars,</w:t>
      </w:r>
      <w:r w:rsidR="00495F56">
        <w:t xml:space="preserve"> </w:t>
      </w:r>
      <w:r w:rsidRPr="007C08C2">
        <w:t>which</w:t>
      </w:r>
      <w:r w:rsidR="00495F56">
        <w:t xml:space="preserve"> </w:t>
      </w:r>
      <w:r w:rsidRPr="007C08C2">
        <w:t>is</w:t>
      </w:r>
      <w:r w:rsidR="00495F56">
        <w:t xml:space="preserve"> </w:t>
      </w:r>
      <w:r w:rsidRPr="007C08C2">
        <w:t>that</w:t>
      </w:r>
      <w:r w:rsidR="00495F56">
        <w:t xml:space="preserve"> </w:t>
      </w:r>
      <w:r w:rsidRPr="007C08C2">
        <w:t>all</w:t>
      </w:r>
      <w:r w:rsidR="00495F56">
        <w:t xml:space="preserve"> </w:t>
      </w:r>
      <w:r w:rsidRPr="007C08C2">
        <w:t>of</w:t>
      </w:r>
      <w:r w:rsidR="00495F56">
        <w:t xml:space="preserve"> </w:t>
      </w:r>
      <w:r w:rsidRPr="007C08C2">
        <w:t>the</w:t>
      </w:r>
      <w:r w:rsidR="00495F56">
        <w:t xml:space="preserve"> </w:t>
      </w:r>
      <w:r w:rsidRPr="007C08C2">
        <w:t>events</w:t>
      </w:r>
      <w:r w:rsidR="00495F56">
        <w:t xml:space="preserve"> </w:t>
      </w:r>
      <w:r w:rsidRPr="007C08C2">
        <w:t>experienced</w:t>
      </w:r>
      <w:r w:rsidR="00495F56">
        <w:t xml:space="preserve"> </w:t>
      </w:r>
      <w:r w:rsidRPr="007C08C2">
        <w:t>by</w:t>
      </w:r>
      <w:r w:rsidR="00495F56">
        <w:t xml:space="preserve"> </w:t>
      </w:r>
      <w:r w:rsidRPr="007C08C2">
        <w:t>physical</w:t>
      </w:r>
      <w:r w:rsidR="00495F56">
        <w:t xml:space="preserve"> </w:t>
      </w:r>
      <w:r w:rsidRPr="007C08C2">
        <w:t>things</w:t>
      </w:r>
      <w:r w:rsidR="00495F56">
        <w:t xml:space="preserve"> </w:t>
      </w:r>
      <w:r w:rsidRPr="007C08C2">
        <w:t>and</w:t>
      </w:r>
      <w:r w:rsidR="00495F56">
        <w:t xml:space="preserve"> </w:t>
      </w:r>
      <w:r w:rsidRPr="007C08C2">
        <w:t>their</w:t>
      </w:r>
      <w:r w:rsidR="00495F56">
        <w:t xml:space="preserve"> </w:t>
      </w:r>
      <w:r w:rsidRPr="007C08C2">
        <w:t>outcomes</w:t>
      </w:r>
      <w:r w:rsidR="00495F56">
        <w:t xml:space="preserve"> </w:t>
      </w:r>
      <w:r w:rsidRPr="007C08C2">
        <w:t>would</w:t>
      </w:r>
      <w:r w:rsidR="00495F56">
        <w:t xml:space="preserve"> </w:t>
      </w:r>
      <w:r w:rsidRPr="007C08C2">
        <w:t>originate</w:t>
      </w:r>
      <w:r w:rsidR="00495F56">
        <w:t xml:space="preserve"> </w:t>
      </w:r>
      <w:r w:rsidRPr="007C08C2">
        <w:t>up</w:t>
      </w:r>
      <w:r w:rsidR="00495F56">
        <w:t xml:space="preserve"> </w:t>
      </w:r>
      <w:r w:rsidRPr="007C08C2">
        <w:lastRenderedPageBreak/>
        <w:t>above,</w:t>
      </w:r>
      <w:r w:rsidR="00945880">
        <w:rPr>
          <w:rStyle w:val="FootnoteReference"/>
        </w:rPr>
        <w:footnoteReference w:id="233"/>
      </w:r>
      <w:r w:rsidR="00495F56">
        <w:t xml:space="preserve"> </w:t>
      </w:r>
      <w:r w:rsidRPr="007C08C2">
        <w:t>but</w:t>
      </w:r>
      <w:r w:rsidR="00495F56">
        <w:t xml:space="preserve"> </w:t>
      </w:r>
      <w:r w:rsidRPr="007C08C2">
        <w:t>would</w:t>
      </w:r>
      <w:r w:rsidR="00495F56">
        <w:t xml:space="preserve"> </w:t>
      </w:r>
      <w:r w:rsidRPr="007C08C2">
        <w:t>then</w:t>
      </w:r>
      <w:r w:rsidR="00495F56">
        <w:t xml:space="preserve"> </w:t>
      </w:r>
      <w:r w:rsidRPr="007C08C2">
        <w:t>be</w:t>
      </w:r>
      <w:r w:rsidR="00495F56">
        <w:t xml:space="preserve"> </w:t>
      </w:r>
      <w:r w:rsidRPr="007C08C2">
        <w:t>drawn</w:t>
      </w:r>
      <w:r w:rsidR="00495F56">
        <w:t xml:space="preserve"> </w:t>
      </w:r>
      <w:r w:rsidRPr="007C08C2">
        <w:t>downward</w:t>
      </w:r>
      <w:r w:rsidR="00495F56">
        <w:t xml:space="preserve"> </w:t>
      </w:r>
      <w:r w:rsidRPr="007C08C2">
        <w:t>by</w:t>
      </w:r>
      <w:r w:rsidR="00495F56">
        <w:t xml:space="preserve"> </w:t>
      </w:r>
      <w:r w:rsidRPr="007C08C2">
        <w:t>the</w:t>
      </w:r>
      <w:r w:rsidR="00495F56">
        <w:t xml:space="preserve"> </w:t>
      </w:r>
      <w:r w:rsidRPr="007C08C2">
        <w:t>stars</w:t>
      </w:r>
      <w:r w:rsidR="00945880">
        <w:rPr>
          <w:rStyle w:val="FootnoteReference"/>
        </w:rPr>
        <w:footnoteReference w:id="234"/>
      </w:r>
      <w:r w:rsidR="00495F56">
        <w:t xml:space="preserve"> </w:t>
      </w:r>
      <w:r w:rsidRPr="007C08C2">
        <w:t>in</w:t>
      </w:r>
      <w:r w:rsidR="00495F56">
        <w:t xml:space="preserve"> </w:t>
      </w:r>
      <w:r w:rsidRPr="007C08C2">
        <w:t>the</w:t>
      </w:r>
      <w:r w:rsidR="00495F56">
        <w:t xml:space="preserve"> </w:t>
      </w:r>
      <w:r w:rsidRPr="007C08C2">
        <w:t>form</w:t>
      </w:r>
      <w:r w:rsidR="00495F56">
        <w:t xml:space="preserve"> </w:t>
      </w:r>
      <w:r w:rsidRPr="007C08C2">
        <w:t>they’d</w:t>
      </w:r>
      <w:r w:rsidR="00495F56">
        <w:t xml:space="preserve"> </w:t>
      </w:r>
      <w:r w:rsidRPr="007C08C2">
        <w:t>need</w:t>
      </w:r>
      <w:r w:rsidR="00495F56">
        <w:t xml:space="preserve"> </w:t>
      </w:r>
      <w:r w:rsidRPr="007C08C2">
        <w:t>to</w:t>
      </w:r>
      <w:r w:rsidR="00495F56">
        <w:t xml:space="preserve"> </w:t>
      </w:r>
      <w:r w:rsidRPr="007C08C2">
        <w:t>assume.</w:t>
      </w:r>
      <w:r w:rsidR="00945880">
        <w:rPr>
          <w:rStyle w:val="FootnoteReference"/>
        </w:rPr>
        <w:footnoteReference w:id="235"/>
      </w:r>
    </w:p>
    <w:p w14:paraId="13D382A7" w14:textId="77777777" w:rsidR="007C08C2" w:rsidRPr="007C08C2" w:rsidRDefault="007C08C2" w:rsidP="007C08C2"/>
    <w:p w14:paraId="34480FDE" w14:textId="755945CE" w:rsidR="007C08C2" w:rsidRPr="007C08C2" w:rsidRDefault="007C08C2" w:rsidP="007C08C2">
      <w:proofErr w:type="gramStart"/>
      <w:r w:rsidRPr="007C08C2">
        <w:t>So</w:t>
      </w:r>
      <w:proofErr w:type="gramEnd"/>
      <w:r w:rsidR="00495F56">
        <w:t xml:space="preserve"> </w:t>
      </w:r>
      <w:r w:rsidRPr="007C08C2">
        <w:t>for</w:t>
      </w:r>
      <w:r w:rsidR="00495F56">
        <w:t xml:space="preserve"> </w:t>
      </w:r>
      <w:r w:rsidRPr="007C08C2">
        <w:t>example,</w:t>
      </w:r>
      <w:r w:rsidR="00495F56">
        <w:t xml:space="preserve"> </w:t>
      </w:r>
      <w:r w:rsidRPr="007C08C2">
        <w:t>things</w:t>
      </w:r>
      <w:r w:rsidR="00495F56">
        <w:t xml:space="preserve"> </w:t>
      </w:r>
      <w:r w:rsidRPr="007C08C2">
        <w:t>touching</w:t>
      </w:r>
      <w:r w:rsidR="00495F56">
        <w:t xml:space="preserve"> </w:t>
      </w:r>
      <w:r w:rsidRPr="007C08C2">
        <w:t>on</w:t>
      </w:r>
      <w:r w:rsidR="00495F56">
        <w:t xml:space="preserve"> </w:t>
      </w:r>
      <w:r w:rsidRPr="007C08C2">
        <w:t>one’s</w:t>
      </w:r>
      <w:r w:rsidR="00495F56">
        <w:t xml:space="preserve"> </w:t>
      </w:r>
      <w:r w:rsidRPr="007C08C2">
        <w:t>life,</w:t>
      </w:r>
      <w:r w:rsidR="00495F56">
        <w:t xml:space="preserve"> </w:t>
      </w:r>
      <w:r w:rsidRPr="007C08C2">
        <w:t>income,</w:t>
      </w:r>
      <w:r w:rsidR="00495F56">
        <w:t xml:space="preserve"> </w:t>
      </w:r>
      <w:r w:rsidRPr="007C08C2">
        <w:t>wisdom,</w:t>
      </w:r>
      <w:r w:rsidR="00495F56">
        <w:t xml:space="preserve"> </w:t>
      </w:r>
      <w:r w:rsidRPr="007C08C2">
        <w:t>offspring,</w:t>
      </w:r>
      <w:r w:rsidR="00495F56">
        <w:t xml:space="preserve"> </w:t>
      </w:r>
      <w:r w:rsidRPr="007C08C2">
        <w:t>and</w:t>
      </w:r>
      <w:r w:rsidR="00495F56">
        <w:t xml:space="preserve"> </w:t>
      </w:r>
      <w:r w:rsidRPr="007C08C2">
        <w:t>the</w:t>
      </w:r>
      <w:r w:rsidR="00495F56">
        <w:t xml:space="preserve"> </w:t>
      </w:r>
      <w:r w:rsidRPr="007C08C2">
        <w:t>like,</w:t>
      </w:r>
      <w:r w:rsidR="00945880">
        <w:rPr>
          <w:rStyle w:val="FootnoteReference"/>
        </w:rPr>
        <w:footnoteReference w:id="236"/>
      </w:r>
      <w:r w:rsidR="00495F56">
        <w:t xml:space="preserve"> </w:t>
      </w:r>
      <w:r w:rsidRPr="007C08C2">
        <w:t>are</w:t>
      </w:r>
      <w:r w:rsidR="00495F56">
        <w:t xml:space="preserve"> </w:t>
      </w:r>
      <w:r w:rsidRPr="007C08C2">
        <w:t>initiated</w:t>
      </w:r>
      <w:r w:rsidR="00495F56">
        <w:t xml:space="preserve"> </w:t>
      </w:r>
      <w:r w:rsidRPr="007C08C2">
        <w:t>up</w:t>
      </w:r>
      <w:r w:rsidR="00495F56">
        <w:t xml:space="preserve"> </w:t>
      </w:r>
      <w:r w:rsidRPr="007C08C2">
        <w:t>above</w:t>
      </w:r>
      <w:r w:rsidR="00495F56">
        <w:t xml:space="preserve"> </w:t>
      </w:r>
      <w:r w:rsidRPr="007C08C2">
        <w:t>in</w:t>
      </w:r>
      <w:r w:rsidR="00495F56">
        <w:t xml:space="preserve"> </w:t>
      </w:r>
      <w:r w:rsidRPr="007C08C2">
        <w:t>the</w:t>
      </w:r>
      <w:r w:rsidR="00495F56">
        <w:t xml:space="preserve"> </w:t>
      </w:r>
      <w:r w:rsidRPr="007C08C2">
        <w:t>celestial</w:t>
      </w:r>
      <w:r w:rsidR="00495F56">
        <w:t xml:space="preserve"> </w:t>
      </w:r>
      <w:r w:rsidRPr="007C08C2">
        <w:t>roots</w:t>
      </w:r>
      <w:r w:rsidR="00495F56">
        <w:t xml:space="preserve"> </w:t>
      </w:r>
      <w:r w:rsidRPr="007C08C2">
        <w:t>but</w:t>
      </w:r>
      <w:r w:rsidR="00495F56">
        <w:t xml:space="preserve"> </w:t>
      </w:r>
      <w:r w:rsidRPr="007C08C2">
        <w:t>then</w:t>
      </w:r>
      <w:r w:rsidR="00495F56">
        <w:t xml:space="preserve"> </w:t>
      </w:r>
      <w:r w:rsidRPr="007C08C2">
        <w:t>they’re</w:t>
      </w:r>
      <w:r w:rsidR="00495F56">
        <w:t xml:space="preserve"> </w:t>
      </w:r>
      <w:r w:rsidRPr="007C08C2">
        <w:t>transported</w:t>
      </w:r>
      <w:r w:rsidR="00495F56">
        <w:t xml:space="preserve"> </w:t>
      </w:r>
      <w:r w:rsidRPr="007C08C2">
        <w:t>downward</w:t>
      </w:r>
      <w:r w:rsidR="00495F56">
        <w:t xml:space="preserve"> </w:t>
      </w:r>
      <w:r w:rsidRPr="007C08C2">
        <w:t>by</w:t>
      </w:r>
      <w:r w:rsidR="00495F56">
        <w:t xml:space="preserve"> </w:t>
      </w:r>
      <w:r w:rsidRPr="007C08C2">
        <w:t>the</w:t>
      </w:r>
      <w:r w:rsidR="00495F56">
        <w:t xml:space="preserve"> </w:t>
      </w:r>
      <w:r w:rsidRPr="007C08C2">
        <w:t>stars</w:t>
      </w:r>
      <w:r w:rsidR="00495F56">
        <w:t xml:space="preserve"> </w:t>
      </w:r>
      <w:r w:rsidRPr="007C08C2">
        <w:t>to</w:t>
      </w:r>
      <w:r w:rsidR="00495F56">
        <w:t xml:space="preserve"> </w:t>
      </w:r>
      <w:r w:rsidRPr="007C08C2">
        <w:t>the</w:t>
      </w:r>
      <w:r w:rsidR="00495F56">
        <w:t xml:space="preserve"> </w:t>
      </w:r>
      <w:r w:rsidRPr="007C08C2">
        <w:t>branches</w:t>
      </w:r>
      <w:r w:rsidR="00495F56">
        <w:t xml:space="preserve"> </w:t>
      </w:r>
      <w:r w:rsidRPr="007C08C2">
        <w:t>in</w:t>
      </w:r>
      <w:r w:rsidR="00495F56">
        <w:t xml:space="preserve"> </w:t>
      </w:r>
      <w:r w:rsidRPr="007C08C2">
        <w:t>an</w:t>
      </w:r>
      <w:r w:rsidR="00495F56">
        <w:t xml:space="preserve"> </w:t>
      </w:r>
      <w:r w:rsidRPr="007C08C2">
        <w:t>appropriate</w:t>
      </w:r>
      <w:r w:rsidR="00495F56">
        <w:t xml:space="preserve"> </w:t>
      </w:r>
      <w:r w:rsidRPr="007C08C2">
        <w:t>form.</w:t>
      </w:r>
      <w:r w:rsidR="00945880">
        <w:rPr>
          <w:rStyle w:val="FootnoteReference"/>
        </w:rPr>
        <w:footnoteReference w:id="237"/>
      </w:r>
    </w:p>
    <w:p w14:paraId="4B959143" w14:textId="77777777" w:rsidR="007C08C2" w:rsidRPr="007C08C2" w:rsidRDefault="007C08C2" w:rsidP="007C08C2"/>
    <w:p w14:paraId="4D1CD359" w14:textId="68E5FAA1" w:rsidR="007C08C2" w:rsidRDefault="007C08C2" w:rsidP="00945880">
      <w:r w:rsidRPr="007C08C2">
        <w:t>That</w:t>
      </w:r>
      <w:r w:rsidR="00495F56">
        <w:t xml:space="preserve"> </w:t>
      </w:r>
      <w:r w:rsidRPr="007C08C2">
        <w:t>happens</w:t>
      </w:r>
      <w:r w:rsidR="00495F56">
        <w:t xml:space="preserve"> </w:t>
      </w:r>
      <w:r w:rsidRPr="007C08C2">
        <w:t>through</w:t>
      </w:r>
      <w:r w:rsidR="00495F56">
        <w:t xml:space="preserve"> </w:t>
      </w:r>
      <w:r w:rsidRPr="007C08C2">
        <w:t>certain</w:t>
      </w:r>
      <w:r w:rsidR="00495F56">
        <w:t xml:space="preserve"> </w:t>
      </w:r>
      <w:r w:rsidRPr="007C08C2">
        <w:t>sub-divisions</w:t>
      </w:r>
      <w:r w:rsidR="00495F56">
        <w:t xml:space="preserve"> </w:t>
      </w:r>
      <w:r w:rsidRPr="007C08C2">
        <w:t>and</w:t>
      </w:r>
      <w:r w:rsidR="00495F56">
        <w:t xml:space="preserve"> </w:t>
      </w:r>
      <w:r w:rsidRPr="007C08C2">
        <w:t>combinations</w:t>
      </w:r>
      <w:r w:rsidR="00495F56">
        <w:t xml:space="preserve"> </w:t>
      </w:r>
      <w:r w:rsidRPr="007C08C2">
        <w:t>within</w:t>
      </w:r>
      <w:r w:rsidR="00495F56">
        <w:t xml:space="preserve"> </w:t>
      </w:r>
      <w:r w:rsidRPr="007C08C2">
        <w:t>the</w:t>
      </w:r>
      <w:r w:rsidR="00495F56">
        <w:t xml:space="preserve"> </w:t>
      </w:r>
      <w:r w:rsidRPr="007C08C2">
        <w:t>star</w:t>
      </w:r>
      <w:r w:rsidR="00495F56">
        <w:t xml:space="preserve"> </w:t>
      </w:r>
      <w:r w:rsidRPr="007C08C2">
        <w:t>system,</w:t>
      </w:r>
      <w:r w:rsidR="00495F56">
        <w:t xml:space="preserve"> </w:t>
      </w:r>
      <w:r w:rsidRPr="007C08C2">
        <w:t>particular</w:t>
      </w:r>
      <w:r w:rsidR="00495F56">
        <w:t xml:space="preserve"> </w:t>
      </w:r>
      <w:r w:rsidRPr="007C08C2">
        <w:t>groupings</w:t>
      </w:r>
      <w:r w:rsidR="00495F56">
        <w:t xml:space="preserve"> </w:t>
      </w:r>
      <w:r w:rsidRPr="007C08C2">
        <w:t>of</w:t>
      </w:r>
      <w:r w:rsidR="00495F56">
        <w:t xml:space="preserve"> </w:t>
      </w:r>
      <w:r w:rsidRPr="007C08C2">
        <w:t>them,</w:t>
      </w:r>
      <w:r w:rsidR="00495F56">
        <w:t xml:space="preserve"> </w:t>
      </w:r>
      <w:r w:rsidRPr="007C08C2">
        <w:t>and</w:t>
      </w:r>
      <w:r w:rsidR="00495F56">
        <w:t xml:space="preserve"> </w:t>
      </w:r>
      <w:r w:rsidRPr="007C08C2">
        <w:t>the</w:t>
      </w:r>
      <w:r w:rsidR="00495F56">
        <w:t xml:space="preserve"> </w:t>
      </w:r>
      <w:r w:rsidRPr="007C08C2">
        <w:t>well-known</w:t>
      </w:r>
      <w:r w:rsidR="00495F56">
        <w:t xml:space="preserve"> </w:t>
      </w:r>
      <w:r w:rsidRPr="007C08C2">
        <w:t>orbits</w:t>
      </w:r>
      <w:r w:rsidR="00495F56">
        <w:t xml:space="preserve"> </w:t>
      </w:r>
      <w:r w:rsidRPr="007C08C2">
        <w:t>assigned</w:t>
      </w:r>
      <w:r w:rsidR="00495F56">
        <w:t xml:space="preserve"> </w:t>
      </w:r>
      <w:r w:rsidRPr="007C08C2">
        <w:t>to</w:t>
      </w:r>
      <w:r w:rsidR="00495F56">
        <w:t xml:space="preserve"> </w:t>
      </w:r>
      <w:r w:rsidRPr="007C08C2">
        <w:t>them.</w:t>
      </w:r>
      <w:r w:rsidR="00945880">
        <w:rPr>
          <w:rStyle w:val="FootnoteReference"/>
        </w:rPr>
        <w:footnoteReference w:id="238"/>
      </w:r>
    </w:p>
    <w:p w14:paraId="2EBECDB2" w14:textId="77777777" w:rsidR="00945880" w:rsidRPr="007C08C2" w:rsidRDefault="00945880" w:rsidP="00945880"/>
    <w:p w14:paraId="65E4CA6E" w14:textId="6BBB0F6A" w:rsidR="007C08C2" w:rsidRPr="007C08C2" w:rsidRDefault="007C08C2" w:rsidP="007C08C2">
      <w:r w:rsidRPr="007C08C2">
        <w:t>2.</w:t>
      </w:r>
      <w:r w:rsidR="00495F56">
        <w:t xml:space="preserve"> </w:t>
      </w:r>
      <w:r w:rsidRPr="007C08C2">
        <w:t>Everything</w:t>
      </w:r>
      <w:r w:rsidR="00495F56">
        <w:t xml:space="preserve"> </w:t>
      </w:r>
      <w:r w:rsidRPr="007C08C2">
        <w:t>that</w:t>
      </w:r>
      <w:r w:rsidR="00495F56">
        <w:t xml:space="preserve"> </w:t>
      </w:r>
      <w:r w:rsidRPr="007C08C2">
        <w:t>occurs</w:t>
      </w:r>
      <w:r w:rsidR="00495F56">
        <w:t xml:space="preserve"> </w:t>
      </w:r>
      <w:r w:rsidRPr="007C08C2">
        <w:t>to</w:t>
      </w:r>
      <w:r w:rsidR="00495F56">
        <w:t xml:space="preserve"> </w:t>
      </w:r>
      <w:r w:rsidRPr="007C08C2">
        <w:t>physical</w:t>
      </w:r>
      <w:r w:rsidR="00495F56">
        <w:t xml:space="preserve"> </w:t>
      </w:r>
      <w:r w:rsidRPr="007C08C2">
        <w:t>things</w:t>
      </w:r>
      <w:r w:rsidR="00495F56">
        <w:t xml:space="preserve"> </w:t>
      </w:r>
      <w:r w:rsidRPr="007C08C2">
        <w:t>is</w:t>
      </w:r>
      <w:r w:rsidR="00495F56">
        <w:t xml:space="preserve"> </w:t>
      </w:r>
      <w:r w:rsidRPr="007C08C2">
        <w:t>assigned</w:t>
      </w:r>
      <w:r w:rsidR="00495F56">
        <w:t xml:space="preserve"> </w:t>
      </w:r>
      <w:r w:rsidRPr="007C08C2">
        <w:t>to</w:t>
      </w:r>
      <w:r w:rsidR="00495F56">
        <w:t xml:space="preserve"> </w:t>
      </w:r>
      <w:r w:rsidRPr="007C08C2">
        <w:t>a</w:t>
      </w:r>
      <w:r w:rsidR="00495F56">
        <w:t xml:space="preserve"> </w:t>
      </w:r>
      <w:r w:rsidRPr="007C08C2">
        <w:t>particular</w:t>
      </w:r>
      <w:r w:rsidR="00495F56">
        <w:t xml:space="preserve"> </w:t>
      </w:r>
      <w:r w:rsidRPr="007C08C2">
        <w:t>star.</w:t>
      </w:r>
      <w:r w:rsidR="00495F56">
        <w:t xml:space="preserve"> </w:t>
      </w:r>
      <w:r w:rsidRPr="007C08C2">
        <w:t>Thus,</w:t>
      </w:r>
      <w:r w:rsidR="00495F56">
        <w:t xml:space="preserve"> </w:t>
      </w:r>
      <w:r w:rsidRPr="007C08C2">
        <w:t>all</w:t>
      </w:r>
      <w:r w:rsidR="00495F56">
        <w:t xml:space="preserve"> </w:t>
      </w:r>
      <w:r w:rsidRPr="007C08C2">
        <w:t>physical</w:t>
      </w:r>
      <w:r w:rsidR="00495F56">
        <w:t xml:space="preserve"> </w:t>
      </w:r>
      <w:r w:rsidRPr="007C08C2">
        <w:t>things</w:t>
      </w:r>
      <w:r w:rsidR="00495F56">
        <w:t xml:space="preserve"> </w:t>
      </w:r>
      <w:r w:rsidRPr="007C08C2">
        <w:t>were</w:t>
      </w:r>
      <w:r w:rsidR="00495F56">
        <w:t xml:space="preserve"> </w:t>
      </w:r>
      <w:r w:rsidRPr="007C08C2">
        <w:t>placed</w:t>
      </w:r>
      <w:r w:rsidR="00495F56">
        <w:t xml:space="preserve"> </w:t>
      </w:r>
      <w:r w:rsidRPr="007C08C2">
        <w:t>under</w:t>
      </w:r>
      <w:r w:rsidR="00495F56">
        <w:t xml:space="preserve"> </w:t>
      </w:r>
      <w:r w:rsidRPr="007C08C2">
        <w:t>their</w:t>
      </w:r>
      <w:r w:rsidR="00495F56">
        <w:t xml:space="preserve"> </w:t>
      </w:r>
      <w:r w:rsidRPr="007C08C2">
        <w:t>control.</w:t>
      </w:r>
    </w:p>
    <w:p w14:paraId="1536DAA5" w14:textId="77777777" w:rsidR="007C08C2" w:rsidRPr="007C08C2" w:rsidRDefault="007C08C2" w:rsidP="007C08C2"/>
    <w:p w14:paraId="746EA901" w14:textId="45E73CB3" w:rsidR="007C08C2" w:rsidRPr="007C08C2" w:rsidRDefault="007C08C2" w:rsidP="007C08C2">
      <w:r w:rsidRPr="007C08C2">
        <w:t>Thanks</w:t>
      </w:r>
      <w:r w:rsidR="00495F56">
        <w:t xml:space="preserve"> </w:t>
      </w:r>
      <w:r w:rsidRPr="007C08C2">
        <w:t>to</w:t>
      </w:r>
      <w:r w:rsidR="00495F56">
        <w:t xml:space="preserve"> </w:t>
      </w:r>
      <w:r w:rsidRPr="007C08C2">
        <w:t>their</w:t>
      </w:r>
      <w:r w:rsidR="00495F56">
        <w:t xml:space="preserve"> </w:t>
      </w:r>
      <w:r w:rsidRPr="007C08C2">
        <w:t>arrangements,</w:t>
      </w:r>
      <w:r w:rsidR="00495F56">
        <w:t xml:space="preserve"> </w:t>
      </w:r>
      <w:r w:rsidRPr="007C08C2">
        <w:t>all</w:t>
      </w:r>
      <w:r w:rsidR="00495F56">
        <w:t xml:space="preserve"> </w:t>
      </w:r>
      <w:r w:rsidRPr="007C08C2">
        <w:t>things</w:t>
      </w:r>
      <w:r w:rsidR="00495F56">
        <w:t xml:space="preserve"> </w:t>
      </w:r>
      <w:r w:rsidRPr="007C08C2">
        <w:t>come</w:t>
      </w:r>
      <w:r w:rsidR="00495F56">
        <w:t xml:space="preserve"> </w:t>
      </w:r>
      <w:r w:rsidRPr="007C08C2">
        <w:t>about</w:t>
      </w:r>
      <w:r w:rsidR="00495F56">
        <w:t xml:space="preserve"> </w:t>
      </w:r>
      <w:r w:rsidRPr="007C08C2">
        <w:t>as</w:t>
      </w:r>
      <w:r w:rsidR="00495F56">
        <w:t xml:space="preserve"> </w:t>
      </w:r>
      <w:r w:rsidRPr="007C08C2">
        <w:t>a</w:t>
      </w:r>
      <w:r w:rsidR="00495F56">
        <w:t xml:space="preserve"> </w:t>
      </w:r>
      <w:r w:rsidRPr="007C08C2">
        <w:t>result</w:t>
      </w:r>
      <w:r w:rsidR="00495F56">
        <w:t xml:space="preserve"> </w:t>
      </w:r>
      <w:r w:rsidRPr="007C08C2">
        <w:t>of</w:t>
      </w:r>
      <w:r w:rsidR="00495F56">
        <w:t xml:space="preserve"> </w:t>
      </w:r>
      <w:r w:rsidRPr="007C08C2">
        <w:t>the</w:t>
      </w:r>
      <w:r w:rsidR="00495F56">
        <w:t xml:space="preserve"> </w:t>
      </w:r>
      <w:r w:rsidRPr="007C08C2">
        <w:t>emanation</w:t>
      </w:r>
      <w:r w:rsidR="00495F56">
        <w:t xml:space="preserve"> </w:t>
      </w:r>
      <w:r w:rsidRPr="007C08C2">
        <w:t>from</w:t>
      </w:r>
      <w:r w:rsidR="00495F56">
        <w:t xml:space="preserve"> </w:t>
      </w:r>
      <w:r w:rsidRPr="007C08C2">
        <w:t>the</w:t>
      </w:r>
      <w:r w:rsidR="00495F56">
        <w:t xml:space="preserve"> </w:t>
      </w:r>
      <w:r w:rsidRPr="007C08C2">
        <w:t>star</w:t>
      </w:r>
      <w:r w:rsidR="00495F56">
        <w:t xml:space="preserve"> </w:t>
      </w:r>
      <w:r w:rsidRPr="007C08C2">
        <w:t>system</w:t>
      </w:r>
      <w:r w:rsidR="00495F56">
        <w:t xml:space="preserve"> </w:t>
      </w:r>
      <w:r w:rsidRPr="007C08C2">
        <w:t>through</w:t>
      </w:r>
      <w:r w:rsidR="00495F56">
        <w:t xml:space="preserve"> </w:t>
      </w:r>
      <w:r w:rsidRPr="007C08C2">
        <w:t>its</w:t>
      </w:r>
      <w:r w:rsidR="00495F56">
        <w:t xml:space="preserve"> </w:t>
      </w:r>
      <w:r w:rsidRPr="007C08C2">
        <w:t>connection</w:t>
      </w:r>
      <w:r w:rsidR="00495F56">
        <w:t xml:space="preserve"> </w:t>
      </w:r>
      <w:r w:rsidRPr="007C08C2">
        <w:t>to</w:t>
      </w:r>
      <w:r w:rsidR="00495F56">
        <w:t xml:space="preserve"> </w:t>
      </w:r>
      <w:r w:rsidRPr="007C08C2">
        <w:t>every</w:t>
      </w:r>
      <w:r w:rsidR="00495F56">
        <w:t xml:space="preserve"> </w:t>
      </w:r>
      <w:r w:rsidRPr="007C08C2">
        <w:t>individual.</w:t>
      </w:r>
      <w:r w:rsidR="00945880">
        <w:rPr>
          <w:rStyle w:val="FootnoteReference"/>
        </w:rPr>
        <w:footnoteReference w:id="239"/>
      </w:r>
    </w:p>
    <w:p w14:paraId="54568CFD" w14:textId="4AA9D050" w:rsidR="007C08C2" w:rsidRDefault="007C08C2" w:rsidP="007C08C2"/>
    <w:p w14:paraId="6FA96F71" w14:textId="6959C04D" w:rsidR="00945880" w:rsidRPr="007C08C2" w:rsidRDefault="00945880" w:rsidP="00945880">
      <w:pPr>
        <w:jc w:val="center"/>
      </w:pPr>
      <w:r>
        <w:t>End of the Ramchal</w:t>
      </w:r>
    </w:p>
    <w:p w14:paraId="2B2C4F5B" w14:textId="77777777" w:rsidR="007C08C2" w:rsidRPr="007C08C2" w:rsidRDefault="007C08C2" w:rsidP="007C08C2"/>
    <w:p w14:paraId="6BB6460A" w14:textId="77777777" w:rsidR="00945880" w:rsidRDefault="00945880" w:rsidP="007C08C2"/>
    <w:p w14:paraId="7091E615" w14:textId="00BB71A6" w:rsidR="00DC5F77" w:rsidRDefault="00DC5F77" w:rsidP="00E05B1A">
      <w:pPr>
        <w:pStyle w:val="Heading1"/>
      </w:pPr>
      <w:bookmarkStart w:id="34" w:name="_Toc121697059"/>
      <w:r>
        <w:t>Songs</w:t>
      </w:r>
      <w:bookmarkEnd w:id="34"/>
    </w:p>
    <w:p w14:paraId="52724B22" w14:textId="05B942E1" w:rsidR="00DC5F77" w:rsidRDefault="00DC5F77" w:rsidP="007C08C2"/>
    <w:p w14:paraId="0DA7B42D" w14:textId="77777777" w:rsidR="00DC5F77" w:rsidRDefault="00DC5F77" w:rsidP="00DC5F77">
      <w:r>
        <w:rPr>
          <w:rtl/>
          <w:lang w:bidi="he-IL"/>
        </w:rPr>
        <w:t>דרך כוכב מיעקב אל תירא עבדי יעקב</w:t>
      </w:r>
    </w:p>
    <w:p w14:paraId="75B7D226" w14:textId="77777777" w:rsidR="00DC5F77" w:rsidRDefault="00DC5F77" w:rsidP="00DC5F77"/>
    <w:p w14:paraId="2805F7AA" w14:textId="77777777" w:rsidR="00DC5F77" w:rsidRDefault="00DC5F77" w:rsidP="00DC5F77">
      <w:r>
        <w:t>''A star will emerge from Yaakov   Fear not, My servant Yaakov''</w:t>
      </w:r>
    </w:p>
    <w:p w14:paraId="07FAF1FA" w14:textId="77777777" w:rsidR="00DC5F77" w:rsidRDefault="00DC5F77" w:rsidP="00DC5F77"/>
    <w:p w14:paraId="4121C6A8" w14:textId="77777777" w:rsidR="00DC5F77" w:rsidRDefault="00DC5F77" w:rsidP="00DC5F77"/>
    <w:p w14:paraId="47CEF5C5" w14:textId="77777777" w:rsidR="00DC5F77" w:rsidRDefault="00DC5F77" w:rsidP="00DC5F77">
      <w:r>
        <w:t>God said to Yaakov / Fear not, My servant Yaakov</w:t>
      </w:r>
    </w:p>
    <w:p w14:paraId="69B75F21" w14:textId="77777777" w:rsidR="00DC5F77" w:rsidRDefault="00DC5F77" w:rsidP="00DC5F77">
      <w:r>
        <w:t>God chose Yaakov / Fear not, My servant Yaakov</w:t>
      </w:r>
    </w:p>
    <w:p w14:paraId="3AC969A7" w14:textId="77777777" w:rsidR="00DC5F77" w:rsidRPr="00DC5F77" w:rsidRDefault="00DC5F77" w:rsidP="00DC5F77">
      <w:pPr>
        <w:rPr>
          <w:b/>
          <w:bCs/>
        </w:rPr>
      </w:pPr>
      <w:r w:rsidRPr="00DC5F77">
        <w:rPr>
          <w:b/>
          <w:bCs/>
        </w:rPr>
        <w:t>A star will emerge from Yaakov / Fear not, My servant Yaakov</w:t>
      </w:r>
    </w:p>
    <w:p w14:paraId="5BE6FE63" w14:textId="77777777" w:rsidR="00DC5F77" w:rsidRDefault="00DC5F77" w:rsidP="00DC5F77">
      <w:r>
        <w:t>In Days to come Yaakov will strike roots / Fear not, My servant Yaakov</w:t>
      </w:r>
    </w:p>
    <w:p w14:paraId="47BA0A2F" w14:textId="77777777" w:rsidR="00DC5F77" w:rsidRDefault="00DC5F77" w:rsidP="00DC5F77">
      <w:r>
        <w:t>A ruler will arise from Yaakov / Fear not, My servant Yaakov</w:t>
      </w:r>
    </w:p>
    <w:p w14:paraId="47258E55" w14:textId="77777777" w:rsidR="00DC5F77" w:rsidRDefault="00DC5F77" w:rsidP="00DC5F77">
      <w:r>
        <w:t>Remember these things for Yaakov / Fear not, My servant Yaakov</w:t>
      </w:r>
    </w:p>
    <w:p w14:paraId="06D223E1" w14:textId="77777777" w:rsidR="00DC5F77" w:rsidRDefault="00DC5F77" w:rsidP="00DC5F77">
      <w:r>
        <w:t>Delight will come with the salvations of Yaakov / Fear not, My servant Yaakov</w:t>
      </w:r>
    </w:p>
    <w:p w14:paraId="46B72FC7" w14:textId="77777777" w:rsidR="00DC5F77" w:rsidRDefault="00DC5F77" w:rsidP="00DC5F77">
      <w:r>
        <w:t>Your tents are good Yaakov / Fear not, My servant Yaakov</w:t>
      </w:r>
    </w:p>
    <w:p w14:paraId="7CB0B23E" w14:textId="77777777" w:rsidR="00DC5F77" w:rsidRDefault="00DC5F77" w:rsidP="00DC5F77">
      <w:r>
        <w:t>They shall teach your ordinances to Yaakov / Fear not, My servant Yaakov</w:t>
      </w:r>
    </w:p>
    <w:p w14:paraId="21B2E345" w14:textId="77777777" w:rsidR="00DC5F77" w:rsidRDefault="00DC5F77" w:rsidP="00DC5F77">
      <w:r>
        <w:t>For there is no sorcery in Yaakov / Fear not, My servant Yaakov</w:t>
      </w:r>
    </w:p>
    <w:p w14:paraId="66C59386" w14:textId="77777777" w:rsidR="00DC5F77" w:rsidRDefault="00DC5F77" w:rsidP="00DC5F77">
      <w:r>
        <w:t>He perceives no wrong in Yaakov / Fear not, My servant Yaakov</w:t>
      </w:r>
    </w:p>
    <w:p w14:paraId="44B96421" w14:textId="77777777" w:rsidR="00DC5F77" w:rsidRDefault="00DC5F77" w:rsidP="00DC5F77">
      <w:r>
        <w:t>Who can count the dust of Yaakov / Fear not, My servant Yaakov</w:t>
      </w:r>
    </w:p>
    <w:p w14:paraId="174327C6" w14:textId="77777777" w:rsidR="00DC5F77" w:rsidRDefault="00DC5F77" w:rsidP="00DC5F77">
      <w:r>
        <w:t>God made a vow to Yaakov / Fear not, My servant Yaakov</w:t>
      </w:r>
    </w:p>
    <w:p w14:paraId="06598BFC" w14:textId="77777777" w:rsidR="00DC5F77" w:rsidRDefault="00DC5F77" w:rsidP="00DC5F77">
      <w:r>
        <w:t>Please forgive the transgression of Yaakov / Fear not, My servant Yaakov</w:t>
      </w:r>
    </w:p>
    <w:p w14:paraId="345BE6BD" w14:textId="77777777" w:rsidR="00DC5F77" w:rsidRDefault="00DC5F77" w:rsidP="00DC5F77">
      <w:r>
        <w:t>Bring back Yaakov from captivity now / Fear not, My servant Yaakov</w:t>
      </w:r>
    </w:p>
    <w:p w14:paraId="44AFB03C" w14:textId="77777777" w:rsidR="00DC5F77" w:rsidRDefault="00DC5F77" w:rsidP="00DC5F77">
      <w:r>
        <w:t>God has redeemed Yaakov / Fear not, My servant Yaakov</w:t>
      </w:r>
    </w:p>
    <w:p w14:paraId="2308C3E4" w14:textId="77777777" w:rsidR="00DC5F77" w:rsidRDefault="00DC5F77" w:rsidP="00DC5F77">
      <w:r>
        <w:t>Command salvation for Yaakov / Fear not, My servant Yaakov</w:t>
      </w:r>
    </w:p>
    <w:p w14:paraId="224FD05B" w14:textId="77777777" w:rsidR="00DC5F77" w:rsidRDefault="00DC5F77" w:rsidP="00DC5F77">
      <w:r>
        <w:t>The voice is the voice of Yaakov / Fear not, My servant Yaakov</w:t>
      </w:r>
    </w:p>
    <w:p w14:paraId="6AF8F452" w14:textId="77777777" w:rsidR="00DC5F77" w:rsidRDefault="00DC5F77" w:rsidP="00DC5F77">
      <w:r>
        <w:t>Sing and be joyous for Yaakov / Fear not, My servant Yaakov</w:t>
      </w:r>
    </w:p>
    <w:p w14:paraId="6BC1CFA5" w14:textId="77777777" w:rsidR="00DC5F77" w:rsidRDefault="00DC5F77" w:rsidP="00DC5F77">
      <w:r>
        <w:t>God has brought back Yaakov from captivity / Fear not, My servant Yaakov</w:t>
      </w:r>
    </w:p>
    <w:p w14:paraId="2F4757F4" w14:textId="72E849AD" w:rsidR="00DC5F77" w:rsidRDefault="00DC5F77" w:rsidP="00DC5F77">
      <w:r>
        <w:t>Grant truth to Yaakov / Fear not, My servant Yaakov</w:t>
      </w:r>
    </w:p>
    <w:p w14:paraId="545F62C4" w14:textId="6A5CC8DA" w:rsidR="004C3F44" w:rsidRDefault="004C3F44" w:rsidP="00DC5F77"/>
    <w:p w14:paraId="6B3C67B6" w14:textId="77777777" w:rsidR="004C3F44" w:rsidRPr="004C3F44" w:rsidRDefault="004C3F44" w:rsidP="004C3F44"/>
    <w:p w14:paraId="0763B452" w14:textId="7C5A043C" w:rsidR="004C3F44" w:rsidRPr="004C3F44" w:rsidRDefault="004C3F44" w:rsidP="00166CCE">
      <w:pPr>
        <w:pStyle w:val="Heading1"/>
        <w:keepLines/>
      </w:pPr>
      <w:bookmarkStart w:id="35" w:name="_Toc121697060"/>
      <w:r w:rsidRPr="004C3F44">
        <w:t>When will see this star?</w:t>
      </w:r>
      <w:bookmarkEnd w:id="35"/>
    </w:p>
    <w:p w14:paraId="2464573E" w14:textId="2A933CC6" w:rsidR="004C3F44" w:rsidRDefault="004C3F44" w:rsidP="00166CCE">
      <w:pPr>
        <w:keepNext/>
        <w:keepLines/>
      </w:pPr>
    </w:p>
    <w:p w14:paraId="0FFE4CBF" w14:textId="77777777" w:rsidR="0098214B" w:rsidRPr="0098214B" w:rsidRDefault="0098214B" w:rsidP="0098214B">
      <w:r w:rsidRPr="0098214B">
        <w:t>Rabbi Isser Weisberg suggests that the ‘abomination’ spoken in Daniel was the Dome of the rock.</w:t>
      </w:r>
    </w:p>
    <w:p w14:paraId="29669822" w14:textId="77777777" w:rsidR="0098214B" w:rsidRDefault="0098214B" w:rsidP="00DC5F77"/>
    <w:p w14:paraId="27966D04" w14:textId="6FDC7ED4" w:rsidR="004C3F44" w:rsidRDefault="004C3F44" w:rsidP="004C3F44">
      <w:r w:rsidRPr="004C3F44">
        <w:t>The Dome of the Rock was built between</w:t>
      </w:r>
      <w:r w:rsidRPr="004C3F44">
        <w:rPr>
          <w:b/>
          <w:bCs/>
        </w:rPr>
        <w:t xml:space="preserve"> AD 685 and 691 </w:t>
      </w:r>
      <w:r w:rsidRPr="004C3F44">
        <w:t xml:space="preserve">by the caliph 'Abd al-Malik ibn Marwan, not as a mosque for public worship but rather as a </w:t>
      </w:r>
      <w:proofErr w:type="spellStart"/>
      <w:r w:rsidRPr="004C3F44">
        <w:t>mashhad</w:t>
      </w:r>
      <w:proofErr w:type="spellEnd"/>
      <w:r w:rsidRPr="004C3F44">
        <w:t>, a shrine for pilgrims.</w:t>
      </w:r>
    </w:p>
    <w:p w14:paraId="78FA79AE" w14:textId="3C1B135A" w:rsidR="004C3F44" w:rsidRDefault="004C3F44" w:rsidP="004C3F44"/>
    <w:p w14:paraId="75C2495F" w14:textId="1D1C0D50" w:rsidR="004C3F44" w:rsidRPr="00E77D27" w:rsidRDefault="004C3F44" w:rsidP="00E77D27">
      <w:pPr>
        <w:ind w:left="288" w:right="288"/>
        <w:rPr>
          <w:i/>
          <w:iCs/>
        </w:rPr>
      </w:pPr>
      <w:r w:rsidRPr="00E77D27">
        <w:rPr>
          <w:b/>
          <w:bCs/>
          <w:i/>
          <w:iCs/>
        </w:rPr>
        <w:t>Daniel 12:</w:t>
      </w:r>
      <w:r w:rsidRPr="00E77D27">
        <w:rPr>
          <w:rFonts w:hint="cs"/>
          <w:b/>
          <w:bCs/>
          <w:i/>
          <w:iCs/>
        </w:rPr>
        <w:t>11</w:t>
      </w:r>
      <w:r w:rsidRPr="00E77D27">
        <w:rPr>
          <w:b/>
          <w:bCs/>
          <w:i/>
          <w:iCs/>
        </w:rPr>
        <w:t>-12</w:t>
      </w:r>
      <w:r w:rsidRPr="00E77D27">
        <w:rPr>
          <w:rFonts w:hint="cs"/>
          <w:i/>
          <w:iCs/>
        </w:rPr>
        <w:t> And from the time that the continual burnt-offering shall be taken away, and the detestable thing that causes appalment set up, there shall be a thousand two hundred and ninety days.</w:t>
      </w:r>
      <w:r w:rsidRPr="00E77D27">
        <w:rPr>
          <w:i/>
          <w:iCs/>
        </w:rPr>
        <w:t xml:space="preserve"> </w:t>
      </w:r>
      <w:r w:rsidRPr="00E77D27">
        <w:rPr>
          <w:rFonts w:hint="cs"/>
          <w:b/>
          <w:bCs/>
          <w:i/>
          <w:iCs/>
        </w:rPr>
        <w:t>12</w:t>
      </w:r>
      <w:r w:rsidRPr="00E77D27">
        <w:rPr>
          <w:rFonts w:hint="cs"/>
          <w:i/>
          <w:iCs/>
        </w:rPr>
        <w:t xml:space="preserve"> Happy is he that </w:t>
      </w:r>
      <w:proofErr w:type="spellStart"/>
      <w:r w:rsidRPr="00E77D27">
        <w:rPr>
          <w:rFonts w:hint="cs"/>
          <w:i/>
          <w:iCs/>
        </w:rPr>
        <w:t>waiteth</w:t>
      </w:r>
      <w:proofErr w:type="spellEnd"/>
      <w:r w:rsidRPr="00E77D27">
        <w:rPr>
          <w:rFonts w:hint="cs"/>
          <w:i/>
          <w:iCs/>
        </w:rPr>
        <w:t>, and cometh to the thousand three hundred and five and thirty days.</w:t>
      </w:r>
    </w:p>
    <w:p w14:paraId="36831A4E" w14:textId="7BF4417A" w:rsidR="00E77D27" w:rsidRDefault="00E77D27" w:rsidP="004C3F44"/>
    <w:p w14:paraId="6480CCF2" w14:textId="0B9B5B83" w:rsidR="0098214B" w:rsidRDefault="0098214B" w:rsidP="004C3F44">
      <w:r>
        <w:t xml:space="preserve">Following Rabbi Weisberg’s study, we should see the Mashiach in the </w:t>
      </w:r>
      <w:proofErr w:type="spellStart"/>
      <w:r>
        <w:t>windaw</w:t>
      </w:r>
      <w:proofErr w:type="spellEnd"/>
      <w:r>
        <w:t xml:space="preserve"> between 1981 and 2027:</w:t>
      </w:r>
    </w:p>
    <w:p w14:paraId="7B41E4D1" w14:textId="77777777" w:rsidR="0098214B" w:rsidRDefault="0098214B" w:rsidP="004C3F44"/>
    <w:p w14:paraId="756982D1" w14:textId="327D03F2" w:rsidR="004C3F44" w:rsidRDefault="00E77D27" w:rsidP="004C3F44">
      <w:r>
        <w:t>1290 years + 691 AD = 198</w:t>
      </w:r>
      <w:r w:rsidR="0098214B">
        <w:t>2</w:t>
      </w:r>
      <w:r w:rsidR="00534665">
        <w:t>AD = 5742AM</w:t>
      </w:r>
    </w:p>
    <w:p w14:paraId="5866E590" w14:textId="7E819E19" w:rsidR="00E77D27" w:rsidRDefault="00E77D27" w:rsidP="004C3F44"/>
    <w:p w14:paraId="4D9B2EA6" w14:textId="7058E033" w:rsidR="00E77D27" w:rsidRDefault="00E77D27" w:rsidP="004C3F44">
      <w:r>
        <w:t>1335 years + 691 AD = 202</w:t>
      </w:r>
      <w:r w:rsidR="0098214B">
        <w:t>7</w:t>
      </w:r>
      <w:r w:rsidR="00534665">
        <w:t xml:space="preserve"> = </w:t>
      </w:r>
      <w:r w:rsidR="00534665" w:rsidRPr="00534665">
        <w:t>5787</w:t>
      </w:r>
      <w:r w:rsidR="00534665">
        <w:t>AM</w:t>
      </w:r>
    </w:p>
    <w:p w14:paraId="72DB6686" w14:textId="65F91C36" w:rsidR="00993E82" w:rsidRDefault="00993E82" w:rsidP="004C3F44"/>
    <w:p w14:paraId="20BC356F" w14:textId="6F5AB9CA" w:rsidR="00993E82" w:rsidRDefault="00993E82" w:rsidP="004C3F44"/>
    <w:p w14:paraId="06966BC1" w14:textId="5456A30B" w:rsidR="00993E82" w:rsidRDefault="00993E82" w:rsidP="00993E82">
      <w:pPr>
        <w:jc w:val="center"/>
      </w:pPr>
      <w:r>
        <w:t>* * *</w:t>
      </w:r>
    </w:p>
    <w:p w14:paraId="1AB9B723" w14:textId="61B380E5" w:rsidR="00993E82" w:rsidRDefault="00993E82" w:rsidP="004C3F44"/>
    <w:p w14:paraId="38B5BA2B" w14:textId="5FB9EBFC" w:rsidR="00993E82" w:rsidRPr="00993E82" w:rsidRDefault="00993E82" w:rsidP="00993E82">
      <w:r w:rsidRPr="00993E82">
        <w:t xml:space="preserve">Rabbi Pinchas Winston has written the following about when Techiyat </w:t>
      </w:r>
      <w:proofErr w:type="spellStart"/>
      <w:r w:rsidRPr="00993E82">
        <w:t>HaMaitim</w:t>
      </w:r>
      <w:proofErr w:type="spellEnd"/>
      <w:r w:rsidRPr="00993E82">
        <w:t xml:space="preserve"> will occur</w:t>
      </w:r>
      <w:r w:rsidR="00DA51E9">
        <w:t>, based on the Zohar</w:t>
      </w:r>
      <w:r w:rsidRPr="00993E82">
        <w:t>:</w:t>
      </w:r>
    </w:p>
    <w:p w14:paraId="2EB3C496" w14:textId="77777777" w:rsidR="00993E82" w:rsidRPr="00993E82" w:rsidRDefault="00993E82" w:rsidP="00993E82">
      <w:r w:rsidRPr="00993E82">
        <w:t> </w:t>
      </w:r>
    </w:p>
    <w:p w14:paraId="4189747A" w14:textId="0F1F4583" w:rsidR="00993E82" w:rsidRPr="00993E82" w:rsidRDefault="00993E82" w:rsidP="00993E82">
      <w:r w:rsidRPr="00993E82">
        <w:rPr>
          <w:i/>
          <w:iCs/>
        </w:rPr>
        <w:t>“The Zohar (Midrash </w:t>
      </w:r>
      <w:proofErr w:type="spellStart"/>
      <w:r w:rsidRPr="00993E82">
        <w:rPr>
          <w:i/>
          <w:iCs/>
        </w:rPr>
        <w:t>Ne’elam</w:t>
      </w:r>
      <w:proofErr w:type="spellEnd"/>
      <w:r w:rsidRPr="00993E82">
        <w:rPr>
          <w:i/>
          <w:iCs/>
        </w:rPr>
        <w:t xml:space="preserve"> - Toldot 140a), says that Techiyat </w:t>
      </w:r>
      <w:proofErr w:type="spellStart"/>
      <w:r w:rsidRPr="00993E82">
        <w:rPr>
          <w:i/>
          <w:iCs/>
        </w:rPr>
        <w:t>HaMaitim</w:t>
      </w:r>
      <w:proofErr w:type="spellEnd"/>
      <w:r w:rsidRPr="00993E82">
        <w:rPr>
          <w:i/>
          <w:iCs/>
        </w:rPr>
        <w:t xml:space="preserve">, “Resurrection of the Dead,” will begin no later </w:t>
      </w:r>
      <w:proofErr w:type="spellStart"/>
      <w:r w:rsidRPr="00993E82">
        <w:rPr>
          <w:i/>
          <w:iCs/>
        </w:rPr>
        <w:t>that</w:t>
      </w:r>
      <w:proofErr w:type="spellEnd"/>
      <w:r w:rsidRPr="00993E82">
        <w:rPr>
          <w:i/>
          <w:iCs/>
        </w:rPr>
        <w:t xml:space="preserve"> 210 years before the year 6000 from creation -- i.e. 5790, corresponding to 2030 CE. Though other predictions have already passed, Kabbalists seem to accept this date as the final and real one. (see “Leshem </w:t>
      </w:r>
      <w:proofErr w:type="spellStart"/>
      <w:r w:rsidRPr="00993E82">
        <w:rPr>
          <w:i/>
          <w:iCs/>
        </w:rPr>
        <w:t>Shevo</w:t>
      </w:r>
      <w:proofErr w:type="spellEnd"/>
      <w:r w:rsidRPr="00993E82">
        <w:rPr>
          <w:i/>
          <w:iCs/>
        </w:rPr>
        <w:t xml:space="preserve"> </w:t>
      </w:r>
      <w:proofErr w:type="spellStart"/>
      <w:r w:rsidRPr="00993E82">
        <w:rPr>
          <w:i/>
          <w:iCs/>
        </w:rPr>
        <w:t>v’Achlamah</w:t>
      </w:r>
      <w:proofErr w:type="spellEnd"/>
      <w:r w:rsidRPr="00993E82">
        <w:rPr>
          <w:i/>
          <w:iCs/>
        </w:rPr>
        <w:t xml:space="preserve">” - </w:t>
      </w:r>
      <w:proofErr w:type="spellStart"/>
      <w:r w:rsidRPr="00993E82">
        <w:rPr>
          <w:i/>
          <w:iCs/>
        </w:rPr>
        <w:t>Drushei</w:t>
      </w:r>
      <w:proofErr w:type="spellEnd"/>
      <w:r w:rsidRPr="00993E82">
        <w:rPr>
          <w:i/>
          <w:iCs/>
        </w:rPr>
        <w:t xml:space="preserve"> Olam </w:t>
      </w:r>
      <w:proofErr w:type="spellStart"/>
      <w:r w:rsidRPr="00993E82">
        <w:rPr>
          <w:i/>
          <w:iCs/>
        </w:rPr>
        <w:t>HaTohu</w:t>
      </w:r>
      <w:proofErr w:type="spellEnd"/>
      <w:r w:rsidRPr="00993E82">
        <w:rPr>
          <w:i/>
          <w:iCs/>
        </w:rPr>
        <w:t xml:space="preserve">, Part 2, </w:t>
      </w:r>
      <w:proofErr w:type="spellStart"/>
      <w:r w:rsidRPr="00993E82">
        <w:rPr>
          <w:i/>
          <w:iCs/>
        </w:rPr>
        <w:t>Drush</w:t>
      </w:r>
      <w:proofErr w:type="spellEnd"/>
      <w:r w:rsidRPr="00993E82">
        <w:rPr>
          <w:i/>
          <w:iCs/>
        </w:rPr>
        <w:t xml:space="preserve"> 4, Section 12:9)”</w:t>
      </w:r>
    </w:p>
    <w:p w14:paraId="514638D2" w14:textId="77777777" w:rsidR="00993E82" w:rsidRPr="00993E82" w:rsidRDefault="00993E82" w:rsidP="00993E82">
      <w:r w:rsidRPr="00993E82">
        <w:t> </w:t>
      </w:r>
    </w:p>
    <w:p w14:paraId="0DFEBB97" w14:textId="7AFD6891" w:rsidR="00993E82" w:rsidRPr="00993E82" w:rsidRDefault="00993E82" w:rsidP="00993E82">
      <w:r w:rsidRPr="00993E82">
        <w:rPr>
          <w:i/>
          <w:iCs/>
        </w:rPr>
        <w:t>“The Zohar (Midrash </w:t>
      </w:r>
      <w:proofErr w:type="spellStart"/>
      <w:r w:rsidRPr="00993E82">
        <w:rPr>
          <w:i/>
          <w:iCs/>
        </w:rPr>
        <w:t>Ne’elam</w:t>
      </w:r>
      <w:proofErr w:type="spellEnd"/>
      <w:r w:rsidRPr="00993E82">
        <w:rPr>
          <w:i/>
          <w:iCs/>
        </w:rPr>
        <w:t xml:space="preserve"> - Toldot 139b) also states that this period will begin after forty years of Kibbutz Galiyot - the “Ingathering of the Exiles” from the Diaspora to the Land of Israel. Thus, according to this calculation, Kibbutz Galiyot began in the year 5750 -- corresponding to 1990, just about the time the Soviet Union “mysteriously” collapsed and allowed one million Jews to finally emigrate after decades of trying.”</w:t>
      </w:r>
    </w:p>
    <w:p w14:paraId="006F4788" w14:textId="77777777" w:rsidR="00993E82" w:rsidRPr="00993E82" w:rsidRDefault="00993E82" w:rsidP="00993E82">
      <w:r w:rsidRPr="00993E82">
        <w:t> </w:t>
      </w:r>
    </w:p>
    <w:p w14:paraId="4817DE4F" w14:textId="13FD66A2" w:rsidR="00993E82" w:rsidRPr="00993E82" w:rsidRDefault="00993E82" w:rsidP="00993E82">
      <w:r w:rsidRPr="00993E82">
        <w:rPr>
          <w:i/>
          <w:iCs/>
        </w:rPr>
        <w:t xml:space="preserve">“Kabbalists say that the Messianic Era must occur in advance of Techiyat </w:t>
      </w:r>
      <w:proofErr w:type="spellStart"/>
      <w:r w:rsidRPr="00993E82">
        <w:rPr>
          <w:i/>
          <w:iCs/>
        </w:rPr>
        <w:t>HaMaitim</w:t>
      </w:r>
      <w:proofErr w:type="spellEnd"/>
      <w:r w:rsidRPr="00993E82">
        <w:rPr>
          <w:i/>
          <w:iCs/>
        </w:rPr>
        <w:t xml:space="preserve">, specifically </w:t>
      </w:r>
      <w:r w:rsidRPr="00993E82">
        <w:rPr>
          <w:i/>
          <w:iCs/>
        </w:rPr>
        <w:t xml:space="preserve">sometime within the forty years of Kibbutz Galiyot. As of this writing, that would mean Mashiach must come and prepare mankind for Resurrection of the Dead, and all Jews must return to Israel -- over the next 28 years. (see Leshem - </w:t>
      </w:r>
      <w:proofErr w:type="spellStart"/>
      <w:r w:rsidRPr="00993E82">
        <w:rPr>
          <w:i/>
          <w:iCs/>
        </w:rPr>
        <w:t>Drushei</w:t>
      </w:r>
      <w:proofErr w:type="spellEnd"/>
      <w:r w:rsidRPr="00993E82">
        <w:rPr>
          <w:i/>
          <w:iCs/>
        </w:rPr>
        <w:t xml:space="preserve"> Olam </w:t>
      </w:r>
      <w:proofErr w:type="spellStart"/>
      <w:r w:rsidRPr="00993E82">
        <w:rPr>
          <w:i/>
          <w:iCs/>
        </w:rPr>
        <w:t>HaTohu</w:t>
      </w:r>
      <w:proofErr w:type="spellEnd"/>
      <w:r w:rsidRPr="00993E82">
        <w:rPr>
          <w:i/>
          <w:iCs/>
        </w:rPr>
        <w:t xml:space="preserve">, Part 2, </w:t>
      </w:r>
      <w:proofErr w:type="spellStart"/>
      <w:r w:rsidRPr="00993E82">
        <w:rPr>
          <w:i/>
          <w:iCs/>
        </w:rPr>
        <w:t>Drush</w:t>
      </w:r>
      <w:proofErr w:type="spellEnd"/>
      <w:r w:rsidRPr="00993E82">
        <w:rPr>
          <w:i/>
          <w:iCs/>
        </w:rPr>
        <w:t xml:space="preserve"> 4, Section 12:10)”</w:t>
      </w:r>
    </w:p>
    <w:p w14:paraId="56B8557D" w14:textId="77777777" w:rsidR="00993E82" w:rsidRPr="00993E82" w:rsidRDefault="00993E82" w:rsidP="00993E82">
      <w:r w:rsidRPr="00993E82">
        <w:rPr>
          <w:i/>
          <w:iCs/>
        </w:rPr>
        <w:t> </w:t>
      </w:r>
    </w:p>
    <w:p w14:paraId="78B48B13" w14:textId="434943A7" w:rsidR="00993E82" w:rsidRPr="00993E82" w:rsidRDefault="00993E82" w:rsidP="00993E82">
      <w:r w:rsidRPr="00993E82">
        <w:rPr>
          <w:i/>
          <w:iCs/>
        </w:rPr>
        <w:t>In other words, the end of Jewish history perfectly mirrors the beginning of Jewish history in the time of Moses. We began with 210 years of life in Egypt, meant to bring us back to the level of Adam before the sin (though just the opposite resulted), and then, we “wandered” outside the Land of Israel for forty years. So too, at the end of history, we may experience a process of returning to the land over the course of forty years, followed by a 210-year period necessary to return to the level of Adam before his sin.</w:t>
      </w:r>
    </w:p>
    <w:p w14:paraId="3E64C076" w14:textId="77777777" w:rsidR="00993E82" w:rsidRDefault="00993E82" w:rsidP="004C3F44"/>
    <w:p w14:paraId="63A7562B" w14:textId="23CB0F94" w:rsidR="004C3F44" w:rsidRDefault="00DA51E9" w:rsidP="00DA51E9">
      <w:pPr>
        <w:jc w:val="center"/>
      </w:pPr>
      <w:r>
        <w:t>* * *</w:t>
      </w:r>
    </w:p>
    <w:p w14:paraId="402174B0" w14:textId="5E864832" w:rsidR="00DA51E9" w:rsidRDefault="00DA51E9" w:rsidP="00DC5F77"/>
    <w:p w14:paraId="2FD2EEE2" w14:textId="52224A00" w:rsidR="00DA51E9" w:rsidRDefault="00DA51E9" w:rsidP="00DA51E9">
      <w:r>
        <w:t>From the Gemara in Sanhedrin 97a:</w:t>
      </w:r>
    </w:p>
    <w:p w14:paraId="4A231E81" w14:textId="77777777" w:rsidR="00DA51E9" w:rsidRDefault="00DA51E9" w:rsidP="00DA51E9"/>
    <w:p w14:paraId="405622DD" w14:textId="77777777" w:rsidR="00DA51E9" w:rsidRPr="00864D2D" w:rsidRDefault="00DA51E9" w:rsidP="00864D2D">
      <w:pPr>
        <w:ind w:left="288" w:right="288"/>
        <w:rPr>
          <w:i/>
          <w:iCs/>
        </w:rPr>
      </w:pPr>
      <w:r w:rsidRPr="00864D2D">
        <w:rPr>
          <w:i/>
          <w:iCs/>
        </w:rPr>
        <w:t xml:space="preserve">The Sages taught in a baraita: With regard to the seven-year period, i.e., the Sabbatical cycle, during which the Messiah, son of David, comes: </w:t>
      </w:r>
    </w:p>
    <w:p w14:paraId="4384569F" w14:textId="77777777" w:rsidR="00DA51E9" w:rsidRPr="00864D2D" w:rsidRDefault="00DA51E9" w:rsidP="00864D2D">
      <w:pPr>
        <w:ind w:left="288" w:right="288"/>
        <w:rPr>
          <w:i/>
          <w:iCs/>
        </w:rPr>
      </w:pPr>
    </w:p>
    <w:p w14:paraId="46FBDF8A" w14:textId="77777777" w:rsidR="00DA51E9" w:rsidRPr="00864D2D" w:rsidRDefault="00DA51E9" w:rsidP="00864D2D">
      <w:pPr>
        <w:ind w:left="288" w:right="288"/>
        <w:rPr>
          <w:i/>
          <w:iCs/>
        </w:rPr>
      </w:pPr>
      <w:r w:rsidRPr="00864D2D">
        <w:rPr>
          <w:i/>
          <w:iCs/>
        </w:rPr>
        <w:t xml:space="preserve">During the first year, this verse will be fulfilled: “And I will cause it to rain upon one city and cause it not to rain upon another city” (Amos 4:7). </w:t>
      </w:r>
    </w:p>
    <w:p w14:paraId="47BB7970" w14:textId="77777777" w:rsidR="00DA51E9" w:rsidRPr="00864D2D" w:rsidRDefault="00DA51E9" w:rsidP="00864D2D">
      <w:pPr>
        <w:ind w:left="288" w:right="288"/>
        <w:rPr>
          <w:i/>
          <w:iCs/>
        </w:rPr>
      </w:pPr>
    </w:p>
    <w:p w14:paraId="7E2EA263" w14:textId="77777777" w:rsidR="00DA51E9" w:rsidRPr="00864D2D" w:rsidRDefault="00DA51E9" w:rsidP="00864D2D">
      <w:pPr>
        <w:ind w:left="288" w:right="288"/>
        <w:rPr>
          <w:i/>
          <w:iCs/>
        </w:rPr>
      </w:pPr>
      <w:r w:rsidRPr="00864D2D">
        <w:rPr>
          <w:i/>
          <w:iCs/>
        </w:rPr>
        <w:t xml:space="preserve">During the second year of that period, arrows of famine will be shot, indicating that there will be famine only in certain places. </w:t>
      </w:r>
    </w:p>
    <w:p w14:paraId="5E18B4F6" w14:textId="77777777" w:rsidR="00DA51E9" w:rsidRPr="00864D2D" w:rsidRDefault="00DA51E9" w:rsidP="00864D2D">
      <w:pPr>
        <w:ind w:left="288" w:right="288"/>
        <w:rPr>
          <w:i/>
          <w:iCs/>
        </w:rPr>
      </w:pPr>
    </w:p>
    <w:p w14:paraId="74E32B17" w14:textId="77777777" w:rsidR="00DA51E9" w:rsidRPr="00864D2D" w:rsidRDefault="00DA51E9" w:rsidP="00864D2D">
      <w:pPr>
        <w:ind w:left="288" w:right="288"/>
        <w:rPr>
          <w:i/>
          <w:iCs/>
        </w:rPr>
      </w:pPr>
      <w:r w:rsidRPr="00864D2D">
        <w:rPr>
          <w:i/>
          <w:iCs/>
        </w:rPr>
        <w:t xml:space="preserve">During the third year there will be a great famine, and men, women, children, the pious, and men of action will die, and the Torah is forgotten by those who study it. </w:t>
      </w:r>
    </w:p>
    <w:p w14:paraId="49F8F682" w14:textId="77777777" w:rsidR="00DA51E9" w:rsidRPr="00864D2D" w:rsidRDefault="00DA51E9" w:rsidP="00864D2D">
      <w:pPr>
        <w:ind w:left="288" w:right="288"/>
        <w:rPr>
          <w:i/>
          <w:iCs/>
        </w:rPr>
      </w:pPr>
    </w:p>
    <w:p w14:paraId="6F15BB74" w14:textId="77777777" w:rsidR="00DA51E9" w:rsidRPr="00864D2D" w:rsidRDefault="00DA51E9" w:rsidP="00864D2D">
      <w:pPr>
        <w:ind w:left="288" w:right="288"/>
        <w:rPr>
          <w:i/>
          <w:iCs/>
        </w:rPr>
      </w:pPr>
      <w:r w:rsidRPr="00864D2D">
        <w:rPr>
          <w:i/>
          <w:iCs/>
        </w:rPr>
        <w:t xml:space="preserve">During the fourth year there will be plenty but not great plenty. </w:t>
      </w:r>
    </w:p>
    <w:p w14:paraId="2FC5565D" w14:textId="77777777" w:rsidR="00DA51E9" w:rsidRPr="00864D2D" w:rsidRDefault="00DA51E9" w:rsidP="00864D2D">
      <w:pPr>
        <w:ind w:left="288" w:right="288"/>
        <w:rPr>
          <w:i/>
          <w:iCs/>
        </w:rPr>
      </w:pPr>
    </w:p>
    <w:p w14:paraId="408F0620" w14:textId="77777777" w:rsidR="00DA51E9" w:rsidRPr="00864D2D" w:rsidRDefault="00DA51E9" w:rsidP="00864D2D">
      <w:pPr>
        <w:ind w:left="288" w:right="288"/>
        <w:rPr>
          <w:i/>
          <w:iCs/>
        </w:rPr>
      </w:pPr>
      <w:r w:rsidRPr="00864D2D">
        <w:rPr>
          <w:i/>
          <w:iCs/>
        </w:rPr>
        <w:t xml:space="preserve">During the fifth year there will be great plenty and they will eat, and drink, and rejoice, and the Torah will return to those who study it. </w:t>
      </w:r>
    </w:p>
    <w:p w14:paraId="49EAD962" w14:textId="77777777" w:rsidR="00DA51E9" w:rsidRPr="00864D2D" w:rsidRDefault="00DA51E9" w:rsidP="00864D2D">
      <w:pPr>
        <w:ind w:left="288" w:right="288"/>
        <w:rPr>
          <w:i/>
          <w:iCs/>
        </w:rPr>
      </w:pPr>
    </w:p>
    <w:p w14:paraId="51A263AF" w14:textId="77777777" w:rsidR="00DA51E9" w:rsidRPr="00864D2D" w:rsidRDefault="00DA51E9" w:rsidP="00864D2D">
      <w:pPr>
        <w:ind w:left="288" w:right="288"/>
        <w:rPr>
          <w:i/>
          <w:iCs/>
        </w:rPr>
      </w:pPr>
      <w:r w:rsidRPr="00864D2D">
        <w:rPr>
          <w:i/>
          <w:iCs/>
        </w:rPr>
        <w:lastRenderedPageBreak/>
        <w:t xml:space="preserve">During the sixth year, heavenly voices will be heard. During the Sabbatical Year, wars, e.g., the war of Gog and Magog, will be waged involving the Jewish people. </w:t>
      </w:r>
    </w:p>
    <w:p w14:paraId="5DD71DAB" w14:textId="77777777" w:rsidR="00DA51E9" w:rsidRPr="00864D2D" w:rsidRDefault="00DA51E9" w:rsidP="00864D2D">
      <w:pPr>
        <w:ind w:left="288" w:right="288"/>
        <w:rPr>
          <w:i/>
          <w:iCs/>
        </w:rPr>
      </w:pPr>
    </w:p>
    <w:p w14:paraId="113B4E18" w14:textId="209A14F2" w:rsidR="00DA51E9" w:rsidRPr="00864D2D" w:rsidRDefault="00DA51E9" w:rsidP="00864D2D">
      <w:pPr>
        <w:ind w:left="288" w:right="288"/>
        <w:rPr>
          <w:i/>
          <w:iCs/>
        </w:rPr>
      </w:pPr>
      <w:r w:rsidRPr="00864D2D">
        <w:rPr>
          <w:i/>
          <w:iCs/>
        </w:rPr>
        <w:t>During the year after the conclusion of the Sabbatical Year, the son of David will come.</w:t>
      </w:r>
    </w:p>
    <w:p w14:paraId="405C329A" w14:textId="0A068090" w:rsidR="00DA51E9" w:rsidRDefault="00DA51E9" w:rsidP="00DC5F77"/>
    <w:p w14:paraId="367ED2A7" w14:textId="7B6547B4" w:rsidR="00864D2D" w:rsidRDefault="00864D2D" w:rsidP="00864D2D">
      <w:r>
        <w:t xml:space="preserve">The Gemara teaches that we can expect the Mashiach in the first year </w:t>
      </w:r>
      <w:r w:rsidRPr="00F75BBD">
        <w:rPr>
          <w:color w:val="FF0000"/>
        </w:rPr>
        <w:t xml:space="preserve">after </w:t>
      </w:r>
      <w:r>
        <w:t xml:space="preserve">the shmita year. </w:t>
      </w:r>
      <w:proofErr w:type="gramStart"/>
      <w:r>
        <w:t>So</w:t>
      </w:r>
      <w:proofErr w:type="gramEnd"/>
      <w:r>
        <w:t xml:space="preserve"> when in the shmita year? We have learned that every year evenly divisible by seven (7) is a shmita year. For example, the year 5782</w:t>
      </w:r>
      <w:r w:rsidR="00F75BBD">
        <w:t xml:space="preserve"> is a shmita year. It</w:t>
      </w:r>
      <w:r>
        <w:t xml:space="preserve"> began in September of 2021 and will end in September of 2022. </w:t>
      </w:r>
      <w:r w:rsidR="00F75BBD">
        <w:t xml:space="preserve"> 5782 / 7 = 826. 5789 will be the next shmita year.</w:t>
      </w:r>
      <w:r w:rsidR="008D4694">
        <w:t xml:space="preserve"> That makes 5790 the probable year of the Mashiach.</w:t>
      </w:r>
    </w:p>
    <w:p w14:paraId="4C56DE77" w14:textId="77777777" w:rsidR="00166CCE" w:rsidRDefault="00166CCE" w:rsidP="00864D2D">
      <w:pPr>
        <w:sectPr w:rsidR="00166CCE" w:rsidSect="005D6ACA">
          <w:footerReference w:type="even" r:id="rId55"/>
          <w:footerReference w:type="default" r:id="rId56"/>
          <w:type w:val="continuous"/>
          <w:pgSz w:w="12240" w:h="15840"/>
          <w:pgMar w:top="720" w:right="720" w:bottom="720" w:left="720" w:header="720" w:footer="720" w:gutter="0"/>
          <w:cols w:num="2" w:sep="1" w:space="720"/>
          <w15:footnoteColumns w:val="1"/>
        </w:sectPr>
      </w:pPr>
    </w:p>
    <w:p w14:paraId="777CB8E7" w14:textId="77777777" w:rsidR="008D4694" w:rsidRDefault="008D4694" w:rsidP="00864D2D"/>
    <w:p w14:paraId="0A78AE59" w14:textId="77777777" w:rsidR="00166CCE" w:rsidRDefault="00166CCE" w:rsidP="00166CCE">
      <w:r>
        <w:t>EXPERT: Star of Jacob will appear on Friday, September 27</w:t>
      </w:r>
    </w:p>
    <w:p w14:paraId="52C54C65" w14:textId="77777777" w:rsidR="00166CCE" w:rsidRDefault="00166CCE" w:rsidP="00166CCE">
      <w:r>
        <w:t>What I see for them is not yet, What I behold will not be soon: A star rises from Yaakov, A scepter comes forth from Yisrael; It smashes the brow of Moab, The foundation of all children of Shet.</w:t>
      </w:r>
    </w:p>
    <w:p w14:paraId="7610A424" w14:textId="77777777" w:rsidR="00166CCE" w:rsidRDefault="00166CCE" w:rsidP="00166CCE">
      <w:r>
        <w:t>NUMBERS</w:t>
      </w:r>
    </w:p>
    <w:p w14:paraId="7775F708" w14:textId="77777777" w:rsidR="00166CCE" w:rsidRDefault="00166CCE" w:rsidP="00166CCE">
      <w:r>
        <w:t>24:</w:t>
      </w:r>
    </w:p>
    <w:p w14:paraId="0392D4C9" w14:textId="77777777" w:rsidR="00166CCE" w:rsidRDefault="00166CCE" w:rsidP="00166CCE">
      <w:r>
        <w:t>17</w:t>
      </w:r>
    </w:p>
    <w:p w14:paraId="32F9E5A2" w14:textId="77777777" w:rsidR="00166CCE" w:rsidRDefault="00166CCE" w:rsidP="00166CCE">
      <w:r>
        <w:t>(THE ISRAEL BIBLE)</w:t>
      </w:r>
    </w:p>
    <w:p w14:paraId="37EB3DB0" w14:textId="77777777" w:rsidR="00166CCE" w:rsidRDefault="00166CCE" w:rsidP="00166CCE"/>
    <w:p w14:paraId="56AA4780" w14:textId="77777777" w:rsidR="00166CCE" w:rsidRDefault="00166CCE" w:rsidP="00166CCE">
      <w:r>
        <w:t>Adam Eliyahu Berkowitz</w:t>
      </w:r>
    </w:p>
    <w:p w14:paraId="5D85ED0A" w14:textId="77777777" w:rsidR="00166CCE" w:rsidRDefault="00166CCE" w:rsidP="00166CCE">
      <w:r>
        <w:t>ADAM ELIYAHU BERKOWITZ</w:t>
      </w:r>
    </w:p>
    <w:p w14:paraId="75E375EA" w14:textId="77777777" w:rsidR="00166CCE" w:rsidRDefault="00166CCE" w:rsidP="00166CCE">
      <w:r>
        <w:t>BIBLICAL NEWS</w:t>
      </w:r>
    </w:p>
    <w:p w14:paraId="322F97AE" w14:textId="77777777" w:rsidR="00166CCE" w:rsidRDefault="00166CCE" w:rsidP="00166CCE">
      <w:r>
        <w:t>JANUARY 29, 2024</w:t>
      </w:r>
    </w:p>
    <w:p w14:paraId="66DAC9D9" w14:textId="77777777" w:rsidR="00166CCE" w:rsidRDefault="00166CCE" w:rsidP="00166CCE">
      <w:r>
        <w:t>9 MIN READ</w:t>
      </w:r>
    </w:p>
    <w:p w14:paraId="727E694A" w14:textId="77777777" w:rsidR="00166CCE" w:rsidRDefault="00166CCE" w:rsidP="00166CCE">
      <w:r>
        <w:t>Home » EXPERT: Star of Jacob will appear on Friday, September 27</w:t>
      </w:r>
    </w:p>
    <w:p w14:paraId="769A2574" w14:textId="77777777" w:rsidR="00166CCE" w:rsidRDefault="00166CCE" w:rsidP="00166CCE"/>
    <w:p w14:paraId="129BD0CC" w14:textId="77777777" w:rsidR="00166CCE" w:rsidRDefault="00166CCE" w:rsidP="00166CCE"/>
    <w:p w14:paraId="7EA5ED1C" w14:textId="77777777" w:rsidR="00166CCE" w:rsidRDefault="00166CCE" w:rsidP="00166CCE">
      <w:r>
        <w:t>BIBLE ISRAEL NORTH KOREA PROPHECY RUSSIA</w:t>
      </w:r>
    </w:p>
    <w:p w14:paraId="3E86448E" w14:textId="77777777" w:rsidR="00166CCE" w:rsidRDefault="00166CCE" w:rsidP="00166CCE">
      <w:proofErr w:type="spellStart"/>
      <w:r>
        <w:t>Abrilliant</w:t>
      </w:r>
      <w:proofErr w:type="spellEnd"/>
      <w:r>
        <w:t xml:space="preserve"> but relatively unknown author and teacher referred to classical Jewish sources that described the tumultuous end of days in terms that were disturbingly similar to current events. The Zohar describes an unmistakable sign that heralds the appearance of the Messiah: the Star of Jacob first described in the Bible by Balaam. The Zohar gives a precise day and date that this pre-Messiah astral body will appear and recently, astronomers confirmed that on that precise date, a comet will appear in the heavens.</w:t>
      </w:r>
    </w:p>
    <w:p w14:paraId="4000DF51" w14:textId="77777777" w:rsidR="00166CCE" w:rsidRDefault="00166CCE" w:rsidP="00166CCE"/>
    <w:p w14:paraId="7C83F732" w14:textId="77777777" w:rsidR="00166CCE" w:rsidRDefault="00166CCE" w:rsidP="00166CCE">
      <w:r>
        <w:t xml:space="preserve">Efraim Palvanov, a teacher and author, writes the blog Mayim </w:t>
      </w:r>
      <w:proofErr w:type="spellStart"/>
      <w:r>
        <w:t>Achronim</w:t>
      </w:r>
      <w:proofErr w:type="spellEnd"/>
      <w:r>
        <w:t xml:space="preserve"> (Final Waters), named for the little-known Jewish ritual of washing the fingers after a meal. Like the eponymous mitzvah, the blog covers Jewish subjects that are misunderstood or not normally discussed. In a recent lecture, Palvanov described the current wars, in Ukraine and Israel, as being consistent with end-of-days predictions recorded in classical Jewish literature.</w:t>
      </w:r>
    </w:p>
    <w:p w14:paraId="6DAF3205" w14:textId="77777777" w:rsidR="00166CCE" w:rsidRDefault="00166CCE" w:rsidP="00166CCE"/>
    <w:p w14:paraId="751EE991" w14:textId="77777777" w:rsidR="00166CCE" w:rsidRDefault="00166CCE" w:rsidP="00166CCE">
      <w:r>
        <w:t xml:space="preserve">“I found something a few weeks ago that just really blew me away and I’ve been really excited to share it,” </w:t>
      </w:r>
      <w:proofErr w:type="spellStart"/>
      <w:r>
        <w:t>Palvanov</w:t>
      </w:r>
      <w:proofErr w:type="spellEnd"/>
      <w:r>
        <w:t xml:space="preserve"> said in the video. “But I’m </w:t>
      </w:r>
      <w:proofErr w:type="spellStart"/>
      <w:r>
        <w:t>gonna</w:t>
      </w:r>
      <w:proofErr w:type="spellEnd"/>
      <w:r>
        <w:t xml:space="preserve"> leave that to the end. We’ll save the best for </w:t>
      </w:r>
      <w:proofErr w:type="spellStart"/>
      <w:r>
        <w:t>last.”So</w:t>
      </w:r>
      <w:proofErr w:type="spellEnd"/>
      <w:r>
        <w:t xml:space="preserve"> don’t  fall asleep.”</w:t>
      </w:r>
    </w:p>
    <w:p w14:paraId="3DF35457" w14:textId="77777777" w:rsidR="00166CCE" w:rsidRDefault="00166CCE" w:rsidP="00166CCE"/>
    <w:p w14:paraId="3AF76067" w14:textId="77777777" w:rsidR="00166CCE" w:rsidRDefault="00166CCE" w:rsidP="00166CCE"/>
    <w:p w14:paraId="3F3A1E3E" w14:textId="77777777" w:rsidR="00166CCE" w:rsidRDefault="00166CCE" w:rsidP="00166CCE">
      <w:proofErr w:type="spellStart"/>
      <w:r>
        <w:t>Palvanov</w:t>
      </w:r>
      <w:proofErr w:type="spellEnd"/>
      <w:r>
        <w:t xml:space="preserve"> referred to lectures he gave two years ago during the pandemic in which he suggested that the world was in the pre-messiah period. This part of the lecture was described in an Israel365 News article last week. In the lecture, Palvanov explained that the current war in Ukraine and the more recent war in Israel </w:t>
      </w:r>
      <w:proofErr w:type="gramStart"/>
      <w:r>
        <w:t>were</w:t>
      </w:r>
      <w:proofErr w:type="gramEnd"/>
      <w:r>
        <w:t xml:space="preserve"> explicitly described in Jewish sources as being part of the Final Redemption. One of the sources, a midrash from Pirkei D’Rabbi Eliezer chapter 30, described three wars the “sons of Ishmael” (i.e. the Arabs) will wage in the end of days based on a verse in Isaiah:</w:t>
      </w:r>
    </w:p>
    <w:p w14:paraId="33A70DA9" w14:textId="77777777" w:rsidR="00166CCE" w:rsidRDefault="00166CCE" w:rsidP="00166CCE"/>
    <w:p w14:paraId="2AC3DDC5" w14:textId="77777777" w:rsidR="00166CCE" w:rsidRDefault="00166CCE" w:rsidP="00166CCE">
      <w:r>
        <w:lastRenderedPageBreak/>
        <w:t>For they have fled before swords: Before the whetted sword, Before the bow that was drawn, Before the stress of war. Isaiah 21:15</w:t>
      </w:r>
    </w:p>
    <w:p w14:paraId="371F8C15" w14:textId="77777777" w:rsidR="00166CCE" w:rsidRDefault="00166CCE" w:rsidP="00166CCE"/>
    <w:p w14:paraId="504DE056" w14:textId="77777777" w:rsidR="00166CCE" w:rsidRDefault="00166CCE" w:rsidP="00166CCE">
      <w:r>
        <w:t>“One in the forest of Arabia [i.e. the west],” the midrash states. “One on the  sea, and one in a big city.”</w:t>
      </w:r>
    </w:p>
    <w:p w14:paraId="56A433DC" w14:textId="77777777" w:rsidR="00166CCE" w:rsidRDefault="00166CCE" w:rsidP="00166CCE"/>
    <w:p w14:paraId="746658FC" w14:textId="77777777" w:rsidR="00166CCE" w:rsidRDefault="00166CCE" w:rsidP="00166CCE">
      <w:r>
        <w:t xml:space="preserve">“After the October seventh attack, it was revealed that many of the weapons used by Hamas came from North Korea, frequently through Russia,” </w:t>
      </w:r>
      <w:proofErr w:type="spellStart"/>
      <w:r>
        <w:t>Palvanov</w:t>
      </w:r>
      <w:proofErr w:type="spellEnd"/>
      <w:r>
        <w:t xml:space="preserve"> said. “The Kalashnikov rifles are the terrorist weapon of choice. This is all part of the new axis of evil made up of North Korea supported by China, Russia, and Iran. Many people don’t realize this, but North Korea is considered by some to be the largest criminal entity in the world, because they’re involved in crime everywhere all over the world. They’re the main producers of counterfeit American dollars. They are involved in human trafficking and they are one of the biggest drug dealers in the world. Because they are completely closed off, they don’t really have much income. Their main source of income is actually international crime, so they are a criminal entity.”</w:t>
      </w:r>
    </w:p>
    <w:p w14:paraId="1570A220" w14:textId="77777777" w:rsidR="00166CCE" w:rsidRDefault="00166CCE" w:rsidP="00166CCE"/>
    <w:p w14:paraId="1D0872BB" w14:textId="77777777" w:rsidR="00166CCE" w:rsidRDefault="00166CCE" w:rsidP="00166CCE">
      <w:proofErr w:type="spellStart"/>
      <w:r>
        <w:t>Palvanov</w:t>
      </w:r>
      <w:proofErr w:type="spellEnd"/>
      <w:r>
        <w:t xml:space="preserve"> then cited the Zohar (32a) which describes how the Ministering Angel of Ishmael pleads to God, claiming that Ishmael (i.e. the </w:t>
      </w:r>
      <w:proofErr w:type="spellStart"/>
      <w:r>
        <w:t>Artabs</w:t>
      </w:r>
      <w:proofErr w:type="spellEnd"/>
      <w:r>
        <w:t xml:space="preserve">) should have a stake in Israel because they are circumcised. </w:t>
      </w:r>
    </w:p>
    <w:p w14:paraId="68261FE3" w14:textId="77777777" w:rsidR="00166CCE" w:rsidRDefault="00166CCE" w:rsidP="00166CCE"/>
    <w:p w14:paraId="19A22AE6" w14:textId="77777777" w:rsidR="00166CCE" w:rsidRDefault="00166CCE" w:rsidP="00166CCE">
      <w:r>
        <w:t>“And in the future, the children of Ishmael are destined to rule over the Holy Land for a long time when it is empty from anything, like their circumcision which is empty and imperfect” the Zohar states. “And they will prevent the children of Israel from returning to their place until the reward for the merit of the children of Ishmael reaches completion.”</w:t>
      </w:r>
    </w:p>
    <w:p w14:paraId="7D546E73" w14:textId="77777777" w:rsidR="00166CCE" w:rsidRDefault="00166CCE" w:rsidP="00166CCE"/>
    <w:p w14:paraId="2B1E3B1F" w14:textId="77777777" w:rsidR="00166CCE" w:rsidRDefault="00166CCE" w:rsidP="00166CCE">
      <w:r>
        <w:t>The Zohar goes on, describing the fate of the sons of Ishmael after this period of grace ends.</w:t>
      </w:r>
    </w:p>
    <w:p w14:paraId="41CEEC27" w14:textId="77777777" w:rsidR="00166CCE" w:rsidRDefault="00166CCE" w:rsidP="00166CCE"/>
    <w:p w14:paraId="3A46707B" w14:textId="77777777" w:rsidR="00166CCE" w:rsidRDefault="00166CCE" w:rsidP="00166CCE">
      <w:r>
        <w:t>“The children of Ishmael will cause great wars in the world and the children of Edom will gather against them and wage war against them; one on the sea, one on dry land, and one near Jerusalem. And they will rule over each other but the Holy Land will not be given over to the children of Edom.”</w:t>
      </w:r>
    </w:p>
    <w:p w14:paraId="3B55F022" w14:textId="77777777" w:rsidR="00166CCE" w:rsidRDefault="00166CCE" w:rsidP="00166CCE"/>
    <w:p w14:paraId="6AEA0CD5" w14:textId="77777777" w:rsidR="00166CCE" w:rsidRDefault="00166CCE" w:rsidP="00166CCE"/>
    <w:p w14:paraId="2FFB4855" w14:textId="77777777" w:rsidR="00166CCE" w:rsidRDefault="00166CCE" w:rsidP="00166CCE">
      <w:r>
        <w:t>Kim Jong un and Vladimir Putin North Korea and Russia 1320×880-1.jpg</w:t>
      </w:r>
    </w:p>
    <w:p w14:paraId="5612AF95" w14:textId="77777777" w:rsidR="00166CCE" w:rsidRDefault="00166CCE" w:rsidP="00166CCE">
      <w:r>
        <w:t xml:space="preserve">The children of Edom </w:t>
      </w:r>
      <w:proofErr w:type="gramStart"/>
      <w:r>
        <w:t>is</w:t>
      </w:r>
      <w:proofErr w:type="gramEnd"/>
      <w:r>
        <w:t xml:space="preserve"> the Christian West, for Edom is Rome (see Num. 24:19, Rashi) and Rome signifies Greece-Rome and the Roman Catholic Church, the foundations of Western Civilization</w:t>
      </w:r>
    </w:p>
    <w:p w14:paraId="25E6C4A4" w14:textId="77777777" w:rsidR="00166CCE" w:rsidRDefault="00166CCE" w:rsidP="00166CCE"/>
    <w:p w14:paraId="2112956E" w14:textId="77777777" w:rsidR="00166CCE" w:rsidRDefault="00166CCE" w:rsidP="00166CCE">
      <w:proofErr w:type="spellStart"/>
      <w:r>
        <w:t>Palvanov</w:t>
      </w:r>
      <w:proofErr w:type="spellEnd"/>
      <w:r>
        <w:t xml:space="preserve"> noted that the US is leading an international maritime coalition to counter the Yemeni Houthis, who are shooting missiles and drones and blocking red sea traffic. </w:t>
      </w:r>
    </w:p>
    <w:p w14:paraId="60FB6C3C" w14:textId="77777777" w:rsidR="00166CCE" w:rsidRDefault="00166CCE" w:rsidP="00166CCE"/>
    <w:p w14:paraId="28741A62" w14:textId="77777777" w:rsidR="00166CCE" w:rsidRDefault="00166CCE" w:rsidP="00166CCE">
      <w:r>
        <w:t xml:space="preserve">“The description in the Zohar really fits into what’s going on over here” </w:t>
      </w:r>
      <w:proofErr w:type="spellStart"/>
      <w:r>
        <w:t>Palvanov</w:t>
      </w:r>
      <w:proofErr w:type="spellEnd"/>
      <w:r>
        <w:t xml:space="preserve"> notes, continuing in the Zohar.</w:t>
      </w:r>
    </w:p>
    <w:p w14:paraId="0924DA40" w14:textId="77777777" w:rsidR="00166CCE" w:rsidRDefault="00166CCE" w:rsidP="00166CCE"/>
    <w:p w14:paraId="65D58903" w14:textId="77777777" w:rsidR="00166CCE" w:rsidRDefault="00166CCE" w:rsidP="00166CCE">
      <w:r>
        <w:t>“At that time, a nation from the end of the earth will be aroused against evil Rome and wage war against it for three months. Nations will gather there, and [Rome] will fall into their hands, until all the children of Edom will gather against it [that nation] from all the corners of the world. Then God will be roused against them…He will destroy the descendants of Ishmael from the land, and break all the powers of [all the nations’ guardian angels] Above. There will not remain any power of any people on earth, except the power of Israel alone. This is the meaning of “God is your shade upon your right hand”. (Psalms 121:5)”</w:t>
      </w:r>
    </w:p>
    <w:p w14:paraId="4BF62808" w14:textId="77777777" w:rsidR="00166CCE" w:rsidRDefault="00166CCE" w:rsidP="00166CCE"/>
    <w:p w14:paraId="3D6AA2FB" w14:textId="77777777" w:rsidR="00166CCE" w:rsidRDefault="00166CCE" w:rsidP="00166CCE">
      <w:r>
        <w:t xml:space="preserve">“Some might say that ‘a nation from the end of the earth’ is referring to North Korea, or maybe China, somewhere from the far east, from the edge of the world,” </w:t>
      </w:r>
      <w:proofErr w:type="spellStart"/>
      <w:r>
        <w:t>Palvanoc</w:t>
      </w:r>
      <w:proofErr w:type="spellEnd"/>
      <w:r>
        <w:t xml:space="preserve"> speculated. </w:t>
      </w:r>
    </w:p>
    <w:p w14:paraId="3EFB5C7D" w14:textId="77777777" w:rsidR="00166CCE" w:rsidRDefault="00166CCE" w:rsidP="00166CCE"/>
    <w:p w14:paraId="4C17F110" w14:textId="77777777" w:rsidR="00166CCE" w:rsidRDefault="00166CCE" w:rsidP="00166CCE">
      <w:r>
        <w:t>“</w:t>
      </w:r>
      <w:proofErr w:type="gramStart"/>
      <w:r>
        <w:t>So</w:t>
      </w:r>
      <w:proofErr w:type="gramEnd"/>
      <w:r>
        <w:t xml:space="preserve"> the Gog and Magog War will last one year and there will be a </w:t>
      </w:r>
      <w:proofErr w:type="gramStart"/>
      <w:r>
        <w:t>three month</w:t>
      </w:r>
      <w:proofErr w:type="gramEnd"/>
      <w:r>
        <w:t xml:space="preserve"> war against the sons of Ishmael, driving them from the land of Israel,” </w:t>
      </w:r>
      <w:proofErr w:type="spellStart"/>
      <w:r>
        <w:t>Palvanov</w:t>
      </w:r>
      <w:proofErr w:type="spellEnd"/>
      <w:r>
        <w:t xml:space="preserve"> summarized. “This is what we are living through today.” </w:t>
      </w:r>
    </w:p>
    <w:p w14:paraId="4D87E1DB" w14:textId="77777777" w:rsidR="00166CCE" w:rsidRDefault="00166CCE" w:rsidP="00166CCE"/>
    <w:p w14:paraId="70F06FBD" w14:textId="77777777" w:rsidR="00166CCE" w:rsidRDefault="00166CCE" w:rsidP="00166CCE">
      <w:r>
        <w:t>“But this is the part I really wanted to get to,” he said. “We know that probably one of the oldest prophecies and oldest traditions that we have about the Moshiach (Messiah) comes from Balaam, a Gentile prophet who came to curse Israel and couldn’t curse them. Instead, he gives a prophecy that actually says ‘I will tell you what will happen at the end of days’.”</w:t>
      </w:r>
    </w:p>
    <w:p w14:paraId="52FB960D" w14:textId="77777777" w:rsidR="00166CCE" w:rsidRDefault="00166CCE" w:rsidP="00166CCE"/>
    <w:p w14:paraId="18B85C3F" w14:textId="77777777" w:rsidR="00166CCE" w:rsidRDefault="00166CCE" w:rsidP="00166CCE">
      <w:r>
        <w:t>What I see for them is not yet, What I behold will not be soon: A star rises from Yaakov, A scepter comes forth from Yisrael; It smashes the brow of Moab, The foundation of all children of Shet. Numbers 24:17</w:t>
      </w:r>
    </w:p>
    <w:p w14:paraId="73B7A976" w14:textId="77777777" w:rsidR="00166CCE" w:rsidRDefault="00166CCE" w:rsidP="00166CCE"/>
    <w:p w14:paraId="67ED0621" w14:textId="77777777" w:rsidR="00166CCE" w:rsidRDefault="00166CCE" w:rsidP="00166CCE">
      <w:r>
        <w:t xml:space="preserve">“It’s one of the few places that the Torah uses the expression, ‘end of days’,” </w:t>
      </w:r>
      <w:proofErr w:type="spellStart"/>
      <w:r>
        <w:t>Palvanov</w:t>
      </w:r>
      <w:proofErr w:type="spellEnd"/>
      <w:r>
        <w:t xml:space="preserve"> notes. “Balaam says that he is looking far into the future and he prophesies that a star will emerge from Jacob. Of course, Christians adopted this in the nativity scene and the Star of Bethlehem,” </w:t>
      </w:r>
      <w:proofErr w:type="spellStart"/>
      <w:r>
        <w:t>Palvanov</w:t>
      </w:r>
      <w:proofErr w:type="spellEnd"/>
      <w:r>
        <w:t xml:space="preserve"> added. </w:t>
      </w:r>
    </w:p>
    <w:p w14:paraId="0B112058" w14:textId="77777777" w:rsidR="00166CCE" w:rsidRDefault="00166CCE" w:rsidP="00166CCE"/>
    <w:p w14:paraId="2B128937" w14:textId="77777777" w:rsidR="00166CCE" w:rsidRDefault="00166CCE" w:rsidP="00166CCE"/>
    <w:p w14:paraId="0126D422" w14:textId="77777777" w:rsidR="00166CCE" w:rsidRDefault="00166CCE" w:rsidP="00166CCE">
      <w:r>
        <w:t>Church of St. Catherine in Bethlehem</w:t>
      </w:r>
    </w:p>
    <w:p w14:paraId="49A4C4F6" w14:textId="77777777" w:rsidR="00166CCE" w:rsidRDefault="00166CCE" w:rsidP="00166CCE">
      <w:r>
        <w:t>He explained that the prophecy of the Star of Jacob was applied to Simon bar Kosiba, leader of the Second Jewish Revolt of 132 CE, whose adopted name, Bar Kochba, meant “Son of a Star” in Aramaic. The failure of the Bar Kochba revolt – which was considered a political Messiah – had a large impact on the interpretation of the Star of Jacob. The failure of the revolt led the sages to deemphasize the eschatology of the Star of Jacob. That led to a preference for the explanation that the Star of Jacob was no longer relevant since it was described as already happening in the time of King David.</w:t>
      </w:r>
    </w:p>
    <w:p w14:paraId="5124FC71" w14:textId="77777777" w:rsidR="00166CCE" w:rsidRDefault="00166CCE" w:rsidP="00166CCE"/>
    <w:p w14:paraId="12F54FA6" w14:textId="77777777" w:rsidR="00166CCE" w:rsidRDefault="00166CCE" w:rsidP="00166CCE">
      <w:r>
        <w:t>“There was always, even in ancient times, an association of Moshiach, or a potential Messiah with the star of Jacob. “Balaam even prophecies that this star will mark the end of Amalek.”</w:t>
      </w:r>
    </w:p>
    <w:p w14:paraId="67FD498D" w14:textId="77777777" w:rsidR="00166CCE" w:rsidRDefault="00166CCE" w:rsidP="00166CCE"/>
    <w:p w14:paraId="7AFB938A" w14:textId="77777777" w:rsidR="00166CCE" w:rsidRDefault="00166CCE" w:rsidP="00166CCE">
      <w:r>
        <w:t>He saw Amalek and, taking up his theme, he said: A leading nation is Amalek; But its fate is to perish forever. Numbers 24:20</w:t>
      </w:r>
    </w:p>
    <w:p w14:paraId="205815DD" w14:textId="77777777" w:rsidR="00166CCE" w:rsidRDefault="00166CCE" w:rsidP="00166CCE"/>
    <w:p w14:paraId="6E4B7528" w14:textId="77777777" w:rsidR="00166CCE" w:rsidRDefault="00166CCE" w:rsidP="00166CCE">
      <w:r>
        <w:t>The Zohar  (212b) goes into detail, describing the Star of Jacob:</w:t>
      </w:r>
    </w:p>
    <w:p w14:paraId="5FDA705F" w14:textId="77777777" w:rsidR="00166CCE" w:rsidRDefault="00166CCE" w:rsidP="00166CCE"/>
    <w:p w14:paraId="5A15DBA1" w14:textId="77777777" w:rsidR="00166CCE" w:rsidRDefault="00166CCE" w:rsidP="00166CCE">
      <w:r>
        <w:t>“It is taught that in the future, the Holy One, blessed be He, will rebuild Jerusalem and reveal one firm star, glowing with seventy pillars of fire, and with seventy sparks flashing from it in the middle of the Firmament, and they will be reigned over by seventy other stars, and they will glow and burn for seventy days.”</w:t>
      </w:r>
    </w:p>
    <w:p w14:paraId="139797A4" w14:textId="77777777" w:rsidR="00166CCE" w:rsidRDefault="00166CCE" w:rsidP="00166CCE"/>
    <w:p w14:paraId="39A1347D" w14:textId="77777777" w:rsidR="00166CCE" w:rsidRDefault="00166CCE" w:rsidP="00166CCE">
      <w:r>
        <w:t>“And [the star] will be seen on the sixth day, on the 25th day of the sixth month. It will be gathered on the seventh day, at the end of seventy days. On the first day it will be seen in the city of Rome. On that same day, three high structures of that city of Rome will fall and a great edifice will fall. The ruler of that city will die. Then the star will spread out to be seen in the rest of the world.”</w:t>
      </w:r>
    </w:p>
    <w:p w14:paraId="786764F1" w14:textId="77777777" w:rsidR="00166CCE" w:rsidRDefault="00166CCE" w:rsidP="00166CCE"/>
    <w:p w14:paraId="319860F8" w14:textId="77777777" w:rsidR="00166CCE" w:rsidRDefault="00166CCE" w:rsidP="00166CCE">
      <w:r>
        <w:t>The date described in the Zohar as the day on which the star will appear corresponds to the Hebrew date the 25th of Elul. The Zohar specifies that this date will fall on a Friday.</w:t>
      </w:r>
    </w:p>
    <w:p w14:paraId="3DCCE7D4" w14:textId="77777777" w:rsidR="00166CCE" w:rsidRDefault="00166CCE" w:rsidP="00166CCE"/>
    <w:p w14:paraId="78E692C5" w14:textId="77777777" w:rsidR="00166CCE" w:rsidRDefault="00166CCE" w:rsidP="00166CCE">
      <w:r>
        <w:t>“In that time, great wars will stir all around the four corners of the world and no faith will be found among [its people].”</w:t>
      </w:r>
    </w:p>
    <w:p w14:paraId="409978D7" w14:textId="77777777" w:rsidR="00166CCE" w:rsidRDefault="00166CCE" w:rsidP="00166CCE"/>
    <w:p w14:paraId="5ABDB1E3" w14:textId="77777777" w:rsidR="00166CCE" w:rsidRDefault="00166CCE" w:rsidP="00166CCE">
      <w:r>
        <w:t>“In the middle of the world, when that star will shine in the middle of the Firmament, a great king will arise and rule the world, and his spirit will gain pride over all the kings, and he will awaken a war between both sides, and he will become strong against them.</w:t>
      </w:r>
    </w:p>
    <w:p w14:paraId="3A5E2CE1" w14:textId="77777777" w:rsidR="00166CCE" w:rsidRDefault="00166CCE" w:rsidP="00166CCE"/>
    <w:p w14:paraId="49EC7E4B" w14:textId="77777777" w:rsidR="00166CCE" w:rsidRDefault="00166CCE" w:rsidP="00166CCE">
      <w:r>
        <w:lastRenderedPageBreak/>
        <w:t>“…On the day that the star will be hidden, the Holy Land will tremble forty-five miles around the place of the Holy Temple, revealing an underground cave. From this cave will come out a blazing fire to burn the world. And from this cave a great branch will grow out, and it will rule over the whole world, and to it will be given the kingdom. The Holy Beings will gather to it. Then Mashiach will be revealed to the entire world…”</w:t>
      </w:r>
    </w:p>
    <w:p w14:paraId="10B5D2D3" w14:textId="77777777" w:rsidR="00166CCE" w:rsidRDefault="00166CCE" w:rsidP="00166CCE"/>
    <w:p w14:paraId="2A659862" w14:textId="77777777" w:rsidR="00166CCE" w:rsidRDefault="00166CCE" w:rsidP="00166CCE">
      <w:r>
        <w:t>The Zohar then describes what the world will be like in that pre-Messianic era.</w:t>
      </w:r>
    </w:p>
    <w:p w14:paraId="1693B621" w14:textId="77777777" w:rsidR="00166CCE" w:rsidRDefault="00166CCE" w:rsidP="00166CCE"/>
    <w:p w14:paraId="3BBED140" w14:textId="77777777" w:rsidR="00166CCE" w:rsidRDefault="00166CCE" w:rsidP="00166CCE">
      <w:r>
        <w:t>“The world, at the time that Moshiach will be revealed, will have been experiencing trouble after trouble, and the haters of Israel will grow stronger. Then, the spirit of Moshiach will be aroused against them, and the evil Edom will be destroyed. The entire land of Seir will be destroyed by fire.”</w:t>
      </w:r>
    </w:p>
    <w:p w14:paraId="226E661C" w14:textId="77777777" w:rsidR="00166CCE" w:rsidRDefault="00166CCE" w:rsidP="00166CCE"/>
    <w:p w14:paraId="004FFC32" w14:textId="77777777" w:rsidR="00166CCE" w:rsidRDefault="00166CCE" w:rsidP="00166CCE">
      <w:r>
        <w:t xml:space="preserve">“This is what we have been experiencing,” </w:t>
      </w:r>
      <w:proofErr w:type="spellStart"/>
      <w:r>
        <w:t>Palvanov</w:t>
      </w:r>
      <w:proofErr w:type="spellEnd"/>
      <w:r>
        <w:t xml:space="preserve"> explained. “One crisis coming right after another. The pandemic leading into hyperinflation leading into the Ukraine war leading into the war in Israel and the war with the Houthis.”</w:t>
      </w:r>
    </w:p>
    <w:p w14:paraId="178AAA3C" w14:textId="77777777" w:rsidR="00166CCE" w:rsidRDefault="00166CCE" w:rsidP="00166CCE"/>
    <w:p w14:paraId="3DB18FBF" w14:textId="77777777" w:rsidR="00166CCE" w:rsidRDefault="00166CCE" w:rsidP="00166CCE">
      <w:r>
        <w:t xml:space="preserve">“And just as the Zohar predicts, the ‘haters of Israel’ are increasing,” </w:t>
      </w:r>
      <w:proofErr w:type="spellStart"/>
      <w:r>
        <w:t>Palvanov</w:t>
      </w:r>
      <w:proofErr w:type="spellEnd"/>
      <w:r>
        <w:t xml:space="preserve"> said. “Antisemitism is reaching levels it hasn’t reached since the Holocaust. There are even reports that Chinese social media is full of antisemitism and there are no Jews in China. This type of Jew-hatred doesn’t make sense.”</w:t>
      </w:r>
    </w:p>
    <w:p w14:paraId="5FE47353" w14:textId="77777777" w:rsidR="00166CCE" w:rsidRDefault="00166CCE" w:rsidP="00166CCE"/>
    <w:p w14:paraId="5A291A82" w14:textId="77777777" w:rsidR="00166CCE" w:rsidRDefault="00166CCE" w:rsidP="00166CCE">
      <w:proofErr w:type="spellStart"/>
      <w:r>
        <w:t>Palvanov</w:t>
      </w:r>
      <w:proofErr w:type="spellEnd"/>
      <w:r>
        <w:t xml:space="preserve"> then noted that on January 9, 2023, the headline news in astronomy was that a new comet had been discovered; C/’2023 A3 (</w:t>
      </w:r>
      <w:proofErr w:type="spellStart"/>
      <w:r>
        <w:t>Tsuchinshan</w:t>
      </w:r>
      <w:proofErr w:type="spellEnd"/>
      <w:r>
        <w:t xml:space="preserve">–ATLAS). </w:t>
      </w:r>
    </w:p>
    <w:p w14:paraId="75EAC185" w14:textId="77777777" w:rsidR="00166CCE" w:rsidRDefault="00166CCE" w:rsidP="00166CCE"/>
    <w:p w14:paraId="4A0EF26B" w14:textId="77777777" w:rsidR="00166CCE" w:rsidRDefault="00166CCE" w:rsidP="00166CCE">
      <w:r>
        <w:t xml:space="preserve">“Astronomers say that it will be at its closest on Friday, September 27, 2024,” </w:t>
      </w:r>
      <w:proofErr w:type="spellStart"/>
      <w:r>
        <w:t>Palvanov</w:t>
      </w:r>
      <w:proofErr w:type="spellEnd"/>
      <w:r>
        <w:t xml:space="preserve"> noted. “That day corresponds to the 25th of Elul, just as the Zohar predicted. They estimate it will be visible for at least two weeks.”</w:t>
      </w:r>
    </w:p>
    <w:p w14:paraId="3A76CA50" w14:textId="77777777" w:rsidR="00166CCE" w:rsidRDefault="00166CCE" w:rsidP="00166CCE"/>
    <w:p w14:paraId="7A3C37ED" w14:textId="77777777" w:rsidR="00166CCE" w:rsidRDefault="00166CCE" w:rsidP="00166CCE">
      <w:proofErr w:type="spellStart"/>
      <w:r>
        <w:t>Palvanov</w:t>
      </w:r>
      <w:proofErr w:type="spellEnd"/>
      <w:r>
        <w:t xml:space="preserve"> noted that on the Shabbat, Jews around the world will be reading the Torah portions of </w:t>
      </w:r>
      <w:proofErr w:type="spellStart"/>
      <w:r>
        <w:t>Nitzavim</w:t>
      </w:r>
      <w:proofErr w:type="spellEnd"/>
      <w:r>
        <w:t xml:space="preserve"> and </w:t>
      </w:r>
      <w:proofErr w:type="spellStart"/>
      <w:r>
        <w:t>VaYelech</w:t>
      </w:r>
      <w:proofErr w:type="spellEnd"/>
      <w:r>
        <w:t xml:space="preserve"> which include this verse:</w:t>
      </w:r>
    </w:p>
    <w:p w14:paraId="733A6945" w14:textId="77777777" w:rsidR="00166CCE" w:rsidRDefault="00166CCE" w:rsidP="00166CCE"/>
    <w:p w14:paraId="22E564BE" w14:textId="77777777" w:rsidR="00166CCE" w:rsidRDefault="00166CCE" w:rsidP="00166CCE">
      <w:r>
        <w:t xml:space="preserve">Then My anger will flare up against them, and I will abandon them and hide My countenance from them. They shall be ready prey; and many evils and troubles shall befall them. And they shall say on that day, “Surely it is because our God is not in our midst that these evils have befallen </w:t>
      </w:r>
      <w:proofErr w:type="spellStart"/>
      <w:r>
        <w:t>us.”Yet</w:t>
      </w:r>
      <w:proofErr w:type="spellEnd"/>
      <w:r>
        <w:t xml:space="preserve"> I will keep My countenance hidden on that day, because of all the evil they have done in turning to other gods. Deuteronomy 31:17-18</w:t>
      </w:r>
    </w:p>
    <w:p w14:paraId="55569D6C" w14:textId="77777777" w:rsidR="00166CCE" w:rsidRDefault="00166CCE" w:rsidP="00166CCE"/>
    <w:p w14:paraId="76E20E40" w14:textId="77777777" w:rsidR="00166CCE" w:rsidRDefault="00166CCE" w:rsidP="00166CCE">
      <w:r>
        <w:t xml:space="preserve">“If we look back at the Zohar’s prophecy, it says that when the star will appear, three structures from the city of Rome will fall and the leader of that city will die,” </w:t>
      </w:r>
      <w:proofErr w:type="spellStart"/>
      <w:r>
        <w:t>Palvanov</w:t>
      </w:r>
      <w:proofErr w:type="spellEnd"/>
      <w:r>
        <w:t xml:space="preserve"> said. “If you’re going to go with the approach that the Third Rome is Moscow, and then the leader of that city will die you should know that there are rumors that Putin is in frail health and is even dying.”</w:t>
      </w:r>
    </w:p>
    <w:p w14:paraId="59499B2B" w14:textId="77777777" w:rsidR="00166CCE" w:rsidRDefault="00166CCE" w:rsidP="00166CCE"/>
    <w:p w14:paraId="77D2AC71" w14:textId="77777777" w:rsidR="00166CCE" w:rsidRDefault="00166CCE" w:rsidP="00166CCE">
      <w:r>
        <w:t xml:space="preserve">“Imagine what would happen if he did die,” </w:t>
      </w:r>
      <w:proofErr w:type="spellStart"/>
      <w:r>
        <w:t>Palvanov</w:t>
      </w:r>
      <w:proofErr w:type="spellEnd"/>
      <w:r>
        <w:t xml:space="preserve"> said. “That would have serious repercussions around the world, perhaps even more wars.”</w:t>
      </w:r>
    </w:p>
    <w:p w14:paraId="682E5380" w14:textId="77777777" w:rsidR="00166CCE" w:rsidRDefault="00166CCE" w:rsidP="00166CCE"/>
    <w:p w14:paraId="5446376E" w14:textId="77777777" w:rsidR="00166CCE" w:rsidRDefault="00166CCE" w:rsidP="00166CCE">
      <w:proofErr w:type="spellStart"/>
      <w:r>
        <w:t>Palvanov</w:t>
      </w:r>
      <w:proofErr w:type="spellEnd"/>
      <w:r>
        <w:t xml:space="preserve"> suggested an alternative understanding.</w:t>
      </w:r>
    </w:p>
    <w:p w14:paraId="24C96050" w14:textId="77777777" w:rsidR="00166CCE" w:rsidRDefault="00166CCE" w:rsidP="00166CCE"/>
    <w:p w14:paraId="5C809F5F" w14:textId="77777777" w:rsidR="00166CCE" w:rsidRDefault="00166CCE" w:rsidP="00166CCE">
      <w:r>
        <w:t>“If we go according to the idea that the third Rome is referring to the United States, since it is the most powerful ‘Rome’ of today, Biden is pretty much on his last legs and could die at any time.”</w:t>
      </w:r>
    </w:p>
    <w:p w14:paraId="4D6EF633" w14:textId="77777777" w:rsidR="00166CCE" w:rsidRDefault="00166CCE" w:rsidP="00166CCE"/>
    <w:p w14:paraId="34E7D194" w14:textId="77777777" w:rsidR="00166CCE" w:rsidRDefault="00166CCE" w:rsidP="00166CCE">
      <w:r>
        <w:t>“Both of these leaders are in frail health and getting old and if either of them were to die, if that’s what this prophecy is talking about, the repercussions would be pretty serious and it would just add to all the catastrophes that have been happening.”</w:t>
      </w:r>
    </w:p>
    <w:p w14:paraId="3C5FE672" w14:textId="77777777" w:rsidR="00166CCE" w:rsidRDefault="00166CCE" w:rsidP="00166CCE"/>
    <w:p w14:paraId="4618686C" w14:textId="77777777" w:rsidR="00166CCE" w:rsidRDefault="00166CCE" w:rsidP="00166CCE">
      <w:proofErr w:type="spellStart"/>
      <w:r>
        <w:lastRenderedPageBreak/>
        <w:t>Palvanov</w:t>
      </w:r>
      <w:proofErr w:type="spellEnd"/>
      <w:r>
        <w:t xml:space="preserve"> added a disclaimer.</w:t>
      </w:r>
    </w:p>
    <w:p w14:paraId="316ADC3D" w14:textId="77777777" w:rsidR="00166CCE" w:rsidRDefault="00166CCE" w:rsidP="00166CCE"/>
    <w:p w14:paraId="6B8FE44D" w14:textId="77777777" w:rsidR="00166CCE" w:rsidRDefault="00166CCE" w:rsidP="00166CCE">
      <w:r>
        <w:t xml:space="preserve">“I’m not a prophet,” he said. “I’m just reading what the Zohar says and what the Talmud says. And there’s various ways to interpret it.” </w:t>
      </w:r>
    </w:p>
    <w:p w14:paraId="0A365D81" w14:textId="77777777" w:rsidR="00166CCE" w:rsidRDefault="00166CCE" w:rsidP="00166CCE"/>
    <w:p w14:paraId="62ADD755" w14:textId="77777777" w:rsidR="00166CCE" w:rsidRDefault="00166CCE" w:rsidP="00166CCE">
      <w:r>
        <w:t>“The star is expected to appear in nine months so we have nine months to prepare,” he said. “And now’s the time to get ready to go live. Hopefully it will happen and if not, I’ll just have to take this video off down from YouTube and pretend it never happened.  But that is always the danger of making predictions and this is only one interpretation. “</w:t>
      </w:r>
      <w:proofErr w:type="gramStart"/>
      <w:r>
        <w:t>So</w:t>
      </w:r>
      <w:proofErr w:type="gramEnd"/>
      <w:r>
        <w:t xml:space="preserve"> you can make it what you wish. I think it’s compelling.”</w:t>
      </w:r>
    </w:p>
    <w:p w14:paraId="422ABDEE" w14:textId="77777777" w:rsidR="00166CCE" w:rsidRDefault="00166CCE" w:rsidP="00166CCE"/>
    <w:p w14:paraId="430ECF6D" w14:textId="7CC53C6F" w:rsidR="004C3F44" w:rsidRDefault="00166CCE" w:rsidP="00166CCE">
      <w:r>
        <w:t xml:space="preserve">“I think we should all hope and pray that this really is it because how much longer can we wait?” </w:t>
      </w:r>
      <w:proofErr w:type="spellStart"/>
      <w:r>
        <w:t>Palvanov</w:t>
      </w:r>
      <w:proofErr w:type="spellEnd"/>
      <w:r>
        <w:t xml:space="preserve"> concluded. “Enough is enough. We should all hope that this is it. Let’s just make it through the next twelve months and let’s be that generation that goes through the suffering but then brings about a better world. So hopefully, we can all experience it and see it and maybe our prayers and our mitzvot (deeds) and our study and all the good that we do will make a difference. </w:t>
      </w:r>
      <w:proofErr w:type="gramStart"/>
      <w:r>
        <w:t>So</w:t>
      </w:r>
      <w:proofErr w:type="gramEnd"/>
      <w:r>
        <w:t xml:space="preserve"> let’s do that. Let’s increase whatever we do. Let’s do more of it in the next year or so. And hopefully we’ll see good things.”</w:t>
      </w:r>
    </w:p>
    <w:p w14:paraId="4DF4AD94" w14:textId="77777777" w:rsidR="004C3F44" w:rsidRPr="007C08C2" w:rsidRDefault="004C3F44" w:rsidP="00DC5F77"/>
    <w:p w14:paraId="27931EEB" w14:textId="77777777" w:rsidR="00DC5F77" w:rsidRDefault="007C08C2" w:rsidP="007C08C2">
      <w:pPr>
        <w:jc w:val="center"/>
        <w:rPr>
          <w:b/>
          <w:bCs/>
        </w:rPr>
        <w:sectPr w:rsidR="00DC5F77" w:rsidSect="005D6ACA">
          <w:type w:val="continuous"/>
          <w:pgSz w:w="12240" w:h="15840"/>
          <w:pgMar w:top="720" w:right="720" w:bottom="720" w:left="720" w:header="720" w:footer="720" w:gutter="0"/>
          <w:cols w:sep="1" w:space="720"/>
          <w15:footnoteColumns w:val="1"/>
        </w:sectPr>
      </w:pPr>
      <w:r>
        <w:rPr>
          <w:b/>
          <w:bCs/>
        </w:rPr>
        <w:br w:type="column"/>
      </w:r>
    </w:p>
    <w:p w14:paraId="6B232C76" w14:textId="08A7BAC4" w:rsidR="007C08C2" w:rsidRPr="007C08C2" w:rsidRDefault="007C08C2" w:rsidP="007C08C2">
      <w:pPr>
        <w:jc w:val="center"/>
        <w:rPr>
          <w:b/>
          <w:bCs/>
        </w:rPr>
      </w:pPr>
      <w:r w:rsidRPr="007C08C2">
        <w:rPr>
          <w:b/>
          <w:bCs/>
        </w:rPr>
        <w:t>*</w:t>
      </w:r>
      <w:r w:rsidR="00495F56">
        <w:rPr>
          <w:b/>
          <w:bCs/>
        </w:rPr>
        <w:t xml:space="preserve"> </w:t>
      </w:r>
      <w:r w:rsidRPr="007C08C2">
        <w:rPr>
          <w:b/>
          <w:bCs/>
        </w:rPr>
        <w:t>*</w:t>
      </w:r>
      <w:r w:rsidR="00495F56">
        <w:rPr>
          <w:b/>
          <w:bCs/>
        </w:rPr>
        <w:t xml:space="preserve"> </w:t>
      </w:r>
      <w:r w:rsidRPr="007C08C2">
        <w:rPr>
          <w:b/>
          <w:bCs/>
        </w:rPr>
        <w:t>*</w:t>
      </w:r>
    </w:p>
    <w:p w14:paraId="3F6DAD3E" w14:textId="77777777" w:rsidR="007C08C2" w:rsidRPr="007C08C2" w:rsidRDefault="007C08C2" w:rsidP="007C08C2">
      <w:pPr>
        <w:jc w:val="center"/>
      </w:pPr>
    </w:p>
    <w:p w14:paraId="6D9BFF75" w14:textId="2268BE69" w:rsidR="007C08C2" w:rsidRPr="007C08C2" w:rsidRDefault="007C08C2" w:rsidP="007C08C2">
      <w:pPr>
        <w:jc w:val="center"/>
      </w:pPr>
      <w:r w:rsidRPr="007C08C2">
        <w:t>This</w:t>
      </w:r>
      <w:r w:rsidR="00495F56">
        <w:t xml:space="preserve"> </w:t>
      </w:r>
      <w:hyperlink r:id="rId57" w:history="1">
        <w:r w:rsidRPr="007C08C2">
          <w:rPr>
            <w:color w:val="3366CC"/>
          </w:rPr>
          <w:t>study</w:t>
        </w:r>
      </w:hyperlink>
      <w:r w:rsidR="00495F56">
        <w:t xml:space="preserve"> </w:t>
      </w:r>
      <w:r w:rsidRPr="007C08C2">
        <w:t>was</w:t>
      </w:r>
      <w:r w:rsidR="00495F56">
        <w:t xml:space="preserve"> </w:t>
      </w:r>
      <w:r w:rsidRPr="007C08C2">
        <w:t>written</w:t>
      </w:r>
      <w:r w:rsidR="00495F56">
        <w:t xml:space="preserve"> </w:t>
      </w:r>
      <w:r w:rsidRPr="007C08C2">
        <w:t>by</w:t>
      </w:r>
      <w:r w:rsidR="00495F56">
        <w:t xml:space="preserve"> </w:t>
      </w:r>
    </w:p>
    <w:p w14:paraId="14A426D7" w14:textId="27B22D5B" w:rsidR="007C08C2" w:rsidRPr="007C08C2" w:rsidRDefault="007C08C2" w:rsidP="007C08C2">
      <w:pPr>
        <w:jc w:val="center"/>
      </w:pPr>
      <w:r w:rsidRPr="007C08C2">
        <w:t>Rabbi</w:t>
      </w:r>
      <w:r w:rsidR="00495F56">
        <w:t xml:space="preserve"> </w:t>
      </w:r>
      <w:r w:rsidRPr="007C08C2">
        <w:t>Dr.</w:t>
      </w:r>
      <w:r w:rsidR="00495F56">
        <w:t xml:space="preserve"> </w:t>
      </w:r>
      <w:r w:rsidRPr="007C08C2">
        <w:t>Hillel</w:t>
      </w:r>
      <w:r w:rsidR="00495F56">
        <w:t xml:space="preserve"> </w:t>
      </w:r>
      <w:r w:rsidRPr="007C08C2">
        <w:t>ben</w:t>
      </w:r>
      <w:r w:rsidR="00495F56">
        <w:t xml:space="preserve"> </w:t>
      </w:r>
      <w:r w:rsidRPr="007C08C2">
        <w:t>David</w:t>
      </w:r>
      <w:r w:rsidR="00495F56">
        <w:t xml:space="preserve"> </w:t>
      </w:r>
      <w:r w:rsidRPr="007C08C2">
        <w:t>(Greg</w:t>
      </w:r>
      <w:r w:rsidR="00495F56">
        <w:t xml:space="preserve"> </w:t>
      </w:r>
      <w:r w:rsidRPr="007C08C2">
        <w:t>Killian).</w:t>
      </w:r>
      <w:r w:rsidR="00495F56">
        <w:t xml:space="preserve"> </w:t>
      </w:r>
    </w:p>
    <w:p w14:paraId="7872B8FB" w14:textId="78B2F1B0" w:rsidR="007C08C2" w:rsidRPr="007C08C2" w:rsidRDefault="007C08C2" w:rsidP="007C08C2">
      <w:pPr>
        <w:jc w:val="center"/>
      </w:pPr>
      <w:r w:rsidRPr="007C08C2">
        <w:t>Comments</w:t>
      </w:r>
      <w:r w:rsidR="00495F56">
        <w:t xml:space="preserve"> </w:t>
      </w:r>
      <w:r w:rsidRPr="007C08C2">
        <w:t>may</w:t>
      </w:r>
      <w:r w:rsidR="00495F56">
        <w:t xml:space="preserve"> </w:t>
      </w:r>
      <w:r w:rsidRPr="007C08C2">
        <w:t>be</w:t>
      </w:r>
      <w:r w:rsidR="00495F56">
        <w:t xml:space="preserve"> </w:t>
      </w:r>
      <w:r w:rsidRPr="007C08C2">
        <w:t>submitted</w:t>
      </w:r>
      <w:r w:rsidR="00495F56">
        <w:t xml:space="preserve"> </w:t>
      </w:r>
      <w:r w:rsidRPr="007C08C2">
        <w:t>to:</w:t>
      </w:r>
    </w:p>
    <w:p w14:paraId="642F5BD5" w14:textId="77777777" w:rsidR="007C08C2" w:rsidRPr="007C08C2" w:rsidRDefault="007C08C2" w:rsidP="007C08C2">
      <w:pPr>
        <w:jc w:val="center"/>
      </w:pPr>
    </w:p>
    <w:p w14:paraId="07E2F4E4" w14:textId="1626C520" w:rsidR="007C08C2" w:rsidRPr="007C08C2" w:rsidRDefault="007C08C2" w:rsidP="007C08C2">
      <w:pPr>
        <w:jc w:val="center"/>
      </w:pPr>
      <w:r w:rsidRPr="007C08C2">
        <w:t>Rabbi</w:t>
      </w:r>
      <w:r w:rsidR="00495F56">
        <w:t xml:space="preserve"> </w:t>
      </w:r>
      <w:r w:rsidRPr="007C08C2">
        <w:t>Dr.</w:t>
      </w:r>
      <w:r w:rsidR="00495F56">
        <w:t xml:space="preserve"> </w:t>
      </w:r>
      <w:r w:rsidRPr="007C08C2">
        <w:t>Greg</w:t>
      </w:r>
      <w:r w:rsidR="00495F56">
        <w:t xml:space="preserve"> </w:t>
      </w:r>
      <w:r w:rsidRPr="007C08C2">
        <w:t>Killian</w:t>
      </w:r>
    </w:p>
    <w:p w14:paraId="28D981A2" w14:textId="0A0EF6E5" w:rsidR="007C08C2" w:rsidRPr="007C08C2" w:rsidRDefault="007C08C2" w:rsidP="007C08C2">
      <w:pPr>
        <w:jc w:val="center"/>
      </w:pPr>
      <w:r w:rsidRPr="007C08C2">
        <w:t>12210</w:t>
      </w:r>
      <w:r w:rsidR="00495F56">
        <w:t xml:space="preserve"> </w:t>
      </w:r>
      <w:r w:rsidRPr="007C08C2">
        <w:t>Luckey</w:t>
      </w:r>
      <w:r w:rsidR="00495F56">
        <w:t xml:space="preserve"> </w:t>
      </w:r>
      <w:r w:rsidRPr="007C08C2">
        <w:t>Summit</w:t>
      </w:r>
    </w:p>
    <w:p w14:paraId="3B4EDD2C" w14:textId="3760FAC8" w:rsidR="007C08C2" w:rsidRPr="007C08C2" w:rsidRDefault="007C08C2" w:rsidP="007C08C2">
      <w:pPr>
        <w:jc w:val="center"/>
      </w:pPr>
      <w:r w:rsidRPr="007C08C2">
        <w:t>San</w:t>
      </w:r>
      <w:r w:rsidR="00495F56">
        <w:t xml:space="preserve"> </w:t>
      </w:r>
      <w:r w:rsidRPr="007C08C2">
        <w:t>Antonio,</w:t>
      </w:r>
      <w:r w:rsidR="00495F56">
        <w:t xml:space="preserve"> </w:t>
      </w:r>
      <w:r w:rsidRPr="007C08C2">
        <w:t>TX</w:t>
      </w:r>
      <w:r w:rsidR="00495F56">
        <w:t xml:space="preserve"> </w:t>
      </w:r>
      <w:r w:rsidRPr="007C08C2">
        <w:t>78252</w:t>
      </w:r>
    </w:p>
    <w:p w14:paraId="5B87B919" w14:textId="77777777" w:rsidR="007C08C2" w:rsidRPr="007C08C2" w:rsidRDefault="007C08C2" w:rsidP="007C08C2">
      <w:pPr>
        <w:jc w:val="center"/>
      </w:pPr>
    </w:p>
    <w:p w14:paraId="00D4E54E" w14:textId="2CBD245A" w:rsidR="007C08C2" w:rsidRPr="007C08C2" w:rsidRDefault="007C08C2" w:rsidP="007C08C2">
      <w:pPr>
        <w:jc w:val="center"/>
      </w:pPr>
      <w:r w:rsidRPr="007C08C2">
        <w:t>Internet</w:t>
      </w:r>
      <w:r w:rsidR="00495F56">
        <w:t xml:space="preserve"> </w:t>
      </w:r>
      <w:r w:rsidRPr="007C08C2">
        <w:t>address:</w:t>
      </w:r>
      <w:r w:rsidR="00495F56">
        <w:t xml:space="preserve">  </w:t>
      </w:r>
      <w:hyperlink r:id="rId58" w:history="1">
        <w:r w:rsidRPr="007C08C2">
          <w:rPr>
            <w:color w:val="3366CC"/>
          </w:rPr>
          <w:t>gkilli@aol.com</w:t>
        </w:r>
      </w:hyperlink>
    </w:p>
    <w:p w14:paraId="026D8010" w14:textId="608D24FC" w:rsidR="007C08C2" w:rsidRPr="007C08C2" w:rsidRDefault="007C08C2" w:rsidP="007C08C2">
      <w:pPr>
        <w:jc w:val="center"/>
      </w:pPr>
      <w:r w:rsidRPr="007C08C2">
        <w:t>Web</w:t>
      </w:r>
      <w:r w:rsidR="00495F56">
        <w:t xml:space="preserve"> </w:t>
      </w:r>
      <w:r w:rsidRPr="007C08C2">
        <w:t>page:</w:t>
      </w:r>
      <w:r w:rsidR="00495F56">
        <w:t xml:space="preserve">  </w:t>
      </w:r>
      <w:hyperlink r:id="rId59" w:history="1">
        <w:r w:rsidRPr="007C08C2">
          <w:rPr>
            <w:color w:val="3366CC"/>
          </w:rPr>
          <w:t>https://www.betemunah.org/</w:t>
        </w:r>
      </w:hyperlink>
    </w:p>
    <w:p w14:paraId="3DD6850F" w14:textId="77777777" w:rsidR="007C08C2" w:rsidRPr="007C08C2" w:rsidRDefault="007C08C2" w:rsidP="007C08C2">
      <w:pPr>
        <w:jc w:val="center"/>
      </w:pPr>
    </w:p>
    <w:p w14:paraId="69BB6BF8" w14:textId="633F7A70" w:rsidR="007C08C2" w:rsidRPr="007C08C2" w:rsidRDefault="007C08C2" w:rsidP="007C08C2">
      <w:pPr>
        <w:jc w:val="center"/>
        <w:rPr>
          <w:bCs/>
        </w:rPr>
      </w:pPr>
      <w:r w:rsidRPr="007C08C2">
        <w:rPr>
          <w:bCs/>
        </w:rPr>
        <w:t>(360)</w:t>
      </w:r>
      <w:r w:rsidR="00495F56">
        <w:rPr>
          <w:bCs/>
        </w:rPr>
        <w:t xml:space="preserve"> </w:t>
      </w:r>
      <w:r w:rsidRPr="007C08C2">
        <w:rPr>
          <w:bCs/>
        </w:rPr>
        <w:t>918-2905</w:t>
      </w:r>
    </w:p>
    <w:p w14:paraId="562A00AE" w14:textId="77777777" w:rsidR="007C08C2" w:rsidRPr="007C08C2" w:rsidRDefault="007C08C2" w:rsidP="007C08C2">
      <w:pPr>
        <w:jc w:val="center"/>
      </w:pPr>
    </w:p>
    <w:p w14:paraId="2468E928" w14:textId="3DE6BB02" w:rsidR="007C08C2" w:rsidRPr="007C08C2" w:rsidRDefault="007C08C2" w:rsidP="007C08C2">
      <w:pPr>
        <w:jc w:val="center"/>
      </w:pPr>
      <w:r w:rsidRPr="007C08C2">
        <w:t>Return</w:t>
      </w:r>
      <w:r w:rsidR="00495F56">
        <w:t xml:space="preserve"> </w:t>
      </w:r>
      <w:r w:rsidRPr="007C08C2">
        <w:t>to</w:t>
      </w:r>
      <w:r w:rsidR="00495F56">
        <w:t xml:space="preserve"> </w:t>
      </w:r>
      <w:hyperlink r:id="rId60" w:history="1">
        <w:r w:rsidRPr="007C08C2">
          <w:rPr>
            <w:color w:val="3366CC"/>
          </w:rPr>
          <w:t>The</w:t>
        </w:r>
        <w:r w:rsidR="00495F56">
          <w:rPr>
            <w:color w:val="3366CC"/>
          </w:rPr>
          <w:t xml:space="preserve"> </w:t>
        </w:r>
        <w:r w:rsidRPr="007C08C2">
          <w:rPr>
            <w:color w:val="3366CC"/>
          </w:rPr>
          <w:t>WATCHMAN</w:t>
        </w:r>
      </w:hyperlink>
      <w:r w:rsidR="00495F56">
        <w:t xml:space="preserve"> </w:t>
      </w:r>
      <w:r w:rsidRPr="007C08C2">
        <w:t>home</w:t>
      </w:r>
      <w:r w:rsidR="00495F56">
        <w:t xml:space="preserve"> </w:t>
      </w:r>
      <w:r w:rsidRPr="007C08C2">
        <w:t>page</w:t>
      </w:r>
      <w:r w:rsidR="00495F56">
        <w:t xml:space="preserve"> </w:t>
      </w:r>
    </w:p>
    <w:p w14:paraId="67C5641E" w14:textId="50040E31" w:rsidR="007C08C2" w:rsidRPr="007C08C2" w:rsidRDefault="007C08C2" w:rsidP="007C08C2">
      <w:pPr>
        <w:jc w:val="center"/>
      </w:pPr>
      <w:r w:rsidRPr="007C08C2">
        <w:t>Send</w:t>
      </w:r>
      <w:r w:rsidR="00495F56">
        <w:t xml:space="preserve"> </w:t>
      </w:r>
      <w:r w:rsidRPr="007C08C2">
        <w:t>comments</w:t>
      </w:r>
      <w:r w:rsidR="00495F56">
        <w:t xml:space="preserve"> </w:t>
      </w:r>
      <w:r w:rsidRPr="007C08C2">
        <w:t>to</w:t>
      </w:r>
      <w:r w:rsidR="00495F56">
        <w:t xml:space="preserve"> </w:t>
      </w:r>
      <w:r w:rsidRPr="007C08C2">
        <w:t>Greg</w:t>
      </w:r>
      <w:r w:rsidR="00495F56">
        <w:t xml:space="preserve"> </w:t>
      </w:r>
      <w:r w:rsidRPr="007C08C2">
        <w:t>Killian</w:t>
      </w:r>
      <w:r w:rsidR="00495F56">
        <w:t xml:space="preserve"> </w:t>
      </w:r>
      <w:r w:rsidRPr="007C08C2">
        <w:t>at</w:t>
      </w:r>
      <w:r w:rsidR="00495F56">
        <w:t xml:space="preserve"> </w:t>
      </w:r>
      <w:r w:rsidRPr="007C08C2">
        <w:t>his</w:t>
      </w:r>
      <w:r w:rsidR="00495F56">
        <w:t xml:space="preserve"> </w:t>
      </w:r>
      <w:r w:rsidRPr="007C08C2">
        <w:t>email</w:t>
      </w:r>
      <w:r w:rsidR="00495F56">
        <w:t xml:space="preserve"> </w:t>
      </w:r>
      <w:r w:rsidRPr="007C08C2">
        <w:t>address:</w:t>
      </w:r>
      <w:r w:rsidR="00495F56">
        <w:t xml:space="preserve"> </w:t>
      </w:r>
      <w:hyperlink r:id="rId61" w:history="1">
        <w:r w:rsidRPr="007C08C2">
          <w:rPr>
            <w:color w:val="3366CC"/>
          </w:rPr>
          <w:t>gkilli@aol.com</w:t>
        </w:r>
      </w:hyperlink>
    </w:p>
    <w:p w14:paraId="1A9EC2C5" w14:textId="77777777" w:rsidR="007C08C2" w:rsidRPr="007C08C2" w:rsidRDefault="007C08C2" w:rsidP="007C08C2"/>
    <w:sectPr w:rsidR="007C08C2" w:rsidRPr="007C08C2">
      <w:type w:val="continuous"/>
      <w:pgSz w:w="12240" w:h="15840"/>
      <w:pgMar w:top="720" w:right="720" w:bottom="720" w:left="720" w:header="720" w:footer="720" w:gutter="0"/>
      <w:cols w:num="2" w:sep="1" w:space="72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D7382" w14:textId="77777777" w:rsidR="006C161C" w:rsidRDefault="006C161C">
      <w:r>
        <w:separator/>
      </w:r>
    </w:p>
  </w:endnote>
  <w:endnote w:type="continuationSeparator" w:id="0">
    <w:p w14:paraId="2BCA0532" w14:textId="77777777" w:rsidR="006C161C" w:rsidRDefault="006C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5916" w14:textId="0437A89E" w:rsidR="007C08C2" w:rsidRDefault="007C08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05B9">
      <w:rPr>
        <w:rStyle w:val="PageNumber"/>
        <w:noProof/>
      </w:rPr>
      <w:t>30</w:t>
    </w:r>
    <w:r>
      <w:rPr>
        <w:rStyle w:val="PageNumber"/>
      </w:rPr>
      <w:fldChar w:fldCharType="end"/>
    </w:r>
  </w:p>
  <w:p w14:paraId="4FBB41E3" w14:textId="77777777" w:rsidR="007C08C2" w:rsidRDefault="007C08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5666369"/>
      <w:docPartObj>
        <w:docPartGallery w:val="Page Numbers (Bottom of Page)"/>
        <w:docPartUnique/>
      </w:docPartObj>
    </w:sdtPr>
    <w:sdtContent>
      <w:sdt>
        <w:sdtPr>
          <w:id w:val="-1145900232"/>
          <w:docPartObj>
            <w:docPartGallery w:val="Page Numbers (Top of Page)"/>
            <w:docPartUnique/>
          </w:docPartObj>
        </w:sdtPr>
        <w:sdtContent>
          <w:p w14:paraId="4697E235" w14:textId="77777777" w:rsidR="007C08C2" w:rsidRDefault="007C08C2">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BCDEFA8" w14:textId="77777777" w:rsidR="007C08C2" w:rsidRDefault="007C0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774C" w14:textId="77777777" w:rsidR="007C08C2" w:rsidRDefault="007C08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FDA1A8" w14:textId="77777777" w:rsidR="007C08C2" w:rsidRDefault="007C08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773445060"/>
      <w:docPartObj>
        <w:docPartGallery w:val="Page Numbers (Bottom of Page)"/>
        <w:docPartUnique/>
      </w:docPartObj>
    </w:sdtPr>
    <w:sdtEndPr>
      <w:rPr>
        <w:sz w:val="24"/>
        <w:szCs w:val="24"/>
      </w:rPr>
    </w:sdtEndPr>
    <w:sdtContent>
      <w:sdt>
        <w:sdtPr>
          <w:rPr>
            <w:sz w:val="16"/>
            <w:szCs w:val="16"/>
          </w:rPr>
          <w:id w:val="588429580"/>
          <w:docPartObj>
            <w:docPartGallery w:val="Page Numbers (Top of Page)"/>
            <w:docPartUnique/>
          </w:docPartObj>
        </w:sdtPr>
        <w:sdtEndPr>
          <w:rPr>
            <w:sz w:val="24"/>
            <w:szCs w:val="24"/>
          </w:rPr>
        </w:sdtEndPr>
        <w:sdtContent>
          <w:p w14:paraId="6DDC65FA" w14:textId="77777777" w:rsidR="007C08C2" w:rsidRPr="00304708" w:rsidRDefault="007C08C2">
            <w:pPr>
              <w:pStyle w:val="Footer"/>
              <w:jc w:val="center"/>
              <w:rPr>
                <w:sz w:val="16"/>
                <w:szCs w:val="16"/>
              </w:rPr>
            </w:pPr>
          </w:p>
          <w:p w14:paraId="3B410734" w14:textId="77777777" w:rsidR="007C08C2" w:rsidRDefault="007C08C2">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8BE3892" w14:textId="77777777" w:rsidR="007C08C2" w:rsidRDefault="007C08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38CEE" w14:textId="77777777" w:rsidR="00D90C1A" w:rsidRDefault="00D90C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32421B" w14:textId="77777777" w:rsidR="00D90C1A" w:rsidRDefault="00D90C1A">
    <w:pPr>
      <w:pStyle w:val="Footer"/>
    </w:pPr>
  </w:p>
  <w:p w14:paraId="5A1ECFC3" w14:textId="77777777" w:rsidR="00D90C1A" w:rsidRDefault="00D90C1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588845"/>
      <w:docPartObj>
        <w:docPartGallery w:val="Page Numbers (Bottom of Page)"/>
        <w:docPartUnique/>
      </w:docPartObj>
    </w:sdtPr>
    <w:sdtContent>
      <w:sdt>
        <w:sdtPr>
          <w:id w:val="1960679008"/>
          <w:docPartObj>
            <w:docPartGallery w:val="Page Numbers (Top of Page)"/>
            <w:docPartUnique/>
          </w:docPartObj>
        </w:sdtPr>
        <w:sdtContent>
          <w:p w14:paraId="2BBA0364" w14:textId="77777777" w:rsidR="00D90C1A" w:rsidRDefault="00D90C1A">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A20DEEF" w14:textId="77777777" w:rsidR="00D90C1A" w:rsidRDefault="00D90C1A">
    <w:pPr>
      <w:pStyle w:val="Footer"/>
    </w:pPr>
  </w:p>
  <w:p w14:paraId="7A1534DD" w14:textId="77777777" w:rsidR="00D90C1A" w:rsidRDefault="00D90C1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ABDB3" w14:textId="77777777" w:rsidR="00306EDB" w:rsidRDefault="00D718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3C308E" w14:textId="77777777" w:rsidR="00306EDB" w:rsidRDefault="00306EDB">
    <w:pPr>
      <w:pStyle w:val="Footer"/>
    </w:pPr>
  </w:p>
  <w:p w14:paraId="52A4B2F6" w14:textId="77777777" w:rsidR="00D0522C" w:rsidRDefault="00D0522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4670737"/>
      <w:docPartObj>
        <w:docPartGallery w:val="Page Numbers (Bottom of Page)"/>
        <w:docPartUnique/>
      </w:docPartObj>
    </w:sdtPr>
    <w:sdtContent>
      <w:sdt>
        <w:sdtPr>
          <w:id w:val="1728636285"/>
          <w:docPartObj>
            <w:docPartGallery w:val="Page Numbers (Top of Page)"/>
            <w:docPartUnique/>
          </w:docPartObj>
        </w:sdtPr>
        <w:sdtContent>
          <w:p w14:paraId="112B9729" w14:textId="77777777" w:rsidR="009805B9" w:rsidRDefault="009805B9">
            <w:pPr>
              <w:pStyle w:val="Footer"/>
              <w:jc w:val="center"/>
            </w:pPr>
          </w:p>
          <w:p w14:paraId="1F74DE45" w14:textId="5E8CE3CA" w:rsidR="00D0522C" w:rsidRDefault="00F236CB" w:rsidP="009805B9">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6FBFB" w14:textId="77777777" w:rsidR="006C161C" w:rsidRDefault="006C161C">
      <w:r>
        <w:separator/>
      </w:r>
    </w:p>
  </w:footnote>
  <w:footnote w:type="continuationSeparator" w:id="0">
    <w:p w14:paraId="025A40FF" w14:textId="77777777" w:rsidR="006C161C" w:rsidRDefault="006C161C">
      <w:r>
        <w:continuationSeparator/>
      </w:r>
    </w:p>
  </w:footnote>
  <w:footnote w:id="1">
    <w:p w14:paraId="6F259D01" w14:textId="4D04D4A7" w:rsidR="00FF6B48" w:rsidRDefault="00FF6B48" w:rsidP="00FF6B48">
      <w:pPr>
        <w:pStyle w:val="FootnoteText"/>
      </w:pPr>
      <w:r>
        <w:rPr>
          <w:rStyle w:val="FootnoteReference"/>
        </w:rPr>
        <w:footnoteRef/>
      </w:r>
      <w:r>
        <w:t xml:space="preserve"> </w:t>
      </w:r>
      <w:r w:rsidRPr="00FF6B48">
        <w:t>"Kima" and the Flood in "Seder 'Olam" and B.T. Rosh Ha-Shana Stellar Time-Reckoning and Uranography in Rabbinic Literature Author(s): Chaim Milikowsky Source: Proceedings of the American Academy for Jewish Research, Vol. 50 (1983), pp. 105-132 Published by: American Academy for Jewish Research</w:t>
      </w:r>
    </w:p>
  </w:footnote>
  <w:footnote w:id="2">
    <w:p w14:paraId="5E4A0A20" w14:textId="36D5038C" w:rsidR="00FF6B48" w:rsidRDefault="00FF6B48" w:rsidP="00FF6B48">
      <w:pPr>
        <w:pStyle w:val="FootnoteText"/>
      </w:pPr>
      <w:r>
        <w:rPr>
          <w:rStyle w:val="FootnoteReference"/>
        </w:rPr>
        <w:footnoteRef/>
      </w:r>
      <w:r>
        <w:t xml:space="preserve"> </w:t>
      </w:r>
      <w:r w:rsidRPr="00FF6B48">
        <w:t>This is the actual solar day. Our day of twenty-four hours is based upon the mean solar day since actual solar days vary slightly in length. The solar day is actually a slight bit more than a complete rotation of the earth since, in the meantime, the sun has also moved. A complete rotation of the earth, based upon fixed stars, is called a stellar or sidereal day.</w:t>
      </w:r>
    </w:p>
  </w:footnote>
  <w:footnote w:id="3">
    <w:p w14:paraId="667D54BC" w14:textId="6DFC759A" w:rsidR="00FF6B48" w:rsidRDefault="00FF6B48" w:rsidP="00FF6B48">
      <w:pPr>
        <w:pStyle w:val="FootnoteText"/>
      </w:pPr>
      <w:r>
        <w:rPr>
          <w:rStyle w:val="FootnoteReference"/>
        </w:rPr>
        <w:footnoteRef/>
      </w:r>
      <w:r>
        <w:t xml:space="preserve"> </w:t>
      </w:r>
      <w:r w:rsidRPr="00FF6B48">
        <w:t>After one day, the sun has moved 1/365 of its yearly journey. Dividing the 1440 minutes in a day by 365, there remain approximately four minutes of rotation for the earth to overtake the sun.</w:t>
      </w:r>
    </w:p>
  </w:footnote>
  <w:footnote w:id="4">
    <w:p w14:paraId="3B7E67C1" w14:textId="6AD9C6CE" w:rsidR="00DA4BAD" w:rsidRDefault="00DA4BAD" w:rsidP="00DA4BAD">
      <w:pPr>
        <w:pStyle w:val="FootnoteText"/>
      </w:pPr>
      <w:r>
        <w:rPr>
          <w:rStyle w:val="FootnoteReference"/>
        </w:rPr>
        <w:footnoteRef/>
      </w:r>
      <w:r>
        <w:t xml:space="preserve"> </w:t>
      </w:r>
      <w:r w:rsidRPr="00DA4BAD">
        <w:t>Actually, the star must rise a little in advance of the sun. When the rising of the sun is simultaneous with that of the star, the latter will not be visible. Only a few mornings later, when it rises just before the sun, will it be visible on the eastern horizon until the sky grows too light</w:t>
      </w:r>
      <w:r>
        <w:t>.</w:t>
      </w:r>
    </w:p>
  </w:footnote>
  <w:footnote w:id="5">
    <w:p w14:paraId="69A3B0BE" w14:textId="3EEA0DAD" w:rsidR="00E15BFB" w:rsidRDefault="00E15BFB">
      <w:pPr>
        <w:pStyle w:val="FootnoteText"/>
      </w:pPr>
      <w:r>
        <w:rPr>
          <w:rStyle w:val="FootnoteReference"/>
        </w:rPr>
        <w:footnoteRef/>
      </w:r>
      <w:r>
        <w:t xml:space="preserve"> R</w:t>
      </w:r>
      <w:r w:rsidRPr="00E15BFB">
        <w:t>elating to or near the sun. used especially of the last setting of a star before and its first rising after invisibility due to conjunction with the sun.</w:t>
      </w:r>
    </w:p>
  </w:footnote>
  <w:footnote w:id="6">
    <w:p w14:paraId="2DF142C8" w14:textId="66FDEE36" w:rsidR="00DA4BAD" w:rsidRDefault="00DA4BAD" w:rsidP="00DA4BAD">
      <w:pPr>
        <w:pStyle w:val="FootnoteText"/>
      </w:pPr>
      <w:r>
        <w:rPr>
          <w:rStyle w:val="FootnoteReference"/>
        </w:rPr>
        <w:footnoteRef/>
      </w:r>
      <w:r>
        <w:t xml:space="preserve"> </w:t>
      </w:r>
      <w:r w:rsidRPr="00DA4BAD">
        <w:t xml:space="preserve">This explanation is based upon M. P. Nilsson, Primitive Time-Reckoning (Lund, 1920), pp. 3-7; E.J. Bickerman, Chronology of the Ancient World, revised edition (London, 1980), pp. 52-56; and M.L. West, "Excursus II: Time-Reckoning," in his edition of Works and Days by Hesiod (Oxford, 1978), pp. 376-381. It is worth noting that there was a considerable body of literature in the Hellenistic and Roman world concerning the rising and setting of astral bodies, see, e.g., the Oxford Classical Dictionary, second edition (Oxford, 1970), </w:t>
      </w:r>
      <w:proofErr w:type="spellStart"/>
      <w:r w:rsidRPr="00DA4BAD">
        <w:t>s.v.</w:t>
      </w:r>
      <w:proofErr w:type="spellEnd"/>
      <w:r w:rsidRPr="00DA4BAD">
        <w:t xml:space="preserve"> Eudoxus (1) and Hipparchus (3), and F.K. Ginzel, </w:t>
      </w:r>
      <w:proofErr w:type="spellStart"/>
      <w:r w:rsidRPr="00DA4BAD">
        <w:t>Handbuch</w:t>
      </w:r>
      <w:proofErr w:type="spellEnd"/>
      <w:r w:rsidRPr="00DA4BAD">
        <w:t xml:space="preserve"> der </w:t>
      </w:r>
      <w:proofErr w:type="spellStart"/>
      <w:r w:rsidRPr="00DA4BAD">
        <w:t>Mathematischen</w:t>
      </w:r>
      <w:proofErr w:type="spellEnd"/>
      <w:r w:rsidRPr="00DA4BAD">
        <w:t xml:space="preserve"> und </w:t>
      </w:r>
      <w:proofErr w:type="spellStart"/>
      <w:r w:rsidRPr="00DA4BAD">
        <w:t>Technischen</w:t>
      </w:r>
      <w:proofErr w:type="spellEnd"/>
      <w:r w:rsidRPr="00DA4BAD">
        <w:t xml:space="preserve"> </w:t>
      </w:r>
      <w:proofErr w:type="spellStart"/>
      <w:r w:rsidRPr="00DA4BAD">
        <w:t>Chronologie</w:t>
      </w:r>
      <w:proofErr w:type="spellEnd"/>
      <w:r w:rsidRPr="00DA4BAD">
        <w:t>, 3 vols. (Leipzig, 1906-1914),</w:t>
      </w:r>
      <w:r>
        <w:t xml:space="preserve"> </w:t>
      </w:r>
      <w:r w:rsidRPr="00DA4BAD">
        <w:t>2:423. There is actually another "rising" and "setting" in addition to those discussed in the text: when the star rises and sets as the sun is setting on the western horizon. This rising is called acronychal rising and this setting heliacal setting. However, as West (Works and Days, p. 380) notes with regard to the Greeks and other peoples, "rising" and "setting" without qualification normally means at sunrise and not at sunset.</w:t>
      </w:r>
    </w:p>
  </w:footnote>
  <w:footnote w:id="7">
    <w:p w14:paraId="594F06F5" w14:textId="77777777" w:rsidR="007C08C2" w:rsidRDefault="007C08C2" w:rsidP="007C08C2">
      <w:pPr>
        <w:pStyle w:val="FootnoteText"/>
      </w:pPr>
      <w:r>
        <w:rPr>
          <w:rStyle w:val="FootnoteReference"/>
        </w:rPr>
        <w:footnoteRef/>
      </w:r>
      <w:r>
        <w:t xml:space="preserve"> </w:t>
      </w:r>
      <w:r w:rsidRPr="00B3007F">
        <w:t xml:space="preserve">Ibn Ezra says that on the third day the pain of the circumcision was at </w:t>
      </w:r>
      <w:proofErr w:type="spellStart"/>
      <w:proofErr w:type="gramStart"/>
      <w:r w:rsidRPr="00B3007F">
        <w:t>it</w:t>
      </w:r>
      <w:proofErr w:type="spellEnd"/>
      <w:proofErr w:type="gramEnd"/>
      <w:r w:rsidRPr="00B3007F">
        <w:t xml:space="preserve"> height. The way it appears from what he says, is that the trauma and pain </w:t>
      </w:r>
      <w:proofErr w:type="gramStart"/>
      <w:r w:rsidRPr="00B3007F">
        <w:t>builds</w:t>
      </w:r>
      <w:proofErr w:type="gramEnd"/>
      <w:r w:rsidRPr="00B3007F">
        <w:t xml:space="preserve"> up to a maximum by the third day and then the healing process starts in earnest.</w:t>
      </w:r>
    </w:p>
  </w:footnote>
  <w:footnote w:id="8">
    <w:p w14:paraId="47CAD938" w14:textId="77777777" w:rsidR="007C08C2" w:rsidRDefault="007C08C2" w:rsidP="007C08C2">
      <w:pPr>
        <w:pStyle w:val="FootnoteText"/>
      </w:pPr>
      <w:r>
        <w:rPr>
          <w:rStyle w:val="FootnoteReference"/>
        </w:rPr>
        <w:footnoteRef/>
      </w:r>
      <w:r>
        <w:t xml:space="preserve"> </w:t>
      </w:r>
      <w:r w:rsidRPr="00B14106">
        <w:t>e.g. see the Tur</w:t>
      </w:r>
    </w:p>
  </w:footnote>
  <w:footnote w:id="9">
    <w:p w14:paraId="4BFC089E" w14:textId="77777777" w:rsidR="007C08C2" w:rsidRDefault="007C08C2" w:rsidP="007C08C2">
      <w:pPr>
        <w:pStyle w:val="FootnoteText"/>
      </w:pPr>
      <w:r>
        <w:rPr>
          <w:rStyle w:val="FootnoteReference"/>
        </w:rPr>
        <w:footnoteRef/>
      </w:r>
      <w:r>
        <w:t xml:space="preserve"> </w:t>
      </w:r>
      <w:proofErr w:type="spellStart"/>
      <w:r w:rsidRPr="00C96DA3">
        <w:t>Yoreh</w:t>
      </w:r>
      <w:proofErr w:type="spellEnd"/>
      <w:r w:rsidRPr="00C96DA3">
        <w:t xml:space="preserve"> </w:t>
      </w:r>
      <w:proofErr w:type="spellStart"/>
      <w:r w:rsidRPr="00C96DA3">
        <w:t>De'ah</w:t>
      </w:r>
      <w:proofErr w:type="spellEnd"/>
      <w:r w:rsidRPr="00C96DA3">
        <w:t xml:space="preserve"> 335:1</w:t>
      </w:r>
    </w:p>
  </w:footnote>
  <w:footnote w:id="10">
    <w:p w14:paraId="2017E7F9" w14:textId="77777777" w:rsidR="00F70284" w:rsidRDefault="00F70284" w:rsidP="00842AFE">
      <w:pPr>
        <w:pStyle w:val="FootnoteText"/>
      </w:pPr>
      <w:r>
        <w:rPr>
          <w:rStyle w:val="FootnoteReference"/>
        </w:rPr>
        <w:footnoteRef/>
      </w:r>
      <w:r>
        <w:t xml:space="preserve"> </w:t>
      </w:r>
      <w:r w:rsidRPr="00E81A59">
        <w:t>http://uofgts.com/Magi.html</w:t>
      </w:r>
    </w:p>
  </w:footnote>
  <w:footnote w:id="11">
    <w:p w14:paraId="7A9AF74A" w14:textId="1E32AA92" w:rsidR="000B2316" w:rsidRDefault="000B2316" w:rsidP="000B2316">
      <w:pPr>
        <w:pStyle w:val="FootnoteText"/>
      </w:pPr>
      <w:r>
        <w:rPr>
          <w:rStyle w:val="FootnoteReference"/>
        </w:rPr>
        <w:footnoteRef/>
      </w:r>
      <w:r>
        <w:t xml:space="preserve"> </w:t>
      </w:r>
      <w:r w:rsidRPr="000B2316">
        <w:t xml:space="preserve">In the </w:t>
      </w:r>
      <w:r>
        <w:t>Nazarean Codicil</w:t>
      </w:r>
      <w:r w:rsidRPr="000B2316">
        <w:t xml:space="preserve">, </w:t>
      </w:r>
      <w:r>
        <w:t>Mashiach</w:t>
      </w:r>
      <w:r w:rsidRPr="000B2316">
        <w:t xml:space="preserve"> literally refers to Aquarius, as the water bearer. He tells his disciples that he wishes to have dinner together, and that in order to find the place, when they see a man who is carrying a water jug they must follow him. There, a little later, the last supper will take place.</w:t>
      </w:r>
    </w:p>
  </w:footnote>
  <w:footnote w:id="12">
    <w:p w14:paraId="1EE375FC" w14:textId="77777777" w:rsidR="007C08C2" w:rsidRDefault="007C08C2" w:rsidP="007C08C2">
      <w:pPr>
        <w:pStyle w:val="FootnoteText"/>
      </w:pPr>
      <w:r>
        <w:rPr>
          <w:rStyle w:val="FootnoteReference"/>
        </w:rPr>
        <w:footnoteRef/>
      </w:r>
      <w:r>
        <w:t xml:space="preserve"> </w:t>
      </w:r>
      <w:r w:rsidRPr="00282949">
        <w:t>Bnei Yissaschar, Ruach Hachaim;</w:t>
      </w:r>
    </w:p>
  </w:footnote>
  <w:footnote w:id="13">
    <w:p w14:paraId="1731FD32" w14:textId="77777777" w:rsidR="007C08C2" w:rsidRDefault="007C08C2" w:rsidP="007C08C2">
      <w:pPr>
        <w:pStyle w:val="FootnoteText"/>
      </w:pPr>
      <w:r>
        <w:rPr>
          <w:rStyle w:val="FootnoteReference"/>
        </w:rPr>
        <w:footnoteRef/>
      </w:r>
      <w:r>
        <w:t xml:space="preserve"> </w:t>
      </w:r>
      <w:r w:rsidRPr="00282949">
        <w:t>Derech Hashem II,7, Tractate Shabbat 158a, Tos. ad loc.</w:t>
      </w:r>
    </w:p>
  </w:footnote>
  <w:footnote w:id="14">
    <w:p w14:paraId="1C6E41FB" w14:textId="6F77F20C" w:rsidR="00772EF9" w:rsidRDefault="00772EF9" w:rsidP="00772EF9">
      <w:pPr>
        <w:pStyle w:val="FootnoteText"/>
      </w:pPr>
      <w:r>
        <w:rPr>
          <w:rStyle w:val="FootnoteReference"/>
        </w:rPr>
        <w:footnoteRef/>
      </w:r>
      <w:r>
        <w:t xml:space="preserve"> </w:t>
      </w:r>
      <w:r w:rsidRPr="00772EF9">
        <w:t>By Rabbi Moshe ben Maimon ("Maimonides"); translated by Eliyahu Touger</w:t>
      </w:r>
    </w:p>
  </w:footnote>
  <w:footnote w:id="15">
    <w:p w14:paraId="197B7EB6" w14:textId="63FF4653" w:rsidR="00772EF9" w:rsidRDefault="00772EF9" w:rsidP="00772EF9">
      <w:pPr>
        <w:pStyle w:val="FootnoteText"/>
      </w:pPr>
      <w:r>
        <w:rPr>
          <w:rStyle w:val="FootnoteReference"/>
        </w:rPr>
        <w:footnoteRef/>
      </w:r>
      <w:r>
        <w:t xml:space="preserve"> </w:t>
      </w:r>
      <w:r w:rsidRPr="00772EF9">
        <w:t>In translation, this word means "star" or "planet." It refers to the planet Mercury.</w:t>
      </w:r>
    </w:p>
  </w:footnote>
  <w:footnote w:id="16">
    <w:p w14:paraId="497F0ED1" w14:textId="2CA01457" w:rsidR="00772EF9" w:rsidRDefault="00772EF9" w:rsidP="00772EF9">
      <w:pPr>
        <w:pStyle w:val="FootnoteText"/>
      </w:pPr>
      <w:r>
        <w:rPr>
          <w:rStyle w:val="FootnoteReference"/>
        </w:rPr>
        <w:footnoteRef/>
      </w:r>
      <w:r>
        <w:t xml:space="preserve"> </w:t>
      </w:r>
      <w:r w:rsidRPr="00772EF9">
        <w:t>In translation, this word means "shining." It refers to the planet Venus.</w:t>
      </w:r>
    </w:p>
  </w:footnote>
  <w:footnote w:id="17">
    <w:p w14:paraId="3FBCB2C6" w14:textId="19FB544A" w:rsidR="00772EF9" w:rsidRDefault="00772EF9" w:rsidP="00772EF9">
      <w:pPr>
        <w:pStyle w:val="FootnoteText"/>
      </w:pPr>
      <w:r>
        <w:rPr>
          <w:rStyle w:val="FootnoteReference"/>
        </w:rPr>
        <w:footnoteRef/>
      </w:r>
      <w:r>
        <w:t xml:space="preserve"> </w:t>
      </w:r>
      <w:r w:rsidRPr="00772EF9">
        <w:t>In translation, this word means "reddening." It refers to the planet Mars.</w:t>
      </w:r>
    </w:p>
  </w:footnote>
  <w:footnote w:id="18">
    <w:p w14:paraId="4EC1C22E" w14:textId="68A0D94C" w:rsidR="00772EF9" w:rsidRDefault="00772EF9" w:rsidP="00772EF9">
      <w:pPr>
        <w:pStyle w:val="FootnoteText"/>
      </w:pPr>
      <w:r>
        <w:rPr>
          <w:rStyle w:val="FootnoteReference"/>
        </w:rPr>
        <w:footnoteRef/>
      </w:r>
      <w:r>
        <w:t xml:space="preserve"> </w:t>
      </w:r>
      <w:r w:rsidRPr="00772EF9">
        <w:t>In translation, this word means "justice." It refers to the planet Jupiter.</w:t>
      </w:r>
    </w:p>
  </w:footnote>
  <w:footnote w:id="19">
    <w:p w14:paraId="67AB453E" w14:textId="5FA22A93" w:rsidR="00723B6F" w:rsidRDefault="00723B6F" w:rsidP="00723B6F">
      <w:pPr>
        <w:pStyle w:val="FootnoteText"/>
      </w:pPr>
      <w:r>
        <w:rPr>
          <w:rStyle w:val="FootnoteReference"/>
        </w:rPr>
        <w:footnoteRef/>
      </w:r>
      <w:r>
        <w:t xml:space="preserve"> </w:t>
      </w:r>
      <w:r w:rsidRPr="00723B6F">
        <w:t>In translation, this word means "the Sabbatical." It refers to the planet Saturn.</w:t>
      </w:r>
    </w:p>
  </w:footnote>
  <w:footnote w:id="20">
    <w:p w14:paraId="19BE7314" w14:textId="236BCF87" w:rsidR="00723B6F" w:rsidRDefault="00723B6F" w:rsidP="00723B6F">
      <w:pPr>
        <w:pStyle w:val="FootnoteText"/>
      </w:pPr>
      <w:r>
        <w:rPr>
          <w:rStyle w:val="FootnoteReference"/>
        </w:rPr>
        <w:footnoteRef/>
      </w:r>
      <w:r>
        <w:t xml:space="preserve"> </w:t>
      </w:r>
      <w:r w:rsidRPr="00723B6F">
        <w:rPr>
          <w:i/>
          <w:iCs/>
        </w:rPr>
        <w:t>Sanhedrin</w:t>
      </w:r>
      <w:r w:rsidRPr="00723B6F">
        <w:t> 91b states that the </w:t>
      </w:r>
      <w:r w:rsidRPr="00723B6F">
        <w:rPr>
          <w:i/>
          <w:iCs/>
        </w:rPr>
        <w:t>Shechinah</w:t>
      </w:r>
      <w:r w:rsidRPr="00723B6F">
        <w:t> (Divine Presence) is in the west. Hence, the movement of this sphere in this direction can be considered an act of service to God.</w:t>
      </w:r>
    </w:p>
  </w:footnote>
  <w:footnote w:id="21">
    <w:p w14:paraId="16D6A8DE" w14:textId="20C423A4" w:rsidR="004E7CCE" w:rsidRDefault="004E7CCE">
      <w:pPr>
        <w:pStyle w:val="FootnoteText"/>
      </w:pPr>
      <w:r>
        <w:rPr>
          <w:rStyle w:val="FootnoteReference"/>
        </w:rPr>
        <w:footnoteRef/>
      </w:r>
      <w:r>
        <w:t xml:space="preserve"> Iyov (</w:t>
      </w:r>
      <w:r w:rsidRPr="004E7CCE">
        <w:t>Job</w:t>
      </w:r>
      <w:r>
        <w:t>) 9:</w:t>
      </w:r>
      <w:r w:rsidRPr="004E7CCE">
        <w:t>9.</w:t>
      </w:r>
    </w:p>
  </w:footnote>
  <w:footnote w:id="22">
    <w:p w14:paraId="6DA4FA4F" w14:textId="267BF0E8" w:rsidR="004E7CCE" w:rsidRDefault="004E7CCE" w:rsidP="004E7CCE">
      <w:pPr>
        <w:pStyle w:val="FootnoteText"/>
      </w:pPr>
      <w:r>
        <w:rPr>
          <w:rStyle w:val="FootnoteReference"/>
        </w:rPr>
        <w:footnoteRef/>
      </w:r>
      <w:r>
        <w:t xml:space="preserve"> </w:t>
      </w:r>
      <w:r w:rsidRPr="004E7CCE">
        <w:t>Iyov (Job) 9:9.</w:t>
      </w:r>
    </w:p>
  </w:footnote>
  <w:footnote w:id="23">
    <w:p w14:paraId="017C6495" w14:textId="751E9003" w:rsidR="004B590E" w:rsidRDefault="004B590E">
      <w:pPr>
        <w:pStyle w:val="FootnoteText"/>
      </w:pPr>
      <w:r>
        <w:rPr>
          <w:rStyle w:val="FootnoteReference"/>
        </w:rPr>
        <w:footnoteRef/>
      </w:r>
      <w:r>
        <w:t xml:space="preserve"> </w:t>
      </w:r>
      <w:r w:rsidRPr="004B590E">
        <w:t>This constellation follows that of the Ram.</w:t>
      </w:r>
    </w:p>
  </w:footnote>
  <w:footnote w:id="24">
    <w:p w14:paraId="0D744E09" w14:textId="38E3759C" w:rsidR="004B590E" w:rsidRPr="004B590E" w:rsidRDefault="004B590E" w:rsidP="004B590E">
      <w:pPr>
        <w:rPr>
          <w:sz w:val="20"/>
          <w:szCs w:val="20"/>
          <w:lang w:bidi="he-IL"/>
        </w:rPr>
      </w:pPr>
      <w:r>
        <w:rPr>
          <w:rStyle w:val="FootnoteReference"/>
        </w:rPr>
        <w:footnoteRef/>
      </w:r>
      <w:r>
        <w:t xml:space="preserve"> </w:t>
      </w:r>
      <w:r w:rsidRPr="004B590E">
        <w:rPr>
          <w:sz w:val="20"/>
          <w:szCs w:val="20"/>
          <w:lang w:bidi="he-IL"/>
        </w:rPr>
        <w:t xml:space="preserve">Ibid. 32. E.V. ‘or canst thou guide the Bear with her sons’. </w:t>
      </w:r>
    </w:p>
  </w:footnote>
  <w:footnote w:id="25">
    <w:p w14:paraId="73C1FB69" w14:textId="0C53460B" w:rsidR="004B590E" w:rsidRDefault="004B590E">
      <w:pPr>
        <w:pStyle w:val="FootnoteText"/>
      </w:pPr>
      <w:r>
        <w:rPr>
          <w:rStyle w:val="FootnoteReference"/>
        </w:rPr>
        <w:footnoteRef/>
      </w:r>
      <w:r>
        <w:t xml:space="preserve"> </w:t>
      </w:r>
      <w:r w:rsidRPr="004B590E">
        <w:t>And then stuck on artificially.</w:t>
      </w:r>
    </w:p>
  </w:footnote>
  <w:footnote w:id="26">
    <w:p w14:paraId="6E0391E2" w14:textId="2F7B9FBE" w:rsidR="004B590E" w:rsidRDefault="004B590E">
      <w:pPr>
        <w:pStyle w:val="FootnoteText"/>
      </w:pPr>
      <w:r>
        <w:rPr>
          <w:rStyle w:val="FootnoteReference"/>
        </w:rPr>
        <w:footnoteRef/>
      </w:r>
      <w:r>
        <w:t xml:space="preserve"> </w:t>
      </w:r>
      <w:r w:rsidR="004009A2">
        <w:t>Kohelet (</w:t>
      </w:r>
      <w:proofErr w:type="spellStart"/>
      <w:r w:rsidRPr="004B590E">
        <w:t>Eccl</w:t>
      </w:r>
      <w:r w:rsidR="004009A2">
        <w:t>esastes</w:t>
      </w:r>
      <w:proofErr w:type="spellEnd"/>
      <w:r w:rsidR="004009A2">
        <w:t>)</w:t>
      </w:r>
      <w:r w:rsidRPr="004B590E">
        <w:t xml:space="preserve"> 1</w:t>
      </w:r>
      <w:r w:rsidR="004009A2">
        <w:t>:</w:t>
      </w:r>
      <w:r w:rsidRPr="004B590E">
        <w:t>9.</w:t>
      </w:r>
    </w:p>
  </w:footnote>
  <w:footnote w:id="27">
    <w:p w14:paraId="155993E5" w14:textId="57414100" w:rsidR="00172EE3" w:rsidRDefault="00172EE3">
      <w:pPr>
        <w:pStyle w:val="FootnoteText"/>
      </w:pPr>
      <w:r>
        <w:rPr>
          <w:rStyle w:val="FootnoteReference"/>
        </w:rPr>
        <w:footnoteRef/>
      </w:r>
      <w:r>
        <w:t xml:space="preserve"> Iyov (</w:t>
      </w:r>
      <w:r w:rsidRPr="00172EE3">
        <w:t>Job</w:t>
      </w:r>
      <w:r>
        <w:t>)</w:t>
      </w:r>
      <w:r w:rsidRPr="00172EE3">
        <w:t xml:space="preserve"> </w:t>
      </w:r>
      <w:r>
        <w:t>38:</w:t>
      </w:r>
      <w:r w:rsidRPr="00172EE3">
        <w:t>32. E.V. ‘or canst thou guide the Bear with her sons’.</w:t>
      </w:r>
    </w:p>
  </w:footnote>
  <w:footnote w:id="28">
    <w:p w14:paraId="1CD595E8" w14:textId="2B0AC67B" w:rsidR="006B7D2F" w:rsidRDefault="006B7D2F" w:rsidP="00C933C5">
      <w:pPr>
        <w:pStyle w:val="FootnoteText"/>
      </w:pPr>
      <w:r>
        <w:rPr>
          <w:rStyle w:val="FootnoteReference"/>
        </w:rPr>
        <w:footnoteRef/>
      </w:r>
      <w:r>
        <w:t xml:space="preserve"> </w:t>
      </w:r>
      <w:r w:rsidRPr="006B7D2F">
        <w:t>“angels are like the soul of each star” (Abarbanel in Deuteronomy 18:14). </w:t>
      </w:r>
      <w:r w:rsidR="00C933C5" w:rsidRPr="00C933C5">
        <w:t>“The Name of each star corresponds to the many angels” (Bereshit Rabbah 78:4).</w:t>
      </w:r>
    </w:p>
  </w:footnote>
  <w:footnote w:id="29">
    <w:p w14:paraId="15C8792A" w14:textId="26E32BAF" w:rsidR="00ED4023" w:rsidRDefault="00ED4023" w:rsidP="00ED4023">
      <w:pPr>
        <w:pStyle w:val="FootnoteText"/>
      </w:pPr>
      <w:r>
        <w:rPr>
          <w:rStyle w:val="FootnoteReference"/>
        </w:rPr>
        <w:footnoteRef/>
      </w:r>
      <w:r>
        <w:t xml:space="preserve"> </w:t>
      </w:r>
      <w:r w:rsidRPr="00ED4023">
        <w:t>Taanit 4:6</w:t>
      </w:r>
    </w:p>
  </w:footnote>
  <w:footnote w:id="30">
    <w:p w14:paraId="4217D1F1" w14:textId="77777777" w:rsidR="007C08C2" w:rsidRDefault="007C08C2" w:rsidP="007C08C2">
      <w:pPr>
        <w:pStyle w:val="FootnoteText"/>
      </w:pPr>
      <w:r>
        <w:rPr>
          <w:rStyle w:val="FootnoteReference"/>
        </w:rPr>
        <w:footnoteRef/>
      </w:r>
      <w:r>
        <w:t xml:space="preserve"> </w:t>
      </w:r>
      <w:r w:rsidRPr="00F435DA">
        <w:t>The discovery of God : Abraham and the birth of monotheism / David Klinghoffer.</w:t>
      </w:r>
    </w:p>
  </w:footnote>
  <w:footnote w:id="31">
    <w:p w14:paraId="26DDE1B2" w14:textId="77777777" w:rsidR="007C08C2" w:rsidRDefault="007C08C2" w:rsidP="007C08C2">
      <w:pPr>
        <w:pStyle w:val="FootnoteText"/>
      </w:pPr>
      <w:r>
        <w:rPr>
          <w:rStyle w:val="FootnoteReference"/>
        </w:rPr>
        <w:footnoteRef/>
      </w:r>
      <w:r>
        <w:t xml:space="preserve"> </w:t>
      </w:r>
      <w:r w:rsidRPr="000653A6">
        <w:t xml:space="preserve">Beit HaMidrash 2:118-196 cited in Sefer </w:t>
      </w:r>
      <w:proofErr w:type="spellStart"/>
      <w:r w:rsidRPr="000653A6">
        <w:t>HaAggadah</w:t>
      </w:r>
      <w:proofErr w:type="spellEnd"/>
      <w:r w:rsidRPr="000653A6">
        <w:t>, Schocken Books</w:t>
      </w:r>
    </w:p>
  </w:footnote>
  <w:footnote w:id="32">
    <w:p w14:paraId="292826A8" w14:textId="77777777" w:rsidR="007C08C2" w:rsidRDefault="007C08C2" w:rsidP="007C08C2">
      <w:pPr>
        <w:pStyle w:val="FootnoteText"/>
      </w:pPr>
      <w:r>
        <w:rPr>
          <w:rStyle w:val="FootnoteReference"/>
        </w:rPr>
        <w:footnoteRef/>
      </w:r>
      <w:r>
        <w:t xml:space="preserve"> The Life of Our Forefather Abraham, By Jacob Isaacs, Published and copyrighted by </w:t>
      </w:r>
      <w:proofErr w:type="spellStart"/>
      <w:r>
        <w:t>Kehot</w:t>
      </w:r>
      <w:proofErr w:type="spellEnd"/>
      <w:r>
        <w:t xml:space="preserve"> Publication Society</w:t>
      </w:r>
    </w:p>
  </w:footnote>
  <w:footnote w:id="33">
    <w:p w14:paraId="045FCF54" w14:textId="77777777" w:rsidR="007C08C2" w:rsidRDefault="007C08C2" w:rsidP="007C08C2">
      <w:pPr>
        <w:pStyle w:val="FootnoteText"/>
      </w:pPr>
      <w:r>
        <w:rPr>
          <w:rStyle w:val="FootnoteReference"/>
        </w:rPr>
        <w:footnoteRef/>
      </w:r>
      <w:r>
        <w:t xml:space="preserve"> Mishle (</w:t>
      </w:r>
      <w:r w:rsidRPr="007A20BA">
        <w:t>Prov</w:t>
      </w:r>
      <w:r>
        <w:t>erbs)</w:t>
      </w:r>
      <w:r w:rsidRPr="007A20BA">
        <w:t xml:space="preserve"> </w:t>
      </w:r>
      <w:r>
        <w:t>8:</w:t>
      </w:r>
      <w:r w:rsidRPr="007A20BA">
        <w:t>26</w:t>
      </w:r>
    </w:p>
  </w:footnote>
  <w:footnote w:id="34">
    <w:p w14:paraId="6AA18A40" w14:textId="77777777" w:rsidR="007C08C2" w:rsidRDefault="007C08C2" w:rsidP="007C08C2">
      <w:pPr>
        <w:pStyle w:val="FootnoteText"/>
      </w:pPr>
      <w:r>
        <w:rPr>
          <w:rStyle w:val="FootnoteReference"/>
        </w:rPr>
        <w:footnoteRef/>
      </w:r>
      <w:r>
        <w:t xml:space="preserve"> </w:t>
      </w:r>
      <w:r w:rsidRPr="007A20BA">
        <w:t xml:space="preserve">By contrast, </w:t>
      </w:r>
      <w:proofErr w:type="spellStart"/>
      <w:r w:rsidRPr="007A20BA">
        <w:t>huzoth</w:t>
      </w:r>
      <w:proofErr w:type="spellEnd"/>
      <w:r w:rsidRPr="007A20BA">
        <w:t xml:space="preserve"> is understood to mean the heavens; E.V. ’ the </w:t>
      </w:r>
      <w:proofErr w:type="gramStart"/>
      <w:r w:rsidRPr="007A20BA">
        <w:t>fields’</w:t>
      </w:r>
      <w:proofErr w:type="gramEnd"/>
      <w:r w:rsidRPr="007A20BA">
        <w:t xml:space="preserve">. </w:t>
      </w:r>
      <w:r>
        <w:t>‘</w:t>
      </w:r>
      <w:r w:rsidRPr="007A20BA">
        <w:t xml:space="preserve">Ha- </w:t>
      </w:r>
      <w:proofErr w:type="spellStart"/>
      <w:r w:rsidRPr="007A20BA">
        <w:t>huzah</w:t>
      </w:r>
      <w:proofErr w:type="spellEnd"/>
      <w:r>
        <w:t>’</w:t>
      </w:r>
      <w:r w:rsidRPr="007A20BA">
        <w:t xml:space="preserve"> and </w:t>
      </w:r>
      <w:proofErr w:type="spellStart"/>
      <w:r w:rsidRPr="007A20BA">
        <w:t>huzoth</w:t>
      </w:r>
      <w:proofErr w:type="spellEnd"/>
      <w:r w:rsidRPr="007A20BA">
        <w:t xml:space="preserve"> are both derived from the same root</w:t>
      </w:r>
    </w:p>
  </w:footnote>
  <w:footnote w:id="35">
    <w:p w14:paraId="5241B70E" w14:textId="77777777" w:rsidR="007C08C2" w:rsidRDefault="007C08C2" w:rsidP="007C08C2">
      <w:pPr>
        <w:pStyle w:val="FootnoteText"/>
      </w:pPr>
      <w:r>
        <w:rPr>
          <w:rStyle w:val="FootnoteReference"/>
        </w:rPr>
        <w:footnoteRef/>
      </w:r>
      <w:r>
        <w:t xml:space="preserve"> </w:t>
      </w:r>
      <w:proofErr w:type="gramStart"/>
      <w:r w:rsidRPr="007A20BA">
        <w:t>Hence</w:t>
      </w:r>
      <w:proofErr w:type="gramEnd"/>
      <w:r w:rsidRPr="007A20BA">
        <w:t xml:space="preserve"> thou </w:t>
      </w:r>
      <w:r>
        <w:t>a</w:t>
      </w:r>
      <w:r w:rsidRPr="007A20BA">
        <w:t>rt now above thy fate, and canst ignore it.</w:t>
      </w:r>
    </w:p>
  </w:footnote>
  <w:footnote w:id="36">
    <w:p w14:paraId="3E186CF4" w14:textId="77777777" w:rsidR="007C08C2" w:rsidRDefault="007C08C2" w:rsidP="007C08C2">
      <w:pPr>
        <w:pStyle w:val="FootnoteText"/>
      </w:pPr>
      <w:r>
        <w:rPr>
          <w:rStyle w:val="FootnoteReference"/>
        </w:rPr>
        <w:footnoteRef/>
      </w:r>
      <w:r>
        <w:t xml:space="preserve"> </w:t>
      </w:r>
      <w:r w:rsidRPr="008540FA">
        <w:t>Ned. 32a, Gen. Rabbah 44:10</w:t>
      </w:r>
    </w:p>
  </w:footnote>
  <w:footnote w:id="37">
    <w:p w14:paraId="4A189073" w14:textId="77777777" w:rsidR="007C08C2" w:rsidRDefault="007C08C2" w:rsidP="007C08C2">
      <w:pPr>
        <w:pStyle w:val="FootnoteText"/>
      </w:pPr>
      <w:r>
        <w:rPr>
          <w:rStyle w:val="FootnoteReference"/>
        </w:rPr>
        <w:footnoteRef/>
      </w:r>
      <w:r>
        <w:t xml:space="preserve"> </w:t>
      </w:r>
      <w:r w:rsidRPr="008540FA">
        <w:t>Gen</w:t>
      </w:r>
      <w:r>
        <w:t>esis</w:t>
      </w:r>
      <w:r w:rsidRPr="008540FA">
        <w:t xml:space="preserve"> Rabbah 44:12</w:t>
      </w:r>
    </w:p>
  </w:footnote>
  <w:footnote w:id="38">
    <w:p w14:paraId="2B6A7461" w14:textId="77777777" w:rsidR="007C08C2" w:rsidRDefault="007C08C2" w:rsidP="007C08C2">
      <w:pPr>
        <w:pStyle w:val="FootnoteText"/>
      </w:pPr>
      <w:r>
        <w:rPr>
          <w:rStyle w:val="FootnoteReference"/>
        </w:rPr>
        <w:footnoteRef/>
      </w:r>
      <w:r>
        <w:t xml:space="preserve"> Yehezchel (</w:t>
      </w:r>
      <w:r w:rsidRPr="003A76EC">
        <w:t>Ezek</w:t>
      </w:r>
      <w:r>
        <w:t>iel)</w:t>
      </w:r>
      <w:r w:rsidRPr="003A76EC">
        <w:t xml:space="preserve"> </w:t>
      </w:r>
      <w:r>
        <w:t>33:</w:t>
      </w:r>
      <w:r w:rsidRPr="003A76EC">
        <w:t>24</w:t>
      </w:r>
    </w:p>
  </w:footnote>
  <w:footnote w:id="39">
    <w:p w14:paraId="2DFF7698" w14:textId="77777777" w:rsidR="007C08C2" w:rsidRDefault="007C08C2" w:rsidP="007C08C2">
      <w:pPr>
        <w:pStyle w:val="FootnoteText"/>
      </w:pPr>
      <w:r>
        <w:rPr>
          <w:rStyle w:val="FootnoteReference"/>
        </w:rPr>
        <w:footnoteRef/>
      </w:r>
      <w:r>
        <w:t xml:space="preserve"> </w:t>
      </w:r>
      <w:r w:rsidRPr="009D4B40">
        <w:t xml:space="preserve">Cf. </w:t>
      </w:r>
      <w:r>
        <w:t>Bereshit (</w:t>
      </w:r>
      <w:r w:rsidRPr="009D4B40">
        <w:t>Gen</w:t>
      </w:r>
      <w:r>
        <w:t>esis)</w:t>
      </w:r>
      <w:r w:rsidRPr="009D4B40">
        <w:t xml:space="preserve"> </w:t>
      </w:r>
      <w:r>
        <w:t>46:</w:t>
      </w:r>
      <w:r w:rsidRPr="009D4B40">
        <w:t>27.</w:t>
      </w:r>
    </w:p>
  </w:footnote>
  <w:footnote w:id="40">
    <w:p w14:paraId="3C757864" w14:textId="77777777" w:rsidR="007C08C2" w:rsidRDefault="007C08C2" w:rsidP="007C08C2">
      <w:pPr>
        <w:pStyle w:val="FootnoteText"/>
      </w:pPr>
      <w:r>
        <w:rPr>
          <w:rStyle w:val="FootnoteReference"/>
        </w:rPr>
        <w:footnoteRef/>
      </w:r>
      <w:r>
        <w:t xml:space="preserve"> Shemot (</w:t>
      </w:r>
      <w:r w:rsidRPr="009D4B40">
        <w:t>Ex</w:t>
      </w:r>
      <w:r>
        <w:t>odus)</w:t>
      </w:r>
      <w:r w:rsidRPr="009D4B40">
        <w:t xml:space="preserve"> </w:t>
      </w:r>
      <w:r>
        <w:t>1:</w:t>
      </w:r>
      <w:r w:rsidRPr="009D4B40">
        <w:t>7</w:t>
      </w:r>
    </w:p>
  </w:footnote>
  <w:footnote w:id="41">
    <w:p w14:paraId="01985FA3" w14:textId="77777777" w:rsidR="007C08C2" w:rsidRDefault="007C08C2" w:rsidP="007C08C2">
      <w:pPr>
        <w:pStyle w:val="FootnoteText"/>
      </w:pPr>
      <w:r>
        <w:rPr>
          <w:rStyle w:val="FootnoteReference"/>
        </w:rPr>
        <w:footnoteRef/>
      </w:r>
      <w:r>
        <w:t xml:space="preserve"> Hoshea (</w:t>
      </w:r>
      <w:r w:rsidRPr="009D4B40">
        <w:t>Hos</w:t>
      </w:r>
      <w:r>
        <w:t>ea)</w:t>
      </w:r>
      <w:r w:rsidRPr="009D4B40">
        <w:t xml:space="preserve"> </w:t>
      </w:r>
      <w:r>
        <w:t>2:</w:t>
      </w:r>
      <w:r w:rsidRPr="009D4B40">
        <w:t>1</w:t>
      </w:r>
    </w:p>
  </w:footnote>
  <w:footnote w:id="42">
    <w:p w14:paraId="4D999262" w14:textId="77777777" w:rsidR="007C08C2" w:rsidRDefault="007C08C2" w:rsidP="007C08C2">
      <w:pPr>
        <w:pStyle w:val="FootnoteText"/>
      </w:pPr>
      <w:r>
        <w:rPr>
          <w:rStyle w:val="FootnoteReference"/>
        </w:rPr>
        <w:footnoteRef/>
      </w:r>
      <w:r>
        <w:t xml:space="preserve"> </w:t>
      </w:r>
      <w:proofErr w:type="spellStart"/>
      <w:r>
        <w:t>Debarim</w:t>
      </w:r>
      <w:proofErr w:type="spellEnd"/>
      <w:r>
        <w:t xml:space="preserve"> (</w:t>
      </w:r>
      <w:r w:rsidRPr="009D4B40">
        <w:t>Deut</w:t>
      </w:r>
      <w:r>
        <w:t>eronomy)</w:t>
      </w:r>
      <w:r w:rsidRPr="009D4B40">
        <w:t xml:space="preserve"> </w:t>
      </w:r>
      <w:r>
        <w:t>4:</w:t>
      </w:r>
      <w:r w:rsidRPr="009D4B40">
        <w:t>27</w:t>
      </w:r>
    </w:p>
  </w:footnote>
  <w:footnote w:id="43">
    <w:p w14:paraId="17918CDA" w14:textId="77777777" w:rsidR="007C08C2" w:rsidRDefault="007C08C2" w:rsidP="007C08C2">
      <w:pPr>
        <w:pStyle w:val="FootnoteText"/>
      </w:pPr>
      <w:r>
        <w:rPr>
          <w:rStyle w:val="FootnoteReference"/>
        </w:rPr>
        <w:footnoteRef/>
      </w:r>
      <w:r>
        <w:t xml:space="preserve"> </w:t>
      </w:r>
      <w:r w:rsidRPr="00BC0B5F">
        <w:t>see Devarim 4:30, 31:29; Yeshayahu 2:2; Yirmiyahu 30:34; Yechezkel 38:16</w:t>
      </w:r>
      <w:r>
        <w:t>.</w:t>
      </w:r>
    </w:p>
  </w:footnote>
  <w:footnote w:id="44">
    <w:p w14:paraId="45D53E91" w14:textId="77777777" w:rsidR="007C08C2" w:rsidRDefault="007C08C2" w:rsidP="007C08C2">
      <w:pPr>
        <w:pStyle w:val="FootnoteText"/>
      </w:pPr>
      <w:r>
        <w:rPr>
          <w:rStyle w:val="FootnoteReference"/>
        </w:rPr>
        <w:footnoteRef/>
      </w:r>
      <w:r>
        <w:t xml:space="preserve"> </w:t>
      </w:r>
      <w:proofErr w:type="spellStart"/>
      <w:r>
        <w:t>Ramban’s</w:t>
      </w:r>
      <w:proofErr w:type="spellEnd"/>
      <w:r>
        <w:t xml:space="preserve"> </w:t>
      </w:r>
      <w:r w:rsidRPr="00BC0B5F">
        <w:t xml:space="preserve">commentary to </w:t>
      </w:r>
      <w:r>
        <w:t xml:space="preserve">Bamidbar (Numbers) </w:t>
      </w:r>
      <w:r w:rsidRPr="00BC0B5F">
        <w:t>24:17</w:t>
      </w:r>
      <w:r>
        <w:t>.</w:t>
      </w:r>
    </w:p>
  </w:footnote>
  <w:footnote w:id="45">
    <w:p w14:paraId="20CE236F" w14:textId="77777777" w:rsidR="007C08C2" w:rsidRDefault="007C08C2" w:rsidP="007C08C2">
      <w:pPr>
        <w:pStyle w:val="FootnoteText"/>
      </w:pPr>
      <w:r>
        <w:rPr>
          <w:rStyle w:val="FootnoteReference"/>
        </w:rPr>
        <w:footnoteRef/>
      </w:r>
      <w:r>
        <w:t xml:space="preserve"> </w:t>
      </w:r>
      <w:r w:rsidRPr="004235ED">
        <w:t>Yehuda the Prince – redactor of the Mishna</w:t>
      </w:r>
    </w:p>
  </w:footnote>
  <w:footnote w:id="46">
    <w:p w14:paraId="1F321C3D" w14:textId="77777777" w:rsidR="007C08C2" w:rsidRDefault="007C08C2" w:rsidP="007C08C2">
      <w:pPr>
        <w:pStyle w:val="FootnoteText"/>
      </w:pPr>
      <w:r>
        <w:rPr>
          <w:rStyle w:val="FootnoteReference"/>
        </w:rPr>
        <w:footnoteRef/>
      </w:r>
      <w:r>
        <w:t xml:space="preserve"> S</w:t>
      </w:r>
      <w:r w:rsidRPr="002A0DB6">
        <w:t xml:space="preserve">ee </w:t>
      </w:r>
      <w:r>
        <w:t>Rashi’s</w:t>
      </w:r>
      <w:r w:rsidRPr="002A0DB6">
        <w:t xml:space="preserve"> commentary to </w:t>
      </w:r>
      <w:r>
        <w:t xml:space="preserve">Bamidbar (Numbers) </w:t>
      </w:r>
      <w:r w:rsidRPr="002A0DB6">
        <w:t>24:17,19</w:t>
      </w:r>
      <w:r>
        <w:t>.</w:t>
      </w:r>
    </w:p>
  </w:footnote>
  <w:footnote w:id="47">
    <w:p w14:paraId="61B6B9E5" w14:textId="2FA8F8D1" w:rsidR="00C14F5B" w:rsidRDefault="00C14F5B" w:rsidP="00C14F5B">
      <w:pPr>
        <w:pStyle w:val="FootnoteText"/>
      </w:pPr>
      <w:r>
        <w:rPr>
          <w:rStyle w:val="FootnoteReference"/>
        </w:rPr>
        <w:footnoteRef/>
      </w:r>
      <w:r>
        <w:t xml:space="preserve"> Bamidbar (</w:t>
      </w:r>
      <w:r w:rsidRPr="00C14F5B">
        <w:t>Numbers</w:t>
      </w:r>
      <w:r>
        <w:t>)</w:t>
      </w:r>
      <w:r w:rsidRPr="00C14F5B">
        <w:t xml:space="preserve"> 24:17</w:t>
      </w:r>
    </w:p>
  </w:footnote>
  <w:footnote w:id="48">
    <w:p w14:paraId="6502A0A3" w14:textId="4560E218" w:rsidR="00C14F5B" w:rsidRDefault="00C14F5B" w:rsidP="00C14F5B">
      <w:pPr>
        <w:pStyle w:val="FootnoteText"/>
      </w:pPr>
      <w:r>
        <w:rPr>
          <w:rStyle w:val="FootnoteReference"/>
        </w:rPr>
        <w:footnoteRef/>
      </w:r>
      <w:r>
        <w:t xml:space="preserve"> cf. </w:t>
      </w:r>
      <w:proofErr w:type="spellStart"/>
      <w:r>
        <w:t>Yehexchel</w:t>
      </w:r>
      <w:proofErr w:type="spellEnd"/>
      <w:r>
        <w:t xml:space="preserve"> (</w:t>
      </w:r>
      <w:r w:rsidRPr="00C14F5B">
        <w:t>Ezekiel</w:t>
      </w:r>
      <w:r>
        <w:t>)</w:t>
      </w:r>
      <w:r w:rsidRPr="00C14F5B">
        <w:t xml:space="preserve"> 5:16</w:t>
      </w:r>
    </w:p>
  </w:footnote>
  <w:footnote w:id="49">
    <w:p w14:paraId="535C51B5" w14:textId="4320A41D" w:rsidR="008C3E5D" w:rsidRDefault="008C3E5D" w:rsidP="008C3E5D">
      <w:pPr>
        <w:pStyle w:val="FootnoteText"/>
      </w:pPr>
      <w:r>
        <w:rPr>
          <w:rStyle w:val="FootnoteReference"/>
        </w:rPr>
        <w:footnoteRef/>
      </w:r>
      <w:r>
        <w:t xml:space="preserve"> </w:t>
      </w:r>
      <w:r w:rsidRPr="008C3E5D">
        <w:t>Bamidbar (Numbers) 24:17</w:t>
      </w:r>
    </w:p>
  </w:footnote>
  <w:footnote w:id="50">
    <w:p w14:paraId="23F87EB6" w14:textId="2C035E44" w:rsidR="008C3E5D" w:rsidRDefault="008C3E5D" w:rsidP="008C3E5D">
      <w:pPr>
        <w:pStyle w:val="FootnoteText"/>
      </w:pPr>
      <w:r>
        <w:rPr>
          <w:rStyle w:val="FootnoteReference"/>
        </w:rPr>
        <w:footnoteRef/>
      </w:r>
      <w:r>
        <w:t xml:space="preserve"> </w:t>
      </w:r>
      <w:r w:rsidRPr="008C3E5D">
        <w:t>Bamidbar (Numbers) 24:17</w:t>
      </w:r>
    </w:p>
  </w:footnote>
  <w:footnote w:id="51">
    <w:p w14:paraId="7FBC7F03" w14:textId="78D6DCE5" w:rsidR="006C3CF3" w:rsidRDefault="006C3CF3" w:rsidP="006C3CF3">
      <w:pPr>
        <w:pStyle w:val="FootnoteText"/>
      </w:pPr>
      <w:r>
        <w:rPr>
          <w:rStyle w:val="FootnoteReference"/>
        </w:rPr>
        <w:footnoteRef/>
      </w:r>
      <w:r>
        <w:t xml:space="preserve"> </w:t>
      </w:r>
      <w:r w:rsidRPr="00901710">
        <w:t>Definition: 1. a rising (of the sun and stars), 2. the east (the direction of the sun's rising).</w:t>
      </w:r>
      <w:r>
        <w:t xml:space="preserve"> T</w:t>
      </w:r>
      <w:r w:rsidRPr="006C3CF3">
        <w:t>o the ancient Greeks, “in the east” is a translation of “</w:t>
      </w:r>
      <w:proofErr w:type="spellStart"/>
      <w:r w:rsidRPr="006C3CF3">
        <w:t>en</w:t>
      </w:r>
      <w:proofErr w:type="spellEnd"/>
      <w:r w:rsidRPr="006C3CF3">
        <w:t xml:space="preserve"> </w:t>
      </w:r>
      <w:proofErr w:type="spellStart"/>
      <w:r w:rsidRPr="006C3CF3">
        <w:t>te</w:t>
      </w:r>
      <w:proofErr w:type="spellEnd"/>
      <w:r w:rsidRPr="006C3CF3">
        <w:t xml:space="preserve"> </w:t>
      </w:r>
      <w:proofErr w:type="spellStart"/>
      <w:r w:rsidRPr="006C3CF3">
        <w:t>anatole</w:t>
      </w:r>
      <w:proofErr w:type="spellEnd"/>
      <w:r w:rsidRPr="006C3CF3">
        <w:t>”</w:t>
      </w:r>
      <w:r>
        <w:t>,</w:t>
      </w:r>
      <w:r w:rsidRPr="006C3CF3">
        <w:t xml:space="preserve"> as the description of a planet</w:t>
      </w:r>
      <w:r w:rsidR="00530938">
        <w:t>, or star,</w:t>
      </w:r>
      <w:r w:rsidRPr="006C3CF3">
        <w:t xml:space="preserve"> which would rise in the east just before sunrise.</w:t>
      </w:r>
      <w:r>
        <w:t xml:space="preserve"> </w:t>
      </w:r>
      <w:r w:rsidRPr="006C3CF3">
        <w:t>Greek astrology also referred to this as the “helical rising</w:t>
      </w:r>
      <w:r w:rsidR="00473B81">
        <w:t xml:space="preserve">” </w:t>
      </w:r>
      <w:r w:rsidRPr="006C3CF3">
        <w:t>of a planet.</w:t>
      </w:r>
    </w:p>
  </w:footnote>
  <w:footnote w:id="52">
    <w:p w14:paraId="701E8F22" w14:textId="6CB073B2" w:rsidR="008C3E5D" w:rsidRDefault="008C3E5D" w:rsidP="008C3E5D">
      <w:pPr>
        <w:pStyle w:val="FootnoteText"/>
      </w:pPr>
      <w:r>
        <w:rPr>
          <w:rStyle w:val="FootnoteReference"/>
        </w:rPr>
        <w:footnoteRef/>
      </w:r>
      <w:r>
        <w:t xml:space="preserve"> re. Bamidbar (</w:t>
      </w:r>
      <w:r w:rsidRPr="008C3E5D">
        <w:t>Numbers</w:t>
      </w:r>
      <w:r>
        <w:t>)</w:t>
      </w:r>
      <w:r w:rsidRPr="008C3E5D">
        <w:t xml:space="preserve"> 24:17</w:t>
      </w:r>
    </w:p>
  </w:footnote>
  <w:footnote w:id="53">
    <w:p w14:paraId="444F547B" w14:textId="2403B4EC" w:rsidR="00EE16FF" w:rsidRDefault="00EE16FF" w:rsidP="00EE16FF">
      <w:pPr>
        <w:pStyle w:val="FootnoteText"/>
      </w:pPr>
      <w:r>
        <w:rPr>
          <w:rStyle w:val="FootnoteReference"/>
        </w:rPr>
        <w:footnoteRef/>
      </w:r>
      <w:r>
        <w:t xml:space="preserve"> </w:t>
      </w:r>
      <w:r w:rsidRPr="00EE16FF">
        <w:t>Daniel 7:13</w:t>
      </w:r>
    </w:p>
  </w:footnote>
  <w:footnote w:id="54">
    <w:p w14:paraId="446D9F57" w14:textId="0F90BCA5" w:rsidR="00684B53" w:rsidRDefault="00684B53" w:rsidP="00684B53">
      <w:pPr>
        <w:pStyle w:val="FootnoteText"/>
      </w:pPr>
      <w:r>
        <w:rPr>
          <w:rStyle w:val="FootnoteReference"/>
        </w:rPr>
        <w:footnoteRef/>
      </w:r>
      <w:r>
        <w:t xml:space="preserve"> </w:t>
      </w:r>
      <w:r w:rsidRPr="00684B53">
        <w:t>R’ Judah Loew ben Betzalel (1520CE – 1609CE)</w:t>
      </w:r>
    </w:p>
  </w:footnote>
  <w:footnote w:id="55">
    <w:p w14:paraId="54324E2C" w14:textId="0AF4D119" w:rsidR="00684B53" w:rsidRDefault="00684B53" w:rsidP="009C0C7C">
      <w:pPr>
        <w:pStyle w:val="FootnoteText"/>
      </w:pPr>
      <w:r>
        <w:rPr>
          <w:rStyle w:val="FootnoteReference"/>
        </w:rPr>
        <w:footnoteRef/>
      </w:r>
      <w:r>
        <w:t xml:space="preserve"> </w:t>
      </w:r>
      <w:proofErr w:type="spellStart"/>
      <w:r w:rsidR="009C0C7C">
        <w:t>Yeshayhu</w:t>
      </w:r>
      <w:proofErr w:type="spellEnd"/>
      <w:r w:rsidR="009C0C7C">
        <w:t xml:space="preserve"> (</w:t>
      </w:r>
      <w:r w:rsidR="009C0C7C" w:rsidRPr="009C0C7C">
        <w:t>Isaiah</w:t>
      </w:r>
      <w:r w:rsidR="009C0C7C">
        <w:t>)</w:t>
      </w:r>
      <w:r w:rsidR="009C0C7C" w:rsidRPr="009C0C7C">
        <w:t>. 52:13</w:t>
      </w:r>
    </w:p>
  </w:footnote>
  <w:footnote w:id="56">
    <w:p w14:paraId="0F68F525" w14:textId="3B8162F0" w:rsidR="009C0C7C" w:rsidRDefault="009C0C7C" w:rsidP="009C0C7C">
      <w:pPr>
        <w:pStyle w:val="FootnoteText"/>
      </w:pPr>
      <w:r>
        <w:rPr>
          <w:rStyle w:val="FootnoteReference"/>
        </w:rPr>
        <w:footnoteRef/>
      </w:r>
      <w:r>
        <w:t xml:space="preserve"> </w:t>
      </w:r>
      <w:proofErr w:type="spellStart"/>
      <w:r w:rsidRPr="009C0C7C">
        <w:t>De</w:t>
      </w:r>
      <w:r>
        <w:t>b</w:t>
      </w:r>
      <w:r w:rsidRPr="009C0C7C">
        <w:t>arim</w:t>
      </w:r>
      <w:proofErr w:type="spellEnd"/>
      <w:r w:rsidRPr="009C0C7C">
        <w:t xml:space="preserve"> Rabbah 1:14</w:t>
      </w:r>
    </w:p>
  </w:footnote>
  <w:footnote w:id="57">
    <w:p w14:paraId="3BBB2532" w14:textId="6EEB7470" w:rsidR="009C0C7C" w:rsidRDefault="009C0C7C" w:rsidP="009C0C7C">
      <w:pPr>
        <w:pStyle w:val="FootnoteText"/>
      </w:pPr>
      <w:r>
        <w:rPr>
          <w:rStyle w:val="FootnoteReference"/>
        </w:rPr>
        <w:footnoteRef/>
      </w:r>
      <w:r>
        <w:t xml:space="preserve"> </w:t>
      </w:r>
      <w:r w:rsidRPr="009C0C7C">
        <w:t>Rashi, Ber. 58b</w:t>
      </w:r>
    </w:p>
  </w:footnote>
  <w:footnote w:id="58">
    <w:p w14:paraId="1426328E" w14:textId="7146AA8C" w:rsidR="00655094" w:rsidRDefault="00655094">
      <w:pPr>
        <w:pStyle w:val="FootnoteText"/>
      </w:pPr>
      <w:r>
        <w:rPr>
          <w:rStyle w:val="FootnoteReference"/>
        </w:rPr>
        <w:footnoteRef/>
      </w:r>
      <w:r>
        <w:t xml:space="preserve"> Lit. at </w:t>
      </w:r>
      <w:proofErr w:type="spellStart"/>
      <w:r>
        <w:t>it’s</w:t>
      </w:r>
      <w:proofErr w:type="spellEnd"/>
      <w:r>
        <w:t xml:space="preserve"> rising. Stars always rise in the east</w:t>
      </w:r>
      <w:r w:rsidR="00365D4B">
        <w:t>ern sky</w:t>
      </w:r>
      <w:r>
        <w:t>.</w:t>
      </w:r>
    </w:p>
  </w:footnote>
  <w:footnote w:id="59">
    <w:p w14:paraId="60720B80" w14:textId="77777777" w:rsidR="007C08C2" w:rsidRDefault="007C08C2" w:rsidP="007C08C2">
      <w:pPr>
        <w:pStyle w:val="FootnoteText"/>
      </w:pPr>
      <w:r>
        <w:rPr>
          <w:rStyle w:val="FootnoteReference"/>
        </w:rPr>
        <w:footnoteRef/>
      </w:r>
      <w:r>
        <w:t xml:space="preserve"> Bamidbar (</w:t>
      </w:r>
      <w:r w:rsidRPr="00F0148C">
        <w:t>Num</w:t>
      </w:r>
      <w:r>
        <w:t>bers)</w:t>
      </w:r>
      <w:r w:rsidRPr="00F0148C">
        <w:t xml:space="preserve"> 24:17</w:t>
      </w:r>
    </w:p>
  </w:footnote>
  <w:footnote w:id="60">
    <w:p w14:paraId="12302850" w14:textId="77777777" w:rsidR="007C08C2" w:rsidRDefault="007C08C2" w:rsidP="007C08C2">
      <w:pPr>
        <w:pStyle w:val="FootnoteText"/>
      </w:pPr>
      <w:r>
        <w:rPr>
          <w:rStyle w:val="FootnoteReference"/>
        </w:rPr>
        <w:footnoteRef/>
      </w:r>
      <w:r>
        <w:t xml:space="preserve"> </w:t>
      </w:r>
      <w:r w:rsidRPr="00F0148C">
        <w:t xml:space="preserve">cf. </w:t>
      </w:r>
      <w:r>
        <w:t>Yehezchel (</w:t>
      </w:r>
      <w:r w:rsidRPr="00F0148C">
        <w:t>Ezek</w:t>
      </w:r>
      <w:r>
        <w:t>iel)</w:t>
      </w:r>
      <w:r w:rsidRPr="00F0148C">
        <w:t xml:space="preserve"> 5:16</w:t>
      </w:r>
    </w:p>
  </w:footnote>
  <w:footnote w:id="61">
    <w:p w14:paraId="5C872D5F" w14:textId="77777777" w:rsidR="007C08C2" w:rsidRDefault="007C08C2" w:rsidP="007C08C2">
      <w:pPr>
        <w:pStyle w:val="FootnoteText"/>
      </w:pPr>
      <w:r>
        <w:rPr>
          <w:rStyle w:val="FootnoteReference"/>
        </w:rPr>
        <w:footnoteRef/>
      </w:r>
      <w:r>
        <w:t xml:space="preserve"> </w:t>
      </w:r>
      <w:proofErr w:type="spellStart"/>
      <w:r w:rsidRPr="00F0148C">
        <w:t>Aggadat</w:t>
      </w:r>
      <w:proofErr w:type="spellEnd"/>
      <w:r w:rsidRPr="00F0148C">
        <w:t xml:space="preserve"> HaMashiach, Trajectories in Near Eastern Apocalyptic, Translated by John C. Reeves</w:t>
      </w:r>
    </w:p>
  </w:footnote>
  <w:footnote w:id="62">
    <w:p w14:paraId="48E48B13" w14:textId="77777777" w:rsidR="007C08C2" w:rsidRDefault="007C08C2" w:rsidP="007C08C2">
      <w:pPr>
        <w:pStyle w:val="FootnoteText"/>
      </w:pPr>
      <w:r>
        <w:rPr>
          <w:rStyle w:val="FootnoteReference"/>
        </w:rPr>
        <w:footnoteRef/>
      </w:r>
      <w:r>
        <w:t xml:space="preserve"> </w:t>
      </w:r>
      <w:r w:rsidRPr="008F750E">
        <w:t>Zohar, Volume II, Shemot 7b, Soncino Press Edition, pg. 21</w:t>
      </w:r>
    </w:p>
  </w:footnote>
  <w:footnote w:id="63">
    <w:p w14:paraId="55F3802E" w14:textId="77777777" w:rsidR="00202CCD" w:rsidRDefault="00202CCD" w:rsidP="00202CCD">
      <w:pPr>
        <w:pStyle w:val="FootnoteText"/>
      </w:pPr>
      <w:r>
        <w:rPr>
          <w:rStyle w:val="FootnoteReference"/>
        </w:rPr>
        <w:footnoteRef/>
      </w:r>
      <w:r>
        <w:t xml:space="preserve"> </w:t>
      </w:r>
      <w:r w:rsidRPr="000C59AB">
        <w:t xml:space="preserve">Bamidbar </w:t>
      </w:r>
      <w:r>
        <w:t xml:space="preserve">(Numbers) </w:t>
      </w:r>
      <w:r w:rsidRPr="000C59AB">
        <w:t>24:17</w:t>
      </w:r>
    </w:p>
  </w:footnote>
  <w:footnote w:id="64">
    <w:p w14:paraId="798944B1" w14:textId="77777777" w:rsidR="00202CCD" w:rsidRDefault="00202CCD" w:rsidP="00202CCD">
      <w:pPr>
        <w:pStyle w:val="FootnoteText"/>
      </w:pPr>
      <w:r>
        <w:rPr>
          <w:rStyle w:val="FootnoteReference"/>
        </w:rPr>
        <w:footnoteRef/>
      </w:r>
      <w:r>
        <w:t xml:space="preserve"> </w:t>
      </w:r>
      <w:r w:rsidRPr="009A566F">
        <w:t>ibid</w:t>
      </w:r>
    </w:p>
  </w:footnote>
  <w:footnote w:id="65">
    <w:p w14:paraId="221D2E4B" w14:textId="77777777" w:rsidR="00202CCD" w:rsidRDefault="00202CCD" w:rsidP="00202CCD">
      <w:pPr>
        <w:pStyle w:val="FootnoteText"/>
      </w:pPr>
      <w:r>
        <w:rPr>
          <w:rStyle w:val="FootnoteReference"/>
        </w:rPr>
        <w:footnoteRef/>
      </w:r>
      <w:r>
        <w:t xml:space="preserve"> </w:t>
      </w:r>
      <w:r w:rsidRPr="000C59AB">
        <w:t>Ibid</w:t>
      </w:r>
      <w:r>
        <w:t>.</w:t>
      </w:r>
    </w:p>
  </w:footnote>
  <w:footnote w:id="66">
    <w:p w14:paraId="5485AD9D" w14:textId="77777777" w:rsidR="00202CCD" w:rsidRDefault="00202CCD" w:rsidP="00202CCD">
      <w:pPr>
        <w:pStyle w:val="FootnoteText"/>
      </w:pPr>
      <w:r>
        <w:rPr>
          <w:rStyle w:val="FootnoteReference"/>
        </w:rPr>
        <w:footnoteRef/>
      </w:r>
      <w:r>
        <w:t xml:space="preserve"> </w:t>
      </w:r>
      <w:r w:rsidRPr="009A566F">
        <w:t>Ibid</w:t>
      </w:r>
      <w:r>
        <w:t>.</w:t>
      </w:r>
    </w:p>
  </w:footnote>
  <w:footnote w:id="67">
    <w:p w14:paraId="27624CFC" w14:textId="77777777" w:rsidR="00202CCD" w:rsidRDefault="00202CCD" w:rsidP="00202CCD">
      <w:pPr>
        <w:pStyle w:val="FootnoteText"/>
      </w:pPr>
      <w:r>
        <w:rPr>
          <w:rStyle w:val="FootnoteReference"/>
        </w:rPr>
        <w:footnoteRef/>
      </w:r>
      <w:r>
        <w:t xml:space="preserve"> </w:t>
      </w:r>
      <w:r w:rsidRPr="009A566F">
        <w:t>Ibid</w:t>
      </w:r>
      <w:r>
        <w:t>.</w:t>
      </w:r>
    </w:p>
  </w:footnote>
  <w:footnote w:id="68">
    <w:p w14:paraId="01301713" w14:textId="77777777" w:rsidR="00202CCD" w:rsidRDefault="00202CCD" w:rsidP="00202CCD">
      <w:pPr>
        <w:pStyle w:val="FootnoteText"/>
      </w:pPr>
      <w:r>
        <w:rPr>
          <w:rStyle w:val="FootnoteReference"/>
        </w:rPr>
        <w:footnoteRef/>
      </w:r>
      <w:r>
        <w:t xml:space="preserve"> </w:t>
      </w:r>
      <w:r w:rsidRPr="000C59AB">
        <w:t xml:space="preserve">Shmuel </w:t>
      </w:r>
      <w:r>
        <w:t>bet (</w:t>
      </w:r>
      <w:r w:rsidRPr="000C59AB">
        <w:t xml:space="preserve">II </w:t>
      </w:r>
      <w:r>
        <w:t xml:space="preserve">Samuel) </w:t>
      </w:r>
      <w:r w:rsidRPr="000C59AB">
        <w:t>8:2</w:t>
      </w:r>
    </w:p>
  </w:footnote>
  <w:footnote w:id="69">
    <w:p w14:paraId="2CF1D7DF" w14:textId="77777777" w:rsidR="00202CCD" w:rsidRDefault="00202CCD" w:rsidP="00202CCD">
      <w:pPr>
        <w:pStyle w:val="FootnoteText"/>
      </w:pPr>
      <w:r>
        <w:rPr>
          <w:rStyle w:val="FootnoteReference"/>
        </w:rPr>
        <w:footnoteRef/>
      </w:r>
      <w:r>
        <w:t xml:space="preserve"> </w:t>
      </w:r>
      <w:r w:rsidRPr="000C59AB">
        <w:t>Zechariah 9:10</w:t>
      </w:r>
    </w:p>
  </w:footnote>
  <w:footnote w:id="70">
    <w:p w14:paraId="54F340AE" w14:textId="77777777" w:rsidR="00202CCD" w:rsidRDefault="00202CCD" w:rsidP="00202CCD">
      <w:pPr>
        <w:pStyle w:val="FootnoteText"/>
      </w:pPr>
      <w:r>
        <w:rPr>
          <w:rStyle w:val="FootnoteReference"/>
        </w:rPr>
        <w:footnoteRef/>
      </w:r>
      <w:r>
        <w:t xml:space="preserve"> </w:t>
      </w:r>
      <w:r w:rsidRPr="009A566F">
        <w:t xml:space="preserve">Bamidbar </w:t>
      </w:r>
      <w:r>
        <w:t xml:space="preserve">(Numbers) </w:t>
      </w:r>
      <w:r w:rsidRPr="009A566F">
        <w:t>24:18</w:t>
      </w:r>
    </w:p>
  </w:footnote>
  <w:footnote w:id="71">
    <w:p w14:paraId="1305412C" w14:textId="77777777" w:rsidR="00202CCD" w:rsidRDefault="00202CCD" w:rsidP="00202CCD">
      <w:pPr>
        <w:pStyle w:val="FootnoteText"/>
      </w:pPr>
      <w:r>
        <w:rPr>
          <w:rStyle w:val="FootnoteReference"/>
        </w:rPr>
        <w:footnoteRef/>
      </w:r>
      <w:r>
        <w:t xml:space="preserve"> </w:t>
      </w:r>
      <w:r w:rsidRPr="009A566F">
        <w:t>Shmuel</w:t>
      </w:r>
      <w:r>
        <w:t xml:space="preserve"> bet (</w:t>
      </w:r>
      <w:r w:rsidRPr="009A566F">
        <w:t>II</w:t>
      </w:r>
      <w:r>
        <w:t xml:space="preserve"> Samuel)</w:t>
      </w:r>
      <w:r w:rsidRPr="009A566F">
        <w:t xml:space="preserve"> 8:14</w:t>
      </w:r>
    </w:p>
  </w:footnote>
  <w:footnote w:id="72">
    <w:p w14:paraId="4BA1EAA2" w14:textId="77777777" w:rsidR="00202CCD" w:rsidRDefault="00202CCD" w:rsidP="00202CCD">
      <w:pPr>
        <w:pStyle w:val="FootnoteText"/>
      </w:pPr>
      <w:r>
        <w:rPr>
          <w:rStyle w:val="FootnoteReference"/>
        </w:rPr>
        <w:footnoteRef/>
      </w:r>
      <w:r>
        <w:t xml:space="preserve"> </w:t>
      </w:r>
      <w:r w:rsidRPr="009A566F">
        <w:t>Ibid</w:t>
      </w:r>
      <w:r>
        <w:t>.</w:t>
      </w:r>
    </w:p>
  </w:footnote>
  <w:footnote w:id="73">
    <w:p w14:paraId="1DB324CA" w14:textId="77777777" w:rsidR="00202CCD" w:rsidRDefault="00202CCD" w:rsidP="00202CCD">
      <w:pPr>
        <w:pStyle w:val="FootnoteText"/>
      </w:pPr>
      <w:r>
        <w:rPr>
          <w:rStyle w:val="FootnoteReference"/>
        </w:rPr>
        <w:footnoteRef/>
      </w:r>
      <w:r>
        <w:t xml:space="preserve"> </w:t>
      </w:r>
      <w:proofErr w:type="spellStart"/>
      <w:r w:rsidRPr="000C59AB">
        <w:t>Ovadiah</w:t>
      </w:r>
      <w:proofErr w:type="spellEnd"/>
      <w:r w:rsidRPr="000C59AB">
        <w:t xml:space="preserve"> 1:21</w:t>
      </w:r>
    </w:p>
  </w:footnote>
  <w:footnote w:id="74">
    <w:p w14:paraId="7C972E59" w14:textId="77777777" w:rsidR="00202CCD" w:rsidRDefault="00202CCD" w:rsidP="00202CCD">
      <w:pPr>
        <w:pStyle w:val="FootnoteText"/>
      </w:pPr>
      <w:r>
        <w:rPr>
          <w:rStyle w:val="FootnoteReference"/>
        </w:rPr>
        <w:footnoteRef/>
      </w:r>
      <w:r>
        <w:t xml:space="preserve"> Rambam </w:t>
      </w:r>
      <w:r w:rsidRPr="000C59AB">
        <w:t>Laws of Kings 11:1</w:t>
      </w:r>
    </w:p>
  </w:footnote>
  <w:footnote w:id="75">
    <w:p w14:paraId="02B83185" w14:textId="77777777" w:rsidR="007C08C2" w:rsidRDefault="007C08C2" w:rsidP="007C08C2">
      <w:pPr>
        <w:pStyle w:val="FootnoteText"/>
      </w:pPr>
      <w:r>
        <w:rPr>
          <w:rStyle w:val="FootnoteReference"/>
        </w:rPr>
        <w:footnoteRef/>
      </w:r>
      <w:r>
        <w:t xml:space="preserve"> Bamidbar (</w:t>
      </w:r>
      <w:r w:rsidRPr="008F750E">
        <w:t>Numb</w:t>
      </w:r>
      <w:r>
        <w:t>ers)</w:t>
      </w:r>
      <w:r w:rsidRPr="008F750E">
        <w:t xml:space="preserve"> 24.19</w:t>
      </w:r>
    </w:p>
  </w:footnote>
  <w:footnote w:id="76">
    <w:p w14:paraId="6F507815" w14:textId="77777777" w:rsidR="007C08C2" w:rsidRDefault="007C08C2" w:rsidP="007C08C2">
      <w:pPr>
        <w:pStyle w:val="FootnoteText"/>
      </w:pPr>
      <w:r>
        <w:rPr>
          <w:rStyle w:val="FootnoteReference"/>
        </w:rPr>
        <w:footnoteRef/>
      </w:r>
      <w:r>
        <w:t xml:space="preserve"> Shmuel alef (</w:t>
      </w:r>
      <w:r w:rsidRPr="00023A43">
        <w:t>I Sam</w:t>
      </w:r>
      <w:r>
        <w:t>uel)</w:t>
      </w:r>
      <w:r w:rsidRPr="00023A43">
        <w:t xml:space="preserve"> 8.5</w:t>
      </w:r>
    </w:p>
  </w:footnote>
  <w:footnote w:id="77">
    <w:p w14:paraId="7D1BA361" w14:textId="77777777" w:rsidR="007C08C2" w:rsidRDefault="007C08C2" w:rsidP="007C08C2">
      <w:pPr>
        <w:pStyle w:val="FootnoteText"/>
      </w:pPr>
      <w:r>
        <w:rPr>
          <w:rStyle w:val="FootnoteReference"/>
        </w:rPr>
        <w:footnoteRef/>
      </w:r>
      <w:r>
        <w:t xml:space="preserve"> Bamidbar (</w:t>
      </w:r>
      <w:r w:rsidRPr="008F750E">
        <w:t>Num</w:t>
      </w:r>
      <w:r>
        <w:t>bers)</w:t>
      </w:r>
      <w:r w:rsidRPr="008F750E">
        <w:t xml:space="preserve"> 24.17</w:t>
      </w:r>
    </w:p>
  </w:footnote>
  <w:footnote w:id="78">
    <w:p w14:paraId="2857CAC8" w14:textId="77777777" w:rsidR="007C08C2" w:rsidRDefault="007C08C2" w:rsidP="007C08C2">
      <w:pPr>
        <w:pStyle w:val="FootnoteText"/>
      </w:pPr>
      <w:r>
        <w:rPr>
          <w:rStyle w:val="FootnoteReference"/>
        </w:rPr>
        <w:footnoteRef/>
      </w:r>
      <w:r>
        <w:t xml:space="preserve"> </w:t>
      </w:r>
      <w:r w:rsidRPr="008F750E">
        <w:t>Midrash ha-Gadol, Numbers, Yemenite Midrash, translated by Yitzchak Tzvi Langerman, HarperCollins, pg. 175-176</w:t>
      </w:r>
    </w:p>
  </w:footnote>
  <w:footnote w:id="79">
    <w:p w14:paraId="4B0B2EF3" w14:textId="77777777" w:rsidR="007C08C2" w:rsidRDefault="007C08C2" w:rsidP="007C08C2">
      <w:pPr>
        <w:pStyle w:val="FootnoteText"/>
      </w:pPr>
      <w:r>
        <w:rPr>
          <w:rStyle w:val="FootnoteReference"/>
        </w:rPr>
        <w:footnoteRef/>
      </w:r>
      <w:r>
        <w:t xml:space="preserve"> Yeshayahu (</w:t>
      </w:r>
      <w:r w:rsidRPr="00833EB3">
        <w:t>Isaiah</w:t>
      </w:r>
      <w:r>
        <w:t>)</w:t>
      </w:r>
      <w:r w:rsidRPr="00833EB3">
        <w:t xml:space="preserve"> 62:23</w:t>
      </w:r>
    </w:p>
  </w:footnote>
  <w:footnote w:id="80">
    <w:p w14:paraId="07150762" w14:textId="77777777" w:rsidR="007C08C2" w:rsidRDefault="007C08C2" w:rsidP="007C08C2">
      <w:pPr>
        <w:pStyle w:val="FootnoteText"/>
      </w:pPr>
      <w:r>
        <w:rPr>
          <w:rStyle w:val="FootnoteReference"/>
        </w:rPr>
        <w:footnoteRef/>
      </w:r>
      <w:r>
        <w:t xml:space="preserve"> </w:t>
      </w:r>
      <w:r w:rsidRPr="00833EB3">
        <w:t>Zechariah</w:t>
      </w:r>
      <w:r>
        <w:t xml:space="preserve"> </w:t>
      </w:r>
      <w:r w:rsidRPr="00833EB3">
        <w:t>13:9</w:t>
      </w:r>
    </w:p>
  </w:footnote>
  <w:footnote w:id="81">
    <w:p w14:paraId="4CC8EBAE" w14:textId="77777777" w:rsidR="007C08C2" w:rsidRDefault="007C08C2" w:rsidP="007C08C2">
      <w:pPr>
        <w:pStyle w:val="FootnoteText"/>
      </w:pPr>
      <w:r>
        <w:rPr>
          <w:rStyle w:val="FootnoteReference"/>
        </w:rPr>
        <w:footnoteRef/>
      </w:r>
      <w:r>
        <w:t xml:space="preserve"> Yeshayahu (</w:t>
      </w:r>
      <w:r w:rsidRPr="00833EB3">
        <w:t>Isaiah</w:t>
      </w:r>
      <w:r>
        <w:t>)</w:t>
      </w:r>
      <w:r w:rsidRPr="00833EB3">
        <w:t xml:space="preserve"> 2:19</w:t>
      </w:r>
    </w:p>
  </w:footnote>
  <w:footnote w:id="82">
    <w:p w14:paraId="53064B13" w14:textId="77777777" w:rsidR="007C08C2" w:rsidRDefault="007C08C2" w:rsidP="007C08C2">
      <w:pPr>
        <w:pStyle w:val="FootnoteText"/>
      </w:pPr>
      <w:r>
        <w:rPr>
          <w:rStyle w:val="FootnoteReference"/>
        </w:rPr>
        <w:footnoteRef/>
      </w:r>
      <w:r>
        <w:t xml:space="preserve"> Yeshayahu (</w:t>
      </w:r>
      <w:r w:rsidRPr="00833EB3">
        <w:t>Isaiah</w:t>
      </w:r>
      <w:r>
        <w:t>)</w:t>
      </w:r>
      <w:r w:rsidRPr="00833EB3">
        <w:t xml:space="preserve"> 62:2</w:t>
      </w:r>
    </w:p>
  </w:footnote>
  <w:footnote w:id="83">
    <w:p w14:paraId="36C744E6" w14:textId="77777777" w:rsidR="007850AE" w:rsidRDefault="007850AE" w:rsidP="007850AE">
      <w:pPr>
        <w:pStyle w:val="FootnoteText"/>
      </w:pPr>
      <w:r>
        <w:rPr>
          <w:rStyle w:val="FootnoteReference"/>
        </w:rPr>
        <w:footnoteRef/>
      </w:r>
      <w:r>
        <w:t xml:space="preserve"> Yirmiyahu (</w:t>
      </w:r>
      <w:r w:rsidRPr="005F73F0">
        <w:t>Jer</w:t>
      </w:r>
      <w:r>
        <w:t>emiah)</w:t>
      </w:r>
      <w:r w:rsidRPr="005F73F0">
        <w:t xml:space="preserve"> </w:t>
      </w:r>
      <w:r>
        <w:t>30:</w:t>
      </w:r>
      <w:r w:rsidRPr="005F73F0">
        <w:t>7</w:t>
      </w:r>
    </w:p>
  </w:footnote>
  <w:footnote w:id="84">
    <w:p w14:paraId="15AAF86F" w14:textId="77777777" w:rsidR="007850AE" w:rsidRDefault="007850AE" w:rsidP="007850AE">
      <w:pPr>
        <w:pStyle w:val="FootnoteText"/>
      </w:pPr>
      <w:r>
        <w:rPr>
          <w:rStyle w:val="FootnoteReference"/>
        </w:rPr>
        <w:footnoteRef/>
      </w:r>
      <w:r>
        <w:t xml:space="preserve"> Yeshayahu (</w:t>
      </w:r>
      <w:r w:rsidRPr="00C7673B">
        <w:t>Isa</w:t>
      </w:r>
      <w:r>
        <w:t>iah)</w:t>
      </w:r>
      <w:r w:rsidRPr="00C7673B">
        <w:t xml:space="preserve"> </w:t>
      </w:r>
      <w:r>
        <w:t>62:</w:t>
      </w:r>
      <w:r w:rsidRPr="00C7673B">
        <w:t>23</w:t>
      </w:r>
    </w:p>
  </w:footnote>
  <w:footnote w:id="85">
    <w:p w14:paraId="5B097BBC" w14:textId="77777777" w:rsidR="007850AE" w:rsidRDefault="007850AE" w:rsidP="007850AE">
      <w:pPr>
        <w:pStyle w:val="FootnoteText"/>
      </w:pPr>
      <w:r>
        <w:rPr>
          <w:rStyle w:val="FootnoteReference"/>
        </w:rPr>
        <w:footnoteRef/>
      </w:r>
      <w:r>
        <w:t xml:space="preserve"> </w:t>
      </w:r>
      <w:r w:rsidRPr="00C7673B">
        <w:t>Zech</w:t>
      </w:r>
      <w:r>
        <w:t>ariah</w:t>
      </w:r>
      <w:r w:rsidRPr="00C7673B">
        <w:t xml:space="preserve"> </w:t>
      </w:r>
      <w:r>
        <w:t>13:</w:t>
      </w:r>
      <w:r w:rsidRPr="00C7673B">
        <w:t>9</w:t>
      </w:r>
    </w:p>
  </w:footnote>
  <w:footnote w:id="86">
    <w:p w14:paraId="15DCCB18" w14:textId="77777777" w:rsidR="007850AE" w:rsidRDefault="007850AE" w:rsidP="007850AE">
      <w:pPr>
        <w:pStyle w:val="FootnoteText"/>
      </w:pPr>
      <w:r>
        <w:rPr>
          <w:rStyle w:val="FootnoteReference"/>
        </w:rPr>
        <w:footnoteRef/>
      </w:r>
      <w:r>
        <w:t xml:space="preserve"> </w:t>
      </w:r>
      <w:r w:rsidRPr="00C7673B">
        <w:t xml:space="preserve">Yeshayahu (Isaiah) </w:t>
      </w:r>
      <w:r>
        <w:t>2:</w:t>
      </w:r>
      <w:r w:rsidRPr="00C7673B">
        <w:t>I9</w:t>
      </w:r>
    </w:p>
  </w:footnote>
  <w:footnote w:id="87">
    <w:p w14:paraId="52680B7E" w14:textId="77777777" w:rsidR="007850AE" w:rsidRDefault="007850AE" w:rsidP="007850AE">
      <w:pPr>
        <w:pStyle w:val="FootnoteText"/>
      </w:pPr>
      <w:r>
        <w:rPr>
          <w:rStyle w:val="FootnoteReference"/>
        </w:rPr>
        <w:footnoteRef/>
      </w:r>
      <w:r>
        <w:t xml:space="preserve"> </w:t>
      </w:r>
      <w:r w:rsidRPr="00C7673B">
        <w:t xml:space="preserve">Yeshayahu (Isaiah) </w:t>
      </w:r>
      <w:r>
        <w:t>60:</w:t>
      </w:r>
      <w:r w:rsidRPr="00C7673B">
        <w:t>2</w:t>
      </w:r>
    </w:p>
  </w:footnote>
  <w:footnote w:id="88">
    <w:p w14:paraId="189D5BA7" w14:textId="643E2E16" w:rsidR="00170C95" w:rsidRDefault="00170C95" w:rsidP="00170C95">
      <w:pPr>
        <w:pStyle w:val="FootnoteText"/>
      </w:pPr>
      <w:r>
        <w:rPr>
          <w:rStyle w:val="FootnoteReference"/>
        </w:rPr>
        <w:footnoteRef/>
      </w:r>
      <w:r>
        <w:t xml:space="preserve"> </w:t>
      </w:r>
      <w:proofErr w:type="spellStart"/>
      <w:r w:rsidRPr="00170C95">
        <w:t>Conjunctio</w:t>
      </w:r>
      <w:proofErr w:type="spellEnd"/>
      <w:r w:rsidRPr="00170C95">
        <w:t xml:space="preserve"> Minor is the ordinary Jupiter-Saturn conjunction, which occurs every 20 years, regardless of the sign in which the planets are in. </w:t>
      </w:r>
      <w:proofErr w:type="spellStart"/>
      <w:r w:rsidRPr="00170C95">
        <w:t>Conjunctio</w:t>
      </w:r>
      <w:proofErr w:type="spellEnd"/>
      <w:r w:rsidRPr="00170C95">
        <w:t xml:space="preserve"> Magna is the J-S conjunction that falls back into the same sign after 60 years. For example, the current conjunction is now falling 0 degrees Aquarius and in 60 years (2080) it falls again in Aquarius, at 11 degrees. The </w:t>
      </w:r>
      <w:proofErr w:type="spellStart"/>
      <w:r w:rsidRPr="00170C95">
        <w:t>Conjunctio</w:t>
      </w:r>
      <w:proofErr w:type="spellEnd"/>
      <w:r w:rsidRPr="00170C95">
        <w:t xml:space="preserve"> Mayor is about the element in which the J-S falls. These conjunctions fall during about 240 years in the same element. We call it a </w:t>
      </w:r>
      <w:proofErr w:type="spellStart"/>
      <w:r w:rsidRPr="00170C95">
        <w:t>Conjunctio</w:t>
      </w:r>
      <w:proofErr w:type="spellEnd"/>
      <w:r w:rsidRPr="00170C95">
        <w:t xml:space="preserve"> Mayor when, after 240 years, it moves from one element to another, as is now more or less the case. </w:t>
      </w:r>
      <w:proofErr w:type="spellStart"/>
      <w:r w:rsidRPr="00170C95">
        <w:t>Conjunctio</w:t>
      </w:r>
      <w:proofErr w:type="spellEnd"/>
      <w:r w:rsidRPr="00170C95">
        <w:t xml:space="preserve"> Maxima is the conjunction in the first degrees of Aries, which occurs about 794 years, the last was in 1702 .</w:t>
      </w:r>
    </w:p>
  </w:footnote>
  <w:footnote w:id="89">
    <w:p w14:paraId="1BABF89A" w14:textId="6C9DC6A3" w:rsidR="00486B06" w:rsidRDefault="00486B06" w:rsidP="00486B06">
      <w:pPr>
        <w:pStyle w:val="FootnoteText"/>
      </w:pPr>
      <w:r>
        <w:rPr>
          <w:rStyle w:val="FootnoteReference"/>
        </w:rPr>
        <w:footnoteRef/>
      </w:r>
      <w:r>
        <w:t xml:space="preserve"> I</w:t>
      </w:r>
      <w:r w:rsidRPr="00486B06">
        <w:t>mperial astronomer for Rudolph II of Germany</w:t>
      </w:r>
      <w:r>
        <w:t>.</w:t>
      </w:r>
    </w:p>
  </w:footnote>
  <w:footnote w:id="90">
    <w:p w14:paraId="19E4370F" w14:textId="1264EA40" w:rsidR="006D1EF1" w:rsidRDefault="006D1EF1" w:rsidP="006D1EF1">
      <w:pPr>
        <w:pStyle w:val="FootnoteText"/>
      </w:pPr>
      <w:r>
        <w:rPr>
          <w:rStyle w:val="FootnoteReference"/>
        </w:rPr>
        <w:footnoteRef/>
      </w:r>
      <w:r>
        <w:t xml:space="preserve"> </w:t>
      </w:r>
      <w:r w:rsidRPr="006D1EF1">
        <w:t>Kidger, p. 255-56.</w:t>
      </w:r>
    </w:p>
  </w:footnote>
  <w:footnote w:id="91">
    <w:p w14:paraId="3A734E6B" w14:textId="0ABF615D" w:rsidR="00541805" w:rsidRDefault="00541805" w:rsidP="00541805">
      <w:pPr>
        <w:pStyle w:val="FootnoteText"/>
      </w:pPr>
      <w:r>
        <w:rPr>
          <w:rStyle w:val="FootnoteReference"/>
        </w:rPr>
        <w:footnoteRef/>
      </w:r>
      <w:r>
        <w:t xml:space="preserve"> </w:t>
      </w:r>
      <w:proofErr w:type="spellStart"/>
      <w:r>
        <w:t>Yeshu’ot</w:t>
      </w:r>
      <w:proofErr w:type="spellEnd"/>
      <w:r>
        <w:t xml:space="preserve"> </w:t>
      </w:r>
      <w:proofErr w:type="spellStart"/>
      <w:r>
        <w:t>Meshicho</w:t>
      </w:r>
      <w:proofErr w:type="spellEnd"/>
      <w:r>
        <w:t xml:space="preserve"> - </w:t>
      </w:r>
      <w:proofErr w:type="spellStart"/>
      <w:r>
        <w:t>M’ainay</w:t>
      </w:r>
      <w:proofErr w:type="spellEnd"/>
      <w:r>
        <w:t xml:space="preserve"> </w:t>
      </w:r>
      <w:proofErr w:type="spellStart"/>
      <w:r>
        <w:t>HaYeshua</w:t>
      </w:r>
      <w:proofErr w:type="spellEnd"/>
    </w:p>
  </w:footnote>
  <w:footnote w:id="92">
    <w:p w14:paraId="5F692FBF" w14:textId="116F5D65" w:rsidR="008A2AFC" w:rsidRDefault="008A2AFC">
      <w:pPr>
        <w:pStyle w:val="FootnoteText"/>
      </w:pPr>
      <w:r>
        <w:rPr>
          <w:rStyle w:val="FootnoteReference"/>
        </w:rPr>
        <w:footnoteRef/>
      </w:r>
      <w:r>
        <w:t xml:space="preserve"> Ibn Ezra</w:t>
      </w:r>
    </w:p>
  </w:footnote>
  <w:footnote w:id="93">
    <w:p w14:paraId="428A77AB" w14:textId="76C2BD2B" w:rsidR="004317B8" w:rsidRDefault="004317B8" w:rsidP="004317B8">
      <w:pPr>
        <w:pStyle w:val="FootnoteText"/>
      </w:pPr>
      <w:r>
        <w:rPr>
          <w:rStyle w:val="FootnoteReference"/>
        </w:rPr>
        <w:footnoteRef/>
      </w:r>
      <w:r>
        <w:t xml:space="preserve"> </w:t>
      </w:r>
      <w:r w:rsidRPr="004317B8">
        <w:t xml:space="preserve">The work is only known is manuscript form from the Cairo Genizah, with sections held in libraries in the Antonin Collection at the Russian National Library and Cambridge University. The reconstructed text was published in a 2004 paper in </w:t>
      </w:r>
      <w:r w:rsidRPr="004317B8">
        <w:rPr>
          <w:i/>
          <w:iCs/>
        </w:rPr>
        <w:t>Aleph</w:t>
      </w:r>
      <w:r w:rsidRPr="004317B8">
        <w:t xml:space="preserve">.  See Haggai Ben-Shammai, "Saadia’s Introduction to Daniel: Prophetic Calculation of the End of Days Vs Astrological and Magical Speculation," </w:t>
      </w:r>
      <w:r w:rsidRPr="004317B8">
        <w:rPr>
          <w:i/>
          <w:iCs/>
        </w:rPr>
        <w:t>Aleph</w:t>
      </w:r>
      <w:r w:rsidRPr="004317B8">
        <w:t xml:space="preserve"> 4 (2004).</w:t>
      </w:r>
    </w:p>
  </w:footnote>
  <w:footnote w:id="94">
    <w:p w14:paraId="1B4FC443" w14:textId="11461CDA" w:rsidR="00E1213D" w:rsidRDefault="00E1213D" w:rsidP="00E1213D">
      <w:pPr>
        <w:pStyle w:val="FootnoteText"/>
      </w:pPr>
      <w:r>
        <w:rPr>
          <w:rStyle w:val="FootnoteReference"/>
        </w:rPr>
        <w:footnoteRef/>
      </w:r>
      <w:r>
        <w:t xml:space="preserve"> </w:t>
      </w:r>
      <w:r w:rsidRPr="00E1213D">
        <w:t xml:space="preserve">That is, </w:t>
      </w:r>
      <w:r w:rsidRPr="00E1213D">
        <w:rPr>
          <w:i/>
          <w:iCs/>
        </w:rPr>
        <w:t>YHVH</w:t>
      </w:r>
      <w:r w:rsidRPr="00E1213D">
        <w:t>, the tetragrammaton.</w:t>
      </w:r>
    </w:p>
  </w:footnote>
  <w:footnote w:id="95">
    <w:p w14:paraId="186F54C0" w14:textId="7053987A" w:rsidR="00E1213D" w:rsidRDefault="00E1213D" w:rsidP="00E1213D">
      <w:pPr>
        <w:pStyle w:val="FootnoteText"/>
      </w:pPr>
      <w:r>
        <w:rPr>
          <w:rStyle w:val="FootnoteReference"/>
        </w:rPr>
        <w:footnoteRef/>
      </w:r>
      <w:r>
        <w:t xml:space="preserve"> </w:t>
      </w:r>
      <w:r w:rsidRPr="00E1213D">
        <w:t>See I.E. on Ex. 3:15.</w:t>
      </w:r>
    </w:p>
  </w:footnote>
  <w:footnote w:id="96">
    <w:p w14:paraId="4CF71012" w14:textId="3AD9BA61" w:rsidR="00E1213D" w:rsidRDefault="00E1213D" w:rsidP="00E1213D">
      <w:pPr>
        <w:pStyle w:val="FootnoteText"/>
      </w:pPr>
      <w:r>
        <w:rPr>
          <w:rStyle w:val="FootnoteReference"/>
        </w:rPr>
        <w:footnoteRef/>
      </w:r>
      <w:r>
        <w:t xml:space="preserve"> </w:t>
      </w:r>
      <w:r w:rsidRPr="00E1213D">
        <w:t>It refers to God Himself (Weiser).</w:t>
      </w:r>
    </w:p>
  </w:footnote>
  <w:footnote w:id="97">
    <w:p w14:paraId="692860A0" w14:textId="2A360839" w:rsidR="00E1213D" w:rsidRDefault="00E1213D" w:rsidP="00E1213D">
      <w:pPr>
        <w:pStyle w:val="FootnoteText"/>
      </w:pPr>
      <w:r>
        <w:rPr>
          <w:rStyle w:val="FootnoteReference"/>
        </w:rPr>
        <w:footnoteRef/>
      </w:r>
      <w:r>
        <w:t xml:space="preserve"> </w:t>
      </w:r>
      <w:r w:rsidRPr="00E1213D">
        <w:rPr>
          <w:i/>
          <w:iCs/>
        </w:rPr>
        <w:t>Yod =10; heh =5; vav = 6. If we arrange God’s name as Y(10), YH (15), YHV(21), YHVH (26), we get 72.</w:t>
      </w:r>
    </w:p>
  </w:footnote>
  <w:footnote w:id="98">
    <w:p w14:paraId="1E81FFEE" w14:textId="006F5B9D" w:rsidR="00E1213D" w:rsidRDefault="00E1213D" w:rsidP="00E1213D">
      <w:pPr>
        <w:pStyle w:val="FootnoteText"/>
      </w:pPr>
      <w:r>
        <w:rPr>
          <w:rStyle w:val="FootnoteReference"/>
        </w:rPr>
        <w:footnoteRef/>
      </w:r>
      <w:r>
        <w:t xml:space="preserve"> </w:t>
      </w:r>
      <w:r w:rsidRPr="00E1213D">
        <w:t>That is, the sages of the Talmud therefore refer to God’s name as the 72-letter name of God.</w:t>
      </w:r>
    </w:p>
  </w:footnote>
  <w:footnote w:id="99">
    <w:p w14:paraId="59BC817A" w14:textId="0EDC59C9" w:rsidR="00E1213D" w:rsidRDefault="00E1213D" w:rsidP="00E1213D">
      <w:pPr>
        <w:pStyle w:val="FootnoteText"/>
      </w:pPr>
      <w:r>
        <w:rPr>
          <w:rStyle w:val="FootnoteReference"/>
        </w:rPr>
        <w:footnoteRef/>
      </w:r>
      <w:r>
        <w:t xml:space="preserve"> </w:t>
      </w:r>
      <w:r w:rsidRPr="00E1213D">
        <w:t xml:space="preserve">Between one and nine. I.E. refers to five as the true middle number because some schools of thought taught that there are only nine basic numbers. See chapter 11 of I.E.’s </w:t>
      </w:r>
      <w:r w:rsidRPr="00E1213D">
        <w:rPr>
          <w:i/>
          <w:iCs/>
        </w:rPr>
        <w:t>Yesod Mora</w:t>
      </w:r>
      <w:r w:rsidRPr="00E1213D">
        <w:t>.</w:t>
      </w:r>
    </w:p>
  </w:footnote>
  <w:footnote w:id="100">
    <w:p w14:paraId="171D2968" w14:textId="4EA61D66" w:rsidR="006E6E35" w:rsidRDefault="006E6E35" w:rsidP="006E6E35">
      <w:pPr>
        <w:pStyle w:val="FootnoteText"/>
      </w:pPr>
      <w:r>
        <w:rPr>
          <w:rStyle w:val="FootnoteReference"/>
        </w:rPr>
        <w:footnoteRef/>
      </w:r>
      <w:r>
        <w:t xml:space="preserve"> </w:t>
      </w:r>
      <w:r w:rsidRPr="006E6E35">
        <w:t xml:space="preserve">1 squared + 5 squared = 26. </w:t>
      </w:r>
      <w:r w:rsidRPr="006E6E35">
        <w:rPr>
          <w:i/>
          <w:iCs/>
        </w:rPr>
        <w:t>YHVH</w:t>
      </w:r>
      <w:r w:rsidRPr="006E6E35">
        <w:t xml:space="preserve"> = 26.</w:t>
      </w:r>
    </w:p>
  </w:footnote>
  <w:footnote w:id="101">
    <w:p w14:paraId="61CBBAB7" w14:textId="16B4640B" w:rsidR="006E6E35" w:rsidRDefault="006E6E35" w:rsidP="006E6E35">
      <w:pPr>
        <w:pStyle w:val="FootnoteText"/>
      </w:pPr>
      <w:r>
        <w:rPr>
          <w:rStyle w:val="FootnoteReference"/>
        </w:rPr>
        <w:footnoteRef/>
      </w:r>
      <w:r>
        <w:t xml:space="preserve"> </w:t>
      </w:r>
      <w:r w:rsidRPr="006E6E35">
        <w:t>Saturn, Jupiter, Mercury, Venus, and Mars. The five moving stars can be in conjunction with each other in 26 ways. For these 26 ways, see Krinsky.</w:t>
      </w:r>
    </w:p>
  </w:footnote>
  <w:footnote w:id="102">
    <w:p w14:paraId="4850E0DA" w14:textId="7BF05353" w:rsidR="006E6E35" w:rsidRDefault="006E6E35" w:rsidP="006E6E35">
      <w:pPr>
        <w:pStyle w:val="FootnoteText"/>
      </w:pPr>
      <w:r>
        <w:rPr>
          <w:rStyle w:val="FootnoteReference"/>
        </w:rPr>
        <w:footnoteRef/>
      </w:r>
      <w:r>
        <w:t xml:space="preserve"> </w:t>
      </w:r>
      <w:r w:rsidRPr="006E6E35">
        <w:rPr>
          <w:i/>
          <w:iCs/>
        </w:rPr>
        <w:t>Yod, heh. Yod</w:t>
      </w:r>
      <w:r w:rsidRPr="006E6E35">
        <w:t xml:space="preserve"> is spelled </w:t>
      </w:r>
      <w:r w:rsidRPr="006E6E35">
        <w:rPr>
          <w:i/>
          <w:iCs/>
        </w:rPr>
        <w:t>yod</w:t>
      </w:r>
      <w:r w:rsidRPr="006E6E35">
        <w:t xml:space="preserve"> (10), vav (6) </w:t>
      </w:r>
      <w:r w:rsidRPr="006E6E35">
        <w:rPr>
          <w:i/>
          <w:iCs/>
        </w:rPr>
        <w:t>dalet</w:t>
      </w:r>
      <w:r w:rsidRPr="006E6E35">
        <w:t xml:space="preserve"> (4). </w:t>
      </w:r>
      <w:r w:rsidRPr="006E6E35">
        <w:rPr>
          <w:i/>
          <w:iCs/>
        </w:rPr>
        <w:t>Heh</w:t>
      </w:r>
      <w:r w:rsidRPr="006E6E35">
        <w:t xml:space="preserve"> is spelled </w:t>
      </w:r>
      <w:r w:rsidRPr="006E6E35">
        <w:rPr>
          <w:i/>
          <w:iCs/>
        </w:rPr>
        <w:t>heh</w:t>
      </w:r>
      <w:r w:rsidRPr="006E6E35">
        <w:t xml:space="preserve"> (5), </w:t>
      </w:r>
      <w:r w:rsidRPr="006E6E35">
        <w:rPr>
          <w:i/>
          <w:iCs/>
        </w:rPr>
        <w:t>alef</w:t>
      </w:r>
      <w:r w:rsidRPr="006E6E35">
        <w:t xml:space="preserve"> (1).</w:t>
      </w:r>
    </w:p>
  </w:footnote>
  <w:footnote w:id="103">
    <w:p w14:paraId="44DDCF9C" w14:textId="0A91CAA9" w:rsidR="006E6E35" w:rsidRDefault="006E6E35" w:rsidP="006E6E35">
      <w:pPr>
        <w:pStyle w:val="FootnoteText"/>
      </w:pPr>
      <w:r>
        <w:rPr>
          <w:rStyle w:val="FootnoteReference"/>
        </w:rPr>
        <w:footnoteRef/>
      </w:r>
      <w:r>
        <w:t xml:space="preserve"> </w:t>
      </w:r>
      <w:r w:rsidRPr="006E6E35">
        <w:rPr>
          <w:i/>
          <w:iCs/>
        </w:rPr>
        <w:t>YHVH</w:t>
      </w:r>
      <w:r w:rsidRPr="006E6E35">
        <w:t xml:space="preserve"> = 26. Thus </w:t>
      </w:r>
      <w:r w:rsidRPr="006E6E35">
        <w:rPr>
          <w:i/>
          <w:iCs/>
        </w:rPr>
        <w:t>yod, heh</w:t>
      </w:r>
      <w:r w:rsidRPr="006E6E35">
        <w:t xml:space="preserve"> spelled out = </w:t>
      </w:r>
      <w:r w:rsidRPr="006E6E35">
        <w:rPr>
          <w:i/>
          <w:iCs/>
        </w:rPr>
        <w:t>YHVH</w:t>
      </w:r>
      <w:r w:rsidRPr="006E6E35">
        <w:t>.</w:t>
      </w:r>
    </w:p>
  </w:footnote>
  <w:footnote w:id="104">
    <w:p w14:paraId="6F5ED5CA" w14:textId="01A243D5" w:rsidR="006E6E35" w:rsidRDefault="006E6E35" w:rsidP="006E6E35">
      <w:pPr>
        <w:pStyle w:val="FootnoteText"/>
      </w:pPr>
      <w:r>
        <w:rPr>
          <w:rStyle w:val="FootnoteReference"/>
        </w:rPr>
        <w:footnoteRef/>
      </w:r>
      <w:r>
        <w:t xml:space="preserve"> </w:t>
      </w:r>
      <w:r w:rsidRPr="006E6E35">
        <w:t>2, 4, 6, 8. Their squares 4 + 16 + 36 + 64 = 120.</w:t>
      </w:r>
    </w:p>
  </w:footnote>
  <w:footnote w:id="105">
    <w:p w14:paraId="5D91409B" w14:textId="3973E5D3" w:rsidR="00291A2F" w:rsidRDefault="00291A2F" w:rsidP="00291A2F">
      <w:pPr>
        <w:pStyle w:val="FootnoteText"/>
      </w:pPr>
      <w:r>
        <w:rPr>
          <w:rStyle w:val="FootnoteReference"/>
        </w:rPr>
        <w:footnoteRef/>
      </w:r>
      <w:r>
        <w:t xml:space="preserve"> </w:t>
      </w:r>
      <w:r w:rsidRPr="00291A2F">
        <w:rPr>
          <w:i/>
          <w:iCs/>
        </w:rPr>
        <w:t>Yod, heh = 15. Adding 1+ 2+ 3 +4 + 5 +6 + 7 + 8 + 9 + 10 + 11 + 12 + 13 + 14 + 15 = 120.</w:t>
      </w:r>
    </w:p>
  </w:footnote>
  <w:footnote w:id="106">
    <w:p w14:paraId="313DD924" w14:textId="42C217BD" w:rsidR="00291A2F" w:rsidRDefault="00291A2F" w:rsidP="00291A2F">
      <w:pPr>
        <w:pStyle w:val="FootnoteText"/>
      </w:pPr>
      <w:r>
        <w:rPr>
          <w:rStyle w:val="FootnoteReference"/>
        </w:rPr>
        <w:footnoteRef/>
      </w:r>
      <w:r>
        <w:t xml:space="preserve"> </w:t>
      </w:r>
      <w:r w:rsidRPr="00291A2F">
        <w:rPr>
          <w:i/>
          <w:iCs/>
        </w:rPr>
        <w:t>Yod, heh, that is, 15.</w:t>
      </w:r>
    </w:p>
  </w:footnote>
  <w:footnote w:id="107">
    <w:p w14:paraId="5FC4D779" w14:textId="6665041A" w:rsidR="00291A2F" w:rsidRDefault="00291A2F" w:rsidP="00291A2F">
      <w:pPr>
        <w:pStyle w:val="FootnoteText"/>
      </w:pPr>
      <w:r>
        <w:rPr>
          <w:rStyle w:val="FootnoteReference"/>
        </w:rPr>
        <w:footnoteRef/>
      </w:r>
      <w:r>
        <w:t xml:space="preserve"> </w:t>
      </w:r>
      <w:r w:rsidRPr="00291A2F">
        <w:rPr>
          <w:i/>
          <w:iCs/>
        </w:rPr>
        <w:t>Vav, heh, that is, 11. Multiplying 15 by 11 = 165.</w:t>
      </w:r>
    </w:p>
  </w:footnote>
  <w:footnote w:id="108">
    <w:p w14:paraId="1C64D2FF" w14:textId="17772F4C" w:rsidR="00291A2F" w:rsidRDefault="00291A2F" w:rsidP="00291A2F">
      <w:pPr>
        <w:pStyle w:val="FootnoteText"/>
      </w:pPr>
      <w:r>
        <w:rPr>
          <w:rStyle w:val="FootnoteReference"/>
        </w:rPr>
        <w:footnoteRef/>
      </w:r>
      <w:r>
        <w:t xml:space="preserve"> </w:t>
      </w:r>
      <w:r w:rsidRPr="00291A2F">
        <w:rPr>
          <w:i/>
          <w:iCs/>
        </w:rPr>
        <w:t>The first five odd numbers, 1, 3, 5, 7, 9. Their squares 1 + 9 + 25 + 49 + 81 = 165.</w:t>
      </w:r>
    </w:p>
  </w:footnote>
  <w:footnote w:id="109">
    <w:p w14:paraId="77353FC5" w14:textId="4C3EFF14" w:rsidR="00291A2F" w:rsidRDefault="00291A2F" w:rsidP="00291A2F">
      <w:pPr>
        <w:pStyle w:val="FootnoteText"/>
      </w:pPr>
      <w:r>
        <w:rPr>
          <w:rStyle w:val="FootnoteReference"/>
        </w:rPr>
        <w:footnoteRef/>
      </w:r>
      <w:r>
        <w:t xml:space="preserve"> </w:t>
      </w:r>
      <w:r w:rsidRPr="00291A2F">
        <w:rPr>
          <w:i/>
          <w:iCs/>
        </w:rPr>
        <w:t>Yod. Yod (10) squared = 100.</w:t>
      </w:r>
    </w:p>
  </w:footnote>
  <w:footnote w:id="110">
    <w:p w14:paraId="70A9D264" w14:textId="05ECD003" w:rsidR="00291A2F" w:rsidRDefault="00291A2F" w:rsidP="00291A2F">
      <w:pPr>
        <w:pStyle w:val="FootnoteText"/>
      </w:pPr>
      <w:r>
        <w:rPr>
          <w:rStyle w:val="FootnoteReference"/>
        </w:rPr>
        <w:footnoteRef/>
      </w:r>
      <w:r>
        <w:t xml:space="preserve"> </w:t>
      </w:r>
      <w:r w:rsidRPr="00291A2F">
        <w:rPr>
          <w:i/>
          <w:iCs/>
        </w:rPr>
        <w:t>Yod, heh (15). 15 squared = 225.</w:t>
      </w:r>
    </w:p>
  </w:footnote>
  <w:footnote w:id="111">
    <w:p w14:paraId="4D733631" w14:textId="13810913" w:rsidR="00291A2F" w:rsidRDefault="00291A2F" w:rsidP="00291A2F">
      <w:pPr>
        <w:pStyle w:val="FootnoteText"/>
      </w:pPr>
      <w:r>
        <w:rPr>
          <w:rStyle w:val="FootnoteReference"/>
        </w:rPr>
        <w:footnoteRef/>
      </w:r>
      <w:r>
        <w:t xml:space="preserve"> </w:t>
      </w:r>
      <w:r w:rsidRPr="00291A2F">
        <w:rPr>
          <w:i/>
          <w:iCs/>
        </w:rPr>
        <w:t>The heh. Heh (5) cubed = 125. 225 – 100 = 125.</w:t>
      </w:r>
    </w:p>
  </w:footnote>
  <w:footnote w:id="112">
    <w:p w14:paraId="6C3097BD" w14:textId="2DEC07DF" w:rsidR="00291A2F" w:rsidRDefault="00291A2F" w:rsidP="00291A2F">
      <w:pPr>
        <w:pStyle w:val="FootnoteText"/>
      </w:pPr>
      <w:r>
        <w:rPr>
          <w:rStyle w:val="FootnoteReference"/>
        </w:rPr>
        <w:footnoteRef/>
      </w:r>
      <w:r>
        <w:t xml:space="preserve"> </w:t>
      </w:r>
      <w:r w:rsidRPr="00291A2F">
        <w:rPr>
          <w:i/>
          <w:iCs/>
        </w:rPr>
        <w:t>Yod, heh (15); 15 squared = 225.</w:t>
      </w:r>
    </w:p>
  </w:footnote>
  <w:footnote w:id="113">
    <w:p w14:paraId="24390B20" w14:textId="653E0E1E" w:rsidR="00F558F4" w:rsidRDefault="00F558F4" w:rsidP="00F558F4">
      <w:pPr>
        <w:pStyle w:val="FootnoteText"/>
      </w:pPr>
      <w:r>
        <w:rPr>
          <w:rStyle w:val="FootnoteReference"/>
        </w:rPr>
        <w:footnoteRef/>
      </w:r>
      <w:r>
        <w:t xml:space="preserve"> </w:t>
      </w:r>
      <w:r w:rsidRPr="00F558F4">
        <w:rPr>
          <w:i/>
          <w:iCs/>
        </w:rPr>
        <w:t>Yod, heh, vav. Yod, heh, vav = 21. 21 squared = 441. 441 – 225 = 216.</w:t>
      </w:r>
    </w:p>
  </w:footnote>
  <w:footnote w:id="114">
    <w:p w14:paraId="522F6797" w14:textId="5BEBF3F2" w:rsidR="00F558F4" w:rsidRDefault="00F558F4" w:rsidP="00F558F4">
      <w:pPr>
        <w:pStyle w:val="FootnoteText"/>
      </w:pPr>
      <w:r>
        <w:rPr>
          <w:rStyle w:val="FootnoteReference"/>
        </w:rPr>
        <w:footnoteRef/>
      </w:r>
      <w:r>
        <w:t xml:space="preserve"> </w:t>
      </w:r>
      <w:r w:rsidRPr="00F558F4">
        <w:rPr>
          <w:i/>
          <w:iCs/>
        </w:rPr>
        <w:t>216.</w:t>
      </w:r>
    </w:p>
  </w:footnote>
  <w:footnote w:id="115">
    <w:p w14:paraId="21556ECA" w14:textId="6ECD01D4" w:rsidR="00F558F4" w:rsidRDefault="00F558F4" w:rsidP="00F558F4">
      <w:pPr>
        <w:pStyle w:val="FootnoteText"/>
      </w:pPr>
      <w:r>
        <w:rPr>
          <w:rStyle w:val="FootnoteReference"/>
        </w:rPr>
        <w:footnoteRef/>
      </w:r>
      <w:r>
        <w:t xml:space="preserve"> </w:t>
      </w:r>
      <w:r w:rsidRPr="00F558F4">
        <w:rPr>
          <w:i/>
          <w:iCs/>
        </w:rPr>
        <w:t>Vav. Vav cubed = 216.</w:t>
      </w:r>
    </w:p>
  </w:footnote>
  <w:footnote w:id="116">
    <w:p w14:paraId="58775BD3" w14:textId="14E1D937" w:rsidR="00F558F4" w:rsidRDefault="00F558F4" w:rsidP="00F558F4">
      <w:pPr>
        <w:pStyle w:val="FootnoteText"/>
      </w:pPr>
      <w:r>
        <w:rPr>
          <w:rStyle w:val="FootnoteReference"/>
        </w:rPr>
        <w:footnoteRef/>
      </w:r>
      <w:r>
        <w:t xml:space="preserve"> </w:t>
      </w:r>
      <w:r w:rsidRPr="00F558F4">
        <w:rPr>
          <w:i/>
          <w:iCs/>
        </w:rPr>
        <w:t xml:space="preserve">All numbers have a number before them; i.e., if a person says I have five </w:t>
      </w:r>
      <w:proofErr w:type="gramStart"/>
      <w:r w:rsidRPr="00F558F4">
        <w:rPr>
          <w:i/>
          <w:iCs/>
        </w:rPr>
        <w:t>books</w:t>
      </w:r>
      <w:proofErr w:type="gramEnd"/>
      <w:r w:rsidRPr="00F558F4">
        <w:rPr>
          <w:i/>
          <w:iCs/>
        </w:rPr>
        <w:t xml:space="preserve"> then what he is saying in effect is I have one book, two books, three books, four books, five books. </w:t>
      </w:r>
      <w:proofErr w:type="gramStart"/>
      <w:r w:rsidRPr="00F558F4">
        <w:rPr>
          <w:i/>
          <w:iCs/>
        </w:rPr>
        <w:t>Thus</w:t>
      </w:r>
      <w:proofErr w:type="gramEnd"/>
      <w:r w:rsidRPr="00F558F4">
        <w:rPr>
          <w:i/>
          <w:iCs/>
        </w:rPr>
        <w:t xml:space="preserve"> five assumes the numbers that precede it. However, 1 does not depend on any number before it. It stands by itself. This is the case with God. God stands by Himself. He is not dependent on any being that came before Him.</w:t>
      </w:r>
    </w:p>
  </w:footnote>
  <w:footnote w:id="117">
    <w:p w14:paraId="5710493C" w14:textId="64C6F3D3" w:rsidR="00F558F4" w:rsidRDefault="00F558F4" w:rsidP="00F558F4">
      <w:pPr>
        <w:pStyle w:val="FootnoteText"/>
      </w:pPr>
      <w:r>
        <w:rPr>
          <w:rStyle w:val="FootnoteReference"/>
        </w:rPr>
        <w:footnoteRef/>
      </w:r>
      <w:r>
        <w:t xml:space="preserve"> </w:t>
      </w:r>
      <w:r w:rsidRPr="00F558F4">
        <w:rPr>
          <w:i/>
          <w:iCs/>
        </w:rPr>
        <w:t xml:space="preserve">So </w:t>
      </w:r>
      <w:proofErr w:type="spellStart"/>
      <w:r w:rsidRPr="00F558F4">
        <w:rPr>
          <w:i/>
          <w:iCs/>
        </w:rPr>
        <w:t>Meijler</w:t>
      </w:r>
      <w:proofErr w:type="spellEnd"/>
      <w:r w:rsidRPr="00F558F4">
        <w:rPr>
          <w:i/>
          <w:iCs/>
        </w:rPr>
        <w:t>.</w:t>
      </w:r>
    </w:p>
  </w:footnote>
  <w:footnote w:id="118">
    <w:p w14:paraId="6628BEEC" w14:textId="2AFB7E25" w:rsidR="00E7692E" w:rsidRDefault="00E7692E" w:rsidP="00E7692E">
      <w:pPr>
        <w:pStyle w:val="FootnoteText"/>
      </w:pPr>
      <w:r>
        <w:rPr>
          <w:rStyle w:val="FootnoteReference"/>
        </w:rPr>
        <w:footnoteRef/>
      </w:r>
      <w:r>
        <w:t xml:space="preserve"> </w:t>
      </w:r>
      <w:r w:rsidRPr="00E7692E">
        <w:rPr>
          <w:i/>
          <w:iCs/>
        </w:rPr>
        <w:t>The purpose of all prayers is to praise God as One, and the One from whom all existence comes.</w:t>
      </w:r>
    </w:p>
  </w:footnote>
  <w:footnote w:id="119">
    <w:p w14:paraId="3C31B015" w14:textId="7346BA0F" w:rsidR="004167BD" w:rsidRDefault="004167BD" w:rsidP="004167BD">
      <w:pPr>
        <w:pStyle w:val="FootnoteText"/>
      </w:pPr>
      <w:r>
        <w:rPr>
          <w:rStyle w:val="FootnoteReference"/>
        </w:rPr>
        <w:footnoteRef/>
      </w:r>
      <w:r>
        <w:t xml:space="preserve"> </w:t>
      </w:r>
      <w:r w:rsidRPr="004167BD">
        <w:rPr>
          <w:i/>
          <w:iCs/>
        </w:rPr>
        <w:t xml:space="preserve">Ezek. 38:23 reads: </w:t>
      </w:r>
      <w:proofErr w:type="gramStart"/>
      <w:r w:rsidRPr="004167BD">
        <w:rPr>
          <w:i/>
          <w:iCs/>
        </w:rPr>
        <w:t>Thus</w:t>
      </w:r>
      <w:proofErr w:type="gramEnd"/>
      <w:r w:rsidRPr="004167BD">
        <w:rPr>
          <w:i/>
          <w:iCs/>
        </w:rPr>
        <w:t xml:space="preserve"> will I magnify Myself, and sanctify Myself, and I will make Myself known in the eyes of many nations; and they shall know that I am the Lord.</w:t>
      </w:r>
    </w:p>
  </w:footnote>
  <w:footnote w:id="120">
    <w:p w14:paraId="56EE59D6" w14:textId="36165273" w:rsidR="008A152A" w:rsidRDefault="008A152A" w:rsidP="008A152A">
      <w:pPr>
        <w:pStyle w:val="FootnoteText"/>
      </w:pPr>
      <w:r>
        <w:rPr>
          <w:rStyle w:val="FootnoteReference"/>
        </w:rPr>
        <w:footnoteRef/>
      </w:r>
      <w:r>
        <w:t xml:space="preserve"> </w:t>
      </w:r>
      <w:r w:rsidRPr="008A152A">
        <w:rPr>
          <w:i/>
          <w:iCs/>
        </w:rPr>
        <w:t>Is. 49:3 reads: Thou art My servant, Israel, in whom I will be glorified. God will be glorified by Israel’s proclaiming His oneness.</w:t>
      </w:r>
    </w:p>
  </w:footnote>
  <w:footnote w:id="121">
    <w:p w14:paraId="379FC8BC" w14:textId="6F438AD7" w:rsidR="008A152A" w:rsidRDefault="008A152A" w:rsidP="008A152A">
      <w:pPr>
        <w:pStyle w:val="FootnoteText"/>
      </w:pPr>
      <w:r>
        <w:rPr>
          <w:rStyle w:val="FootnoteReference"/>
        </w:rPr>
        <w:footnoteRef/>
      </w:r>
      <w:r>
        <w:t xml:space="preserve"> </w:t>
      </w:r>
      <w:r w:rsidRPr="008A152A">
        <w:rPr>
          <w:i/>
          <w:iCs/>
        </w:rPr>
        <w:t>All shapes and forms owe their existence to God (Weiser).</w:t>
      </w:r>
    </w:p>
  </w:footnote>
  <w:footnote w:id="122">
    <w:p w14:paraId="70A92818" w14:textId="03E8EDB3" w:rsidR="008A152A" w:rsidRDefault="008A152A" w:rsidP="008A152A">
      <w:pPr>
        <w:pStyle w:val="FootnoteText"/>
      </w:pPr>
      <w:r>
        <w:rPr>
          <w:rStyle w:val="FootnoteReference"/>
        </w:rPr>
        <w:footnoteRef/>
      </w:r>
      <w:r>
        <w:t xml:space="preserve"> </w:t>
      </w:r>
      <w:r w:rsidRPr="008A152A">
        <w:rPr>
          <w:i/>
          <w:iCs/>
        </w:rPr>
        <w:t>The angels.</w:t>
      </w:r>
    </w:p>
  </w:footnote>
  <w:footnote w:id="123">
    <w:p w14:paraId="06C1ECFA" w14:textId="5C2D37F4" w:rsidR="008A152A" w:rsidRDefault="008A152A" w:rsidP="008A152A">
      <w:pPr>
        <w:pStyle w:val="FootnoteText"/>
      </w:pPr>
      <w:r>
        <w:rPr>
          <w:rStyle w:val="FootnoteReference"/>
        </w:rPr>
        <w:footnoteRef/>
      </w:r>
      <w:r>
        <w:t xml:space="preserve"> </w:t>
      </w:r>
      <w:proofErr w:type="gramStart"/>
      <w:r w:rsidRPr="008A152A">
        <w:rPr>
          <w:i/>
          <w:iCs/>
        </w:rPr>
        <w:t>Thus</w:t>
      </w:r>
      <w:proofErr w:type="gramEnd"/>
      <w:r w:rsidRPr="008A152A">
        <w:rPr>
          <w:i/>
          <w:iCs/>
        </w:rPr>
        <w:t xml:space="preserve"> and thou shalt see My back; but My face shall not be seen (v. 23) is not to be taken literally.</w:t>
      </w:r>
    </w:p>
  </w:footnote>
  <w:footnote w:id="124">
    <w:p w14:paraId="03D751DD" w14:textId="54FEE9B5" w:rsidR="008A152A" w:rsidRDefault="008A152A" w:rsidP="008A152A">
      <w:pPr>
        <w:pStyle w:val="FootnoteText"/>
      </w:pPr>
      <w:r>
        <w:rPr>
          <w:rStyle w:val="FootnoteReference"/>
        </w:rPr>
        <w:footnoteRef/>
      </w:r>
      <w:r>
        <w:t xml:space="preserve"> </w:t>
      </w:r>
      <w:r w:rsidRPr="008A152A">
        <w:rPr>
          <w:i/>
          <w:iCs/>
        </w:rPr>
        <w:t>The upper and lower worlds form two opposite poles. There is, at it were, a line connecting them (Weiser).</w:t>
      </w:r>
    </w:p>
  </w:footnote>
  <w:footnote w:id="125">
    <w:p w14:paraId="6F861508" w14:textId="42A9EC7C" w:rsidR="008A152A" w:rsidRDefault="008A152A" w:rsidP="008A152A">
      <w:pPr>
        <w:pStyle w:val="FootnoteText"/>
      </w:pPr>
      <w:r>
        <w:rPr>
          <w:rStyle w:val="FootnoteReference"/>
        </w:rPr>
        <w:footnoteRef/>
      </w:r>
      <w:r>
        <w:t xml:space="preserve"> </w:t>
      </w:r>
      <w:r w:rsidRPr="008A152A">
        <w:rPr>
          <w:i/>
          <w:iCs/>
        </w:rPr>
        <w:t>Hebrew, ha-</w:t>
      </w:r>
      <w:proofErr w:type="spellStart"/>
      <w:r w:rsidRPr="008A152A">
        <w:rPr>
          <w:i/>
          <w:iCs/>
        </w:rPr>
        <w:t>po’el</w:t>
      </w:r>
      <w:proofErr w:type="spellEnd"/>
      <w:r w:rsidRPr="008A152A">
        <w:rPr>
          <w:i/>
          <w:iCs/>
        </w:rPr>
        <w:t xml:space="preserve">. </w:t>
      </w:r>
      <w:proofErr w:type="spellStart"/>
      <w:r w:rsidRPr="008A152A">
        <w:rPr>
          <w:i/>
          <w:iCs/>
        </w:rPr>
        <w:t>Motot</w:t>
      </w:r>
      <w:proofErr w:type="spellEnd"/>
      <w:r w:rsidRPr="008A152A">
        <w:rPr>
          <w:i/>
          <w:iCs/>
        </w:rPr>
        <w:t xml:space="preserve"> interprets this as referring to the active intellect.</w:t>
      </w:r>
    </w:p>
  </w:footnote>
  <w:footnote w:id="126">
    <w:p w14:paraId="596E0E64" w14:textId="7B882CCA" w:rsidR="00725F81" w:rsidRDefault="00725F81" w:rsidP="00725F81">
      <w:pPr>
        <w:pStyle w:val="FootnoteText"/>
      </w:pPr>
      <w:r>
        <w:rPr>
          <w:rStyle w:val="FootnoteReference"/>
        </w:rPr>
        <w:footnoteRef/>
      </w:r>
      <w:r>
        <w:t xml:space="preserve"> </w:t>
      </w:r>
      <w:r w:rsidRPr="00725F81">
        <w:rPr>
          <w:i/>
          <w:iCs/>
        </w:rPr>
        <w:t>The prince of the face refers to the angel who sees God’s face. It may also refer to the tenth sphere (I. Levin, Yalkut Ibn Ezra, p. 195).</w:t>
      </w:r>
    </w:p>
  </w:footnote>
  <w:footnote w:id="127">
    <w:p w14:paraId="1A05885C" w14:textId="10D8759E" w:rsidR="00725F81" w:rsidRDefault="00725F81" w:rsidP="00725F81">
      <w:pPr>
        <w:pStyle w:val="FootnoteText"/>
      </w:pPr>
      <w:r>
        <w:rPr>
          <w:rStyle w:val="FootnoteReference"/>
        </w:rPr>
        <w:footnoteRef/>
      </w:r>
      <w:r>
        <w:t xml:space="preserve"> </w:t>
      </w:r>
      <w:r w:rsidRPr="00725F81">
        <w:rPr>
          <w:i/>
          <w:iCs/>
        </w:rPr>
        <w:t>The reference might be to the ninth sphere, the sphere which propels the other spheres. See I. Levin, p. 195.</w:t>
      </w:r>
    </w:p>
  </w:footnote>
  <w:footnote w:id="128">
    <w:p w14:paraId="0D60F381" w14:textId="16B6276F" w:rsidR="00725F81" w:rsidRDefault="00725F81" w:rsidP="00725F81">
      <w:pPr>
        <w:pStyle w:val="FootnoteText"/>
      </w:pPr>
      <w:r>
        <w:rPr>
          <w:rStyle w:val="FootnoteReference"/>
        </w:rPr>
        <w:footnoteRef/>
      </w:r>
      <w:r>
        <w:t xml:space="preserve"> </w:t>
      </w:r>
      <w:r w:rsidRPr="00725F81">
        <w:rPr>
          <w:i/>
          <w:iCs/>
        </w:rPr>
        <w:t>The end of God’s power, for there is nothing beneath the lowest world. See Weiser.</w:t>
      </w:r>
    </w:p>
  </w:footnote>
  <w:footnote w:id="129">
    <w:p w14:paraId="4B00BA7A" w14:textId="381C573C" w:rsidR="00725F81" w:rsidRDefault="00725F81" w:rsidP="00725F81">
      <w:pPr>
        <w:pStyle w:val="FootnoteText"/>
      </w:pPr>
      <w:r>
        <w:rPr>
          <w:rStyle w:val="FootnoteReference"/>
        </w:rPr>
        <w:footnoteRef/>
      </w:r>
      <w:r>
        <w:t xml:space="preserve"> </w:t>
      </w:r>
      <w:r w:rsidRPr="00725F81">
        <w:rPr>
          <w:i/>
          <w:iCs/>
        </w:rPr>
        <w:t>Towards his creator.</w:t>
      </w:r>
    </w:p>
  </w:footnote>
  <w:footnote w:id="130">
    <w:p w14:paraId="66951371" w14:textId="03990A7D" w:rsidR="00BC0DD4" w:rsidRDefault="00BC0DD4" w:rsidP="00BC0DD4">
      <w:pPr>
        <w:pStyle w:val="FootnoteText"/>
      </w:pPr>
      <w:r>
        <w:rPr>
          <w:rStyle w:val="FootnoteReference"/>
        </w:rPr>
        <w:footnoteRef/>
      </w:r>
      <w:r>
        <w:t xml:space="preserve"> </w:t>
      </w:r>
      <w:r w:rsidRPr="00BC0DD4">
        <w:rPr>
          <w:i/>
          <w:iCs/>
        </w:rPr>
        <w:t>The spheres in which the fixed and moving stars are embedded appear to move from right to left (west to east) to one facing north. (</w:t>
      </w:r>
      <w:proofErr w:type="spellStart"/>
      <w:r w:rsidRPr="00BC0DD4">
        <w:rPr>
          <w:i/>
          <w:iCs/>
        </w:rPr>
        <w:t>Motot</w:t>
      </w:r>
      <w:proofErr w:type="spellEnd"/>
      <w:r w:rsidRPr="00BC0DD4">
        <w:rPr>
          <w:i/>
          <w:iCs/>
        </w:rPr>
        <w:t xml:space="preserve">, quoted by I. Levin, p. 195). </w:t>
      </w:r>
      <w:proofErr w:type="gramStart"/>
      <w:r w:rsidRPr="00BC0DD4">
        <w:rPr>
          <w:i/>
          <w:iCs/>
        </w:rPr>
        <w:t>Thus</w:t>
      </w:r>
      <w:proofErr w:type="gramEnd"/>
      <w:r w:rsidRPr="00BC0DD4">
        <w:rPr>
          <w:i/>
          <w:iCs/>
        </w:rPr>
        <w:t xml:space="preserve"> the spheres aspire to move towards the “right” of God. See Weiser.</w:t>
      </w:r>
    </w:p>
  </w:footnote>
  <w:footnote w:id="131">
    <w:p w14:paraId="39EEEFBA" w14:textId="36445F18" w:rsidR="00BC0DD4" w:rsidRDefault="00BC0DD4" w:rsidP="00BC0DD4">
      <w:pPr>
        <w:pStyle w:val="FootnoteText"/>
      </w:pPr>
      <w:r>
        <w:rPr>
          <w:rStyle w:val="FootnoteReference"/>
        </w:rPr>
        <w:footnoteRef/>
      </w:r>
      <w:r>
        <w:t xml:space="preserve"> </w:t>
      </w:r>
      <w:r w:rsidRPr="00BC0DD4">
        <w:rPr>
          <w:i/>
          <w:iCs/>
        </w:rPr>
        <w:t>Even plants aspire to move towards the source of their being.</w:t>
      </w:r>
    </w:p>
  </w:footnote>
  <w:footnote w:id="132">
    <w:p w14:paraId="19822DF4" w14:textId="6E886213" w:rsidR="00BC0DD4" w:rsidRDefault="00BC0DD4" w:rsidP="00BC0DD4">
      <w:pPr>
        <w:pStyle w:val="FootnoteText"/>
      </w:pPr>
      <w:r>
        <w:rPr>
          <w:rStyle w:val="FootnoteReference"/>
        </w:rPr>
        <w:footnoteRef/>
      </w:r>
      <w:r>
        <w:t xml:space="preserve"> </w:t>
      </w:r>
      <w:r w:rsidRPr="00BC0DD4">
        <w:rPr>
          <w:i/>
          <w:iCs/>
        </w:rPr>
        <w:t>Moses was able to perceive the manner in which human beings are connected to God.</w:t>
      </w:r>
    </w:p>
  </w:footnote>
  <w:footnote w:id="133">
    <w:p w14:paraId="72A2B56A" w14:textId="6B46B465" w:rsidR="00BC0DD4" w:rsidRDefault="00BC0DD4" w:rsidP="00BC0DD4">
      <w:pPr>
        <w:pStyle w:val="FootnoteText"/>
      </w:pPr>
      <w:r>
        <w:rPr>
          <w:rStyle w:val="FootnoteReference"/>
        </w:rPr>
        <w:footnoteRef/>
      </w:r>
      <w:r>
        <w:t xml:space="preserve"> </w:t>
      </w:r>
      <w:r w:rsidRPr="00BC0DD4">
        <w:rPr>
          <w:i/>
          <w:iCs/>
        </w:rPr>
        <w:t>Of God.</w:t>
      </w:r>
    </w:p>
  </w:footnote>
  <w:footnote w:id="134">
    <w:p w14:paraId="611900E6" w14:textId="22211239" w:rsidR="00BC0DD4" w:rsidRDefault="00BC0DD4" w:rsidP="00BC0DD4">
      <w:pPr>
        <w:pStyle w:val="FootnoteText"/>
      </w:pPr>
      <w:r>
        <w:rPr>
          <w:rStyle w:val="FootnoteReference"/>
        </w:rPr>
        <w:footnoteRef/>
      </w:r>
      <w:r>
        <w:t xml:space="preserve"> </w:t>
      </w:r>
      <w:r w:rsidRPr="00BC0DD4">
        <w:rPr>
          <w:i/>
          <w:iCs/>
        </w:rPr>
        <w:t>“This” refers to Moses’ request, Show me, I pray Thee, Thy glory.</w:t>
      </w:r>
    </w:p>
  </w:footnote>
  <w:footnote w:id="135">
    <w:p w14:paraId="6ABA29CB" w14:textId="0820C5C3" w:rsidR="00BC0DD4" w:rsidRDefault="00BC0DD4" w:rsidP="00BC0DD4">
      <w:pPr>
        <w:pStyle w:val="FootnoteText"/>
      </w:pPr>
      <w:r>
        <w:rPr>
          <w:rStyle w:val="FootnoteReference"/>
        </w:rPr>
        <w:footnoteRef/>
      </w:r>
      <w:r>
        <w:t xml:space="preserve"> </w:t>
      </w:r>
      <w:r w:rsidRPr="00BC0DD4">
        <w:rPr>
          <w:i/>
          <w:iCs/>
        </w:rPr>
        <w:t>The body and its lusts hinder man’s soul from reaching its full potential.</w:t>
      </w:r>
    </w:p>
  </w:footnote>
  <w:footnote w:id="136">
    <w:p w14:paraId="236D5A83" w14:textId="3981A980" w:rsidR="00621CD2" w:rsidRDefault="00621CD2" w:rsidP="00621CD2">
      <w:pPr>
        <w:pStyle w:val="FootnoteText"/>
      </w:pPr>
      <w:r>
        <w:rPr>
          <w:rStyle w:val="FootnoteReference"/>
        </w:rPr>
        <w:footnoteRef/>
      </w:r>
      <w:r>
        <w:t xml:space="preserve"> </w:t>
      </w:r>
      <w:r w:rsidRPr="00621CD2">
        <w:rPr>
          <w:i/>
          <w:iCs/>
        </w:rPr>
        <w:t>After seeing God’s back.</w:t>
      </w:r>
    </w:p>
  </w:footnote>
  <w:footnote w:id="137">
    <w:p w14:paraId="3F8EEE81" w14:textId="0DFC7D59" w:rsidR="00621CD2" w:rsidRDefault="00621CD2" w:rsidP="00621CD2">
      <w:pPr>
        <w:pStyle w:val="FootnoteText"/>
      </w:pPr>
      <w:r>
        <w:rPr>
          <w:rStyle w:val="FootnoteReference"/>
        </w:rPr>
        <w:footnoteRef/>
      </w:r>
      <w:r>
        <w:t xml:space="preserve"> </w:t>
      </w:r>
      <w:r w:rsidRPr="00621CD2">
        <w:rPr>
          <w:i/>
          <w:iCs/>
        </w:rPr>
        <w:t>God knows the individual as part of the whole. See I.E. on Gen. 18:21 and the notes thereto. By seeing God’s back, Moses was able to know the whole. According to I.E. ultimate knowledge is knowledge of the general category and not of the individual parts. For the individual perishes while the species endures. See chapter 10 of the Yesod Mora.</w:t>
      </w:r>
    </w:p>
  </w:footnote>
  <w:footnote w:id="138">
    <w:p w14:paraId="47C4A589" w14:textId="0AC2FCE5" w:rsidR="00621CD2" w:rsidRDefault="00621CD2" w:rsidP="00621CD2">
      <w:pPr>
        <w:pStyle w:val="FootnoteText"/>
      </w:pPr>
      <w:r>
        <w:rPr>
          <w:rStyle w:val="FootnoteReference"/>
        </w:rPr>
        <w:footnoteRef/>
      </w:r>
      <w:r>
        <w:t xml:space="preserve"> </w:t>
      </w:r>
      <w:r w:rsidRPr="00621CD2">
        <w:rPr>
          <w:i/>
          <w:iCs/>
        </w:rPr>
        <w:t>Moses now stood out more than he ever had before.</w:t>
      </w:r>
    </w:p>
  </w:footnote>
  <w:footnote w:id="139">
    <w:p w14:paraId="638EE197" w14:textId="63862DB6" w:rsidR="00621CD2" w:rsidRDefault="00621CD2" w:rsidP="00621CD2">
      <w:pPr>
        <w:pStyle w:val="FootnoteText"/>
      </w:pPr>
      <w:r>
        <w:rPr>
          <w:rStyle w:val="FootnoteReference"/>
        </w:rPr>
        <w:footnoteRef/>
      </w:r>
      <w:r>
        <w:t xml:space="preserve"> </w:t>
      </w:r>
      <w:r w:rsidRPr="00621CD2">
        <w:rPr>
          <w:i/>
          <w:iCs/>
        </w:rPr>
        <w:t>The cherubim in Ezekiel’s vision had human forms. See Ezek. 1:5.</w:t>
      </w:r>
    </w:p>
  </w:footnote>
  <w:footnote w:id="140">
    <w:p w14:paraId="3F6B763C" w14:textId="0FE63FC1" w:rsidR="00C50219" w:rsidRDefault="00C50219" w:rsidP="00C50219">
      <w:pPr>
        <w:pStyle w:val="FootnoteText"/>
      </w:pPr>
      <w:r>
        <w:rPr>
          <w:rStyle w:val="FootnoteReference"/>
        </w:rPr>
        <w:footnoteRef/>
      </w:r>
      <w:r>
        <w:t xml:space="preserve"> </w:t>
      </w:r>
      <w:r w:rsidRPr="00C50219">
        <w:rPr>
          <w:i/>
          <w:iCs/>
        </w:rPr>
        <w:t>See Book II of Judah Ha-Levi’s Kuzari.</w:t>
      </w:r>
    </w:p>
  </w:footnote>
  <w:footnote w:id="141">
    <w:p w14:paraId="348502DF" w14:textId="700E2766" w:rsidR="00C50219" w:rsidRDefault="00C50219" w:rsidP="00C50219">
      <w:pPr>
        <w:pStyle w:val="FootnoteText"/>
      </w:pPr>
      <w:r>
        <w:rPr>
          <w:rStyle w:val="FootnoteReference"/>
        </w:rPr>
        <w:footnoteRef/>
      </w:r>
      <w:r>
        <w:t xml:space="preserve"> </w:t>
      </w:r>
      <w:r w:rsidRPr="00C50219">
        <w:rPr>
          <w:i/>
          <w:iCs/>
        </w:rPr>
        <w:t xml:space="preserve">See note 89. The Rabbinic statement expresses God’s love for Israel. See </w:t>
      </w:r>
      <w:proofErr w:type="spellStart"/>
      <w:r w:rsidRPr="00C50219">
        <w:rPr>
          <w:i/>
          <w:iCs/>
        </w:rPr>
        <w:t>Berakhot</w:t>
      </w:r>
      <w:proofErr w:type="spellEnd"/>
      <w:r w:rsidRPr="00C50219">
        <w:rPr>
          <w:i/>
          <w:iCs/>
        </w:rPr>
        <w:t xml:space="preserve"> 6a, “Rabbi Nachman bar Yitzchak said to Rabbi </w:t>
      </w:r>
      <w:proofErr w:type="spellStart"/>
      <w:r w:rsidRPr="00C50219">
        <w:rPr>
          <w:i/>
          <w:iCs/>
        </w:rPr>
        <w:t>Chiyya</w:t>
      </w:r>
      <w:proofErr w:type="spellEnd"/>
      <w:r w:rsidRPr="00C50219">
        <w:rPr>
          <w:i/>
          <w:iCs/>
        </w:rPr>
        <w:t xml:space="preserve"> bar Avin, What is written in the tefillin of the Master of the universe? He answered, who is like Thy people Israel, a nation one in the earth (I Chron. 17:21).”</w:t>
      </w:r>
    </w:p>
  </w:footnote>
  <w:footnote w:id="142">
    <w:p w14:paraId="37456A01" w14:textId="5DAF3D9A" w:rsidR="00C50219" w:rsidRDefault="00C50219" w:rsidP="00C50219">
      <w:pPr>
        <w:pStyle w:val="FootnoteText"/>
      </w:pPr>
      <w:r>
        <w:rPr>
          <w:rStyle w:val="FootnoteReference"/>
        </w:rPr>
        <w:footnoteRef/>
      </w:r>
      <w:r>
        <w:t xml:space="preserve"> </w:t>
      </w:r>
      <w:r w:rsidRPr="00C50219">
        <w:rPr>
          <w:i/>
          <w:iCs/>
        </w:rPr>
        <w:t>Measurement of Stature, a mystical work giving the dimensions of God. Most scholars believe it to have been composed in the Geonic period. However, Saul Lieberman believes it to be a Tannaitic Midrash on Song of Songs.</w:t>
      </w:r>
    </w:p>
  </w:footnote>
  <w:footnote w:id="143">
    <w:p w14:paraId="04DA075C" w14:textId="7A32CC56" w:rsidR="00C50219" w:rsidRDefault="00C50219" w:rsidP="00C50219">
      <w:pPr>
        <w:pStyle w:val="FootnoteText"/>
      </w:pPr>
      <w:r>
        <w:rPr>
          <w:rStyle w:val="FootnoteReference"/>
        </w:rPr>
        <w:footnoteRef/>
      </w:r>
      <w:r>
        <w:t xml:space="preserve"> </w:t>
      </w:r>
      <w:r w:rsidRPr="00C50219">
        <w:rPr>
          <w:i/>
          <w:iCs/>
        </w:rPr>
        <w:t>Because all things have their origin in God.</w:t>
      </w:r>
    </w:p>
  </w:footnote>
  <w:footnote w:id="144">
    <w:p w14:paraId="7EF0AC60" w14:textId="58E7EFF0" w:rsidR="00C50219" w:rsidRDefault="00C50219" w:rsidP="00C50219">
      <w:pPr>
        <w:pStyle w:val="FootnoteText"/>
      </w:pPr>
      <w:r>
        <w:rPr>
          <w:rStyle w:val="FootnoteReference"/>
        </w:rPr>
        <w:footnoteRef/>
      </w:r>
      <w:r>
        <w:t xml:space="preserve"> </w:t>
      </w:r>
      <w:r w:rsidRPr="00C50219">
        <w:rPr>
          <w:i/>
          <w:iCs/>
        </w:rPr>
        <w:t>Angels and souls (Weiser).</w:t>
      </w:r>
    </w:p>
  </w:footnote>
  <w:footnote w:id="145">
    <w:p w14:paraId="67DBF6F6" w14:textId="6B485710" w:rsidR="00C50219" w:rsidRDefault="00C50219" w:rsidP="00C50219">
      <w:pPr>
        <w:pStyle w:val="FootnoteText"/>
      </w:pPr>
      <w:r>
        <w:rPr>
          <w:rStyle w:val="FootnoteReference"/>
        </w:rPr>
        <w:footnoteRef/>
      </w:r>
      <w:r>
        <w:t xml:space="preserve"> </w:t>
      </w:r>
      <w:r w:rsidRPr="00C50219">
        <w:rPr>
          <w:i/>
          <w:iCs/>
        </w:rPr>
        <w:t xml:space="preserve">Hebrew, </w:t>
      </w:r>
      <w:proofErr w:type="spellStart"/>
      <w:r w:rsidRPr="00C50219">
        <w:rPr>
          <w:i/>
          <w:iCs/>
        </w:rPr>
        <w:t>mikrim</w:t>
      </w:r>
      <w:proofErr w:type="spellEnd"/>
      <w:r w:rsidRPr="00C50219">
        <w:rPr>
          <w:i/>
          <w:iCs/>
        </w:rPr>
        <w:t>. An Aristotelian term for that which is incidental, e.g., white. That the house is white is an accident. Accidents are the opposite of substance. They have no independent existence. They exist only in another being. Accidents are in a state of flux, while substance remains the same.</w:t>
      </w:r>
    </w:p>
  </w:footnote>
  <w:footnote w:id="146">
    <w:p w14:paraId="1E819DBF" w14:textId="590A73BC" w:rsidR="00C50219" w:rsidRDefault="00C50219" w:rsidP="00C50219">
      <w:pPr>
        <w:pStyle w:val="FootnoteText"/>
      </w:pPr>
      <w:r>
        <w:rPr>
          <w:rStyle w:val="FootnoteReference"/>
        </w:rPr>
        <w:footnoteRef/>
      </w:r>
      <w:r>
        <w:t xml:space="preserve"> </w:t>
      </w:r>
      <w:r w:rsidRPr="00C50219">
        <w:rPr>
          <w:i/>
          <w:iCs/>
        </w:rPr>
        <w:t>In other words, incorporeal beings are superior to corporeal beings. However, the accidents are inferior to the corporeal beings. Man should choose to cleave to that which is above him rather than to that which is below him.</w:t>
      </w:r>
    </w:p>
  </w:footnote>
  <w:footnote w:id="147">
    <w:p w14:paraId="7244D7EE" w14:textId="345BE836" w:rsidR="00C50219" w:rsidRDefault="00C50219" w:rsidP="00CC43AA">
      <w:pPr>
        <w:pStyle w:val="FootnoteText"/>
      </w:pPr>
      <w:r>
        <w:rPr>
          <w:rStyle w:val="FootnoteReference"/>
        </w:rPr>
        <w:footnoteRef/>
      </w:r>
      <w:r>
        <w:t xml:space="preserve"> </w:t>
      </w:r>
      <w:r w:rsidR="00CC43AA" w:rsidRPr="00CC43AA">
        <w:rPr>
          <w:i/>
          <w:iCs/>
        </w:rPr>
        <w:t xml:space="preserve">In the Shi’ur </w:t>
      </w:r>
      <w:proofErr w:type="spellStart"/>
      <w:r w:rsidR="00CC43AA" w:rsidRPr="00CC43AA">
        <w:rPr>
          <w:i/>
          <w:iCs/>
        </w:rPr>
        <w:t>Komah</w:t>
      </w:r>
      <w:proofErr w:type="spellEnd"/>
      <w:r w:rsidR="00CC43AA" w:rsidRPr="00CC43AA">
        <w:rPr>
          <w:i/>
          <w:iCs/>
        </w:rPr>
        <w:t>.</w:t>
      </w:r>
    </w:p>
  </w:footnote>
  <w:footnote w:id="148">
    <w:p w14:paraId="6AB61EC1" w14:textId="5C9BD85D" w:rsidR="00C50219" w:rsidRDefault="00C50219" w:rsidP="00C50219">
      <w:pPr>
        <w:pStyle w:val="FootnoteText"/>
      </w:pPr>
      <w:r>
        <w:rPr>
          <w:rStyle w:val="FootnoteReference"/>
        </w:rPr>
        <w:footnoteRef/>
      </w:r>
      <w:r>
        <w:t xml:space="preserve"> </w:t>
      </w:r>
      <w:r w:rsidRPr="00C50219">
        <w:rPr>
          <w:i/>
          <w:iCs/>
        </w:rPr>
        <w:t>A grossly anthropomorphic statement. I.E. apparently interprets this to mean that whoever knows the manner in which God encompasses all things is assured of a place in the world to come.</w:t>
      </w:r>
    </w:p>
  </w:footnote>
  <w:footnote w:id="149">
    <w:p w14:paraId="77EABFA7" w14:textId="2FEE9D8B" w:rsidR="00CC43AA" w:rsidRDefault="00CC43AA" w:rsidP="00CC43AA">
      <w:pPr>
        <w:pStyle w:val="FootnoteText"/>
      </w:pPr>
      <w:r>
        <w:rPr>
          <w:rStyle w:val="FootnoteReference"/>
        </w:rPr>
        <w:footnoteRef/>
      </w:r>
      <w:r>
        <w:t xml:space="preserve"> </w:t>
      </w:r>
      <w:r w:rsidRPr="00CC43AA">
        <w:rPr>
          <w:i/>
          <w:iCs/>
        </w:rPr>
        <w:t>Man can attain immortality like his creator.</w:t>
      </w:r>
    </w:p>
  </w:footnote>
  <w:footnote w:id="150">
    <w:p w14:paraId="6F3790FF" w14:textId="188EE7AE" w:rsidR="00CC43AA" w:rsidRDefault="00CC43AA" w:rsidP="00CC43AA">
      <w:pPr>
        <w:pStyle w:val="FootnoteText"/>
      </w:pPr>
      <w:r>
        <w:rPr>
          <w:rStyle w:val="FootnoteReference"/>
        </w:rPr>
        <w:footnoteRef/>
      </w:r>
      <w:r>
        <w:t xml:space="preserve"> </w:t>
      </w:r>
      <w:r w:rsidRPr="00CC43AA">
        <w:rPr>
          <w:i/>
          <w:iCs/>
        </w:rPr>
        <w:t>With the exception of Israel.</w:t>
      </w:r>
    </w:p>
  </w:footnote>
  <w:footnote w:id="151">
    <w:p w14:paraId="028D90EA" w14:textId="7D7AFF0E" w:rsidR="00CC43AA" w:rsidRDefault="00CC43AA" w:rsidP="00CC43AA">
      <w:pPr>
        <w:pStyle w:val="FootnoteText"/>
      </w:pPr>
      <w:r>
        <w:rPr>
          <w:rStyle w:val="FootnoteReference"/>
        </w:rPr>
        <w:footnoteRef/>
      </w:r>
      <w:r>
        <w:t xml:space="preserve"> </w:t>
      </w:r>
      <w:r w:rsidRPr="00CC43AA">
        <w:rPr>
          <w:i/>
          <w:iCs/>
        </w:rPr>
        <w:t>The stars of the eighth sphere (the sphere bearing the constellations) are arranged in 48 forms. See I.E. on Ex. 20:3 and the notes thereto.</w:t>
      </w:r>
    </w:p>
  </w:footnote>
  <w:footnote w:id="152">
    <w:p w14:paraId="16ECD896" w14:textId="56C04A40" w:rsidR="00CC43AA" w:rsidRDefault="00CC43AA" w:rsidP="00CC43AA">
      <w:pPr>
        <w:pStyle w:val="FootnoteText"/>
      </w:pPr>
      <w:r>
        <w:rPr>
          <w:rStyle w:val="FootnoteReference"/>
        </w:rPr>
        <w:footnoteRef/>
      </w:r>
      <w:r>
        <w:t xml:space="preserve"> </w:t>
      </w:r>
      <w:r w:rsidRPr="00CC43AA">
        <w:rPr>
          <w:i/>
          <w:iCs/>
        </w:rPr>
        <w:t>That is, all people are under the dominion of the stars.</w:t>
      </w:r>
    </w:p>
  </w:footnote>
  <w:footnote w:id="153">
    <w:p w14:paraId="2791F3A1" w14:textId="1C3D1011" w:rsidR="00CC43AA" w:rsidRDefault="00CC43AA" w:rsidP="00CC43AA">
      <w:pPr>
        <w:pStyle w:val="FootnoteText"/>
      </w:pPr>
      <w:r>
        <w:rPr>
          <w:rStyle w:val="FootnoteReference"/>
        </w:rPr>
        <w:footnoteRef/>
      </w:r>
      <w:r>
        <w:t xml:space="preserve"> </w:t>
      </w:r>
      <w:r w:rsidRPr="00CC43AA">
        <w:rPr>
          <w:i/>
          <w:iCs/>
        </w:rPr>
        <w:t>That is, the 70 scholars who translated the Torah into Greek. These sages rendered Deut. 4:19 as follows: which the Lord thy God hath allotted to give light to all the peoples under the whole heaven. See Megillah 9b.</w:t>
      </w:r>
    </w:p>
  </w:footnote>
  <w:footnote w:id="154">
    <w:p w14:paraId="3D146FE2" w14:textId="6EABC42C" w:rsidR="00CC43AA" w:rsidRDefault="00CC43AA" w:rsidP="00CC43AA">
      <w:pPr>
        <w:pStyle w:val="FootnoteText"/>
      </w:pPr>
      <w:r>
        <w:rPr>
          <w:rStyle w:val="FootnoteReference"/>
        </w:rPr>
        <w:footnoteRef/>
      </w:r>
      <w:r>
        <w:t xml:space="preserve"> </w:t>
      </w:r>
      <w:r w:rsidRPr="00CC43AA">
        <w:rPr>
          <w:i/>
          <w:iCs/>
        </w:rPr>
        <w:t>That “all plants, all that live on the earth; all fowl, cattle, animal, creeping thing and all human beings are tied to the forty-eight forms of the sphere.”</w:t>
      </w:r>
    </w:p>
  </w:footnote>
  <w:footnote w:id="155">
    <w:p w14:paraId="68D71D63" w14:textId="0D072D3F" w:rsidR="00CC43AA" w:rsidRDefault="00CC43AA" w:rsidP="00CC43AA">
      <w:pPr>
        <w:pStyle w:val="FootnoteText"/>
      </w:pPr>
      <w:r>
        <w:rPr>
          <w:rStyle w:val="FootnoteReference"/>
        </w:rPr>
        <w:footnoteRef/>
      </w:r>
      <w:r>
        <w:t xml:space="preserve"> </w:t>
      </w:r>
      <w:r w:rsidRPr="00CC43AA">
        <w:rPr>
          <w:i/>
          <w:iCs/>
        </w:rPr>
        <w:t>According to I.E., Deut. 29:25 deals with the worship of the hosts of heaven. Its meaning is that God did not place Israel under the dominion of the stars. Nevertheless, Israel worshipped the stars.</w:t>
      </w:r>
    </w:p>
  </w:footnote>
  <w:footnote w:id="156">
    <w:p w14:paraId="4F49BDB3" w14:textId="73BE2019" w:rsidR="00F605E5" w:rsidRDefault="00F605E5" w:rsidP="00F605E5">
      <w:pPr>
        <w:pStyle w:val="FootnoteText"/>
      </w:pPr>
      <w:r>
        <w:rPr>
          <w:rStyle w:val="FootnoteReference"/>
        </w:rPr>
        <w:footnoteRef/>
      </w:r>
      <w:r>
        <w:t xml:space="preserve"> </w:t>
      </w:r>
      <w:r w:rsidRPr="00F605E5">
        <w:rPr>
          <w:i/>
          <w:iCs/>
        </w:rPr>
        <w:t>For here, had not allotted cannot be interpreted as meaning, had not allotted to give light, for Deut. 29:25 deals with idol worship, that is, the worship of the stars (</w:t>
      </w:r>
      <w:proofErr w:type="spellStart"/>
      <w:r w:rsidRPr="00F605E5">
        <w:rPr>
          <w:i/>
          <w:iCs/>
        </w:rPr>
        <w:t>Meijler</w:t>
      </w:r>
      <w:proofErr w:type="spellEnd"/>
      <w:r w:rsidRPr="00F605E5">
        <w:rPr>
          <w:i/>
          <w:iCs/>
        </w:rPr>
        <w:t>).</w:t>
      </w:r>
    </w:p>
  </w:footnote>
  <w:footnote w:id="157">
    <w:p w14:paraId="757528EC" w14:textId="7BF9E040" w:rsidR="00F605E5" w:rsidRDefault="00F605E5" w:rsidP="00F605E5">
      <w:pPr>
        <w:pStyle w:val="FootnoteText"/>
      </w:pPr>
      <w:r>
        <w:rPr>
          <w:rStyle w:val="FootnoteReference"/>
        </w:rPr>
        <w:footnoteRef/>
      </w:r>
      <w:r>
        <w:t xml:space="preserve"> </w:t>
      </w:r>
      <w:r w:rsidRPr="00F605E5">
        <w:rPr>
          <w:i/>
          <w:iCs/>
        </w:rPr>
        <w:t>The Sun, Moon, Mercury, Venus, Mars, Jupiter and Saturn. In the notes which follow, the aforementioned will be referred to as follows: Sun/</w:t>
      </w:r>
      <w:proofErr w:type="spellStart"/>
      <w:r w:rsidRPr="00F605E5">
        <w:rPr>
          <w:i/>
          <w:iCs/>
        </w:rPr>
        <w:t>su</w:t>
      </w:r>
      <w:proofErr w:type="spellEnd"/>
      <w:r w:rsidRPr="00F605E5">
        <w:rPr>
          <w:i/>
          <w:iCs/>
        </w:rPr>
        <w:t>., Moon/</w:t>
      </w:r>
      <w:proofErr w:type="spellStart"/>
      <w:r w:rsidRPr="00F605E5">
        <w:rPr>
          <w:i/>
          <w:iCs/>
        </w:rPr>
        <w:t>mo</w:t>
      </w:r>
      <w:proofErr w:type="spellEnd"/>
      <w:r w:rsidRPr="00F605E5">
        <w:rPr>
          <w:i/>
          <w:iCs/>
        </w:rPr>
        <w:t>, Mercury/me, Venus/v, Mars/ma, Jupiter/j, and Saturn/</w:t>
      </w:r>
      <w:proofErr w:type="spellStart"/>
      <w:r w:rsidRPr="00F605E5">
        <w:rPr>
          <w:i/>
          <w:iCs/>
        </w:rPr>
        <w:t>sa</w:t>
      </w:r>
      <w:proofErr w:type="spellEnd"/>
      <w:r w:rsidRPr="00F605E5">
        <w:rPr>
          <w:i/>
          <w:iCs/>
        </w:rPr>
        <w:t>.</w:t>
      </w:r>
    </w:p>
  </w:footnote>
  <w:footnote w:id="158">
    <w:p w14:paraId="643E34B0" w14:textId="08F51806" w:rsidR="006F61CC" w:rsidRDefault="006F61CC" w:rsidP="006F61CC">
      <w:pPr>
        <w:pStyle w:val="FootnoteText"/>
      </w:pPr>
      <w:r>
        <w:rPr>
          <w:rStyle w:val="FootnoteReference"/>
        </w:rPr>
        <w:footnoteRef/>
      </w:r>
      <w:r>
        <w:t xml:space="preserve"> </w:t>
      </w:r>
      <w:r w:rsidRPr="006F61CC">
        <w:rPr>
          <w:i/>
          <w:iCs/>
        </w:rPr>
        <w:t>I.E. then goes on to list these 120 conjunctions.</w:t>
      </w:r>
    </w:p>
  </w:footnote>
  <w:footnote w:id="159">
    <w:p w14:paraId="258DB9F1" w14:textId="526A03E2" w:rsidR="00EA0BC9" w:rsidRDefault="00EA0BC9" w:rsidP="00EA0BC9">
      <w:pPr>
        <w:pStyle w:val="FootnoteText"/>
      </w:pPr>
      <w:r>
        <w:rPr>
          <w:rStyle w:val="FootnoteReference"/>
        </w:rPr>
        <w:footnoteRef/>
      </w:r>
      <w:r>
        <w:t xml:space="preserve"> </w:t>
      </w:r>
      <w:r w:rsidRPr="00EA0BC9">
        <w:rPr>
          <w:i/>
          <w:iCs/>
        </w:rPr>
        <w:t>The seven moving stars can be in simultaneous conjunction in only one way.</w:t>
      </w:r>
    </w:p>
  </w:footnote>
  <w:footnote w:id="160">
    <w:p w14:paraId="406AF252" w14:textId="0A9A237A" w:rsidR="006F61CC" w:rsidRDefault="006F61CC" w:rsidP="006F61CC">
      <w:pPr>
        <w:pStyle w:val="FootnoteText"/>
      </w:pPr>
      <w:r>
        <w:rPr>
          <w:rStyle w:val="FootnoteReference"/>
        </w:rPr>
        <w:footnoteRef/>
      </w:r>
      <w:r>
        <w:t xml:space="preserve"> </w:t>
      </w:r>
      <w:r w:rsidRPr="006F61CC">
        <w:rPr>
          <w:i/>
          <w:iCs/>
        </w:rPr>
        <w:t xml:space="preserve">The seven moving stars can be in a two-star conjunction in 21 ways. They are: </w:t>
      </w:r>
      <w:proofErr w:type="spellStart"/>
      <w:r w:rsidRPr="006F61CC">
        <w:rPr>
          <w:i/>
          <w:iCs/>
        </w:rPr>
        <w:t>sa</w:t>
      </w:r>
      <w:proofErr w:type="spellEnd"/>
      <w:r w:rsidRPr="006F61CC">
        <w:rPr>
          <w:i/>
          <w:iCs/>
        </w:rPr>
        <w:t xml:space="preserve">/j, </w:t>
      </w:r>
      <w:proofErr w:type="spellStart"/>
      <w:r w:rsidRPr="006F61CC">
        <w:rPr>
          <w:i/>
          <w:iCs/>
        </w:rPr>
        <w:t>sa</w:t>
      </w:r>
      <w:proofErr w:type="spellEnd"/>
      <w:r w:rsidRPr="006F61CC">
        <w:rPr>
          <w:i/>
          <w:iCs/>
        </w:rPr>
        <w:t xml:space="preserve">/ma, </w:t>
      </w:r>
      <w:proofErr w:type="spellStart"/>
      <w:r w:rsidRPr="006F61CC">
        <w:rPr>
          <w:i/>
          <w:iCs/>
        </w:rPr>
        <w:t>sa</w:t>
      </w:r>
      <w:proofErr w:type="spellEnd"/>
      <w:r w:rsidRPr="006F61CC">
        <w:rPr>
          <w:i/>
          <w:iCs/>
        </w:rPr>
        <w:t>/</w:t>
      </w:r>
      <w:proofErr w:type="spellStart"/>
      <w:r w:rsidRPr="006F61CC">
        <w:rPr>
          <w:i/>
          <w:iCs/>
        </w:rPr>
        <w:t>su</w:t>
      </w:r>
      <w:proofErr w:type="spellEnd"/>
      <w:r w:rsidRPr="006F61CC">
        <w:rPr>
          <w:i/>
          <w:iCs/>
        </w:rPr>
        <w:t xml:space="preserve">, </w:t>
      </w:r>
      <w:proofErr w:type="spellStart"/>
      <w:r w:rsidRPr="006F61CC">
        <w:rPr>
          <w:i/>
          <w:iCs/>
        </w:rPr>
        <w:t>sa</w:t>
      </w:r>
      <w:proofErr w:type="spellEnd"/>
      <w:r w:rsidRPr="006F61CC">
        <w:rPr>
          <w:i/>
          <w:iCs/>
        </w:rPr>
        <w:t xml:space="preserve">/v, </w:t>
      </w:r>
      <w:proofErr w:type="spellStart"/>
      <w:r w:rsidRPr="006F61CC">
        <w:rPr>
          <w:i/>
          <w:iCs/>
        </w:rPr>
        <w:t>sa</w:t>
      </w:r>
      <w:proofErr w:type="spellEnd"/>
      <w:r w:rsidRPr="006F61CC">
        <w:rPr>
          <w:i/>
          <w:iCs/>
        </w:rPr>
        <w:t xml:space="preserve">/me, </w:t>
      </w:r>
      <w:proofErr w:type="spellStart"/>
      <w:r w:rsidRPr="006F61CC">
        <w:rPr>
          <w:i/>
          <w:iCs/>
        </w:rPr>
        <w:t>sa</w:t>
      </w:r>
      <w:proofErr w:type="spellEnd"/>
      <w:r w:rsidRPr="006F61CC">
        <w:rPr>
          <w:i/>
          <w:iCs/>
        </w:rPr>
        <w:t>/</w:t>
      </w:r>
      <w:proofErr w:type="spellStart"/>
      <w:r w:rsidRPr="006F61CC">
        <w:rPr>
          <w:i/>
          <w:iCs/>
        </w:rPr>
        <w:t>mo</w:t>
      </w:r>
      <w:proofErr w:type="spellEnd"/>
      <w:r w:rsidRPr="006F61CC">
        <w:rPr>
          <w:i/>
          <w:iCs/>
        </w:rPr>
        <w:t>; j/ma, j/s, j/v, j/me, j/</w:t>
      </w:r>
      <w:proofErr w:type="spellStart"/>
      <w:r w:rsidRPr="006F61CC">
        <w:rPr>
          <w:i/>
          <w:iCs/>
        </w:rPr>
        <w:t>mo</w:t>
      </w:r>
      <w:proofErr w:type="spellEnd"/>
      <w:r w:rsidRPr="006F61CC">
        <w:rPr>
          <w:i/>
          <w:iCs/>
        </w:rPr>
        <w:t>; ma/</w:t>
      </w:r>
      <w:proofErr w:type="spellStart"/>
      <w:r w:rsidRPr="006F61CC">
        <w:rPr>
          <w:i/>
          <w:iCs/>
        </w:rPr>
        <w:t>su</w:t>
      </w:r>
      <w:proofErr w:type="spellEnd"/>
      <w:r w:rsidRPr="006F61CC">
        <w:rPr>
          <w:i/>
          <w:iCs/>
        </w:rPr>
        <w:t>, ma/v, ma/me, ma/</w:t>
      </w:r>
      <w:proofErr w:type="spellStart"/>
      <w:r w:rsidRPr="006F61CC">
        <w:rPr>
          <w:i/>
          <w:iCs/>
        </w:rPr>
        <w:t>mo</w:t>
      </w:r>
      <w:proofErr w:type="spellEnd"/>
      <w:r w:rsidRPr="006F61CC">
        <w:rPr>
          <w:i/>
          <w:iCs/>
        </w:rPr>
        <w:t xml:space="preserve">; </w:t>
      </w:r>
      <w:proofErr w:type="spellStart"/>
      <w:r w:rsidRPr="006F61CC">
        <w:rPr>
          <w:i/>
          <w:iCs/>
        </w:rPr>
        <w:t>su</w:t>
      </w:r>
      <w:proofErr w:type="spellEnd"/>
      <w:r w:rsidRPr="006F61CC">
        <w:rPr>
          <w:i/>
          <w:iCs/>
        </w:rPr>
        <w:t xml:space="preserve">/v, </w:t>
      </w:r>
      <w:proofErr w:type="spellStart"/>
      <w:r w:rsidRPr="006F61CC">
        <w:rPr>
          <w:i/>
          <w:iCs/>
        </w:rPr>
        <w:t>su</w:t>
      </w:r>
      <w:proofErr w:type="spellEnd"/>
      <w:r w:rsidRPr="006F61CC">
        <w:rPr>
          <w:i/>
          <w:iCs/>
        </w:rPr>
        <w:t xml:space="preserve">/v, </w:t>
      </w:r>
      <w:proofErr w:type="spellStart"/>
      <w:r w:rsidRPr="006F61CC">
        <w:rPr>
          <w:i/>
          <w:iCs/>
        </w:rPr>
        <w:t>su</w:t>
      </w:r>
      <w:proofErr w:type="spellEnd"/>
      <w:r w:rsidRPr="006F61CC">
        <w:rPr>
          <w:i/>
          <w:iCs/>
        </w:rPr>
        <w:t>/</w:t>
      </w:r>
      <w:proofErr w:type="spellStart"/>
      <w:r w:rsidRPr="006F61CC">
        <w:rPr>
          <w:i/>
          <w:iCs/>
        </w:rPr>
        <w:t>mo</w:t>
      </w:r>
      <w:proofErr w:type="spellEnd"/>
      <w:r w:rsidRPr="006F61CC">
        <w:rPr>
          <w:i/>
          <w:iCs/>
        </w:rPr>
        <w:t>, v/me, v/</w:t>
      </w:r>
      <w:proofErr w:type="spellStart"/>
      <w:r w:rsidRPr="006F61CC">
        <w:rPr>
          <w:i/>
          <w:iCs/>
        </w:rPr>
        <w:t>mo</w:t>
      </w:r>
      <w:proofErr w:type="spellEnd"/>
      <w:r w:rsidRPr="006F61CC">
        <w:rPr>
          <w:i/>
          <w:iCs/>
        </w:rPr>
        <w:t>, me/mo.</w:t>
      </w:r>
    </w:p>
  </w:footnote>
  <w:footnote w:id="161">
    <w:p w14:paraId="5D39A902" w14:textId="233F1B1A" w:rsidR="006F61CC" w:rsidRDefault="006F61CC" w:rsidP="006F61CC">
      <w:pPr>
        <w:pStyle w:val="FootnoteText"/>
      </w:pPr>
      <w:r>
        <w:rPr>
          <w:rStyle w:val="FootnoteReference"/>
        </w:rPr>
        <w:footnoteRef/>
      </w:r>
      <w:r>
        <w:t xml:space="preserve"> </w:t>
      </w:r>
      <w:r w:rsidRPr="006F61CC">
        <w:rPr>
          <w:i/>
          <w:iCs/>
        </w:rPr>
        <w:t xml:space="preserve">The seven moving stars can form 21 five-star conjunctions. They are: </w:t>
      </w:r>
      <w:proofErr w:type="spellStart"/>
      <w:r w:rsidRPr="006F61CC">
        <w:rPr>
          <w:i/>
          <w:iCs/>
        </w:rPr>
        <w:t>sa</w:t>
      </w:r>
      <w:proofErr w:type="spellEnd"/>
      <w:r w:rsidRPr="006F61CC">
        <w:rPr>
          <w:i/>
          <w:iCs/>
        </w:rPr>
        <w:t>/j/ma/</w:t>
      </w:r>
      <w:proofErr w:type="spellStart"/>
      <w:r w:rsidRPr="006F61CC">
        <w:rPr>
          <w:i/>
          <w:iCs/>
        </w:rPr>
        <w:t>su</w:t>
      </w:r>
      <w:proofErr w:type="spellEnd"/>
      <w:r w:rsidRPr="006F61CC">
        <w:rPr>
          <w:i/>
          <w:iCs/>
        </w:rPr>
        <w:t xml:space="preserve">/v; </w:t>
      </w:r>
      <w:proofErr w:type="spellStart"/>
      <w:r w:rsidRPr="006F61CC">
        <w:rPr>
          <w:i/>
          <w:iCs/>
        </w:rPr>
        <w:t>sa</w:t>
      </w:r>
      <w:proofErr w:type="spellEnd"/>
      <w:r w:rsidRPr="006F61CC">
        <w:rPr>
          <w:i/>
          <w:iCs/>
        </w:rPr>
        <w:t>/j/ma/</w:t>
      </w:r>
      <w:proofErr w:type="spellStart"/>
      <w:r w:rsidRPr="006F61CC">
        <w:rPr>
          <w:i/>
          <w:iCs/>
        </w:rPr>
        <w:t>su</w:t>
      </w:r>
      <w:proofErr w:type="spellEnd"/>
      <w:r w:rsidRPr="006F61CC">
        <w:rPr>
          <w:i/>
          <w:iCs/>
        </w:rPr>
        <w:t xml:space="preserve">/me, </w:t>
      </w:r>
      <w:proofErr w:type="spellStart"/>
      <w:r w:rsidRPr="006F61CC">
        <w:rPr>
          <w:i/>
          <w:iCs/>
        </w:rPr>
        <w:t>sa</w:t>
      </w:r>
      <w:proofErr w:type="spellEnd"/>
      <w:r w:rsidRPr="006F61CC">
        <w:rPr>
          <w:i/>
          <w:iCs/>
        </w:rPr>
        <w:t>/j/ma/</w:t>
      </w:r>
      <w:proofErr w:type="spellStart"/>
      <w:r w:rsidRPr="006F61CC">
        <w:rPr>
          <w:i/>
          <w:iCs/>
        </w:rPr>
        <w:t>su</w:t>
      </w:r>
      <w:proofErr w:type="spellEnd"/>
      <w:r w:rsidRPr="006F61CC">
        <w:rPr>
          <w:i/>
          <w:iCs/>
        </w:rPr>
        <w:t>/</w:t>
      </w:r>
      <w:proofErr w:type="spellStart"/>
      <w:r w:rsidRPr="006F61CC">
        <w:rPr>
          <w:i/>
          <w:iCs/>
        </w:rPr>
        <w:t>mo</w:t>
      </w:r>
      <w:proofErr w:type="spellEnd"/>
      <w:r w:rsidRPr="006F61CC">
        <w:rPr>
          <w:i/>
          <w:iCs/>
        </w:rPr>
        <w:t>, etc.</w:t>
      </w:r>
    </w:p>
  </w:footnote>
  <w:footnote w:id="162">
    <w:p w14:paraId="6AF42F1B" w14:textId="6D2158F6" w:rsidR="00EA0BC9" w:rsidRDefault="00EA0BC9" w:rsidP="00EA0BC9">
      <w:pPr>
        <w:pStyle w:val="FootnoteText"/>
      </w:pPr>
      <w:r>
        <w:rPr>
          <w:rStyle w:val="FootnoteReference"/>
        </w:rPr>
        <w:footnoteRef/>
      </w:r>
      <w:r>
        <w:t xml:space="preserve"> </w:t>
      </w:r>
      <w:proofErr w:type="gramStart"/>
      <w:r w:rsidRPr="00EA0BC9">
        <w:rPr>
          <w:i/>
          <w:iCs/>
        </w:rPr>
        <w:t>So</w:t>
      </w:r>
      <w:proofErr w:type="gramEnd"/>
      <w:r w:rsidRPr="00EA0BC9">
        <w:rPr>
          <w:i/>
          <w:iCs/>
        </w:rPr>
        <w:t xml:space="preserve"> Weiser. The 21 possible conjunctions result from the seven moving stars.</w:t>
      </w:r>
    </w:p>
  </w:footnote>
  <w:footnote w:id="163">
    <w:p w14:paraId="5E0FF5A3" w14:textId="275713CD" w:rsidR="00EA0BC9" w:rsidRDefault="00EA0BC9" w:rsidP="00EA0BC9">
      <w:pPr>
        <w:pStyle w:val="FootnoteText"/>
      </w:pPr>
      <w:r>
        <w:rPr>
          <w:rStyle w:val="FootnoteReference"/>
        </w:rPr>
        <w:footnoteRef/>
      </w:r>
      <w:r>
        <w:t xml:space="preserve"> </w:t>
      </w:r>
      <w:r w:rsidRPr="00EA0BC9">
        <w:rPr>
          <w:i/>
          <w:iCs/>
        </w:rPr>
        <w:t xml:space="preserve">Sa/j/ma, </w:t>
      </w:r>
      <w:proofErr w:type="spellStart"/>
      <w:r w:rsidRPr="00EA0BC9">
        <w:rPr>
          <w:i/>
          <w:iCs/>
        </w:rPr>
        <w:t>sa</w:t>
      </w:r>
      <w:proofErr w:type="spellEnd"/>
      <w:r w:rsidRPr="00EA0BC9">
        <w:rPr>
          <w:i/>
          <w:iCs/>
        </w:rPr>
        <w:t>/j/</w:t>
      </w:r>
      <w:proofErr w:type="spellStart"/>
      <w:r w:rsidRPr="00EA0BC9">
        <w:rPr>
          <w:i/>
          <w:iCs/>
        </w:rPr>
        <w:t>su</w:t>
      </w:r>
      <w:proofErr w:type="spellEnd"/>
      <w:r w:rsidRPr="00EA0BC9">
        <w:rPr>
          <w:i/>
          <w:iCs/>
        </w:rPr>
        <w:t xml:space="preserve">, </w:t>
      </w:r>
      <w:proofErr w:type="spellStart"/>
      <w:r w:rsidRPr="00EA0BC9">
        <w:rPr>
          <w:i/>
          <w:iCs/>
        </w:rPr>
        <w:t>sa</w:t>
      </w:r>
      <w:proofErr w:type="spellEnd"/>
      <w:r w:rsidRPr="00EA0BC9">
        <w:rPr>
          <w:i/>
          <w:iCs/>
        </w:rPr>
        <w:t xml:space="preserve">/j/v, </w:t>
      </w:r>
      <w:proofErr w:type="spellStart"/>
      <w:r w:rsidRPr="00EA0BC9">
        <w:rPr>
          <w:i/>
          <w:iCs/>
        </w:rPr>
        <w:t>sa</w:t>
      </w:r>
      <w:proofErr w:type="spellEnd"/>
      <w:r w:rsidRPr="00EA0BC9">
        <w:rPr>
          <w:i/>
          <w:iCs/>
        </w:rPr>
        <w:t xml:space="preserve">/j/me, </w:t>
      </w:r>
      <w:proofErr w:type="spellStart"/>
      <w:r w:rsidRPr="00EA0BC9">
        <w:rPr>
          <w:i/>
          <w:iCs/>
        </w:rPr>
        <w:t>sa</w:t>
      </w:r>
      <w:proofErr w:type="spellEnd"/>
      <w:r w:rsidRPr="00EA0BC9">
        <w:rPr>
          <w:i/>
          <w:iCs/>
        </w:rPr>
        <w:t>/j/</w:t>
      </w:r>
      <w:proofErr w:type="spellStart"/>
      <w:r w:rsidRPr="00EA0BC9">
        <w:rPr>
          <w:i/>
          <w:iCs/>
        </w:rPr>
        <w:t>mo</w:t>
      </w:r>
      <w:proofErr w:type="spellEnd"/>
      <w:r w:rsidRPr="00EA0BC9">
        <w:rPr>
          <w:i/>
          <w:iCs/>
        </w:rPr>
        <w:t>, etc.</w:t>
      </w:r>
    </w:p>
  </w:footnote>
  <w:footnote w:id="164">
    <w:p w14:paraId="1B01D91A" w14:textId="00EF3DD2" w:rsidR="00EA0BC9" w:rsidRDefault="00EA0BC9" w:rsidP="00EA0BC9">
      <w:pPr>
        <w:pStyle w:val="FootnoteText"/>
      </w:pPr>
      <w:r>
        <w:rPr>
          <w:rStyle w:val="FootnoteReference"/>
        </w:rPr>
        <w:footnoteRef/>
      </w:r>
      <w:r>
        <w:t xml:space="preserve"> </w:t>
      </w:r>
      <w:proofErr w:type="gramStart"/>
      <w:r w:rsidRPr="00EA0BC9">
        <w:rPr>
          <w:i/>
          <w:iCs/>
        </w:rPr>
        <w:t>So</w:t>
      </w:r>
      <w:proofErr w:type="gramEnd"/>
      <w:r w:rsidRPr="00EA0BC9">
        <w:rPr>
          <w:i/>
          <w:iCs/>
        </w:rPr>
        <w:t xml:space="preserve"> Weiser.</w:t>
      </w:r>
    </w:p>
  </w:footnote>
  <w:footnote w:id="165">
    <w:p w14:paraId="0C66F23F" w14:textId="2E0E744B" w:rsidR="00EA0BC9" w:rsidRDefault="00EA0BC9" w:rsidP="00EA0BC9">
      <w:pPr>
        <w:pStyle w:val="FootnoteText"/>
      </w:pPr>
      <w:r>
        <w:rPr>
          <w:rStyle w:val="FootnoteReference"/>
        </w:rPr>
        <w:footnoteRef/>
      </w:r>
      <w:r>
        <w:t xml:space="preserve"> </w:t>
      </w:r>
      <w:r w:rsidRPr="00EA0BC9">
        <w:rPr>
          <w:i/>
          <w:iCs/>
        </w:rPr>
        <w:t xml:space="preserve">The seven moving stars can be in a four-star conjunction in 35 ways, i.e., </w:t>
      </w:r>
      <w:proofErr w:type="spellStart"/>
      <w:r w:rsidRPr="00EA0BC9">
        <w:rPr>
          <w:i/>
          <w:iCs/>
        </w:rPr>
        <w:t>sa</w:t>
      </w:r>
      <w:proofErr w:type="spellEnd"/>
      <w:r w:rsidRPr="00EA0BC9">
        <w:rPr>
          <w:i/>
          <w:iCs/>
        </w:rPr>
        <w:t>/j/ma/</w:t>
      </w:r>
      <w:proofErr w:type="spellStart"/>
      <w:r w:rsidRPr="00EA0BC9">
        <w:rPr>
          <w:i/>
          <w:iCs/>
        </w:rPr>
        <w:t>su</w:t>
      </w:r>
      <w:proofErr w:type="spellEnd"/>
      <w:r w:rsidRPr="00EA0BC9">
        <w:rPr>
          <w:i/>
          <w:iCs/>
        </w:rPr>
        <w:t xml:space="preserve">, </w:t>
      </w:r>
      <w:proofErr w:type="spellStart"/>
      <w:r w:rsidRPr="00EA0BC9">
        <w:rPr>
          <w:i/>
          <w:iCs/>
        </w:rPr>
        <w:t>sa</w:t>
      </w:r>
      <w:proofErr w:type="spellEnd"/>
      <w:r w:rsidRPr="00EA0BC9">
        <w:rPr>
          <w:i/>
          <w:iCs/>
        </w:rPr>
        <w:t xml:space="preserve">/j/ma/v, </w:t>
      </w:r>
      <w:proofErr w:type="spellStart"/>
      <w:r w:rsidRPr="00EA0BC9">
        <w:rPr>
          <w:i/>
          <w:iCs/>
        </w:rPr>
        <w:t>sa</w:t>
      </w:r>
      <w:proofErr w:type="spellEnd"/>
      <w:r w:rsidRPr="00EA0BC9">
        <w:rPr>
          <w:i/>
          <w:iCs/>
        </w:rPr>
        <w:t>/j/ma/me, etc.</w:t>
      </w:r>
    </w:p>
  </w:footnote>
  <w:footnote w:id="166">
    <w:p w14:paraId="6D4D9515" w14:textId="378453A2" w:rsidR="00EA0BC9" w:rsidRDefault="00EA0BC9" w:rsidP="00EA0BC9">
      <w:pPr>
        <w:pStyle w:val="FootnoteText"/>
      </w:pPr>
      <w:r>
        <w:rPr>
          <w:rStyle w:val="FootnoteReference"/>
        </w:rPr>
        <w:footnoteRef/>
      </w:r>
      <w:r>
        <w:t xml:space="preserve"> </w:t>
      </w:r>
      <w:r w:rsidRPr="00EA0BC9">
        <w:rPr>
          <w:i/>
          <w:iCs/>
        </w:rPr>
        <w:t xml:space="preserve">These are: </w:t>
      </w:r>
      <w:proofErr w:type="spellStart"/>
      <w:r w:rsidRPr="00EA0BC9">
        <w:rPr>
          <w:i/>
          <w:iCs/>
        </w:rPr>
        <w:t>sa</w:t>
      </w:r>
      <w:proofErr w:type="spellEnd"/>
      <w:r w:rsidRPr="00EA0BC9">
        <w:rPr>
          <w:i/>
          <w:iCs/>
        </w:rPr>
        <w:t>/j/ma/</w:t>
      </w:r>
      <w:proofErr w:type="spellStart"/>
      <w:r w:rsidRPr="00EA0BC9">
        <w:rPr>
          <w:i/>
          <w:iCs/>
        </w:rPr>
        <w:t>su</w:t>
      </w:r>
      <w:proofErr w:type="spellEnd"/>
      <w:r w:rsidRPr="00EA0BC9">
        <w:rPr>
          <w:i/>
          <w:iCs/>
        </w:rPr>
        <w:t xml:space="preserve">/v/me, </w:t>
      </w:r>
      <w:proofErr w:type="spellStart"/>
      <w:r w:rsidRPr="00EA0BC9">
        <w:rPr>
          <w:i/>
          <w:iCs/>
        </w:rPr>
        <w:t>sa</w:t>
      </w:r>
      <w:proofErr w:type="spellEnd"/>
      <w:r w:rsidRPr="00EA0BC9">
        <w:rPr>
          <w:i/>
          <w:iCs/>
        </w:rPr>
        <w:t>/j/ma/</w:t>
      </w:r>
      <w:proofErr w:type="spellStart"/>
      <w:r w:rsidRPr="00EA0BC9">
        <w:rPr>
          <w:i/>
          <w:iCs/>
        </w:rPr>
        <w:t>su</w:t>
      </w:r>
      <w:proofErr w:type="spellEnd"/>
      <w:r w:rsidRPr="00EA0BC9">
        <w:rPr>
          <w:i/>
          <w:iCs/>
        </w:rPr>
        <w:t>/me/</w:t>
      </w:r>
      <w:proofErr w:type="spellStart"/>
      <w:r w:rsidRPr="00EA0BC9">
        <w:rPr>
          <w:i/>
          <w:iCs/>
        </w:rPr>
        <w:t>mo</w:t>
      </w:r>
      <w:proofErr w:type="spellEnd"/>
      <w:r w:rsidRPr="00EA0BC9">
        <w:rPr>
          <w:i/>
          <w:iCs/>
        </w:rPr>
        <w:t xml:space="preserve">, </w:t>
      </w:r>
      <w:proofErr w:type="spellStart"/>
      <w:r w:rsidRPr="00EA0BC9">
        <w:rPr>
          <w:i/>
          <w:iCs/>
        </w:rPr>
        <w:t>sa</w:t>
      </w:r>
      <w:proofErr w:type="spellEnd"/>
      <w:r w:rsidRPr="00EA0BC9">
        <w:rPr>
          <w:i/>
          <w:iCs/>
        </w:rPr>
        <w:t>/j/ma/</w:t>
      </w:r>
      <w:proofErr w:type="spellStart"/>
      <w:r w:rsidRPr="00EA0BC9">
        <w:rPr>
          <w:i/>
          <w:iCs/>
        </w:rPr>
        <w:t>su</w:t>
      </w:r>
      <w:proofErr w:type="spellEnd"/>
      <w:r w:rsidRPr="00EA0BC9">
        <w:rPr>
          <w:i/>
          <w:iCs/>
        </w:rPr>
        <w:t>/v/</w:t>
      </w:r>
      <w:proofErr w:type="spellStart"/>
      <w:r w:rsidRPr="00EA0BC9">
        <w:rPr>
          <w:i/>
          <w:iCs/>
        </w:rPr>
        <w:t>mo</w:t>
      </w:r>
      <w:proofErr w:type="spellEnd"/>
      <w:r w:rsidRPr="00EA0BC9">
        <w:rPr>
          <w:i/>
          <w:iCs/>
        </w:rPr>
        <w:t>, etc.</w:t>
      </w:r>
    </w:p>
  </w:footnote>
  <w:footnote w:id="167">
    <w:p w14:paraId="3C892622" w14:textId="340D1A3F" w:rsidR="009757C4" w:rsidRDefault="009757C4" w:rsidP="009757C4">
      <w:pPr>
        <w:pStyle w:val="FootnoteText"/>
      </w:pPr>
      <w:r>
        <w:rPr>
          <w:rStyle w:val="FootnoteReference"/>
        </w:rPr>
        <w:footnoteRef/>
      </w:r>
      <w:r>
        <w:t xml:space="preserve"> </w:t>
      </w:r>
      <w:r w:rsidRPr="009757C4">
        <w:rPr>
          <w:i/>
          <w:iCs/>
        </w:rPr>
        <w:t>That is, the above-mentioned great conjunction. See note 1</w:t>
      </w:r>
      <w:r>
        <w:rPr>
          <w:i/>
          <w:iCs/>
        </w:rPr>
        <w:t>40</w:t>
      </w:r>
      <w:r w:rsidRPr="009757C4">
        <w:rPr>
          <w:i/>
          <w:iCs/>
        </w:rPr>
        <w:t>.</w:t>
      </w:r>
    </w:p>
  </w:footnote>
  <w:footnote w:id="168">
    <w:p w14:paraId="26869410" w14:textId="5ADAC940" w:rsidR="009757C4" w:rsidRDefault="009757C4" w:rsidP="009757C4">
      <w:pPr>
        <w:pStyle w:val="FootnoteText"/>
      </w:pPr>
      <w:r>
        <w:rPr>
          <w:rStyle w:val="FootnoteReference"/>
        </w:rPr>
        <w:footnoteRef/>
      </w:r>
      <w:r>
        <w:t xml:space="preserve"> </w:t>
      </w:r>
      <w:r w:rsidRPr="009757C4">
        <w:rPr>
          <w:i/>
          <w:iCs/>
        </w:rPr>
        <w:t>Each one of these seven areas is under the influence of a given constellation.</w:t>
      </w:r>
      <w:r w:rsidRPr="009757C4">
        <w:t xml:space="preserve"> of the seven sections</w:t>
      </w:r>
      <w:r w:rsidRPr="009757C4">
        <w:rPr>
          <w:vertAlign w:val="superscript"/>
        </w:rPr>
        <w:t xml:space="preserve">167 </w:t>
      </w:r>
      <w:r w:rsidRPr="009757C4">
        <w:rPr>
          <w:i/>
          <w:iCs/>
        </w:rPr>
        <w:t>The inhabited world was believed to be divided into seven sections. See I.E. on Gen. 1:2.</w:t>
      </w:r>
    </w:p>
  </w:footnote>
  <w:footnote w:id="169">
    <w:p w14:paraId="48D5FDDF" w14:textId="79A0CED4" w:rsidR="009757C4" w:rsidRDefault="009757C4" w:rsidP="009757C4">
      <w:pPr>
        <w:pStyle w:val="FootnoteText"/>
      </w:pPr>
      <w:r>
        <w:rPr>
          <w:rStyle w:val="FootnoteReference"/>
        </w:rPr>
        <w:footnoteRef/>
      </w:r>
      <w:r>
        <w:t xml:space="preserve"> </w:t>
      </w:r>
      <w:r w:rsidRPr="009757C4">
        <w:rPr>
          <w:i/>
          <w:iCs/>
        </w:rPr>
        <w:t>Literally, the conjunction which takes in all peoples of the earth in accordance with the constellation of every one of the seven sections that constitute the inhabited world.</w:t>
      </w:r>
    </w:p>
  </w:footnote>
  <w:footnote w:id="170">
    <w:p w14:paraId="6D72A17B" w14:textId="6935D931" w:rsidR="009757C4" w:rsidRDefault="009757C4" w:rsidP="009757C4">
      <w:pPr>
        <w:pStyle w:val="FootnoteText"/>
      </w:pPr>
      <w:r>
        <w:rPr>
          <w:rStyle w:val="FootnoteReference"/>
        </w:rPr>
        <w:footnoteRef/>
      </w:r>
      <w:r>
        <w:t xml:space="preserve"> </w:t>
      </w:r>
      <w:r w:rsidRPr="009757C4">
        <w:rPr>
          <w:i/>
          <w:iCs/>
        </w:rPr>
        <w:t>Which is part of the constellations of “fire.” There are four elements: dust, fire, air, and water. Three of the 12 constellations correspond to each one of these four elements. Aries, Leo, and Sagittarius form the fire constellations.</w:t>
      </w:r>
    </w:p>
  </w:footnote>
  <w:footnote w:id="171">
    <w:p w14:paraId="12F7E9C7" w14:textId="5E2F5A7D" w:rsidR="009757C4" w:rsidRDefault="009757C4" w:rsidP="009757C4">
      <w:pPr>
        <w:pStyle w:val="FootnoteText"/>
      </w:pPr>
      <w:r>
        <w:rPr>
          <w:rStyle w:val="FootnoteReference"/>
        </w:rPr>
        <w:footnoteRef/>
      </w:r>
      <w:r>
        <w:t xml:space="preserve"> </w:t>
      </w:r>
      <w:r w:rsidRPr="009757C4">
        <w:rPr>
          <w:i/>
          <w:iCs/>
        </w:rPr>
        <w:t>Sagittarius.</w:t>
      </w:r>
    </w:p>
  </w:footnote>
  <w:footnote w:id="172">
    <w:p w14:paraId="4E0E1681" w14:textId="401A9BE1" w:rsidR="009757C4" w:rsidRDefault="009757C4" w:rsidP="009757C4">
      <w:pPr>
        <w:pStyle w:val="FootnoteText"/>
      </w:pPr>
      <w:r>
        <w:rPr>
          <w:rStyle w:val="FootnoteReference"/>
        </w:rPr>
        <w:footnoteRef/>
      </w:r>
      <w:r>
        <w:t xml:space="preserve"> </w:t>
      </w:r>
      <w:r w:rsidRPr="009757C4">
        <w:rPr>
          <w:i/>
          <w:iCs/>
        </w:rPr>
        <w:t>20 × 12 = 240.</w:t>
      </w:r>
    </w:p>
  </w:footnote>
  <w:footnote w:id="173">
    <w:p w14:paraId="7839ADE7" w14:textId="4E542C95" w:rsidR="009757C4" w:rsidRDefault="009757C4" w:rsidP="009757C4">
      <w:pPr>
        <w:pStyle w:val="FootnoteText"/>
      </w:pPr>
      <w:r>
        <w:rPr>
          <w:rStyle w:val="FootnoteReference"/>
        </w:rPr>
        <w:footnoteRef/>
      </w:r>
      <w:r>
        <w:t xml:space="preserve"> </w:t>
      </w:r>
      <w:r w:rsidRPr="009757C4">
        <w:rPr>
          <w:i/>
          <w:iCs/>
        </w:rPr>
        <w:t>Form the constellation of fire.</w:t>
      </w:r>
    </w:p>
  </w:footnote>
  <w:footnote w:id="174">
    <w:p w14:paraId="58B32C24" w14:textId="199F9A80" w:rsidR="009757C4" w:rsidRDefault="009757C4" w:rsidP="009757C4">
      <w:pPr>
        <w:pStyle w:val="FootnoteText"/>
      </w:pPr>
      <w:r>
        <w:rPr>
          <w:rStyle w:val="FootnoteReference"/>
        </w:rPr>
        <w:footnoteRef/>
      </w:r>
      <w:r>
        <w:t xml:space="preserve"> </w:t>
      </w:r>
      <w:r w:rsidRPr="009757C4">
        <w:rPr>
          <w:i/>
          <w:iCs/>
        </w:rPr>
        <w:t>Taurus, Virgo, and Capricorn.</w:t>
      </w:r>
    </w:p>
  </w:footnote>
  <w:footnote w:id="175">
    <w:p w14:paraId="11DAAAA1" w14:textId="16DB6BBE" w:rsidR="009757C4" w:rsidRDefault="009757C4" w:rsidP="009757C4">
      <w:pPr>
        <w:pStyle w:val="FootnoteText"/>
      </w:pPr>
      <w:r>
        <w:rPr>
          <w:rStyle w:val="FootnoteReference"/>
        </w:rPr>
        <w:footnoteRef/>
      </w:r>
      <w:r>
        <w:t xml:space="preserve"> </w:t>
      </w:r>
      <w:r w:rsidRPr="009757C4">
        <w:rPr>
          <w:i/>
          <w:iCs/>
        </w:rPr>
        <w:t>Gemini, Libra, and Aquarius.</w:t>
      </w:r>
    </w:p>
  </w:footnote>
  <w:footnote w:id="176">
    <w:p w14:paraId="2C953519" w14:textId="334A2E7E" w:rsidR="00D3325A" w:rsidRDefault="00D3325A" w:rsidP="00D3325A">
      <w:pPr>
        <w:pStyle w:val="FootnoteText"/>
      </w:pPr>
      <w:r>
        <w:rPr>
          <w:rStyle w:val="FootnoteReference"/>
        </w:rPr>
        <w:footnoteRef/>
      </w:r>
      <w:r>
        <w:t xml:space="preserve"> </w:t>
      </w:r>
      <w:r w:rsidRPr="00D3325A">
        <w:rPr>
          <w:i/>
          <w:iCs/>
        </w:rPr>
        <w:t>The sun and the moon travel in each one of the group of constellations for 240 years; 4 × 240 = 960.</w:t>
      </w:r>
    </w:p>
  </w:footnote>
  <w:footnote w:id="177">
    <w:p w14:paraId="383C578E" w14:textId="02E9733F" w:rsidR="00D3325A" w:rsidRDefault="00D3325A" w:rsidP="00D3325A">
      <w:pPr>
        <w:pStyle w:val="FootnoteText"/>
      </w:pPr>
      <w:r>
        <w:rPr>
          <w:rStyle w:val="FootnoteReference"/>
        </w:rPr>
        <w:footnoteRef/>
      </w:r>
      <w:r>
        <w:t xml:space="preserve"> </w:t>
      </w:r>
      <w:r w:rsidRPr="00D3325A">
        <w:rPr>
          <w:i/>
          <w:iCs/>
        </w:rPr>
        <w:t>That is, that the heavenly bodies are made out of the four elements.</w:t>
      </w:r>
    </w:p>
  </w:footnote>
  <w:footnote w:id="178">
    <w:p w14:paraId="5CC7DE16" w14:textId="19BF3340" w:rsidR="00817EE8" w:rsidRDefault="00817EE8" w:rsidP="00817EE8">
      <w:pPr>
        <w:pStyle w:val="FootnoteText"/>
      </w:pPr>
      <w:r>
        <w:rPr>
          <w:rStyle w:val="FootnoteReference"/>
        </w:rPr>
        <w:footnoteRef/>
      </w:r>
      <w:r>
        <w:t xml:space="preserve"> </w:t>
      </w:r>
      <w:r w:rsidRPr="00817EE8">
        <w:rPr>
          <w:i/>
          <w:iCs/>
        </w:rPr>
        <w:t xml:space="preserve">The sun was believed to be hot and dry, the moon cold and wet, and Saturn cold and dry. See chapter 4 of I.E.’s Reshit </w:t>
      </w:r>
      <w:proofErr w:type="spellStart"/>
      <w:r w:rsidRPr="00817EE8">
        <w:rPr>
          <w:i/>
          <w:iCs/>
        </w:rPr>
        <w:t>Chokhmah</w:t>
      </w:r>
      <w:proofErr w:type="spellEnd"/>
      <w:r w:rsidRPr="00817EE8">
        <w:rPr>
          <w:i/>
          <w:iCs/>
        </w:rPr>
        <w:t>.</w:t>
      </w:r>
    </w:p>
  </w:footnote>
  <w:footnote w:id="179">
    <w:p w14:paraId="70133ED2" w14:textId="3697EC75" w:rsidR="00817EE8" w:rsidRDefault="00817EE8" w:rsidP="00817EE8">
      <w:pPr>
        <w:pStyle w:val="FootnoteText"/>
      </w:pPr>
      <w:r>
        <w:rPr>
          <w:rStyle w:val="FootnoteReference"/>
        </w:rPr>
        <w:footnoteRef/>
      </w:r>
      <w:r>
        <w:t xml:space="preserve"> </w:t>
      </w:r>
      <w:r w:rsidRPr="00817EE8">
        <w:rPr>
          <w:i/>
          <w:iCs/>
        </w:rPr>
        <w:t xml:space="preserve">According to medieval science the sun itself was not hot. However, it heated the earth because of the earth’s composition. See Book II of Judah Ha-Levi’s </w:t>
      </w:r>
      <w:proofErr w:type="spellStart"/>
      <w:r w:rsidRPr="00817EE8">
        <w:rPr>
          <w:i/>
          <w:iCs/>
        </w:rPr>
        <w:t>Kuzari</w:t>
      </w:r>
      <w:proofErr w:type="spellEnd"/>
      <w:r w:rsidRPr="00817EE8">
        <w:rPr>
          <w:i/>
          <w:iCs/>
        </w:rPr>
        <w:t>: “We say that the rays of light belong to the sun itself, although in reality this is not so: it is the terrestrial bodies which, being opposite to it, are affected by it, and reflect its light.”</w:t>
      </w:r>
    </w:p>
  </w:footnote>
  <w:footnote w:id="180">
    <w:p w14:paraId="38105A0F" w14:textId="71879181" w:rsidR="00817EE8" w:rsidRDefault="00817EE8" w:rsidP="00817EE8">
      <w:pPr>
        <w:pStyle w:val="FootnoteText"/>
      </w:pPr>
      <w:r>
        <w:rPr>
          <w:rStyle w:val="FootnoteReference"/>
        </w:rPr>
        <w:footnoteRef/>
      </w:r>
      <w:r>
        <w:t xml:space="preserve"> </w:t>
      </w:r>
      <w:r w:rsidRPr="00817EE8">
        <w:rPr>
          <w:i/>
          <w:iCs/>
        </w:rPr>
        <w:t xml:space="preserve">They are not made out of the four elements which belong to the lower world. </w:t>
      </w:r>
      <w:proofErr w:type="gramStart"/>
      <w:r w:rsidRPr="00817EE8">
        <w:rPr>
          <w:i/>
          <w:iCs/>
        </w:rPr>
        <w:t>Hence</w:t>
      </w:r>
      <w:proofErr w:type="gramEnd"/>
      <w:r w:rsidRPr="00817EE8">
        <w:rPr>
          <w:i/>
          <w:iCs/>
        </w:rPr>
        <w:t xml:space="preserve"> they cannot share its properties; i.e., they cannot be hot, cold, dry, or wet.</w:t>
      </w:r>
    </w:p>
  </w:footnote>
  <w:footnote w:id="181">
    <w:p w14:paraId="2158B81B" w14:textId="5598C4AD" w:rsidR="00C1482F" w:rsidRDefault="00C1482F" w:rsidP="00C1482F">
      <w:pPr>
        <w:pStyle w:val="FootnoteText"/>
      </w:pPr>
      <w:r>
        <w:rPr>
          <w:rStyle w:val="FootnoteReference"/>
        </w:rPr>
        <w:footnoteRef/>
      </w:r>
      <w:r>
        <w:t xml:space="preserve"> </w:t>
      </w:r>
      <w:r w:rsidRPr="00C1482F">
        <w:rPr>
          <w:i/>
          <w:iCs/>
        </w:rPr>
        <w:t>If the heavenly bodies were made out of the four elements they would eventually come to an end. See I.E. on Ps. 148:5.</w:t>
      </w:r>
    </w:p>
  </w:footnote>
  <w:footnote w:id="182">
    <w:p w14:paraId="32E2EE65" w14:textId="7A47588A" w:rsidR="00C1482F" w:rsidRDefault="00C1482F" w:rsidP="00C1482F">
      <w:pPr>
        <w:pStyle w:val="FootnoteText"/>
      </w:pPr>
      <w:r>
        <w:rPr>
          <w:rStyle w:val="FootnoteReference"/>
        </w:rPr>
        <w:footnoteRef/>
      </w:r>
      <w:r>
        <w:t xml:space="preserve"> </w:t>
      </w:r>
      <w:r w:rsidRPr="00C1482F">
        <w:rPr>
          <w:i/>
          <w:iCs/>
        </w:rPr>
        <w:t>To be hot and dry, cold and wet, cold and dry. See note 177.</w:t>
      </w:r>
    </w:p>
  </w:footnote>
  <w:footnote w:id="183">
    <w:p w14:paraId="2E53633E" w14:textId="627CA9D1" w:rsidR="00C1482F" w:rsidRDefault="00C1482F" w:rsidP="00C1482F">
      <w:pPr>
        <w:pStyle w:val="FootnoteText"/>
      </w:pPr>
      <w:r>
        <w:rPr>
          <w:rStyle w:val="FootnoteReference"/>
        </w:rPr>
        <w:footnoteRef/>
      </w:r>
      <w:r>
        <w:t xml:space="preserve"> </w:t>
      </w:r>
      <w:r w:rsidRPr="00C1482F">
        <w:rPr>
          <w:i/>
          <w:iCs/>
        </w:rPr>
        <w:t>That is, to have this effect on earth. That is, the sun is said to be hot and dry because it has this effect on the earth.</w:t>
      </w:r>
    </w:p>
  </w:footnote>
  <w:footnote w:id="184">
    <w:p w14:paraId="7743B1AB" w14:textId="43AE59C9" w:rsidR="00283C86" w:rsidRDefault="00283C86" w:rsidP="00283C86">
      <w:pPr>
        <w:pStyle w:val="FootnoteText"/>
      </w:pPr>
      <w:r>
        <w:rPr>
          <w:rStyle w:val="FootnoteReference"/>
        </w:rPr>
        <w:footnoteRef/>
      </w:r>
      <w:r>
        <w:t xml:space="preserve"> </w:t>
      </w:r>
      <w:r w:rsidRPr="00283C86">
        <w:rPr>
          <w:i/>
          <w:iCs/>
        </w:rPr>
        <w:t>Literally, the ministers.</w:t>
      </w:r>
    </w:p>
  </w:footnote>
  <w:footnote w:id="185">
    <w:p w14:paraId="69E3CF1D" w14:textId="274118F1" w:rsidR="00C1482F" w:rsidRDefault="00C1482F" w:rsidP="00C1482F">
      <w:pPr>
        <w:pStyle w:val="FootnoteText"/>
      </w:pPr>
      <w:r>
        <w:rPr>
          <w:rStyle w:val="FootnoteReference"/>
        </w:rPr>
        <w:footnoteRef/>
      </w:r>
      <w:r>
        <w:t xml:space="preserve"> </w:t>
      </w:r>
      <w:r w:rsidRPr="00C1482F">
        <w:rPr>
          <w:i/>
          <w:iCs/>
        </w:rPr>
        <w:t>The reference is to the inhabitants of the world.</w:t>
      </w:r>
    </w:p>
  </w:footnote>
  <w:footnote w:id="186">
    <w:p w14:paraId="40B0E8CE" w14:textId="11A3CB53" w:rsidR="00283C86" w:rsidRDefault="00283C86" w:rsidP="00283C86">
      <w:pPr>
        <w:pStyle w:val="FootnoteText"/>
      </w:pPr>
      <w:r>
        <w:rPr>
          <w:rStyle w:val="FootnoteReference"/>
        </w:rPr>
        <w:footnoteRef/>
      </w:r>
      <w:r>
        <w:t xml:space="preserve"> </w:t>
      </w:r>
      <w:r w:rsidRPr="00283C86">
        <w:rPr>
          <w:i/>
          <w:iCs/>
        </w:rPr>
        <w:t>Sabbath 156a; Nedarim 32a.</w:t>
      </w:r>
    </w:p>
  </w:footnote>
  <w:footnote w:id="187">
    <w:p w14:paraId="0A05F8A3" w14:textId="773DEFBA" w:rsidR="00283C86" w:rsidRDefault="00283C86" w:rsidP="00283C86">
      <w:pPr>
        <w:pStyle w:val="FootnoteText"/>
      </w:pPr>
      <w:r>
        <w:rPr>
          <w:rStyle w:val="FootnoteReference"/>
        </w:rPr>
        <w:footnoteRef/>
      </w:r>
      <w:r>
        <w:t xml:space="preserve"> </w:t>
      </w:r>
      <w:r w:rsidRPr="00283C86">
        <w:rPr>
          <w:i/>
          <w:iCs/>
        </w:rPr>
        <w:t>“As long as they keep the Torah,” is not part of the Rabbinic statement. It is I.E.’s interpretation of “Israel has no constellation.”</w:t>
      </w:r>
    </w:p>
  </w:footnote>
  <w:footnote w:id="188">
    <w:p w14:paraId="6B014B92" w14:textId="1FB56FC7" w:rsidR="00283C86" w:rsidRPr="00283C86" w:rsidRDefault="00283C86" w:rsidP="00283C86">
      <w:pPr>
        <w:pStyle w:val="FootnoteText"/>
        <w:rPr>
          <w:color w:val="FF0000"/>
        </w:rPr>
      </w:pPr>
      <w:r>
        <w:rPr>
          <w:rStyle w:val="FootnoteReference"/>
        </w:rPr>
        <w:footnoteRef/>
      </w:r>
      <w:r>
        <w:t xml:space="preserve"> </w:t>
      </w:r>
      <w:r w:rsidRPr="00283C86">
        <w:rPr>
          <w:i/>
          <w:iCs/>
          <w:color w:val="FF0000"/>
        </w:rPr>
        <w:t>Aquarius is Israel’s constellation. See I.E. to Ex. 31:18.</w:t>
      </w:r>
    </w:p>
  </w:footnote>
  <w:footnote w:id="189">
    <w:p w14:paraId="4C06032F" w14:textId="63138247" w:rsidR="00283C86" w:rsidRDefault="00283C86" w:rsidP="00283C86">
      <w:pPr>
        <w:pStyle w:val="FootnoteText"/>
      </w:pPr>
      <w:r>
        <w:rPr>
          <w:rStyle w:val="FootnoteReference"/>
        </w:rPr>
        <w:footnoteRef/>
      </w:r>
      <w:r>
        <w:t xml:space="preserve"> </w:t>
      </w:r>
      <w:r w:rsidRPr="00283C86">
        <w:rPr>
          <w:i/>
          <w:iCs/>
        </w:rPr>
        <w:t>Than they actually were.</w:t>
      </w:r>
    </w:p>
  </w:footnote>
  <w:footnote w:id="190">
    <w:p w14:paraId="0CDCB29E" w14:textId="435041F5" w:rsidR="00283C86" w:rsidRDefault="00283C86" w:rsidP="00283C86">
      <w:pPr>
        <w:pStyle w:val="FootnoteText"/>
      </w:pPr>
      <w:r>
        <w:rPr>
          <w:rStyle w:val="FootnoteReference"/>
        </w:rPr>
        <w:footnoteRef/>
      </w:r>
      <w:r>
        <w:t xml:space="preserve"> </w:t>
      </w:r>
      <w:r w:rsidRPr="00283C86">
        <w:rPr>
          <w:i/>
          <w:iCs/>
        </w:rPr>
        <w:t>The people of Israel.</w:t>
      </w:r>
    </w:p>
  </w:footnote>
  <w:footnote w:id="191">
    <w:p w14:paraId="3D603D8C" w14:textId="4610D6DD" w:rsidR="00283C86" w:rsidRDefault="00283C86" w:rsidP="00283C86">
      <w:pPr>
        <w:pStyle w:val="FootnoteText"/>
      </w:pPr>
      <w:r>
        <w:rPr>
          <w:rStyle w:val="FootnoteReference"/>
        </w:rPr>
        <w:footnoteRef/>
      </w:r>
      <w:r>
        <w:t xml:space="preserve"> </w:t>
      </w:r>
      <w:r w:rsidRPr="00283C86">
        <w:rPr>
          <w:i/>
          <w:iCs/>
        </w:rPr>
        <w:t>The individual Israelite. As long as an Israelite clings to God he is not under the dominion of the stars.</w:t>
      </w:r>
    </w:p>
  </w:footnote>
  <w:footnote w:id="192">
    <w:p w14:paraId="337B0214" w14:textId="77777777" w:rsidR="007C08C2" w:rsidRDefault="007C08C2" w:rsidP="007C08C2">
      <w:pPr>
        <w:pStyle w:val="FootnoteText"/>
      </w:pPr>
      <w:r>
        <w:rPr>
          <w:rStyle w:val="FootnoteReference"/>
        </w:rPr>
        <w:footnoteRef/>
      </w:r>
      <w:r>
        <w:t xml:space="preserve"> Yirmiyahu (Jeremiah) 31:21</w:t>
      </w:r>
    </w:p>
  </w:footnote>
  <w:footnote w:id="193">
    <w:p w14:paraId="110B7B81" w14:textId="77777777" w:rsidR="007C08C2" w:rsidRDefault="007C08C2" w:rsidP="007C08C2">
      <w:pPr>
        <w:pStyle w:val="FootnoteText"/>
      </w:pPr>
      <w:r>
        <w:rPr>
          <w:rStyle w:val="FootnoteReference"/>
        </w:rPr>
        <w:footnoteRef/>
      </w:r>
      <w:r>
        <w:t xml:space="preserve"> </w:t>
      </w:r>
      <w:r w:rsidRPr="005A78C2">
        <w:t>see Nechemya 9:6; Bava Batra 25a). (The World of Prayer, vol. 1, pp. 123-125</w:t>
      </w:r>
    </w:p>
  </w:footnote>
  <w:footnote w:id="194">
    <w:p w14:paraId="008DCD39" w14:textId="77777777" w:rsidR="007C08C2" w:rsidRDefault="007C08C2" w:rsidP="007C08C2">
      <w:pPr>
        <w:pStyle w:val="FootnoteText"/>
      </w:pPr>
      <w:r>
        <w:rPr>
          <w:rStyle w:val="FootnoteReference"/>
        </w:rPr>
        <w:footnoteRef/>
      </w:r>
      <w:r>
        <w:t xml:space="preserve"> </w:t>
      </w:r>
      <w:r w:rsidRPr="00967B43">
        <w:t>https://bibliotecapleyades.net/hercolobus/esp_hercolobus_127.htm</w:t>
      </w:r>
    </w:p>
  </w:footnote>
  <w:footnote w:id="195">
    <w:p w14:paraId="5B06B083" w14:textId="77777777" w:rsidR="007C08C2" w:rsidRDefault="007C08C2" w:rsidP="007C08C2">
      <w:pPr>
        <w:pStyle w:val="FootnoteText"/>
      </w:pPr>
      <w:r>
        <w:rPr>
          <w:rStyle w:val="FootnoteReference"/>
        </w:rPr>
        <w:footnoteRef/>
      </w:r>
      <w:r>
        <w:t xml:space="preserve"> </w:t>
      </w:r>
      <w:r w:rsidRPr="0009071B">
        <w:t>Matityahu (Matthew) 2:1-2.</w:t>
      </w:r>
    </w:p>
  </w:footnote>
  <w:footnote w:id="196">
    <w:p w14:paraId="2AAE8342" w14:textId="77777777" w:rsidR="007C08C2" w:rsidRDefault="007C08C2" w:rsidP="007C08C2">
      <w:pPr>
        <w:pStyle w:val="FootnoteText"/>
      </w:pPr>
      <w:r>
        <w:rPr>
          <w:rStyle w:val="FootnoteReference"/>
        </w:rPr>
        <w:footnoteRef/>
      </w:r>
      <w:r>
        <w:t xml:space="preserve"> </w:t>
      </w:r>
      <w:r w:rsidRPr="0009071B">
        <w:t>Yechezkel (Ezekiel) 44:1-3 and Rev. 19:11-16.</w:t>
      </w:r>
    </w:p>
  </w:footnote>
  <w:footnote w:id="197">
    <w:p w14:paraId="03EE4EFA" w14:textId="77777777" w:rsidR="007C08C2" w:rsidRDefault="007C08C2" w:rsidP="007C08C2">
      <w:pPr>
        <w:pStyle w:val="FootnoteText"/>
      </w:pPr>
      <w:r>
        <w:rPr>
          <w:rStyle w:val="FootnoteReference"/>
        </w:rPr>
        <w:footnoteRef/>
      </w:r>
      <w:r>
        <w:t xml:space="preserve"> </w:t>
      </w:r>
      <w:r w:rsidRPr="00340B84">
        <w:t>Philo, </w:t>
      </w:r>
      <w:r w:rsidRPr="00340B84">
        <w:rPr>
          <w:i/>
          <w:iCs/>
        </w:rPr>
        <w:t>Life of Moses, </w:t>
      </w:r>
      <w:r w:rsidRPr="00340B84">
        <w:t>1:276</w:t>
      </w:r>
    </w:p>
  </w:footnote>
  <w:footnote w:id="198">
    <w:p w14:paraId="685871AF" w14:textId="77777777" w:rsidR="007C08C2" w:rsidRDefault="007C08C2" w:rsidP="007C08C2">
      <w:pPr>
        <w:pStyle w:val="FootnoteText"/>
      </w:pPr>
      <w:r>
        <w:rPr>
          <w:rStyle w:val="FootnoteReference"/>
        </w:rPr>
        <w:footnoteRef/>
      </w:r>
      <w:r>
        <w:t xml:space="preserve"> </w:t>
      </w:r>
      <w:r w:rsidRPr="00340B84">
        <w:t>at QUOD OMN. PROB. (74)</w:t>
      </w:r>
    </w:p>
  </w:footnote>
  <w:footnote w:id="199">
    <w:p w14:paraId="240E2E80" w14:textId="77777777" w:rsidR="007C08C2" w:rsidRDefault="007C08C2" w:rsidP="007C08C2">
      <w:pPr>
        <w:pStyle w:val="FootnoteText"/>
      </w:pPr>
      <w:r>
        <w:rPr>
          <w:rStyle w:val="FootnoteReference"/>
        </w:rPr>
        <w:footnoteRef/>
      </w:r>
      <w:r>
        <w:t xml:space="preserve"> </w:t>
      </w:r>
      <w:r w:rsidRPr="00E375DE">
        <w:t>Tacitus, The Histories, Book V: “...among themselves (the Jews) are inflexibly honest and ever ready to show compassion, though they regard the rest of mankind with all the hatred of enemies.”</w:t>
      </w:r>
    </w:p>
  </w:footnote>
  <w:footnote w:id="200">
    <w:p w14:paraId="4F1ABBDE" w14:textId="77777777" w:rsidR="007C08C2" w:rsidRDefault="007C08C2" w:rsidP="007C08C2">
      <w:pPr>
        <w:pStyle w:val="FootnoteText"/>
      </w:pPr>
      <w:r>
        <w:rPr>
          <w:rStyle w:val="FootnoteReference"/>
        </w:rPr>
        <w:footnoteRef/>
      </w:r>
      <w:r>
        <w:t xml:space="preserve"> Yirmiyahu (</w:t>
      </w:r>
      <w:r w:rsidRPr="00C82095">
        <w:t>Jer</w:t>
      </w:r>
      <w:r>
        <w:t>emiah)</w:t>
      </w:r>
      <w:r w:rsidRPr="00C82095">
        <w:t xml:space="preserve"> 25:11-12</w:t>
      </w:r>
    </w:p>
  </w:footnote>
  <w:footnote w:id="201">
    <w:p w14:paraId="4FA6058B" w14:textId="77777777" w:rsidR="007C08C2" w:rsidRDefault="007C08C2" w:rsidP="007C08C2">
      <w:pPr>
        <w:pStyle w:val="FootnoteText"/>
      </w:pPr>
      <w:r>
        <w:rPr>
          <w:rStyle w:val="FootnoteReference"/>
        </w:rPr>
        <w:footnoteRef/>
      </w:r>
      <w:r>
        <w:t xml:space="preserve"> </w:t>
      </w:r>
      <w:r w:rsidRPr="00C82095">
        <w:t>Dan</w:t>
      </w:r>
      <w:r>
        <w:t>iel</w:t>
      </w:r>
      <w:r w:rsidRPr="00C82095">
        <w:t xml:space="preserve"> 1:3-7</w:t>
      </w:r>
    </w:p>
  </w:footnote>
  <w:footnote w:id="202">
    <w:p w14:paraId="2F2F93CB" w14:textId="77777777" w:rsidR="007C08C2" w:rsidRDefault="007C08C2" w:rsidP="007C08C2">
      <w:pPr>
        <w:pStyle w:val="FootnoteText"/>
      </w:pPr>
      <w:r>
        <w:rPr>
          <w:rStyle w:val="FootnoteReference"/>
        </w:rPr>
        <w:footnoteRef/>
      </w:r>
      <w:r>
        <w:t xml:space="preserve"> </w:t>
      </w:r>
      <w:r w:rsidRPr="00C82095">
        <w:t>e.g., Dan</w:t>
      </w:r>
      <w:r>
        <w:t>iel</w:t>
      </w:r>
      <w:r w:rsidRPr="00C82095">
        <w:t xml:space="preserve"> 2:2, 10, 27</w:t>
      </w:r>
    </w:p>
  </w:footnote>
  <w:footnote w:id="203">
    <w:p w14:paraId="4F45949C" w14:textId="77777777" w:rsidR="007C08C2" w:rsidRDefault="007C08C2" w:rsidP="007C08C2">
      <w:pPr>
        <w:pStyle w:val="FootnoteText"/>
      </w:pPr>
      <w:r>
        <w:rPr>
          <w:rStyle w:val="FootnoteReference"/>
        </w:rPr>
        <w:footnoteRef/>
      </w:r>
      <w:r>
        <w:t xml:space="preserve"> </w:t>
      </w:r>
      <w:r w:rsidRPr="00340B84">
        <w:t>See Dan</w:t>
      </w:r>
      <w:r>
        <w:t>iel</w:t>
      </w:r>
      <w:r w:rsidRPr="00340B84">
        <w:t xml:space="preserve"> 4:34-37</w:t>
      </w:r>
    </w:p>
  </w:footnote>
  <w:footnote w:id="204">
    <w:p w14:paraId="3B62F18D" w14:textId="77777777" w:rsidR="007C08C2" w:rsidRDefault="007C08C2" w:rsidP="007C08C2">
      <w:pPr>
        <w:pStyle w:val="FootnoteText"/>
      </w:pPr>
      <w:r>
        <w:rPr>
          <w:rStyle w:val="FootnoteReference"/>
        </w:rPr>
        <w:footnoteRef/>
      </w:r>
      <w:r>
        <w:t xml:space="preserve"> </w:t>
      </w:r>
      <w:r w:rsidRPr="00340B84">
        <w:t>Dan</w:t>
      </w:r>
      <w:r>
        <w:t>iel</w:t>
      </w:r>
      <w:r w:rsidRPr="00340B84">
        <w:t xml:space="preserve"> 2:48b</w:t>
      </w:r>
    </w:p>
  </w:footnote>
  <w:footnote w:id="205">
    <w:p w14:paraId="40A3EB1D" w14:textId="775C2AB3" w:rsidR="009805B9" w:rsidRDefault="009805B9">
      <w:pPr>
        <w:pStyle w:val="FootnoteText"/>
      </w:pPr>
      <w:r>
        <w:rPr>
          <w:rStyle w:val="FootnoteReference"/>
        </w:rPr>
        <w:footnoteRef/>
      </w:r>
      <w:r>
        <w:t xml:space="preserve"> </w:t>
      </w:r>
      <w:hyperlink r:id="rId1" w:history="1">
        <w:r w:rsidRPr="00F6369C">
          <w:rPr>
            <w:rStyle w:val="Hyperlink"/>
          </w:rPr>
          <w:t>https://www.bibliotecapleyades.net/hercolobus/esp_hercolobus_76.htmhttps://www.bibliotecapleyades.net/hercolobus/esp_hercolobus_76.htm</w:t>
        </w:r>
      </w:hyperlink>
    </w:p>
    <w:p w14:paraId="45DDEDC2" w14:textId="77777777" w:rsidR="009805B9" w:rsidRDefault="009805B9">
      <w:pPr>
        <w:pStyle w:val="FootnoteText"/>
      </w:pPr>
    </w:p>
  </w:footnote>
  <w:footnote w:id="206">
    <w:p w14:paraId="4261242B" w14:textId="3547A56A" w:rsidR="003B2027" w:rsidRDefault="003B2027" w:rsidP="003B2027">
      <w:pPr>
        <w:pStyle w:val="FootnoteText"/>
      </w:pPr>
      <w:r>
        <w:rPr>
          <w:rStyle w:val="FootnoteReference"/>
        </w:rPr>
        <w:footnoteRef/>
      </w:r>
      <w:r>
        <w:t xml:space="preserve"> </w:t>
      </w:r>
      <w:proofErr w:type="spellStart"/>
      <w:r w:rsidRPr="003B2027">
        <w:t>Shevuot</w:t>
      </w:r>
      <w:proofErr w:type="spellEnd"/>
      <w:r w:rsidRPr="003B2027">
        <w:t xml:space="preserve"> 36a; Moed Katan 16a. See also Rashi on in Judges ad loc.</w:t>
      </w:r>
    </w:p>
  </w:footnote>
  <w:footnote w:id="207">
    <w:p w14:paraId="7DCA01A3" w14:textId="431C289A" w:rsidR="003E4687" w:rsidRDefault="003E4687">
      <w:pPr>
        <w:pStyle w:val="FootnoteText"/>
      </w:pPr>
      <w:r>
        <w:rPr>
          <w:rStyle w:val="FootnoteReference"/>
        </w:rPr>
        <w:footnoteRef/>
      </w:r>
      <w:r>
        <w:t xml:space="preserve"> </w:t>
      </w:r>
      <w:r w:rsidRPr="003E4687">
        <w:t>Or hero, who gave his name to the city ‘Meroz’. V. Gen. IV, 17, Num. XXXII, 41-42; also cf. Alexandria, Antioch, Caesarea, Constantinople.</w:t>
      </w:r>
    </w:p>
  </w:footnote>
  <w:footnote w:id="208">
    <w:p w14:paraId="21CA7A12" w14:textId="15DCFCA0" w:rsidR="00C929BF" w:rsidRDefault="00C929BF">
      <w:pPr>
        <w:pStyle w:val="FootnoteText"/>
      </w:pPr>
      <w:r>
        <w:rPr>
          <w:rStyle w:val="FootnoteReference"/>
        </w:rPr>
        <w:footnoteRef/>
      </w:r>
      <w:r>
        <w:t xml:space="preserve"> </w:t>
      </w:r>
      <w:r w:rsidRPr="00C929BF">
        <w:t>A planet, like Mars, Mercury, Jupiter; or a constellation, like Perseus or Orion.</w:t>
      </w:r>
    </w:p>
  </w:footnote>
  <w:footnote w:id="209">
    <w:p w14:paraId="0B6511C5" w14:textId="4C132ECE" w:rsidR="00C929BF" w:rsidRDefault="00C929BF">
      <w:pPr>
        <w:pStyle w:val="FootnoteText"/>
      </w:pPr>
      <w:r>
        <w:rPr>
          <w:rStyle w:val="FootnoteReference"/>
        </w:rPr>
        <w:footnoteRef/>
      </w:r>
      <w:r>
        <w:t xml:space="preserve"> Shoftim (</w:t>
      </w:r>
      <w:r w:rsidRPr="00C929BF">
        <w:t>Judg</w:t>
      </w:r>
      <w:r>
        <w:t>es)</w:t>
      </w:r>
      <w:r w:rsidRPr="00C929BF">
        <w:t xml:space="preserve"> </w:t>
      </w:r>
      <w:r>
        <w:t>5:</w:t>
      </w:r>
      <w:r w:rsidRPr="00C929BF">
        <w:t>20.</w:t>
      </w:r>
    </w:p>
  </w:footnote>
  <w:footnote w:id="210">
    <w:p w14:paraId="4E609C6F" w14:textId="4D4CF5F3" w:rsidR="00084957" w:rsidRDefault="00084957" w:rsidP="00084957">
      <w:pPr>
        <w:pStyle w:val="FootnoteText"/>
      </w:pPr>
      <w:r>
        <w:rPr>
          <w:rStyle w:val="FootnoteReference"/>
        </w:rPr>
        <w:footnoteRef/>
      </w:r>
      <w:r>
        <w:t xml:space="preserve"> </w:t>
      </w:r>
      <w:r w:rsidRPr="00084957">
        <w:t xml:space="preserve">Shoftim </w:t>
      </w:r>
      <w:r>
        <w:t xml:space="preserve">(Judges) </w:t>
      </w:r>
      <w:r w:rsidRPr="00084957">
        <w:t>5:20</w:t>
      </w:r>
    </w:p>
  </w:footnote>
  <w:footnote w:id="211">
    <w:p w14:paraId="2E3C18E0" w14:textId="50B03026" w:rsidR="00945C48" w:rsidRDefault="00945C48">
      <w:pPr>
        <w:pStyle w:val="FootnoteText"/>
      </w:pPr>
      <w:r>
        <w:rPr>
          <w:rStyle w:val="FootnoteReference"/>
        </w:rPr>
        <w:footnoteRef/>
      </w:r>
      <w:r>
        <w:t xml:space="preserve"> II Luqas (Acts) 13:20</w:t>
      </w:r>
      <w:r w:rsidR="00D635E3">
        <w:t xml:space="preserve"> (450 years)</w:t>
      </w:r>
    </w:p>
  </w:footnote>
  <w:footnote w:id="212">
    <w:p w14:paraId="5BBA49C8" w14:textId="7E32603A" w:rsidR="00C765F5" w:rsidRDefault="00C765F5">
      <w:pPr>
        <w:pStyle w:val="FootnoteText"/>
      </w:pPr>
      <w:r>
        <w:rPr>
          <w:rStyle w:val="FootnoteReference"/>
        </w:rPr>
        <w:footnoteRef/>
      </w:r>
      <w:r>
        <w:t xml:space="preserve"> 430 years for the Davidic dynasty.</w:t>
      </w:r>
    </w:p>
  </w:footnote>
  <w:footnote w:id="213">
    <w:p w14:paraId="0D95B1A5" w14:textId="5A3A2890" w:rsidR="003721DC" w:rsidRDefault="003721DC" w:rsidP="003721DC">
      <w:pPr>
        <w:pStyle w:val="FootnoteText"/>
      </w:pPr>
      <w:r>
        <w:rPr>
          <w:rStyle w:val="FootnoteReference"/>
        </w:rPr>
        <w:footnoteRef/>
      </w:r>
      <w:r>
        <w:t xml:space="preserve"> The</w:t>
      </w:r>
      <w:r w:rsidRPr="003721DC">
        <w:t xml:space="preserve"> first Beit Mikdash, Holy Temple, in Jerusalem, was built by King Solomon </w:t>
      </w:r>
      <w:r w:rsidRPr="003721DC">
        <w:rPr>
          <w:b/>
          <w:bCs/>
        </w:rPr>
        <w:t>about 440 years</w:t>
      </w:r>
      <w:r w:rsidRPr="003721DC">
        <w:t> after the Mishkan's original construction and initial use.</w:t>
      </w:r>
    </w:p>
  </w:footnote>
  <w:footnote w:id="214">
    <w:p w14:paraId="71CABDC5" w14:textId="700B01C4" w:rsidR="00D635E3" w:rsidRDefault="00D635E3">
      <w:pPr>
        <w:pStyle w:val="FootnoteText"/>
      </w:pPr>
      <w:r>
        <w:rPr>
          <w:rStyle w:val="FootnoteReference"/>
        </w:rPr>
        <w:footnoteRef/>
      </w:r>
      <w:r>
        <w:t xml:space="preserve"> 410 years</w:t>
      </w:r>
    </w:p>
  </w:footnote>
  <w:footnote w:id="215">
    <w:p w14:paraId="1707E10E" w14:textId="0B907EB9" w:rsidR="00D635E3" w:rsidRDefault="00D635E3">
      <w:pPr>
        <w:pStyle w:val="FootnoteText"/>
      </w:pPr>
      <w:r>
        <w:rPr>
          <w:rStyle w:val="FootnoteReference"/>
        </w:rPr>
        <w:footnoteRef/>
      </w:r>
      <w:r>
        <w:t xml:space="preserve"> 420 years</w:t>
      </w:r>
    </w:p>
  </w:footnote>
  <w:footnote w:id="216">
    <w:p w14:paraId="3F035678" w14:textId="22A18225" w:rsidR="00D635E3" w:rsidRDefault="00D635E3">
      <w:pPr>
        <w:pStyle w:val="FootnoteText"/>
      </w:pPr>
      <w:r>
        <w:rPr>
          <w:rStyle w:val="FootnoteReference"/>
        </w:rPr>
        <w:footnoteRef/>
      </w:r>
      <w:r>
        <w:t xml:space="preserve"> 430 years</w:t>
      </w:r>
    </w:p>
  </w:footnote>
  <w:footnote w:id="217">
    <w:p w14:paraId="223CF0AD" w14:textId="711D294C" w:rsidR="00763D1C" w:rsidRDefault="00763D1C">
      <w:pPr>
        <w:pStyle w:val="FootnoteText"/>
      </w:pPr>
      <w:r>
        <w:rPr>
          <w:rStyle w:val="FootnoteReference"/>
        </w:rPr>
        <w:footnoteRef/>
      </w:r>
      <w:r>
        <w:t xml:space="preserve"> Bereshit (Genesis) 7:11-24</w:t>
      </w:r>
    </w:p>
  </w:footnote>
  <w:footnote w:id="218">
    <w:p w14:paraId="21F114AC" w14:textId="4F943867" w:rsidR="00763D1C" w:rsidRDefault="00763D1C">
      <w:pPr>
        <w:pStyle w:val="FootnoteText"/>
      </w:pPr>
      <w:r>
        <w:rPr>
          <w:rStyle w:val="FootnoteReference"/>
        </w:rPr>
        <w:footnoteRef/>
      </w:r>
      <w:r>
        <w:t xml:space="preserve"> </w:t>
      </w:r>
      <w:proofErr w:type="spellStart"/>
      <w:r>
        <w:t>Yehoahua</w:t>
      </w:r>
      <w:proofErr w:type="spellEnd"/>
      <w:r>
        <w:t xml:space="preserve"> (Joshua) 10:11-14</w:t>
      </w:r>
    </w:p>
  </w:footnote>
  <w:footnote w:id="219">
    <w:p w14:paraId="09480DAB" w14:textId="362C670E" w:rsidR="00633BC9" w:rsidRDefault="00633BC9">
      <w:pPr>
        <w:pStyle w:val="FootnoteText"/>
      </w:pPr>
      <w:r>
        <w:rPr>
          <w:rStyle w:val="FootnoteReference"/>
        </w:rPr>
        <w:footnoteRef/>
      </w:r>
      <w:r>
        <w:t xml:space="preserve"> Shoftim (Judges) 5:20</w:t>
      </w:r>
    </w:p>
  </w:footnote>
  <w:footnote w:id="220">
    <w:p w14:paraId="594EE0A5" w14:textId="7933E7C4" w:rsidR="0063009E" w:rsidRDefault="0063009E">
      <w:pPr>
        <w:pStyle w:val="FootnoteText"/>
      </w:pPr>
      <w:r>
        <w:rPr>
          <w:rStyle w:val="FootnoteReference"/>
        </w:rPr>
        <w:footnoteRef/>
      </w:r>
      <w:r>
        <w:t xml:space="preserve"> </w:t>
      </w:r>
      <w:r w:rsidRPr="0063009E">
        <w:t xml:space="preserve">Rabbi Yuval Ovadia says that the </w:t>
      </w:r>
      <w:proofErr w:type="spellStart"/>
      <w:r w:rsidRPr="0063009E">
        <w:t>Nibiru</w:t>
      </w:r>
      <w:proofErr w:type="spellEnd"/>
      <w:r w:rsidRPr="0063009E">
        <w:t xml:space="preserve"> star was seen in the war of Devorah and Sisera and will be seen again at the End of Days.</w:t>
      </w:r>
    </w:p>
  </w:footnote>
  <w:footnote w:id="221">
    <w:p w14:paraId="05C820E2" w14:textId="77777777" w:rsidR="00B04FE8" w:rsidRDefault="00B04FE8" w:rsidP="00B04FE8">
      <w:pPr>
        <w:pStyle w:val="FootnoteText"/>
      </w:pPr>
      <w:r>
        <w:rPr>
          <w:rStyle w:val="FootnoteReference"/>
        </w:rPr>
        <w:footnoteRef/>
      </w:r>
      <w:r>
        <w:t xml:space="preserve"> Amos 1:1</w:t>
      </w:r>
    </w:p>
  </w:footnote>
  <w:footnote w:id="222">
    <w:p w14:paraId="36F8162B" w14:textId="77777777" w:rsidR="00AB6641" w:rsidRDefault="00AB6641" w:rsidP="00AB6641">
      <w:pPr>
        <w:pStyle w:val="FootnoteText"/>
      </w:pPr>
      <w:r>
        <w:rPr>
          <w:rStyle w:val="FootnoteReference"/>
        </w:rPr>
        <w:footnoteRef/>
      </w:r>
      <w:r>
        <w:t xml:space="preserve"> Yeshayahu (Isaiah) 38:8; Melachim bet (II Kings) 20:8-11</w:t>
      </w:r>
    </w:p>
  </w:footnote>
  <w:footnote w:id="223">
    <w:p w14:paraId="711850E5" w14:textId="77777777" w:rsidR="00B21793" w:rsidRDefault="00B21793" w:rsidP="00B21793">
      <w:pPr>
        <w:pStyle w:val="FootnoteText"/>
      </w:pPr>
      <w:r>
        <w:rPr>
          <w:rStyle w:val="FootnoteReference"/>
        </w:rPr>
        <w:footnoteRef/>
      </w:r>
      <w:r>
        <w:t xml:space="preserve"> </w:t>
      </w:r>
      <w:r w:rsidRPr="00B21793">
        <w:t>It’s ironic that we in modernity are more thunderstruck by the lights on the ground when our plane descends at night over a city than by the sight of millions of stars in the sky. The ancients, though, were nonplussed by the galaxies over them. They realized their power while we simply don’t. Hence, the modern aversion to the influence of the stars.</w:t>
      </w:r>
      <w:r>
        <w:t xml:space="preserve"> </w:t>
      </w:r>
    </w:p>
    <w:p w14:paraId="6AADC8B2" w14:textId="1A9A396D" w:rsidR="00B21793" w:rsidRDefault="00B21793" w:rsidP="00B21793">
      <w:pPr>
        <w:pStyle w:val="FootnoteText"/>
      </w:pPr>
      <w:r w:rsidRPr="00B21793">
        <w:t>The truth of the matter is that not every traditional thinker accepted the influence of the stars. See Rambam’s remarks about that in his comments to Mishna </w:t>
      </w:r>
      <w:r w:rsidRPr="00B21793">
        <w:rPr>
          <w:i/>
          <w:iCs/>
        </w:rPr>
        <w:t>Avodah</w:t>
      </w:r>
      <w:r w:rsidRPr="00B21793">
        <w:t> </w:t>
      </w:r>
      <w:r w:rsidRPr="00B21793">
        <w:rPr>
          <w:i/>
          <w:iCs/>
        </w:rPr>
        <w:t>Zara </w:t>
      </w:r>
      <w:r w:rsidRPr="00B21793">
        <w:t>(which is puzzling knowing that he attributed </w:t>
      </w:r>
      <w:r w:rsidRPr="00B21793">
        <w:rPr>
          <w:i/>
          <w:iCs/>
        </w:rPr>
        <w:t>soul</w:t>
      </w:r>
      <w:r w:rsidRPr="00B21793">
        <w:t>, </w:t>
      </w:r>
      <w:r w:rsidRPr="00B21793">
        <w:rPr>
          <w:i/>
          <w:iCs/>
        </w:rPr>
        <w:t>intelligence</w:t>
      </w:r>
      <w:r w:rsidRPr="00B21793">
        <w:t>, and </w:t>
      </w:r>
      <w:r w:rsidRPr="00B21793">
        <w:rPr>
          <w:i/>
          <w:iCs/>
        </w:rPr>
        <w:t>understanding</w:t>
      </w:r>
      <w:r w:rsidRPr="00B21793">
        <w:t> to them – see </w:t>
      </w:r>
      <w:proofErr w:type="spellStart"/>
      <w:r w:rsidRPr="00B21793">
        <w:rPr>
          <w:i/>
          <w:iCs/>
        </w:rPr>
        <w:t>Yesodei</w:t>
      </w:r>
      <w:proofErr w:type="spellEnd"/>
      <w:r w:rsidRPr="00B21793">
        <w:t> </w:t>
      </w:r>
      <w:r w:rsidRPr="00B21793">
        <w:rPr>
          <w:i/>
          <w:iCs/>
        </w:rPr>
        <w:t>HaTorah</w:t>
      </w:r>
      <w:r w:rsidRPr="00B21793">
        <w:t> 3:3; and see where he remarks that they are “means of governing His created beings” {Guide 2:5:3}!</w:t>
      </w:r>
    </w:p>
    <w:p w14:paraId="616BD74D" w14:textId="7109B89F" w:rsidR="00B21793" w:rsidRDefault="00B21793" w:rsidP="00B21793">
      <w:pPr>
        <w:pStyle w:val="FootnoteText"/>
      </w:pPr>
      <w:r w:rsidRPr="00B21793">
        <w:t>See </w:t>
      </w:r>
      <w:r w:rsidRPr="00B21793">
        <w:rPr>
          <w:i/>
          <w:iCs/>
        </w:rPr>
        <w:t>Sefer</w:t>
      </w:r>
      <w:r w:rsidRPr="00B21793">
        <w:t> </w:t>
      </w:r>
      <w:proofErr w:type="spellStart"/>
      <w:r w:rsidRPr="00B21793">
        <w:rPr>
          <w:i/>
          <w:iCs/>
        </w:rPr>
        <w:t>Haikarim</w:t>
      </w:r>
      <w:proofErr w:type="spellEnd"/>
      <w:r w:rsidRPr="00B21793">
        <w:t> 4:4 for arguments for and against.</w:t>
      </w:r>
    </w:p>
  </w:footnote>
  <w:footnote w:id="224">
    <w:p w14:paraId="58ADD46E" w14:textId="1105CAE5" w:rsidR="00B21793" w:rsidRDefault="00B21793" w:rsidP="00B21793">
      <w:pPr>
        <w:pStyle w:val="FootnoteText"/>
      </w:pPr>
      <w:r>
        <w:rPr>
          <w:rStyle w:val="FootnoteReference"/>
        </w:rPr>
        <w:footnoteRef/>
      </w:r>
      <w:r>
        <w:t xml:space="preserve"> </w:t>
      </w:r>
      <w:r w:rsidRPr="00B21793">
        <w:t>See 1:5:2.</w:t>
      </w:r>
    </w:p>
  </w:footnote>
  <w:footnote w:id="225">
    <w:p w14:paraId="19E459FD" w14:textId="51E5525A" w:rsidR="00B21793" w:rsidRDefault="00B21793" w:rsidP="00B21793">
      <w:pPr>
        <w:pStyle w:val="FootnoteText"/>
      </w:pPr>
      <w:r>
        <w:rPr>
          <w:rStyle w:val="FootnoteReference"/>
        </w:rPr>
        <w:footnoteRef/>
      </w:r>
      <w:r>
        <w:t xml:space="preserve"> </w:t>
      </w:r>
      <w:r w:rsidRPr="00B21793">
        <w:t>Which are themselves rooted in G-d’s will.</w:t>
      </w:r>
    </w:p>
  </w:footnote>
  <w:footnote w:id="226">
    <w:p w14:paraId="46017B22" w14:textId="67F9D70B" w:rsidR="00B21793" w:rsidRDefault="00B21793" w:rsidP="00B21793">
      <w:pPr>
        <w:pStyle w:val="FootnoteText"/>
      </w:pPr>
      <w:r>
        <w:rPr>
          <w:rStyle w:val="FootnoteReference"/>
        </w:rPr>
        <w:footnoteRef/>
      </w:r>
      <w:r>
        <w:t xml:space="preserve"> </w:t>
      </w:r>
      <w:r w:rsidRPr="00B21793">
        <w:t>See 1:5:3 and 2:1:2 above.</w:t>
      </w:r>
    </w:p>
  </w:footnote>
  <w:footnote w:id="227">
    <w:p w14:paraId="719458F1" w14:textId="6A3C83DD" w:rsidR="00B21793" w:rsidRDefault="00B21793" w:rsidP="00B21793">
      <w:pPr>
        <w:pStyle w:val="FootnoteText"/>
      </w:pPr>
      <w:r>
        <w:rPr>
          <w:rStyle w:val="FootnoteReference"/>
        </w:rPr>
        <w:footnoteRef/>
      </w:r>
      <w:r>
        <w:t xml:space="preserve"> </w:t>
      </w:r>
      <w:r w:rsidRPr="00B21793">
        <w:t>Those Forces are exceedingly sublime, so a number of steps must be taken to reach down here.</w:t>
      </w:r>
    </w:p>
  </w:footnote>
  <w:footnote w:id="228">
    <w:p w14:paraId="66C723D5" w14:textId="27A66598" w:rsidR="00B21793" w:rsidRDefault="00B21793" w:rsidP="00B21793">
      <w:pPr>
        <w:pStyle w:val="FootnoteText"/>
      </w:pPr>
      <w:r>
        <w:rPr>
          <w:rStyle w:val="FootnoteReference"/>
        </w:rPr>
        <w:footnoteRef/>
      </w:r>
      <w:r>
        <w:t xml:space="preserve"> </w:t>
      </w:r>
      <w:r w:rsidRPr="00B21793">
        <w:t>See 1:5:1 above.</w:t>
      </w:r>
    </w:p>
  </w:footnote>
  <w:footnote w:id="229">
    <w:p w14:paraId="2EF0DCB6" w14:textId="67C2E0CF" w:rsidR="00B21793" w:rsidRDefault="00B21793" w:rsidP="00B21793">
      <w:pPr>
        <w:pStyle w:val="FootnoteText"/>
      </w:pPr>
      <w:r>
        <w:rPr>
          <w:rStyle w:val="FootnoteReference"/>
        </w:rPr>
        <w:footnoteRef/>
      </w:r>
      <w:r>
        <w:t xml:space="preserve"> </w:t>
      </w:r>
      <w:r w:rsidRPr="00B21793">
        <w:t>Like angels, for example.</w:t>
      </w:r>
    </w:p>
  </w:footnote>
  <w:footnote w:id="230">
    <w:p w14:paraId="2D63864A" w14:textId="012D1446" w:rsidR="00B21793" w:rsidRDefault="00B21793" w:rsidP="00B21793">
      <w:pPr>
        <w:pStyle w:val="FootnoteText"/>
      </w:pPr>
      <w:r>
        <w:rPr>
          <w:rStyle w:val="FootnoteReference"/>
        </w:rPr>
        <w:footnoteRef/>
      </w:r>
      <w:r>
        <w:t xml:space="preserve"> </w:t>
      </w:r>
      <w:r w:rsidRPr="00B21793">
        <w:t>See </w:t>
      </w:r>
      <w:r w:rsidRPr="00B21793">
        <w:rPr>
          <w:i/>
          <w:iCs/>
        </w:rPr>
        <w:t>Shabbat</w:t>
      </w:r>
      <w:r w:rsidRPr="00B21793">
        <w:t> 156a, </w:t>
      </w:r>
      <w:proofErr w:type="spellStart"/>
      <w:r w:rsidRPr="00B21793">
        <w:rPr>
          <w:i/>
          <w:iCs/>
        </w:rPr>
        <w:t>Da’at</w:t>
      </w:r>
      <w:proofErr w:type="spellEnd"/>
      <w:r w:rsidRPr="00B21793">
        <w:t> </w:t>
      </w:r>
      <w:proofErr w:type="spellStart"/>
      <w:r w:rsidRPr="00B21793">
        <w:rPr>
          <w:i/>
          <w:iCs/>
        </w:rPr>
        <w:t>Tevunot</w:t>
      </w:r>
      <w:proofErr w:type="spellEnd"/>
      <w:r w:rsidRPr="00B21793">
        <w:t> 174, Ramban to Deuteronomy 18:10, and </w:t>
      </w:r>
      <w:r w:rsidRPr="00B21793">
        <w:rPr>
          <w:i/>
          <w:iCs/>
        </w:rPr>
        <w:t>Zohar</w:t>
      </w:r>
      <w:r w:rsidRPr="00B21793">
        <w:t> </w:t>
      </w:r>
      <w:r w:rsidRPr="00B21793">
        <w:rPr>
          <w:i/>
          <w:iCs/>
        </w:rPr>
        <w:t>Chadash</w:t>
      </w:r>
      <w:r w:rsidRPr="00B21793">
        <w:t> 92c.</w:t>
      </w:r>
    </w:p>
  </w:footnote>
  <w:footnote w:id="231">
    <w:p w14:paraId="4041C1AC" w14:textId="3DF437B0" w:rsidR="00B21793" w:rsidRDefault="00B21793" w:rsidP="00B21793">
      <w:pPr>
        <w:pStyle w:val="FootnoteText"/>
      </w:pPr>
      <w:r>
        <w:rPr>
          <w:rStyle w:val="FootnoteReference"/>
        </w:rPr>
        <w:footnoteRef/>
      </w:r>
      <w:r>
        <w:t xml:space="preserve"> </w:t>
      </w:r>
      <w:r w:rsidRPr="00B21793">
        <w:t>See </w:t>
      </w:r>
      <w:r w:rsidRPr="00B21793">
        <w:rPr>
          <w:i/>
          <w:iCs/>
        </w:rPr>
        <w:t>Ma’amar</w:t>
      </w:r>
      <w:r w:rsidRPr="00B21793">
        <w:t> </w:t>
      </w:r>
      <w:proofErr w:type="spellStart"/>
      <w:r w:rsidRPr="00B21793">
        <w:rPr>
          <w:i/>
          <w:iCs/>
        </w:rPr>
        <w:t>Haikkurim</w:t>
      </w:r>
      <w:proofErr w:type="spellEnd"/>
      <w:r w:rsidRPr="00B21793">
        <w:t>, “</w:t>
      </w:r>
      <w:proofErr w:type="spellStart"/>
      <w:r w:rsidRPr="00B21793">
        <w:rPr>
          <w:i/>
          <w:iCs/>
        </w:rPr>
        <w:t>Beruchaniyim</w:t>
      </w:r>
      <w:proofErr w:type="spellEnd"/>
      <w:r w:rsidRPr="00B21793">
        <w:rPr>
          <w:i/>
          <w:iCs/>
        </w:rPr>
        <w:t>”.</w:t>
      </w:r>
    </w:p>
  </w:footnote>
  <w:footnote w:id="232">
    <w:p w14:paraId="2470A293" w14:textId="4202741F" w:rsidR="00945880" w:rsidRDefault="00945880" w:rsidP="00945880">
      <w:pPr>
        <w:pStyle w:val="FootnoteText"/>
      </w:pPr>
      <w:r>
        <w:rPr>
          <w:rStyle w:val="FootnoteReference"/>
        </w:rPr>
        <w:footnoteRef/>
      </w:r>
      <w:r>
        <w:t xml:space="preserve"> </w:t>
      </w:r>
      <w:r w:rsidRPr="00945880">
        <w:t>Ramchal wrote about the influence of the stars elsewhere: see </w:t>
      </w:r>
      <w:proofErr w:type="spellStart"/>
      <w:r w:rsidRPr="00945880">
        <w:rPr>
          <w:i/>
          <w:iCs/>
        </w:rPr>
        <w:t>Da’at</w:t>
      </w:r>
      <w:proofErr w:type="spellEnd"/>
      <w:r w:rsidRPr="00945880">
        <w:rPr>
          <w:i/>
          <w:iCs/>
        </w:rPr>
        <w:t xml:space="preserve"> </w:t>
      </w:r>
      <w:proofErr w:type="spellStart"/>
      <w:r w:rsidRPr="00945880">
        <w:rPr>
          <w:i/>
          <w:iCs/>
        </w:rPr>
        <w:t>Tevunot</w:t>
      </w:r>
      <w:proofErr w:type="spellEnd"/>
      <w:r w:rsidRPr="00945880">
        <w:rPr>
          <w:i/>
          <w:iCs/>
        </w:rPr>
        <w:t> </w:t>
      </w:r>
      <w:r w:rsidRPr="00945880">
        <w:t>pp. 198-199, </w:t>
      </w:r>
      <w:proofErr w:type="spellStart"/>
      <w:r w:rsidRPr="00945880">
        <w:rPr>
          <w:i/>
          <w:iCs/>
        </w:rPr>
        <w:t>Ginzei</w:t>
      </w:r>
      <w:proofErr w:type="spellEnd"/>
      <w:r w:rsidRPr="00945880">
        <w:rPr>
          <w:i/>
          <w:iCs/>
        </w:rPr>
        <w:t xml:space="preserve"> Ramchal </w:t>
      </w:r>
      <w:r w:rsidRPr="00945880">
        <w:t>p. 123, </w:t>
      </w:r>
      <w:r w:rsidRPr="00945880">
        <w:rPr>
          <w:i/>
          <w:iCs/>
        </w:rPr>
        <w:t>Derech Eitz Chaim </w:t>
      </w:r>
      <w:r w:rsidRPr="00945880">
        <w:t>p. 144, </w:t>
      </w:r>
      <w:r w:rsidRPr="00945880">
        <w:rPr>
          <w:i/>
          <w:iCs/>
        </w:rPr>
        <w:t>Adir Bamarom </w:t>
      </w:r>
      <w:r w:rsidRPr="00945880">
        <w:t>p. 235, and elsewhere.</w:t>
      </w:r>
    </w:p>
  </w:footnote>
  <w:footnote w:id="233">
    <w:p w14:paraId="07DE5660" w14:textId="534F24F3" w:rsidR="00945880" w:rsidRDefault="00945880" w:rsidP="00945880">
      <w:pPr>
        <w:pStyle w:val="FootnoteText"/>
      </w:pPr>
      <w:r>
        <w:rPr>
          <w:rStyle w:val="FootnoteReference"/>
        </w:rPr>
        <w:footnoteRef/>
      </w:r>
      <w:r>
        <w:t xml:space="preserve"> </w:t>
      </w:r>
      <w:r w:rsidRPr="00945880">
        <w:t>In the higher heavens.</w:t>
      </w:r>
    </w:p>
  </w:footnote>
  <w:footnote w:id="234">
    <w:p w14:paraId="27955E42" w14:textId="780E3684" w:rsidR="00945880" w:rsidRDefault="00945880" w:rsidP="00945880">
      <w:pPr>
        <w:pStyle w:val="FootnoteText"/>
      </w:pPr>
      <w:r>
        <w:rPr>
          <w:rStyle w:val="FootnoteReference"/>
        </w:rPr>
        <w:footnoteRef/>
      </w:r>
      <w:r>
        <w:t xml:space="preserve"> </w:t>
      </w:r>
      <w:r w:rsidRPr="00945880">
        <w:t>In the middle heavens.</w:t>
      </w:r>
    </w:p>
  </w:footnote>
  <w:footnote w:id="235">
    <w:p w14:paraId="0D2BFE0D" w14:textId="7B9EF396" w:rsidR="00945880" w:rsidRDefault="00945880" w:rsidP="00945880">
      <w:pPr>
        <w:pStyle w:val="FootnoteText"/>
      </w:pPr>
      <w:r>
        <w:rPr>
          <w:rStyle w:val="FootnoteReference"/>
        </w:rPr>
        <w:footnoteRef/>
      </w:r>
      <w:r>
        <w:t xml:space="preserve"> </w:t>
      </w:r>
      <w:r w:rsidRPr="00945880">
        <w:t>That’s to say that the raw, inchoate and deepest elements are found above, lying in potential in those higher heavens; their somehow physical-yet-spiritual elements are brought closer to earth by the stars; and their solid, rank material bodies then assume concrete forms.</w:t>
      </w:r>
    </w:p>
  </w:footnote>
  <w:footnote w:id="236">
    <w:p w14:paraId="006CC16E" w14:textId="2BA83108" w:rsidR="00945880" w:rsidRDefault="00945880" w:rsidP="00945880">
      <w:pPr>
        <w:pStyle w:val="FootnoteText"/>
      </w:pPr>
      <w:r>
        <w:rPr>
          <w:rStyle w:val="FootnoteReference"/>
        </w:rPr>
        <w:footnoteRef/>
      </w:r>
      <w:r>
        <w:t xml:space="preserve"> </w:t>
      </w:r>
      <w:r w:rsidRPr="00945880">
        <w:t>See </w:t>
      </w:r>
      <w:r w:rsidRPr="00945880">
        <w:rPr>
          <w:i/>
          <w:iCs/>
        </w:rPr>
        <w:t>Shabbat</w:t>
      </w:r>
      <w:r w:rsidRPr="00945880">
        <w:t> 156a.</w:t>
      </w:r>
    </w:p>
  </w:footnote>
  <w:footnote w:id="237">
    <w:p w14:paraId="7CD7ED0A" w14:textId="08AF1243" w:rsidR="00945880" w:rsidRDefault="00945880" w:rsidP="00945880">
      <w:pPr>
        <w:pStyle w:val="FootnoteText"/>
      </w:pPr>
      <w:r>
        <w:rPr>
          <w:rStyle w:val="FootnoteReference"/>
        </w:rPr>
        <w:footnoteRef/>
      </w:r>
      <w:r>
        <w:t xml:space="preserve"> </w:t>
      </w:r>
      <w:r w:rsidRPr="00945880">
        <w:t>See 1-5-2, 10 above which speaks of the role the angels play in this as well. The Zohar cites both stars and angels at various points.</w:t>
      </w:r>
    </w:p>
  </w:footnote>
  <w:footnote w:id="238">
    <w:p w14:paraId="59CCF1F1" w14:textId="64D89E8F" w:rsidR="00945880" w:rsidRDefault="00945880" w:rsidP="00945880">
      <w:pPr>
        <w:pStyle w:val="FootnoteText"/>
      </w:pPr>
      <w:r>
        <w:rPr>
          <w:rStyle w:val="FootnoteReference"/>
        </w:rPr>
        <w:footnoteRef/>
      </w:r>
      <w:r>
        <w:t xml:space="preserve"> </w:t>
      </w:r>
      <w:r w:rsidRPr="00945880">
        <w:t>See </w:t>
      </w:r>
      <w:r w:rsidRPr="00945880">
        <w:rPr>
          <w:i/>
          <w:iCs/>
        </w:rPr>
        <w:t>Moed Kattan </w:t>
      </w:r>
      <w:r w:rsidRPr="00945880">
        <w:t>28a. This is referring to constellations and zodiac signs.</w:t>
      </w:r>
    </w:p>
  </w:footnote>
  <w:footnote w:id="239">
    <w:p w14:paraId="5310896D" w14:textId="22739B3C" w:rsidR="00945880" w:rsidRDefault="00945880" w:rsidP="00945880">
      <w:pPr>
        <w:pStyle w:val="FootnoteText"/>
      </w:pPr>
      <w:r>
        <w:rPr>
          <w:rStyle w:val="FootnoteReference"/>
        </w:rPr>
        <w:footnoteRef/>
      </w:r>
      <w:r>
        <w:t xml:space="preserve"> </w:t>
      </w:r>
      <w:r w:rsidRPr="00945880">
        <w:t>But the stars and planets don’t only transmute this information from Heaven as a matter of course. Each one lends a particular hue and tone to whatever it affects. Thus, each element of our life is affected by a particular star or planet with its own makeup, character, and idiosyncrasies as well as by the combination of stars and planets in the cosmos.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33035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BF06F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080B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7CD1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769F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F4682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0E61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0025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50E2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E6AE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A4A21B2"/>
    <w:multiLevelType w:val="hybridMultilevel"/>
    <w:tmpl w:val="856E6DCC"/>
    <w:lvl w:ilvl="0" w:tplc="FB42B8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7176A"/>
    <w:multiLevelType w:val="hybridMultilevel"/>
    <w:tmpl w:val="E7B6BCB4"/>
    <w:lvl w:ilvl="0" w:tplc="BE1E3D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B40A4F"/>
    <w:multiLevelType w:val="hybridMultilevel"/>
    <w:tmpl w:val="E8B0542E"/>
    <w:lvl w:ilvl="0" w:tplc="B1D6E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96B27"/>
    <w:multiLevelType w:val="multilevel"/>
    <w:tmpl w:val="14F6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1199490">
    <w:abstractNumId w:val="11"/>
  </w:num>
  <w:num w:numId="2" w16cid:durableId="442312981">
    <w:abstractNumId w:val="13"/>
  </w:num>
  <w:num w:numId="3" w16cid:durableId="1966617919">
    <w:abstractNumId w:val="10"/>
  </w:num>
  <w:num w:numId="4" w16cid:durableId="1854689972">
    <w:abstractNumId w:val="9"/>
  </w:num>
  <w:num w:numId="5" w16cid:durableId="1268584044">
    <w:abstractNumId w:val="7"/>
  </w:num>
  <w:num w:numId="6" w16cid:durableId="770783301">
    <w:abstractNumId w:val="6"/>
  </w:num>
  <w:num w:numId="7" w16cid:durableId="529418631">
    <w:abstractNumId w:val="5"/>
  </w:num>
  <w:num w:numId="8" w16cid:durableId="62728731">
    <w:abstractNumId w:val="4"/>
  </w:num>
  <w:num w:numId="9" w16cid:durableId="1993170147">
    <w:abstractNumId w:val="8"/>
  </w:num>
  <w:num w:numId="10" w16cid:durableId="161941993">
    <w:abstractNumId w:val="3"/>
  </w:num>
  <w:num w:numId="11" w16cid:durableId="110756907">
    <w:abstractNumId w:val="2"/>
  </w:num>
  <w:num w:numId="12" w16cid:durableId="939678560">
    <w:abstractNumId w:val="1"/>
  </w:num>
  <w:num w:numId="13" w16cid:durableId="663821975">
    <w:abstractNumId w:val="0"/>
  </w:num>
  <w:num w:numId="14" w16cid:durableId="19759895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8C2"/>
    <w:rsid w:val="00000B4B"/>
    <w:rsid w:val="000023CC"/>
    <w:rsid w:val="00013066"/>
    <w:rsid w:val="0001325D"/>
    <w:rsid w:val="000225FB"/>
    <w:rsid w:val="00026D2E"/>
    <w:rsid w:val="000347CC"/>
    <w:rsid w:val="000713E9"/>
    <w:rsid w:val="000817E9"/>
    <w:rsid w:val="00083AC8"/>
    <w:rsid w:val="00084957"/>
    <w:rsid w:val="00085CF6"/>
    <w:rsid w:val="00093501"/>
    <w:rsid w:val="000A0954"/>
    <w:rsid w:val="000B2316"/>
    <w:rsid w:val="000B7C9A"/>
    <w:rsid w:val="000D2528"/>
    <w:rsid w:val="000E5C97"/>
    <w:rsid w:val="00100D98"/>
    <w:rsid w:val="00107432"/>
    <w:rsid w:val="00154EDF"/>
    <w:rsid w:val="00166CCE"/>
    <w:rsid w:val="00170C95"/>
    <w:rsid w:val="00172318"/>
    <w:rsid w:val="00172EE3"/>
    <w:rsid w:val="00190160"/>
    <w:rsid w:val="001B0707"/>
    <w:rsid w:val="001B5653"/>
    <w:rsid w:val="001B7AB2"/>
    <w:rsid w:val="001C1EFD"/>
    <w:rsid w:val="001C3447"/>
    <w:rsid w:val="001C3460"/>
    <w:rsid w:val="001C4A9F"/>
    <w:rsid w:val="001D30CB"/>
    <w:rsid w:val="001E4E44"/>
    <w:rsid w:val="001F157B"/>
    <w:rsid w:val="001F490A"/>
    <w:rsid w:val="00202CCD"/>
    <w:rsid w:val="00203A7E"/>
    <w:rsid w:val="00207C7A"/>
    <w:rsid w:val="00214500"/>
    <w:rsid w:val="00215441"/>
    <w:rsid w:val="002230AD"/>
    <w:rsid w:val="002374E3"/>
    <w:rsid w:val="0024677D"/>
    <w:rsid w:val="00246AC1"/>
    <w:rsid w:val="002477A8"/>
    <w:rsid w:val="002537E7"/>
    <w:rsid w:val="00264542"/>
    <w:rsid w:val="002649E4"/>
    <w:rsid w:val="002677B5"/>
    <w:rsid w:val="0028053B"/>
    <w:rsid w:val="00283C86"/>
    <w:rsid w:val="00291A2F"/>
    <w:rsid w:val="002B4BCE"/>
    <w:rsid w:val="002B6E66"/>
    <w:rsid w:val="002C5491"/>
    <w:rsid w:val="002D6DD8"/>
    <w:rsid w:val="002E7081"/>
    <w:rsid w:val="00306EDB"/>
    <w:rsid w:val="00312225"/>
    <w:rsid w:val="003359C7"/>
    <w:rsid w:val="003548A7"/>
    <w:rsid w:val="00365D4B"/>
    <w:rsid w:val="003721DC"/>
    <w:rsid w:val="0037740C"/>
    <w:rsid w:val="003A0222"/>
    <w:rsid w:val="003B02AD"/>
    <w:rsid w:val="003B2027"/>
    <w:rsid w:val="003B6BE0"/>
    <w:rsid w:val="003D177D"/>
    <w:rsid w:val="003D7EB6"/>
    <w:rsid w:val="003E232A"/>
    <w:rsid w:val="003E4687"/>
    <w:rsid w:val="003E55E3"/>
    <w:rsid w:val="004009A2"/>
    <w:rsid w:val="004167BD"/>
    <w:rsid w:val="004317B8"/>
    <w:rsid w:val="00442281"/>
    <w:rsid w:val="00445601"/>
    <w:rsid w:val="004556C2"/>
    <w:rsid w:val="00467D3B"/>
    <w:rsid w:val="004703C3"/>
    <w:rsid w:val="00473B81"/>
    <w:rsid w:val="00485FDD"/>
    <w:rsid w:val="00486B06"/>
    <w:rsid w:val="00495F56"/>
    <w:rsid w:val="004A41ED"/>
    <w:rsid w:val="004B590E"/>
    <w:rsid w:val="004B7272"/>
    <w:rsid w:val="004C3F44"/>
    <w:rsid w:val="004E3418"/>
    <w:rsid w:val="004E7CCE"/>
    <w:rsid w:val="004F7219"/>
    <w:rsid w:val="0051063D"/>
    <w:rsid w:val="005265BE"/>
    <w:rsid w:val="00530938"/>
    <w:rsid w:val="00534665"/>
    <w:rsid w:val="005408C4"/>
    <w:rsid w:val="00541805"/>
    <w:rsid w:val="00544246"/>
    <w:rsid w:val="00552D17"/>
    <w:rsid w:val="0055474B"/>
    <w:rsid w:val="0056010E"/>
    <w:rsid w:val="00564B53"/>
    <w:rsid w:val="00564F3F"/>
    <w:rsid w:val="00570826"/>
    <w:rsid w:val="00571B86"/>
    <w:rsid w:val="00580309"/>
    <w:rsid w:val="00583CD2"/>
    <w:rsid w:val="0059598D"/>
    <w:rsid w:val="00597C0A"/>
    <w:rsid w:val="005A48F8"/>
    <w:rsid w:val="005B694C"/>
    <w:rsid w:val="005D6ACA"/>
    <w:rsid w:val="006048CF"/>
    <w:rsid w:val="00621312"/>
    <w:rsid w:val="00621CD2"/>
    <w:rsid w:val="006230D1"/>
    <w:rsid w:val="0063009E"/>
    <w:rsid w:val="00633BC9"/>
    <w:rsid w:val="00655094"/>
    <w:rsid w:val="006663E4"/>
    <w:rsid w:val="00677D2F"/>
    <w:rsid w:val="00684B53"/>
    <w:rsid w:val="0068775D"/>
    <w:rsid w:val="0069329D"/>
    <w:rsid w:val="006B7D2F"/>
    <w:rsid w:val="006C161C"/>
    <w:rsid w:val="006C3CF3"/>
    <w:rsid w:val="006D1EF1"/>
    <w:rsid w:val="006E6E35"/>
    <w:rsid w:val="006F61CC"/>
    <w:rsid w:val="00723B6F"/>
    <w:rsid w:val="00725F81"/>
    <w:rsid w:val="00733B02"/>
    <w:rsid w:val="00750DD0"/>
    <w:rsid w:val="007629E5"/>
    <w:rsid w:val="007638B9"/>
    <w:rsid w:val="00763D1C"/>
    <w:rsid w:val="00772B8F"/>
    <w:rsid w:val="00772EF9"/>
    <w:rsid w:val="007850AE"/>
    <w:rsid w:val="00792AA1"/>
    <w:rsid w:val="007A4070"/>
    <w:rsid w:val="007C08C2"/>
    <w:rsid w:val="007D0729"/>
    <w:rsid w:val="007D55F5"/>
    <w:rsid w:val="007D6D7B"/>
    <w:rsid w:val="00817EE8"/>
    <w:rsid w:val="00835250"/>
    <w:rsid w:val="008407C7"/>
    <w:rsid w:val="0084166B"/>
    <w:rsid w:val="00842AFE"/>
    <w:rsid w:val="00864D2D"/>
    <w:rsid w:val="00870096"/>
    <w:rsid w:val="00884C37"/>
    <w:rsid w:val="00891DDF"/>
    <w:rsid w:val="008A152A"/>
    <w:rsid w:val="008A2AFC"/>
    <w:rsid w:val="008B7813"/>
    <w:rsid w:val="008C3E5D"/>
    <w:rsid w:val="008C6F47"/>
    <w:rsid w:val="008D4694"/>
    <w:rsid w:val="008D6A8B"/>
    <w:rsid w:val="00901710"/>
    <w:rsid w:val="009102EB"/>
    <w:rsid w:val="00915F4B"/>
    <w:rsid w:val="009314C2"/>
    <w:rsid w:val="009404AE"/>
    <w:rsid w:val="00941A81"/>
    <w:rsid w:val="0094328D"/>
    <w:rsid w:val="00945880"/>
    <w:rsid w:val="00945C48"/>
    <w:rsid w:val="0097520B"/>
    <w:rsid w:val="00975342"/>
    <w:rsid w:val="009757C4"/>
    <w:rsid w:val="009805B9"/>
    <w:rsid w:val="0098214B"/>
    <w:rsid w:val="00983EFB"/>
    <w:rsid w:val="009903CD"/>
    <w:rsid w:val="00991942"/>
    <w:rsid w:val="00992EF9"/>
    <w:rsid w:val="00993E82"/>
    <w:rsid w:val="009A7948"/>
    <w:rsid w:val="009C0C7C"/>
    <w:rsid w:val="009C774F"/>
    <w:rsid w:val="009D34B0"/>
    <w:rsid w:val="009E2B06"/>
    <w:rsid w:val="009E6FF4"/>
    <w:rsid w:val="00A00B15"/>
    <w:rsid w:val="00A0237D"/>
    <w:rsid w:val="00A02657"/>
    <w:rsid w:val="00A05EF7"/>
    <w:rsid w:val="00A1367F"/>
    <w:rsid w:val="00A332F8"/>
    <w:rsid w:val="00A52C13"/>
    <w:rsid w:val="00A61C12"/>
    <w:rsid w:val="00A64EBC"/>
    <w:rsid w:val="00A651C2"/>
    <w:rsid w:val="00A73FF2"/>
    <w:rsid w:val="00A76C46"/>
    <w:rsid w:val="00A94AF9"/>
    <w:rsid w:val="00AB6641"/>
    <w:rsid w:val="00AC0FE1"/>
    <w:rsid w:val="00AC1E3D"/>
    <w:rsid w:val="00AD2E69"/>
    <w:rsid w:val="00AD4A48"/>
    <w:rsid w:val="00AF1EE0"/>
    <w:rsid w:val="00B03638"/>
    <w:rsid w:val="00B04FE8"/>
    <w:rsid w:val="00B21793"/>
    <w:rsid w:val="00B240B9"/>
    <w:rsid w:val="00B259EB"/>
    <w:rsid w:val="00B25B84"/>
    <w:rsid w:val="00B33249"/>
    <w:rsid w:val="00B50F67"/>
    <w:rsid w:val="00B569F0"/>
    <w:rsid w:val="00B66DA4"/>
    <w:rsid w:val="00B958EB"/>
    <w:rsid w:val="00BA3C93"/>
    <w:rsid w:val="00BA6368"/>
    <w:rsid w:val="00BC02FC"/>
    <w:rsid w:val="00BC0DD4"/>
    <w:rsid w:val="00BD4210"/>
    <w:rsid w:val="00BD581C"/>
    <w:rsid w:val="00BF322B"/>
    <w:rsid w:val="00BF43D9"/>
    <w:rsid w:val="00C10930"/>
    <w:rsid w:val="00C1482F"/>
    <w:rsid w:val="00C14F5B"/>
    <w:rsid w:val="00C173A3"/>
    <w:rsid w:val="00C253C4"/>
    <w:rsid w:val="00C30B4E"/>
    <w:rsid w:val="00C408C5"/>
    <w:rsid w:val="00C50219"/>
    <w:rsid w:val="00C554C7"/>
    <w:rsid w:val="00C735D5"/>
    <w:rsid w:val="00C765F5"/>
    <w:rsid w:val="00C85E2C"/>
    <w:rsid w:val="00C929BF"/>
    <w:rsid w:val="00C933C5"/>
    <w:rsid w:val="00CB21DD"/>
    <w:rsid w:val="00CC1F14"/>
    <w:rsid w:val="00CC3653"/>
    <w:rsid w:val="00CC43AA"/>
    <w:rsid w:val="00CD0FB0"/>
    <w:rsid w:val="00CE4E97"/>
    <w:rsid w:val="00D0522C"/>
    <w:rsid w:val="00D1143B"/>
    <w:rsid w:val="00D1549A"/>
    <w:rsid w:val="00D30249"/>
    <w:rsid w:val="00D32CEB"/>
    <w:rsid w:val="00D3325A"/>
    <w:rsid w:val="00D47B37"/>
    <w:rsid w:val="00D635E3"/>
    <w:rsid w:val="00D659D5"/>
    <w:rsid w:val="00D6634E"/>
    <w:rsid w:val="00D66CAA"/>
    <w:rsid w:val="00D7180E"/>
    <w:rsid w:val="00D72221"/>
    <w:rsid w:val="00D77D93"/>
    <w:rsid w:val="00D90C1A"/>
    <w:rsid w:val="00D965BD"/>
    <w:rsid w:val="00DA4BAD"/>
    <w:rsid w:val="00DA51E9"/>
    <w:rsid w:val="00DA6506"/>
    <w:rsid w:val="00DC5F77"/>
    <w:rsid w:val="00E040C0"/>
    <w:rsid w:val="00E05B1A"/>
    <w:rsid w:val="00E06A8B"/>
    <w:rsid w:val="00E1213D"/>
    <w:rsid w:val="00E15BFB"/>
    <w:rsid w:val="00E5482B"/>
    <w:rsid w:val="00E64716"/>
    <w:rsid w:val="00E7692E"/>
    <w:rsid w:val="00E77D27"/>
    <w:rsid w:val="00E81A59"/>
    <w:rsid w:val="00E83CD1"/>
    <w:rsid w:val="00E915D1"/>
    <w:rsid w:val="00EA0BC9"/>
    <w:rsid w:val="00EA20D7"/>
    <w:rsid w:val="00EB0B3B"/>
    <w:rsid w:val="00EC5C03"/>
    <w:rsid w:val="00ED2C55"/>
    <w:rsid w:val="00ED4023"/>
    <w:rsid w:val="00EE16FF"/>
    <w:rsid w:val="00EE229B"/>
    <w:rsid w:val="00EF29F5"/>
    <w:rsid w:val="00F15604"/>
    <w:rsid w:val="00F236CB"/>
    <w:rsid w:val="00F36382"/>
    <w:rsid w:val="00F40EFA"/>
    <w:rsid w:val="00F41CE9"/>
    <w:rsid w:val="00F51D92"/>
    <w:rsid w:val="00F558F4"/>
    <w:rsid w:val="00F605E5"/>
    <w:rsid w:val="00F61FED"/>
    <w:rsid w:val="00F70284"/>
    <w:rsid w:val="00F70BE2"/>
    <w:rsid w:val="00F73641"/>
    <w:rsid w:val="00F74CCF"/>
    <w:rsid w:val="00F75BBD"/>
    <w:rsid w:val="00F846D8"/>
    <w:rsid w:val="00FB50DE"/>
    <w:rsid w:val="00FE1991"/>
    <w:rsid w:val="00FE55D9"/>
    <w:rsid w:val="00FF6B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2AC0CD"/>
  <w15:chartTrackingRefBased/>
  <w15:docId w15:val="{397FDDE3-01D5-4439-8971-4A0AB1D4A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footer" w:uiPriority="99"/>
    <w:lsdException w:name="caption" w:semiHidden="1" w:uiPriority="99" w:unhideWhenUsed="1" w:qFormat="1"/>
    <w:lsdException w:name="footnote reference" w:qFormat="1"/>
    <w:lsdException w:name="page number" w:uiPriority="99"/>
    <w:lsdException w:name="Title" w:uiPriority="99" w:qFormat="1"/>
    <w:lsdException w:name="Default Paragraph Font" w:uiPriority="1"/>
    <w:lsdException w:name="Body Text" w:uiPriority="99"/>
    <w:lsdException w:name="Body Text Indent" w:uiPriority="99"/>
    <w:lsdException w:name="Subtitle" w:qFormat="1"/>
    <w:lsdException w:name="Block Text" w:uiPriority="99"/>
    <w:lsdException w:name="Hyperlink" w:uiPriority="99"/>
    <w:lsdException w:name="FollowedHyperlink" w:uiPriority="99"/>
    <w:lsdException w:name="Strong" w:qFormat="1"/>
    <w:lsdException w:name="Normal (Web)" w:uiPriority="99"/>
    <w:lsdException w:name="HTML Preformatted" w:semiHidden="1" w:uiPriority="99"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48F8"/>
    <w:pPr>
      <w:jc w:val="both"/>
    </w:pPr>
    <w:rPr>
      <w:sz w:val="24"/>
      <w:szCs w:val="24"/>
      <w:lang w:bidi="ar-SA"/>
    </w:rPr>
  </w:style>
  <w:style w:type="paragraph" w:styleId="Heading1">
    <w:name w:val="heading 1"/>
    <w:basedOn w:val="Normal"/>
    <w:next w:val="Normal"/>
    <w:link w:val="Heading1Char"/>
    <w:uiPriority w:val="9"/>
    <w:qFormat/>
    <w:rsid w:val="00E05B1A"/>
    <w:pPr>
      <w:keepNext/>
      <w:jc w:val="left"/>
      <w:outlineLvl w:val="0"/>
    </w:pPr>
    <w:rPr>
      <w:rFonts w:eastAsiaTheme="minorEastAsia" w:cs="Arial"/>
      <w:b/>
      <w:bCs/>
      <w:kern w:val="28"/>
    </w:rPr>
  </w:style>
  <w:style w:type="paragraph" w:styleId="Heading2">
    <w:name w:val="heading 2"/>
    <w:basedOn w:val="Normal"/>
    <w:next w:val="Normal"/>
    <w:link w:val="Heading2Char"/>
    <w:qFormat/>
    <w:pPr>
      <w:keepNext/>
      <w:jc w:val="left"/>
      <w:outlineLvl w:val="1"/>
    </w:pPr>
    <w:rPr>
      <w:rFonts w:eastAsiaTheme="minorEastAsia"/>
      <w:b/>
      <w:bCs/>
    </w:rPr>
  </w:style>
  <w:style w:type="paragraph" w:styleId="Heading3">
    <w:name w:val="heading 3"/>
    <w:basedOn w:val="Normal"/>
    <w:next w:val="Normal"/>
    <w:link w:val="Heading3Char"/>
    <w:uiPriority w:val="9"/>
    <w:qFormat/>
    <w:pPr>
      <w:keepNext/>
      <w:outlineLvl w:val="2"/>
    </w:pPr>
    <w:rPr>
      <w:rFonts w:eastAsiaTheme="minorEastAsia" w:cs="Arial"/>
      <w:b/>
      <w:bCs/>
      <w:szCs w:val="26"/>
    </w:rPr>
  </w:style>
  <w:style w:type="paragraph" w:styleId="Heading4">
    <w:name w:val="heading 4"/>
    <w:basedOn w:val="Normal"/>
    <w:next w:val="Normal"/>
    <w:link w:val="Heading4Char"/>
    <w:semiHidden/>
    <w:unhideWhenUsed/>
    <w:qFormat/>
    <w:rsid w:val="008A2AF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strike w:val="0"/>
      <w:dstrike w:val="0"/>
      <w:color w:val="3366CC"/>
      <w:u w:val="none"/>
      <w:effect w:val="none"/>
    </w:rPr>
  </w:style>
  <w:style w:type="character" w:styleId="FollowedHyperlink">
    <w:name w:val="FollowedHyperlink"/>
    <w:uiPriority w:val="99"/>
    <w:rPr>
      <w:color w:val="800080"/>
      <w:u w:val="single"/>
    </w:rPr>
  </w:style>
  <w:style w:type="character" w:customStyle="1" w:styleId="Heading1Char">
    <w:name w:val="Heading 1 Char"/>
    <w:link w:val="Heading1"/>
    <w:uiPriority w:val="9"/>
    <w:locked/>
    <w:rsid w:val="00E05B1A"/>
    <w:rPr>
      <w:rFonts w:eastAsiaTheme="minorEastAsia" w:cs="Arial"/>
      <w:b/>
      <w:bCs/>
      <w:kern w:val="28"/>
      <w:sz w:val="24"/>
      <w:szCs w:val="24"/>
      <w:lang w:bidi="ar-SA"/>
    </w:rPr>
  </w:style>
  <w:style w:type="character" w:customStyle="1" w:styleId="Heading2Char">
    <w:name w:val="Heading 2 Char"/>
    <w:link w:val="Heading2"/>
    <w:locked/>
    <w:rPr>
      <w:b/>
      <w:bCs/>
      <w:sz w:val="24"/>
      <w:szCs w:val="24"/>
      <w:lang w:bidi="ar-SA"/>
    </w:rPr>
  </w:style>
  <w:style w:type="character" w:customStyle="1" w:styleId="Heading3Char">
    <w:name w:val="Heading 3 Char"/>
    <w:link w:val="Heading3"/>
    <w:uiPriority w:val="9"/>
    <w:locked/>
    <w:rPr>
      <w:rFonts w:ascii="Cambria" w:eastAsia="Times New Roman" w:hAnsi="Cambria" w:cs="Times New Roman" w:hint="default"/>
      <w:b/>
      <w:bCs/>
      <w:color w:val="4F81BD"/>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bidi="he-IL"/>
    </w:rPr>
  </w:style>
  <w:style w:type="character" w:customStyle="1" w:styleId="HTMLPreformattedChar">
    <w:name w:val="HTML Preformatted Char"/>
    <w:link w:val="HTMLPreformatted"/>
    <w:uiPriority w:val="99"/>
    <w:locked/>
    <w:rPr>
      <w:rFonts w:ascii="Courier New" w:hAnsi="Courier New" w:cs="Courier New" w:hint="default"/>
    </w:rPr>
  </w:style>
  <w:style w:type="paragraph" w:customStyle="1" w:styleId="msonormal0">
    <w:name w:val="msonormal"/>
    <w:basedOn w:val="Normal"/>
    <w:uiPriority w:val="99"/>
    <w:pPr>
      <w:spacing w:before="100" w:beforeAutospacing="1" w:after="100" w:afterAutospacing="1"/>
      <w:jc w:val="left"/>
    </w:pPr>
    <w:rPr>
      <w:lang w:bidi="he-IL"/>
    </w:rPr>
  </w:style>
  <w:style w:type="paragraph" w:styleId="NormalWeb">
    <w:name w:val="Normal (Web)"/>
    <w:basedOn w:val="Normal"/>
    <w:uiPriority w:val="99"/>
    <w:pPr>
      <w:spacing w:before="100" w:beforeAutospacing="1" w:after="100" w:afterAutospacing="1"/>
      <w:jc w:val="left"/>
    </w:pPr>
    <w:rPr>
      <w:lang w:bidi="he-IL"/>
    </w:rPr>
  </w:style>
  <w:style w:type="paragraph" w:styleId="TOC1">
    <w:name w:val="toc 1"/>
    <w:basedOn w:val="Normal"/>
    <w:next w:val="Normal"/>
    <w:autoRedefine/>
    <w:uiPriority w:val="39"/>
    <w:pPr>
      <w:spacing w:before="120" w:after="120"/>
      <w:jc w:val="left"/>
    </w:pPr>
    <w:rPr>
      <w:b/>
      <w:bCs/>
    </w:rPr>
  </w:style>
  <w:style w:type="paragraph" w:styleId="FootnoteText">
    <w:name w:val="footnote text"/>
    <w:basedOn w:val="Normal"/>
    <w:link w:val="FootnoteTextChar"/>
    <w:qFormat/>
    <w:rPr>
      <w:sz w:val="20"/>
      <w:szCs w:val="20"/>
      <w:lang w:bidi="he-IL"/>
    </w:rPr>
  </w:style>
  <w:style w:type="character" w:customStyle="1" w:styleId="FootnoteTextChar">
    <w:name w:val="Footnote Text Char"/>
    <w:basedOn w:val="DefaultParagraphFont"/>
    <w:link w:val="FootnoteText"/>
    <w:locked/>
  </w:style>
  <w:style w:type="paragraph" w:styleId="Header">
    <w:name w:val="header"/>
    <w:basedOn w:val="Normal"/>
    <w:link w:val="HeaderChar"/>
    <w:pPr>
      <w:tabs>
        <w:tab w:val="center" w:pos="4680"/>
        <w:tab w:val="right" w:pos="9360"/>
      </w:tabs>
    </w:pPr>
  </w:style>
  <w:style w:type="character" w:customStyle="1" w:styleId="HeaderChar">
    <w:name w:val="Header Char"/>
    <w:basedOn w:val="DefaultParagraphFont"/>
    <w:link w:val="Header"/>
    <w:locked/>
    <w:rPr>
      <w:sz w:val="24"/>
      <w:szCs w:val="24"/>
      <w:lang w:bidi="ar-SA"/>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4"/>
      <w:szCs w:val="24"/>
    </w:rPr>
  </w:style>
  <w:style w:type="paragraph" w:styleId="Caption">
    <w:name w:val="caption"/>
    <w:basedOn w:val="Normal"/>
    <w:next w:val="Normal"/>
    <w:uiPriority w:val="99"/>
    <w:unhideWhenUsed/>
    <w:qFormat/>
    <w:rPr>
      <w:b/>
      <w:bCs/>
      <w:sz w:val="20"/>
      <w:szCs w:val="20"/>
    </w:rPr>
  </w:style>
  <w:style w:type="paragraph" w:styleId="Title">
    <w:name w:val="Title"/>
    <w:basedOn w:val="Normal"/>
    <w:link w:val="TitleChar"/>
    <w:uiPriority w:val="99"/>
    <w:qFormat/>
    <w:pPr>
      <w:jc w:val="center"/>
      <w:outlineLvl w:val="0"/>
    </w:pPr>
    <w:rPr>
      <w:rFonts w:cs="Arial"/>
      <w:b/>
      <w:bCs/>
      <w:kern w:val="28"/>
      <w:sz w:val="48"/>
      <w:szCs w:val="32"/>
    </w:rPr>
  </w:style>
  <w:style w:type="character" w:customStyle="1" w:styleId="TitleChar">
    <w:name w:val="Title Char"/>
    <w:link w:val="Title"/>
    <w:uiPriority w:val="99"/>
    <w:locked/>
    <w:rPr>
      <w:rFonts w:ascii="Cambria" w:eastAsia="Times New Roman" w:hAnsi="Cambria" w:cs="Times New Roman" w:hint="default"/>
      <w:color w:val="17365D"/>
      <w:spacing w:val="5"/>
      <w:kern w:val="28"/>
      <w:sz w:val="52"/>
      <w:szCs w:val="52"/>
    </w:rPr>
  </w:style>
  <w:style w:type="paragraph" w:styleId="BodyText">
    <w:name w:val="Body Text"/>
    <w:basedOn w:val="Normal"/>
    <w:link w:val="BodyTextChar"/>
    <w:uiPriority w:val="99"/>
  </w:style>
  <w:style w:type="character" w:customStyle="1" w:styleId="BodyTextChar">
    <w:name w:val="Body Text Char"/>
    <w:link w:val="BodyText"/>
    <w:uiPriority w:val="99"/>
    <w:locked/>
    <w:rPr>
      <w:sz w:val="24"/>
      <w:szCs w:val="24"/>
    </w:rPr>
  </w:style>
  <w:style w:type="paragraph" w:styleId="BodyTextIndent">
    <w:name w:val="Body Text Indent"/>
    <w:basedOn w:val="Normal"/>
    <w:link w:val="BodyTextIndentChar"/>
    <w:uiPriority w:val="99"/>
    <w:pPr>
      <w:autoSpaceDE w:val="0"/>
      <w:autoSpaceDN w:val="0"/>
      <w:ind w:left="720"/>
    </w:pPr>
    <w:rPr>
      <w:rFonts w:ascii="Arial" w:hAnsi="Arial" w:cs="Arial"/>
      <w:color w:val="000080"/>
      <w:sz w:val="20"/>
      <w:szCs w:val="20"/>
      <w:lang w:val="en-GB"/>
    </w:rPr>
  </w:style>
  <w:style w:type="character" w:customStyle="1" w:styleId="BodyTextIndentChar">
    <w:name w:val="Body Text Indent Char"/>
    <w:link w:val="BodyTextIndent"/>
    <w:uiPriority w:val="99"/>
    <w:locked/>
    <w:rPr>
      <w:sz w:val="24"/>
      <w:szCs w:val="24"/>
    </w:rPr>
  </w:style>
  <w:style w:type="paragraph" w:styleId="BlockText">
    <w:name w:val="Block Text"/>
    <w:basedOn w:val="Normal"/>
    <w:uiPriority w:val="99"/>
    <w:pPr>
      <w:ind w:left="288" w:right="288"/>
    </w:pPr>
    <w:rPr>
      <w:iCs/>
    </w:rPr>
  </w:style>
  <w:style w:type="paragraph" w:styleId="BalloonText">
    <w:name w:val="Balloon Text"/>
    <w:basedOn w:val="Normal"/>
    <w:link w:val="BalloonTextChar"/>
    <w:unhideWhenUsed/>
    <w:rPr>
      <w:rFonts w:ascii="Tahoma" w:hAnsi="Tahoma" w:cs="Tahoma"/>
      <w:sz w:val="16"/>
      <w:szCs w:val="16"/>
    </w:rPr>
  </w:style>
  <w:style w:type="character" w:customStyle="1" w:styleId="BalloonTextChar">
    <w:name w:val="Balloon Text Char"/>
    <w:link w:val="BalloonText"/>
    <w:locked/>
    <w:rPr>
      <w:rFonts w:ascii="Tahoma" w:hAnsi="Tahoma" w:cs="Tahoma" w:hint="default"/>
      <w:sz w:val="16"/>
      <w:szCs w:val="16"/>
    </w:rPr>
  </w:style>
  <w:style w:type="paragraph" w:customStyle="1" w:styleId="Style">
    <w:name w:val="Style"/>
    <w:uiPriority w:val="99"/>
    <w:pPr>
      <w:widowControl w:val="0"/>
      <w:autoSpaceDE w:val="0"/>
      <w:autoSpaceDN w:val="0"/>
      <w:adjustRightInd w:val="0"/>
    </w:pPr>
    <w:rPr>
      <w:sz w:val="24"/>
      <w:szCs w:val="24"/>
      <w:lang w:val="fr-BE" w:eastAsia="zh-CN" w:bidi="ar-SA"/>
    </w:rPr>
  </w:style>
  <w:style w:type="character" w:styleId="FootnoteReference">
    <w:name w:val="footnote reference"/>
    <w:qFormat/>
    <w:rPr>
      <w:rFonts w:ascii="Times New Roman" w:hAnsi="Times New Roman" w:cs="Times New Roman" w:hint="default"/>
      <w:sz w:val="20"/>
      <w:vertAlign w:val="superscript"/>
    </w:rPr>
  </w:style>
  <w:style w:type="character" w:styleId="PlaceholderText">
    <w:name w:val="Placeholder Text"/>
    <w:basedOn w:val="DefaultParagraphFont"/>
    <w:uiPriority w:val="99"/>
    <w:semiHidden/>
    <w:rPr>
      <w:color w:val="808080"/>
    </w:rPr>
  </w:style>
  <w:style w:type="character" w:customStyle="1" w:styleId="tanya-note">
    <w:name w:val="tanya-note"/>
    <w:basedOn w:val="DefaultParagraphFont"/>
  </w:style>
  <w:style w:type="character" w:customStyle="1" w:styleId="FontStyle19">
    <w:name w:val="Font Style19"/>
    <w:uiPriority w:val="99"/>
    <w:rPr>
      <w:rFonts w:ascii="Palatino Linotype" w:hAnsi="Palatino Linotype" w:cs="Palatino Linotype" w:hint="default"/>
      <w:sz w:val="14"/>
      <w:szCs w:val="14"/>
    </w:rPr>
  </w:style>
  <w:style w:type="character" w:customStyle="1" w:styleId="FontStyle20">
    <w:name w:val="Font Style20"/>
    <w:uiPriority w:val="99"/>
    <w:rPr>
      <w:rFonts w:ascii="Palatino Linotype" w:hAnsi="Palatino Linotype" w:cs="Palatino Linotype" w:hint="default"/>
      <w:i/>
      <w:iCs/>
      <w:sz w:val="14"/>
      <w:szCs w:val="14"/>
    </w:rPr>
  </w:style>
  <w:style w:type="character" w:customStyle="1" w:styleId="FontStyle24">
    <w:name w:val="Font Style24"/>
    <w:uiPriority w:val="99"/>
    <w:rPr>
      <w:rFonts w:ascii="Book Antiqua" w:hAnsi="Book Antiqua" w:cs="Book Antiqua" w:hint="default"/>
      <w:sz w:val="16"/>
      <w:szCs w:val="16"/>
    </w:rPr>
  </w:style>
  <w:style w:type="character" w:customStyle="1" w:styleId="FontStyle22">
    <w:name w:val="Font Style22"/>
    <w:uiPriority w:val="99"/>
    <w:rPr>
      <w:rFonts w:ascii="Constantia" w:hAnsi="Constantia" w:cs="Constantia" w:hint="default"/>
      <w:i/>
      <w:iCs/>
      <w:sz w:val="16"/>
      <w:szCs w:val="16"/>
    </w:rPr>
  </w:style>
  <w:style w:type="character" w:customStyle="1" w:styleId="Bodytext2">
    <w:name w:val="Body text (2)_"/>
    <w:rPr>
      <w:rFonts w:ascii="David" w:eastAsia="David" w:hAnsi="David" w:cs="David" w:hint="cs"/>
      <w:b w:val="0"/>
      <w:bCs w:val="0"/>
      <w:i w:val="0"/>
      <w:iCs w:val="0"/>
      <w:smallCaps w:val="0"/>
      <w:strike w:val="0"/>
      <w:dstrike w:val="0"/>
      <w:sz w:val="19"/>
      <w:szCs w:val="19"/>
      <w:u w:val="none"/>
      <w:effect w:val="none"/>
    </w:rPr>
  </w:style>
  <w:style w:type="character" w:customStyle="1" w:styleId="Bodytext2Italic">
    <w:name w:val="Body text (2) + Italic"/>
    <w:rPr>
      <w:rFonts w:ascii="David" w:eastAsia="David" w:hAnsi="David" w:cs="David" w:hint="cs"/>
      <w:b w:val="0"/>
      <w:bCs w:val="0"/>
      <w:i/>
      <w:iCs/>
      <w:smallCaps w:val="0"/>
      <w:strike w:val="0"/>
      <w:dstrike w:val="0"/>
      <w:color w:val="000000"/>
      <w:spacing w:val="0"/>
      <w:w w:val="100"/>
      <w:position w:val="0"/>
      <w:sz w:val="19"/>
      <w:szCs w:val="19"/>
      <w:u w:val="none"/>
      <w:effect w:val="none"/>
      <w:lang w:val="en-US" w:eastAsia="en-US" w:bidi="en-US"/>
    </w:rPr>
  </w:style>
  <w:style w:type="character" w:customStyle="1" w:styleId="Bodytext20">
    <w:name w:val="Body text (2)"/>
    <w:rPr>
      <w:rFonts w:ascii="David" w:eastAsia="David" w:hAnsi="David" w:cs="David" w:hint="cs"/>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Bodytext24pt">
    <w:name w:val="Body text (2) + 4 pt"/>
    <w:aliases w:val="Italic"/>
    <w:rPr>
      <w:rFonts w:ascii="David" w:eastAsia="David" w:hAnsi="David" w:cs="David" w:hint="cs"/>
      <w:b w:val="0"/>
      <w:bCs w:val="0"/>
      <w:i/>
      <w:iCs/>
      <w:smallCaps w:val="0"/>
      <w:strike w:val="0"/>
      <w:dstrike w:val="0"/>
      <w:color w:val="000000"/>
      <w:spacing w:val="0"/>
      <w:w w:val="100"/>
      <w:position w:val="0"/>
      <w:sz w:val="8"/>
      <w:szCs w:val="8"/>
      <w:u w:val="none"/>
      <w:effect w:val="none"/>
      <w:lang w:val="en-US" w:eastAsia="en-US" w:bidi="en-US"/>
    </w:rPr>
  </w:style>
  <w:style w:type="table" w:styleId="TableGrid">
    <w:name w:val="Table Grid"/>
    <w:basedOn w:val="TableNormal"/>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style>
  <w:style w:type="character" w:styleId="UnresolvedMention">
    <w:name w:val="Unresolved Mention"/>
    <w:basedOn w:val="DefaultParagraphFont"/>
    <w:uiPriority w:val="99"/>
    <w:semiHidden/>
    <w:unhideWhenUsed/>
    <w:rsid w:val="007C08C2"/>
    <w:rPr>
      <w:color w:val="605E5C"/>
      <w:shd w:val="clear" w:color="auto" w:fill="E1DFDD"/>
    </w:rPr>
  </w:style>
  <w:style w:type="paragraph" w:styleId="ListParagraph">
    <w:name w:val="List Paragraph"/>
    <w:basedOn w:val="Normal"/>
    <w:uiPriority w:val="34"/>
    <w:qFormat/>
    <w:rsid w:val="007C08C2"/>
    <w:pPr>
      <w:ind w:left="720"/>
      <w:contextualSpacing/>
    </w:pPr>
  </w:style>
  <w:style w:type="paragraph" w:styleId="TOC2">
    <w:name w:val="toc 2"/>
    <w:basedOn w:val="Normal"/>
    <w:next w:val="Normal"/>
    <w:autoRedefine/>
    <w:uiPriority w:val="39"/>
    <w:rsid w:val="00835250"/>
    <w:pPr>
      <w:spacing w:after="100"/>
      <w:ind w:left="240"/>
    </w:pPr>
  </w:style>
  <w:style w:type="character" w:customStyle="1" w:styleId="Heading4Char">
    <w:name w:val="Heading 4 Char"/>
    <w:basedOn w:val="DefaultParagraphFont"/>
    <w:link w:val="Heading4"/>
    <w:semiHidden/>
    <w:rsid w:val="008A2AFC"/>
    <w:rPr>
      <w:rFonts w:asciiTheme="majorHAnsi" w:eastAsiaTheme="majorEastAsia" w:hAnsiTheme="majorHAnsi" w:cstheme="majorBidi"/>
      <w:i/>
      <w:iCs/>
      <w:color w:val="2E74B5" w:themeColor="accent1" w:themeShade="B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885">
      <w:bodyDiv w:val="1"/>
      <w:marLeft w:val="0"/>
      <w:marRight w:val="0"/>
      <w:marTop w:val="0"/>
      <w:marBottom w:val="0"/>
      <w:divBdr>
        <w:top w:val="none" w:sz="0" w:space="0" w:color="auto"/>
        <w:left w:val="none" w:sz="0" w:space="0" w:color="auto"/>
        <w:bottom w:val="none" w:sz="0" w:space="0" w:color="auto"/>
        <w:right w:val="none" w:sz="0" w:space="0" w:color="auto"/>
      </w:divBdr>
    </w:div>
    <w:div w:id="39519873">
      <w:bodyDiv w:val="1"/>
      <w:marLeft w:val="0"/>
      <w:marRight w:val="0"/>
      <w:marTop w:val="0"/>
      <w:marBottom w:val="0"/>
      <w:divBdr>
        <w:top w:val="none" w:sz="0" w:space="0" w:color="auto"/>
        <w:left w:val="none" w:sz="0" w:space="0" w:color="auto"/>
        <w:bottom w:val="none" w:sz="0" w:space="0" w:color="auto"/>
        <w:right w:val="none" w:sz="0" w:space="0" w:color="auto"/>
      </w:divBdr>
    </w:div>
    <w:div w:id="87621874">
      <w:bodyDiv w:val="1"/>
      <w:marLeft w:val="0"/>
      <w:marRight w:val="0"/>
      <w:marTop w:val="0"/>
      <w:marBottom w:val="0"/>
      <w:divBdr>
        <w:top w:val="none" w:sz="0" w:space="0" w:color="auto"/>
        <w:left w:val="none" w:sz="0" w:space="0" w:color="auto"/>
        <w:bottom w:val="none" w:sz="0" w:space="0" w:color="auto"/>
        <w:right w:val="none" w:sz="0" w:space="0" w:color="auto"/>
      </w:divBdr>
      <w:divsChild>
        <w:div w:id="382025940">
          <w:marLeft w:val="0"/>
          <w:marRight w:val="0"/>
          <w:marTop w:val="0"/>
          <w:marBottom w:val="0"/>
          <w:divBdr>
            <w:top w:val="none" w:sz="0" w:space="0" w:color="auto"/>
            <w:left w:val="none" w:sz="0" w:space="0" w:color="auto"/>
            <w:bottom w:val="none" w:sz="0" w:space="0" w:color="auto"/>
            <w:right w:val="none" w:sz="0" w:space="0" w:color="auto"/>
          </w:divBdr>
          <w:divsChild>
            <w:div w:id="434440613">
              <w:marLeft w:val="0"/>
              <w:marRight w:val="0"/>
              <w:marTop w:val="0"/>
              <w:marBottom w:val="0"/>
              <w:divBdr>
                <w:top w:val="none" w:sz="0" w:space="0" w:color="auto"/>
                <w:left w:val="none" w:sz="0" w:space="0" w:color="auto"/>
                <w:bottom w:val="none" w:sz="0" w:space="0" w:color="auto"/>
                <w:right w:val="none" w:sz="0" w:space="0" w:color="auto"/>
              </w:divBdr>
            </w:div>
          </w:divsChild>
        </w:div>
        <w:div w:id="1852405126">
          <w:marLeft w:val="0"/>
          <w:marRight w:val="0"/>
          <w:marTop w:val="0"/>
          <w:marBottom w:val="0"/>
          <w:divBdr>
            <w:top w:val="none" w:sz="0" w:space="0" w:color="auto"/>
            <w:left w:val="none" w:sz="0" w:space="0" w:color="auto"/>
            <w:bottom w:val="none" w:sz="0" w:space="0" w:color="auto"/>
            <w:right w:val="none" w:sz="0" w:space="0" w:color="auto"/>
          </w:divBdr>
          <w:divsChild>
            <w:div w:id="792022011">
              <w:marLeft w:val="0"/>
              <w:marRight w:val="0"/>
              <w:marTop w:val="0"/>
              <w:marBottom w:val="0"/>
              <w:divBdr>
                <w:top w:val="none" w:sz="0" w:space="0" w:color="auto"/>
                <w:left w:val="none" w:sz="0" w:space="0" w:color="auto"/>
                <w:bottom w:val="none" w:sz="0" w:space="0" w:color="auto"/>
                <w:right w:val="none" w:sz="0" w:space="0" w:color="auto"/>
              </w:divBdr>
            </w:div>
          </w:divsChild>
        </w:div>
        <w:div w:id="1742096042">
          <w:marLeft w:val="0"/>
          <w:marRight w:val="0"/>
          <w:marTop w:val="0"/>
          <w:marBottom w:val="0"/>
          <w:divBdr>
            <w:top w:val="none" w:sz="0" w:space="0" w:color="auto"/>
            <w:left w:val="none" w:sz="0" w:space="0" w:color="auto"/>
            <w:bottom w:val="none" w:sz="0" w:space="0" w:color="auto"/>
            <w:right w:val="none" w:sz="0" w:space="0" w:color="auto"/>
          </w:divBdr>
          <w:divsChild>
            <w:div w:id="1265963502">
              <w:marLeft w:val="0"/>
              <w:marRight w:val="0"/>
              <w:marTop w:val="0"/>
              <w:marBottom w:val="0"/>
              <w:divBdr>
                <w:top w:val="none" w:sz="0" w:space="0" w:color="auto"/>
                <w:left w:val="none" w:sz="0" w:space="0" w:color="auto"/>
                <w:bottom w:val="none" w:sz="0" w:space="0" w:color="auto"/>
                <w:right w:val="none" w:sz="0" w:space="0" w:color="auto"/>
              </w:divBdr>
            </w:div>
          </w:divsChild>
        </w:div>
        <w:div w:id="1739281457">
          <w:marLeft w:val="0"/>
          <w:marRight w:val="0"/>
          <w:marTop w:val="0"/>
          <w:marBottom w:val="0"/>
          <w:divBdr>
            <w:top w:val="none" w:sz="0" w:space="0" w:color="auto"/>
            <w:left w:val="none" w:sz="0" w:space="0" w:color="auto"/>
            <w:bottom w:val="none" w:sz="0" w:space="0" w:color="auto"/>
            <w:right w:val="none" w:sz="0" w:space="0" w:color="auto"/>
          </w:divBdr>
          <w:divsChild>
            <w:div w:id="223609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9834893">
      <w:bodyDiv w:val="1"/>
      <w:marLeft w:val="0"/>
      <w:marRight w:val="0"/>
      <w:marTop w:val="0"/>
      <w:marBottom w:val="0"/>
      <w:divBdr>
        <w:top w:val="none" w:sz="0" w:space="0" w:color="auto"/>
        <w:left w:val="none" w:sz="0" w:space="0" w:color="auto"/>
        <w:bottom w:val="none" w:sz="0" w:space="0" w:color="auto"/>
        <w:right w:val="none" w:sz="0" w:space="0" w:color="auto"/>
      </w:divBdr>
    </w:div>
    <w:div w:id="131870130">
      <w:bodyDiv w:val="1"/>
      <w:marLeft w:val="0"/>
      <w:marRight w:val="0"/>
      <w:marTop w:val="0"/>
      <w:marBottom w:val="0"/>
      <w:divBdr>
        <w:top w:val="none" w:sz="0" w:space="0" w:color="auto"/>
        <w:left w:val="none" w:sz="0" w:space="0" w:color="auto"/>
        <w:bottom w:val="none" w:sz="0" w:space="0" w:color="auto"/>
        <w:right w:val="none" w:sz="0" w:space="0" w:color="auto"/>
      </w:divBdr>
    </w:div>
    <w:div w:id="153841824">
      <w:bodyDiv w:val="1"/>
      <w:marLeft w:val="0"/>
      <w:marRight w:val="0"/>
      <w:marTop w:val="0"/>
      <w:marBottom w:val="0"/>
      <w:divBdr>
        <w:top w:val="none" w:sz="0" w:space="0" w:color="auto"/>
        <w:left w:val="none" w:sz="0" w:space="0" w:color="auto"/>
        <w:bottom w:val="none" w:sz="0" w:space="0" w:color="auto"/>
        <w:right w:val="none" w:sz="0" w:space="0" w:color="auto"/>
      </w:divBdr>
    </w:div>
    <w:div w:id="194511973">
      <w:bodyDiv w:val="1"/>
      <w:marLeft w:val="0"/>
      <w:marRight w:val="0"/>
      <w:marTop w:val="0"/>
      <w:marBottom w:val="0"/>
      <w:divBdr>
        <w:top w:val="none" w:sz="0" w:space="0" w:color="auto"/>
        <w:left w:val="none" w:sz="0" w:space="0" w:color="auto"/>
        <w:bottom w:val="none" w:sz="0" w:space="0" w:color="auto"/>
        <w:right w:val="none" w:sz="0" w:space="0" w:color="auto"/>
      </w:divBdr>
    </w:div>
    <w:div w:id="195851541">
      <w:bodyDiv w:val="1"/>
      <w:marLeft w:val="0"/>
      <w:marRight w:val="0"/>
      <w:marTop w:val="0"/>
      <w:marBottom w:val="0"/>
      <w:divBdr>
        <w:top w:val="none" w:sz="0" w:space="0" w:color="auto"/>
        <w:left w:val="none" w:sz="0" w:space="0" w:color="auto"/>
        <w:bottom w:val="none" w:sz="0" w:space="0" w:color="auto"/>
        <w:right w:val="none" w:sz="0" w:space="0" w:color="auto"/>
      </w:divBdr>
      <w:divsChild>
        <w:div w:id="1327781204">
          <w:marLeft w:val="0"/>
          <w:marRight w:val="0"/>
          <w:marTop w:val="0"/>
          <w:marBottom w:val="0"/>
          <w:divBdr>
            <w:top w:val="none" w:sz="0" w:space="0" w:color="auto"/>
            <w:left w:val="none" w:sz="0" w:space="0" w:color="auto"/>
            <w:bottom w:val="none" w:sz="0" w:space="0" w:color="auto"/>
            <w:right w:val="none" w:sz="0" w:space="0" w:color="auto"/>
          </w:divBdr>
          <w:divsChild>
            <w:div w:id="1833838196">
              <w:marLeft w:val="0"/>
              <w:marRight w:val="0"/>
              <w:marTop w:val="0"/>
              <w:marBottom w:val="0"/>
              <w:divBdr>
                <w:top w:val="none" w:sz="0" w:space="0" w:color="auto"/>
                <w:left w:val="none" w:sz="0" w:space="0" w:color="auto"/>
                <w:bottom w:val="none" w:sz="0" w:space="0" w:color="auto"/>
                <w:right w:val="none" w:sz="0" w:space="0" w:color="auto"/>
              </w:divBdr>
              <w:divsChild>
                <w:div w:id="198161280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116197">
          <w:marLeft w:val="0"/>
          <w:marRight w:val="0"/>
          <w:marTop w:val="0"/>
          <w:marBottom w:val="0"/>
          <w:divBdr>
            <w:top w:val="none" w:sz="0" w:space="0" w:color="auto"/>
            <w:left w:val="none" w:sz="0" w:space="0" w:color="auto"/>
            <w:bottom w:val="none" w:sz="0" w:space="0" w:color="auto"/>
            <w:right w:val="none" w:sz="0" w:space="0" w:color="auto"/>
          </w:divBdr>
          <w:divsChild>
            <w:div w:id="626474756">
              <w:marLeft w:val="0"/>
              <w:marRight w:val="0"/>
              <w:marTop w:val="0"/>
              <w:marBottom w:val="0"/>
              <w:divBdr>
                <w:top w:val="none" w:sz="0" w:space="0" w:color="auto"/>
                <w:left w:val="none" w:sz="0" w:space="0" w:color="auto"/>
                <w:bottom w:val="none" w:sz="0" w:space="0" w:color="auto"/>
                <w:right w:val="none" w:sz="0" w:space="0" w:color="auto"/>
              </w:divBdr>
              <w:divsChild>
                <w:div w:id="1712265022">
                  <w:marLeft w:val="0"/>
                  <w:marRight w:val="0"/>
                  <w:marTop w:val="0"/>
                  <w:marBottom w:val="0"/>
                  <w:divBdr>
                    <w:top w:val="none" w:sz="0" w:space="0" w:color="auto"/>
                    <w:left w:val="none" w:sz="0" w:space="0" w:color="auto"/>
                    <w:bottom w:val="none" w:sz="0" w:space="0" w:color="auto"/>
                    <w:right w:val="none" w:sz="0" w:space="0" w:color="auto"/>
                  </w:divBdr>
                  <w:divsChild>
                    <w:div w:id="434135779">
                      <w:marLeft w:val="0"/>
                      <w:marRight w:val="0"/>
                      <w:marTop w:val="0"/>
                      <w:marBottom w:val="0"/>
                      <w:divBdr>
                        <w:top w:val="none" w:sz="0" w:space="0" w:color="auto"/>
                        <w:left w:val="none" w:sz="0" w:space="0" w:color="auto"/>
                        <w:bottom w:val="none" w:sz="0" w:space="0" w:color="auto"/>
                        <w:right w:val="none" w:sz="0" w:space="0" w:color="auto"/>
                      </w:divBdr>
                      <w:divsChild>
                        <w:div w:id="1313413419">
                          <w:marLeft w:val="0"/>
                          <w:marRight w:val="0"/>
                          <w:marTop w:val="0"/>
                          <w:marBottom w:val="0"/>
                          <w:divBdr>
                            <w:top w:val="none" w:sz="0" w:space="0" w:color="auto"/>
                            <w:left w:val="none" w:sz="0" w:space="0" w:color="auto"/>
                            <w:bottom w:val="none" w:sz="0" w:space="0" w:color="auto"/>
                            <w:right w:val="none" w:sz="0" w:space="0" w:color="auto"/>
                          </w:divBdr>
                          <w:divsChild>
                            <w:div w:id="1385984026">
                              <w:marLeft w:val="300"/>
                              <w:marRight w:val="0"/>
                              <w:marTop w:val="0"/>
                              <w:marBottom w:val="0"/>
                              <w:divBdr>
                                <w:top w:val="none" w:sz="0" w:space="0" w:color="auto"/>
                                <w:left w:val="none" w:sz="0" w:space="0" w:color="auto"/>
                                <w:bottom w:val="none" w:sz="0" w:space="0" w:color="auto"/>
                                <w:right w:val="none" w:sz="0" w:space="0" w:color="auto"/>
                              </w:divBdr>
                              <w:divsChild>
                                <w:div w:id="411049348">
                                  <w:marLeft w:val="0"/>
                                  <w:marRight w:val="0"/>
                                  <w:marTop w:val="0"/>
                                  <w:marBottom w:val="0"/>
                                  <w:divBdr>
                                    <w:top w:val="none" w:sz="0" w:space="0" w:color="auto"/>
                                    <w:left w:val="none" w:sz="0" w:space="0" w:color="auto"/>
                                    <w:bottom w:val="none" w:sz="0" w:space="0" w:color="auto"/>
                                    <w:right w:val="none" w:sz="0" w:space="0" w:color="auto"/>
                                  </w:divBdr>
                                  <w:divsChild>
                                    <w:div w:id="1456556561">
                                      <w:marLeft w:val="0"/>
                                      <w:marRight w:val="0"/>
                                      <w:marTop w:val="0"/>
                                      <w:marBottom w:val="0"/>
                                      <w:divBdr>
                                        <w:top w:val="none" w:sz="0" w:space="0" w:color="auto"/>
                                        <w:left w:val="none" w:sz="0" w:space="0" w:color="auto"/>
                                        <w:bottom w:val="none" w:sz="0" w:space="0" w:color="auto"/>
                                        <w:right w:val="none" w:sz="0" w:space="0" w:color="auto"/>
                                      </w:divBdr>
                                      <w:divsChild>
                                        <w:div w:id="102774366">
                                          <w:marLeft w:val="0"/>
                                          <w:marRight w:val="0"/>
                                          <w:marTop w:val="0"/>
                                          <w:marBottom w:val="0"/>
                                          <w:divBdr>
                                            <w:top w:val="none" w:sz="0" w:space="0" w:color="auto"/>
                                            <w:left w:val="none" w:sz="0" w:space="0" w:color="auto"/>
                                            <w:bottom w:val="none" w:sz="0" w:space="0" w:color="auto"/>
                                            <w:right w:val="none" w:sz="0" w:space="0" w:color="auto"/>
                                          </w:divBdr>
                                          <w:divsChild>
                                            <w:div w:id="1181236255">
                                              <w:marLeft w:val="0"/>
                                              <w:marRight w:val="0"/>
                                              <w:marTop w:val="0"/>
                                              <w:marBottom w:val="0"/>
                                              <w:divBdr>
                                                <w:top w:val="none" w:sz="0" w:space="0" w:color="auto"/>
                                                <w:left w:val="none" w:sz="0" w:space="0" w:color="auto"/>
                                                <w:bottom w:val="none" w:sz="0" w:space="0" w:color="auto"/>
                                                <w:right w:val="none" w:sz="0" w:space="0" w:color="auto"/>
                                              </w:divBdr>
                                              <w:divsChild>
                                                <w:div w:id="453253827">
                                                  <w:marLeft w:val="0"/>
                                                  <w:marRight w:val="0"/>
                                                  <w:marTop w:val="0"/>
                                                  <w:marBottom w:val="0"/>
                                                  <w:divBdr>
                                                    <w:top w:val="none" w:sz="0" w:space="0" w:color="auto"/>
                                                    <w:left w:val="none" w:sz="0" w:space="0" w:color="auto"/>
                                                    <w:bottom w:val="none" w:sz="0" w:space="0" w:color="auto"/>
                                                    <w:right w:val="none" w:sz="0" w:space="0" w:color="auto"/>
                                                  </w:divBdr>
                                                  <w:divsChild>
                                                    <w:div w:id="124011786">
                                                      <w:marLeft w:val="0"/>
                                                      <w:marRight w:val="0"/>
                                                      <w:marTop w:val="0"/>
                                                      <w:marBottom w:val="0"/>
                                                      <w:divBdr>
                                                        <w:top w:val="none" w:sz="0" w:space="0" w:color="auto"/>
                                                        <w:left w:val="none" w:sz="0" w:space="0" w:color="auto"/>
                                                        <w:bottom w:val="none" w:sz="0" w:space="0" w:color="auto"/>
                                                        <w:right w:val="none" w:sz="0" w:space="0" w:color="auto"/>
                                                      </w:divBdr>
                                                      <w:divsChild>
                                                        <w:div w:id="20867049">
                                                          <w:marLeft w:val="0"/>
                                                          <w:marRight w:val="0"/>
                                                          <w:marTop w:val="0"/>
                                                          <w:marBottom w:val="0"/>
                                                          <w:divBdr>
                                                            <w:top w:val="none" w:sz="0" w:space="0" w:color="auto"/>
                                                            <w:left w:val="none" w:sz="0" w:space="0" w:color="auto"/>
                                                            <w:bottom w:val="none" w:sz="0" w:space="0" w:color="auto"/>
                                                            <w:right w:val="none" w:sz="0" w:space="0" w:color="auto"/>
                                                          </w:divBdr>
                                                          <w:divsChild>
                                                            <w:div w:id="357510677">
                                                              <w:marLeft w:val="0"/>
                                                              <w:marRight w:val="0"/>
                                                              <w:marTop w:val="0"/>
                                                              <w:marBottom w:val="0"/>
                                                              <w:divBdr>
                                                                <w:top w:val="none" w:sz="0" w:space="0" w:color="auto"/>
                                                                <w:left w:val="none" w:sz="0" w:space="0" w:color="auto"/>
                                                                <w:bottom w:val="none" w:sz="0" w:space="0" w:color="auto"/>
                                                                <w:right w:val="none" w:sz="0" w:space="0" w:color="auto"/>
                                                              </w:divBdr>
                                                              <w:divsChild>
                                                                <w:div w:id="1451898681">
                                                                  <w:marLeft w:val="0"/>
                                                                  <w:marRight w:val="0"/>
                                                                  <w:marTop w:val="0"/>
                                                                  <w:marBottom w:val="0"/>
                                                                  <w:divBdr>
                                                                    <w:top w:val="none" w:sz="0" w:space="0" w:color="auto"/>
                                                                    <w:left w:val="none" w:sz="0" w:space="0" w:color="auto"/>
                                                                    <w:bottom w:val="none" w:sz="0" w:space="0" w:color="auto"/>
                                                                    <w:right w:val="none" w:sz="0" w:space="0" w:color="auto"/>
                                                                  </w:divBdr>
                                                                  <w:divsChild>
                                                                    <w:div w:id="2104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9775712">
                      <w:marLeft w:val="0"/>
                      <w:marRight w:val="0"/>
                      <w:marTop w:val="0"/>
                      <w:marBottom w:val="0"/>
                      <w:divBdr>
                        <w:top w:val="none" w:sz="0" w:space="0" w:color="auto"/>
                        <w:left w:val="none" w:sz="0" w:space="0" w:color="auto"/>
                        <w:bottom w:val="none" w:sz="0" w:space="0" w:color="auto"/>
                        <w:right w:val="none" w:sz="0" w:space="0" w:color="auto"/>
                      </w:divBdr>
                      <w:divsChild>
                        <w:div w:id="1193809423">
                          <w:marLeft w:val="0"/>
                          <w:marRight w:val="0"/>
                          <w:marTop w:val="0"/>
                          <w:marBottom w:val="0"/>
                          <w:divBdr>
                            <w:top w:val="none" w:sz="0" w:space="0" w:color="auto"/>
                            <w:left w:val="none" w:sz="0" w:space="0" w:color="auto"/>
                            <w:bottom w:val="none" w:sz="0" w:space="0" w:color="auto"/>
                            <w:right w:val="none" w:sz="0" w:space="0" w:color="auto"/>
                          </w:divBdr>
                          <w:divsChild>
                            <w:div w:id="8485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8124">
      <w:bodyDiv w:val="1"/>
      <w:marLeft w:val="0"/>
      <w:marRight w:val="0"/>
      <w:marTop w:val="0"/>
      <w:marBottom w:val="0"/>
      <w:divBdr>
        <w:top w:val="none" w:sz="0" w:space="0" w:color="auto"/>
        <w:left w:val="none" w:sz="0" w:space="0" w:color="auto"/>
        <w:bottom w:val="none" w:sz="0" w:space="0" w:color="auto"/>
        <w:right w:val="none" w:sz="0" w:space="0" w:color="auto"/>
      </w:divBdr>
    </w:div>
    <w:div w:id="373428737">
      <w:bodyDiv w:val="1"/>
      <w:marLeft w:val="0"/>
      <w:marRight w:val="0"/>
      <w:marTop w:val="0"/>
      <w:marBottom w:val="0"/>
      <w:divBdr>
        <w:top w:val="none" w:sz="0" w:space="0" w:color="auto"/>
        <w:left w:val="none" w:sz="0" w:space="0" w:color="auto"/>
        <w:bottom w:val="none" w:sz="0" w:space="0" w:color="auto"/>
        <w:right w:val="none" w:sz="0" w:space="0" w:color="auto"/>
      </w:divBdr>
      <w:divsChild>
        <w:div w:id="672731822">
          <w:marLeft w:val="0"/>
          <w:marRight w:val="0"/>
          <w:marTop w:val="0"/>
          <w:marBottom w:val="450"/>
          <w:divBdr>
            <w:top w:val="none" w:sz="0" w:space="0" w:color="auto"/>
            <w:left w:val="none" w:sz="0" w:space="0" w:color="auto"/>
            <w:bottom w:val="none" w:sz="0" w:space="0" w:color="auto"/>
            <w:right w:val="none" w:sz="0" w:space="0" w:color="auto"/>
          </w:divBdr>
          <w:divsChild>
            <w:div w:id="1058286436">
              <w:marLeft w:val="0"/>
              <w:marRight w:val="0"/>
              <w:marTop w:val="0"/>
              <w:marBottom w:val="0"/>
              <w:divBdr>
                <w:top w:val="none" w:sz="0" w:space="0" w:color="auto"/>
                <w:left w:val="none" w:sz="0" w:space="0" w:color="auto"/>
                <w:bottom w:val="none" w:sz="0" w:space="0" w:color="auto"/>
                <w:right w:val="none" w:sz="0" w:space="0" w:color="auto"/>
              </w:divBdr>
              <w:divsChild>
                <w:div w:id="179703380">
                  <w:marLeft w:val="0"/>
                  <w:marRight w:val="0"/>
                  <w:marTop w:val="0"/>
                  <w:marBottom w:val="0"/>
                  <w:divBdr>
                    <w:top w:val="none" w:sz="0" w:space="0" w:color="auto"/>
                    <w:left w:val="none" w:sz="0" w:space="0" w:color="auto"/>
                    <w:bottom w:val="none" w:sz="0" w:space="0" w:color="auto"/>
                    <w:right w:val="none" w:sz="0" w:space="0" w:color="auto"/>
                  </w:divBdr>
                  <w:divsChild>
                    <w:div w:id="18598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4881">
      <w:bodyDiv w:val="1"/>
      <w:marLeft w:val="0"/>
      <w:marRight w:val="0"/>
      <w:marTop w:val="0"/>
      <w:marBottom w:val="0"/>
      <w:divBdr>
        <w:top w:val="none" w:sz="0" w:space="0" w:color="auto"/>
        <w:left w:val="none" w:sz="0" w:space="0" w:color="auto"/>
        <w:bottom w:val="none" w:sz="0" w:space="0" w:color="auto"/>
        <w:right w:val="none" w:sz="0" w:space="0" w:color="auto"/>
      </w:divBdr>
    </w:div>
    <w:div w:id="393236623">
      <w:bodyDiv w:val="1"/>
      <w:marLeft w:val="0"/>
      <w:marRight w:val="0"/>
      <w:marTop w:val="0"/>
      <w:marBottom w:val="0"/>
      <w:divBdr>
        <w:top w:val="none" w:sz="0" w:space="0" w:color="auto"/>
        <w:left w:val="none" w:sz="0" w:space="0" w:color="auto"/>
        <w:bottom w:val="none" w:sz="0" w:space="0" w:color="auto"/>
        <w:right w:val="none" w:sz="0" w:space="0" w:color="auto"/>
      </w:divBdr>
      <w:divsChild>
        <w:div w:id="2025159507">
          <w:marLeft w:val="0"/>
          <w:marRight w:val="0"/>
          <w:marTop w:val="0"/>
          <w:marBottom w:val="0"/>
          <w:divBdr>
            <w:top w:val="none" w:sz="0" w:space="0" w:color="auto"/>
            <w:left w:val="none" w:sz="0" w:space="0" w:color="auto"/>
            <w:bottom w:val="none" w:sz="0" w:space="0" w:color="auto"/>
            <w:right w:val="none" w:sz="0" w:space="0" w:color="auto"/>
          </w:divBdr>
          <w:divsChild>
            <w:div w:id="603346329">
              <w:marLeft w:val="0"/>
              <w:marRight w:val="0"/>
              <w:marTop w:val="0"/>
              <w:marBottom w:val="0"/>
              <w:divBdr>
                <w:top w:val="none" w:sz="0" w:space="0" w:color="auto"/>
                <w:left w:val="none" w:sz="0" w:space="0" w:color="auto"/>
                <w:bottom w:val="none" w:sz="0" w:space="0" w:color="auto"/>
                <w:right w:val="none" w:sz="0" w:space="0" w:color="auto"/>
              </w:divBdr>
              <w:divsChild>
                <w:div w:id="67484367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09390095">
          <w:marLeft w:val="0"/>
          <w:marRight w:val="0"/>
          <w:marTop w:val="0"/>
          <w:marBottom w:val="0"/>
          <w:divBdr>
            <w:top w:val="none" w:sz="0" w:space="0" w:color="auto"/>
            <w:left w:val="none" w:sz="0" w:space="0" w:color="auto"/>
            <w:bottom w:val="none" w:sz="0" w:space="0" w:color="auto"/>
            <w:right w:val="none" w:sz="0" w:space="0" w:color="auto"/>
          </w:divBdr>
          <w:divsChild>
            <w:div w:id="514417929">
              <w:marLeft w:val="0"/>
              <w:marRight w:val="0"/>
              <w:marTop w:val="0"/>
              <w:marBottom w:val="0"/>
              <w:divBdr>
                <w:top w:val="none" w:sz="0" w:space="0" w:color="auto"/>
                <w:left w:val="none" w:sz="0" w:space="0" w:color="auto"/>
                <w:bottom w:val="none" w:sz="0" w:space="0" w:color="auto"/>
                <w:right w:val="none" w:sz="0" w:space="0" w:color="auto"/>
              </w:divBdr>
              <w:divsChild>
                <w:div w:id="432019105">
                  <w:marLeft w:val="0"/>
                  <w:marRight w:val="0"/>
                  <w:marTop w:val="0"/>
                  <w:marBottom w:val="0"/>
                  <w:divBdr>
                    <w:top w:val="none" w:sz="0" w:space="0" w:color="auto"/>
                    <w:left w:val="none" w:sz="0" w:space="0" w:color="auto"/>
                    <w:bottom w:val="none" w:sz="0" w:space="0" w:color="auto"/>
                    <w:right w:val="none" w:sz="0" w:space="0" w:color="auto"/>
                  </w:divBdr>
                  <w:divsChild>
                    <w:div w:id="851575360">
                      <w:marLeft w:val="0"/>
                      <w:marRight w:val="0"/>
                      <w:marTop w:val="0"/>
                      <w:marBottom w:val="0"/>
                      <w:divBdr>
                        <w:top w:val="none" w:sz="0" w:space="0" w:color="auto"/>
                        <w:left w:val="none" w:sz="0" w:space="0" w:color="auto"/>
                        <w:bottom w:val="none" w:sz="0" w:space="0" w:color="auto"/>
                        <w:right w:val="none" w:sz="0" w:space="0" w:color="auto"/>
                      </w:divBdr>
                      <w:divsChild>
                        <w:div w:id="962422022">
                          <w:marLeft w:val="0"/>
                          <w:marRight w:val="0"/>
                          <w:marTop w:val="0"/>
                          <w:marBottom w:val="0"/>
                          <w:divBdr>
                            <w:top w:val="none" w:sz="0" w:space="0" w:color="auto"/>
                            <w:left w:val="none" w:sz="0" w:space="0" w:color="auto"/>
                            <w:bottom w:val="none" w:sz="0" w:space="0" w:color="auto"/>
                            <w:right w:val="none" w:sz="0" w:space="0" w:color="auto"/>
                          </w:divBdr>
                          <w:divsChild>
                            <w:div w:id="664433313">
                              <w:marLeft w:val="300"/>
                              <w:marRight w:val="0"/>
                              <w:marTop w:val="0"/>
                              <w:marBottom w:val="0"/>
                              <w:divBdr>
                                <w:top w:val="none" w:sz="0" w:space="0" w:color="auto"/>
                                <w:left w:val="none" w:sz="0" w:space="0" w:color="auto"/>
                                <w:bottom w:val="none" w:sz="0" w:space="0" w:color="auto"/>
                                <w:right w:val="none" w:sz="0" w:space="0" w:color="auto"/>
                              </w:divBdr>
                              <w:divsChild>
                                <w:div w:id="1202983301">
                                  <w:marLeft w:val="0"/>
                                  <w:marRight w:val="0"/>
                                  <w:marTop w:val="0"/>
                                  <w:marBottom w:val="0"/>
                                  <w:divBdr>
                                    <w:top w:val="none" w:sz="0" w:space="0" w:color="auto"/>
                                    <w:left w:val="none" w:sz="0" w:space="0" w:color="auto"/>
                                    <w:bottom w:val="none" w:sz="0" w:space="0" w:color="auto"/>
                                    <w:right w:val="none" w:sz="0" w:space="0" w:color="auto"/>
                                  </w:divBdr>
                                  <w:divsChild>
                                    <w:div w:id="733238436">
                                      <w:marLeft w:val="0"/>
                                      <w:marRight w:val="0"/>
                                      <w:marTop w:val="0"/>
                                      <w:marBottom w:val="0"/>
                                      <w:divBdr>
                                        <w:top w:val="none" w:sz="0" w:space="0" w:color="auto"/>
                                        <w:left w:val="none" w:sz="0" w:space="0" w:color="auto"/>
                                        <w:bottom w:val="none" w:sz="0" w:space="0" w:color="auto"/>
                                        <w:right w:val="none" w:sz="0" w:space="0" w:color="auto"/>
                                      </w:divBdr>
                                      <w:divsChild>
                                        <w:div w:id="2145735570">
                                          <w:marLeft w:val="0"/>
                                          <w:marRight w:val="0"/>
                                          <w:marTop w:val="0"/>
                                          <w:marBottom w:val="0"/>
                                          <w:divBdr>
                                            <w:top w:val="none" w:sz="0" w:space="0" w:color="auto"/>
                                            <w:left w:val="none" w:sz="0" w:space="0" w:color="auto"/>
                                            <w:bottom w:val="none" w:sz="0" w:space="0" w:color="auto"/>
                                            <w:right w:val="none" w:sz="0" w:space="0" w:color="auto"/>
                                          </w:divBdr>
                                          <w:divsChild>
                                            <w:div w:id="1586844965">
                                              <w:marLeft w:val="0"/>
                                              <w:marRight w:val="0"/>
                                              <w:marTop w:val="0"/>
                                              <w:marBottom w:val="0"/>
                                              <w:divBdr>
                                                <w:top w:val="none" w:sz="0" w:space="0" w:color="auto"/>
                                                <w:left w:val="none" w:sz="0" w:space="0" w:color="auto"/>
                                                <w:bottom w:val="none" w:sz="0" w:space="0" w:color="auto"/>
                                                <w:right w:val="none" w:sz="0" w:space="0" w:color="auto"/>
                                              </w:divBdr>
                                              <w:divsChild>
                                                <w:div w:id="92483523">
                                                  <w:marLeft w:val="0"/>
                                                  <w:marRight w:val="0"/>
                                                  <w:marTop w:val="0"/>
                                                  <w:marBottom w:val="0"/>
                                                  <w:divBdr>
                                                    <w:top w:val="none" w:sz="0" w:space="0" w:color="auto"/>
                                                    <w:left w:val="none" w:sz="0" w:space="0" w:color="auto"/>
                                                    <w:bottom w:val="none" w:sz="0" w:space="0" w:color="auto"/>
                                                    <w:right w:val="none" w:sz="0" w:space="0" w:color="auto"/>
                                                  </w:divBdr>
                                                  <w:divsChild>
                                                    <w:div w:id="1056395546">
                                                      <w:marLeft w:val="0"/>
                                                      <w:marRight w:val="0"/>
                                                      <w:marTop w:val="0"/>
                                                      <w:marBottom w:val="0"/>
                                                      <w:divBdr>
                                                        <w:top w:val="none" w:sz="0" w:space="0" w:color="auto"/>
                                                        <w:left w:val="none" w:sz="0" w:space="0" w:color="auto"/>
                                                        <w:bottom w:val="none" w:sz="0" w:space="0" w:color="auto"/>
                                                        <w:right w:val="none" w:sz="0" w:space="0" w:color="auto"/>
                                                      </w:divBdr>
                                                      <w:divsChild>
                                                        <w:div w:id="669874436">
                                                          <w:marLeft w:val="0"/>
                                                          <w:marRight w:val="0"/>
                                                          <w:marTop w:val="0"/>
                                                          <w:marBottom w:val="0"/>
                                                          <w:divBdr>
                                                            <w:top w:val="none" w:sz="0" w:space="0" w:color="auto"/>
                                                            <w:left w:val="none" w:sz="0" w:space="0" w:color="auto"/>
                                                            <w:bottom w:val="none" w:sz="0" w:space="0" w:color="auto"/>
                                                            <w:right w:val="none" w:sz="0" w:space="0" w:color="auto"/>
                                                          </w:divBdr>
                                                          <w:divsChild>
                                                            <w:div w:id="615601372">
                                                              <w:marLeft w:val="0"/>
                                                              <w:marRight w:val="0"/>
                                                              <w:marTop w:val="0"/>
                                                              <w:marBottom w:val="0"/>
                                                              <w:divBdr>
                                                                <w:top w:val="none" w:sz="0" w:space="0" w:color="auto"/>
                                                                <w:left w:val="none" w:sz="0" w:space="0" w:color="auto"/>
                                                                <w:bottom w:val="none" w:sz="0" w:space="0" w:color="auto"/>
                                                                <w:right w:val="none" w:sz="0" w:space="0" w:color="auto"/>
                                                              </w:divBdr>
                                                              <w:divsChild>
                                                                <w:div w:id="864634262">
                                                                  <w:marLeft w:val="0"/>
                                                                  <w:marRight w:val="0"/>
                                                                  <w:marTop w:val="0"/>
                                                                  <w:marBottom w:val="0"/>
                                                                  <w:divBdr>
                                                                    <w:top w:val="none" w:sz="0" w:space="0" w:color="auto"/>
                                                                    <w:left w:val="none" w:sz="0" w:space="0" w:color="auto"/>
                                                                    <w:bottom w:val="none" w:sz="0" w:space="0" w:color="auto"/>
                                                                    <w:right w:val="none" w:sz="0" w:space="0" w:color="auto"/>
                                                                  </w:divBdr>
                                                                  <w:divsChild>
                                                                    <w:div w:id="14905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8603016">
                      <w:marLeft w:val="0"/>
                      <w:marRight w:val="0"/>
                      <w:marTop w:val="0"/>
                      <w:marBottom w:val="0"/>
                      <w:divBdr>
                        <w:top w:val="none" w:sz="0" w:space="0" w:color="auto"/>
                        <w:left w:val="none" w:sz="0" w:space="0" w:color="auto"/>
                        <w:bottom w:val="none" w:sz="0" w:space="0" w:color="auto"/>
                        <w:right w:val="none" w:sz="0" w:space="0" w:color="auto"/>
                      </w:divBdr>
                      <w:divsChild>
                        <w:div w:id="641010243">
                          <w:marLeft w:val="0"/>
                          <w:marRight w:val="0"/>
                          <w:marTop w:val="0"/>
                          <w:marBottom w:val="0"/>
                          <w:divBdr>
                            <w:top w:val="none" w:sz="0" w:space="0" w:color="auto"/>
                            <w:left w:val="none" w:sz="0" w:space="0" w:color="auto"/>
                            <w:bottom w:val="none" w:sz="0" w:space="0" w:color="auto"/>
                            <w:right w:val="none" w:sz="0" w:space="0" w:color="auto"/>
                          </w:divBdr>
                          <w:divsChild>
                            <w:div w:id="13705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799023">
      <w:bodyDiv w:val="1"/>
      <w:marLeft w:val="0"/>
      <w:marRight w:val="0"/>
      <w:marTop w:val="0"/>
      <w:marBottom w:val="0"/>
      <w:divBdr>
        <w:top w:val="none" w:sz="0" w:space="0" w:color="auto"/>
        <w:left w:val="none" w:sz="0" w:space="0" w:color="auto"/>
        <w:bottom w:val="none" w:sz="0" w:space="0" w:color="auto"/>
        <w:right w:val="none" w:sz="0" w:space="0" w:color="auto"/>
      </w:divBdr>
      <w:divsChild>
        <w:div w:id="784739438">
          <w:marLeft w:val="0"/>
          <w:marRight w:val="0"/>
          <w:marTop w:val="0"/>
          <w:marBottom w:val="0"/>
          <w:divBdr>
            <w:top w:val="none" w:sz="0" w:space="0" w:color="auto"/>
            <w:left w:val="none" w:sz="0" w:space="0" w:color="auto"/>
            <w:bottom w:val="none" w:sz="0" w:space="0" w:color="auto"/>
            <w:right w:val="none" w:sz="0" w:space="0" w:color="auto"/>
          </w:divBdr>
        </w:div>
      </w:divsChild>
    </w:div>
    <w:div w:id="477916778">
      <w:bodyDiv w:val="1"/>
      <w:marLeft w:val="0"/>
      <w:marRight w:val="0"/>
      <w:marTop w:val="0"/>
      <w:marBottom w:val="0"/>
      <w:divBdr>
        <w:top w:val="none" w:sz="0" w:space="0" w:color="auto"/>
        <w:left w:val="none" w:sz="0" w:space="0" w:color="auto"/>
        <w:bottom w:val="none" w:sz="0" w:space="0" w:color="auto"/>
        <w:right w:val="none" w:sz="0" w:space="0" w:color="auto"/>
      </w:divBdr>
    </w:div>
    <w:div w:id="587886923">
      <w:bodyDiv w:val="1"/>
      <w:marLeft w:val="0"/>
      <w:marRight w:val="0"/>
      <w:marTop w:val="0"/>
      <w:marBottom w:val="0"/>
      <w:divBdr>
        <w:top w:val="none" w:sz="0" w:space="0" w:color="auto"/>
        <w:left w:val="none" w:sz="0" w:space="0" w:color="auto"/>
        <w:bottom w:val="none" w:sz="0" w:space="0" w:color="auto"/>
        <w:right w:val="none" w:sz="0" w:space="0" w:color="auto"/>
      </w:divBdr>
      <w:divsChild>
        <w:div w:id="85000693">
          <w:marLeft w:val="0"/>
          <w:marRight w:val="0"/>
          <w:marTop w:val="0"/>
          <w:marBottom w:val="0"/>
          <w:divBdr>
            <w:top w:val="none" w:sz="0" w:space="0" w:color="auto"/>
            <w:left w:val="none" w:sz="0" w:space="0" w:color="auto"/>
            <w:bottom w:val="none" w:sz="0" w:space="0" w:color="auto"/>
            <w:right w:val="none" w:sz="0" w:space="0" w:color="auto"/>
          </w:divBdr>
        </w:div>
      </w:divsChild>
    </w:div>
    <w:div w:id="594938899">
      <w:bodyDiv w:val="1"/>
      <w:marLeft w:val="0"/>
      <w:marRight w:val="0"/>
      <w:marTop w:val="0"/>
      <w:marBottom w:val="0"/>
      <w:divBdr>
        <w:top w:val="none" w:sz="0" w:space="0" w:color="auto"/>
        <w:left w:val="none" w:sz="0" w:space="0" w:color="auto"/>
        <w:bottom w:val="none" w:sz="0" w:space="0" w:color="auto"/>
        <w:right w:val="none" w:sz="0" w:space="0" w:color="auto"/>
      </w:divBdr>
    </w:div>
    <w:div w:id="655567572">
      <w:bodyDiv w:val="1"/>
      <w:marLeft w:val="0"/>
      <w:marRight w:val="0"/>
      <w:marTop w:val="0"/>
      <w:marBottom w:val="0"/>
      <w:divBdr>
        <w:top w:val="none" w:sz="0" w:space="0" w:color="auto"/>
        <w:left w:val="none" w:sz="0" w:space="0" w:color="auto"/>
        <w:bottom w:val="none" w:sz="0" w:space="0" w:color="auto"/>
        <w:right w:val="none" w:sz="0" w:space="0" w:color="auto"/>
      </w:divBdr>
    </w:div>
    <w:div w:id="688602528">
      <w:bodyDiv w:val="1"/>
      <w:marLeft w:val="0"/>
      <w:marRight w:val="0"/>
      <w:marTop w:val="0"/>
      <w:marBottom w:val="0"/>
      <w:divBdr>
        <w:top w:val="none" w:sz="0" w:space="0" w:color="auto"/>
        <w:left w:val="none" w:sz="0" w:space="0" w:color="auto"/>
        <w:bottom w:val="none" w:sz="0" w:space="0" w:color="auto"/>
        <w:right w:val="none" w:sz="0" w:space="0" w:color="auto"/>
      </w:divBdr>
    </w:div>
    <w:div w:id="689111684">
      <w:bodyDiv w:val="1"/>
      <w:marLeft w:val="0"/>
      <w:marRight w:val="0"/>
      <w:marTop w:val="0"/>
      <w:marBottom w:val="0"/>
      <w:divBdr>
        <w:top w:val="none" w:sz="0" w:space="0" w:color="auto"/>
        <w:left w:val="none" w:sz="0" w:space="0" w:color="auto"/>
        <w:bottom w:val="none" w:sz="0" w:space="0" w:color="auto"/>
        <w:right w:val="none" w:sz="0" w:space="0" w:color="auto"/>
      </w:divBdr>
      <w:divsChild>
        <w:div w:id="1531603456">
          <w:marLeft w:val="0"/>
          <w:marRight w:val="0"/>
          <w:marTop w:val="0"/>
          <w:marBottom w:val="450"/>
          <w:divBdr>
            <w:top w:val="none" w:sz="0" w:space="0" w:color="auto"/>
            <w:left w:val="none" w:sz="0" w:space="0" w:color="auto"/>
            <w:bottom w:val="none" w:sz="0" w:space="0" w:color="auto"/>
            <w:right w:val="none" w:sz="0" w:space="0" w:color="auto"/>
          </w:divBdr>
          <w:divsChild>
            <w:div w:id="459156108">
              <w:marLeft w:val="0"/>
              <w:marRight w:val="0"/>
              <w:marTop w:val="0"/>
              <w:marBottom w:val="0"/>
              <w:divBdr>
                <w:top w:val="none" w:sz="0" w:space="0" w:color="auto"/>
                <w:left w:val="none" w:sz="0" w:space="0" w:color="auto"/>
                <w:bottom w:val="none" w:sz="0" w:space="0" w:color="auto"/>
                <w:right w:val="none" w:sz="0" w:space="0" w:color="auto"/>
              </w:divBdr>
              <w:divsChild>
                <w:div w:id="1147091662">
                  <w:marLeft w:val="0"/>
                  <w:marRight w:val="0"/>
                  <w:marTop w:val="0"/>
                  <w:marBottom w:val="0"/>
                  <w:divBdr>
                    <w:top w:val="none" w:sz="0" w:space="0" w:color="auto"/>
                    <w:left w:val="none" w:sz="0" w:space="0" w:color="auto"/>
                    <w:bottom w:val="none" w:sz="0" w:space="0" w:color="auto"/>
                    <w:right w:val="none" w:sz="0" w:space="0" w:color="auto"/>
                  </w:divBdr>
                  <w:divsChild>
                    <w:div w:id="3476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71118">
      <w:bodyDiv w:val="1"/>
      <w:marLeft w:val="0"/>
      <w:marRight w:val="0"/>
      <w:marTop w:val="0"/>
      <w:marBottom w:val="0"/>
      <w:divBdr>
        <w:top w:val="none" w:sz="0" w:space="0" w:color="auto"/>
        <w:left w:val="none" w:sz="0" w:space="0" w:color="auto"/>
        <w:bottom w:val="none" w:sz="0" w:space="0" w:color="auto"/>
        <w:right w:val="none" w:sz="0" w:space="0" w:color="auto"/>
      </w:divBdr>
    </w:div>
    <w:div w:id="938219272">
      <w:bodyDiv w:val="1"/>
      <w:marLeft w:val="0"/>
      <w:marRight w:val="0"/>
      <w:marTop w:val="0"/>
      <w:marBottom w:val="0"/>
      <w:divBdr>
        <w:top w:val="none" w:sz="0" w:space="0" w:color="auto"/>
        <w:left w:val="none" w:sz="0" w:space="0" w:color="auto"/>
        <w:bottom w:val="none" w:sz="0" w:space="0" w:color="auto"/>
        <w:right w:val="none" w:sz="0" w:space="0" w:color="auto"/>
      </w:divBdr>
    </w:div>
    <w:div w:id="983244293">
      <w:bodyDiv w:val="1"/>
      <w:marLeft w:val="0"/>
      <w:marRight w:val="0"/>
      <w:marTop w:val="0"/>
      <w:marBottom w:val="0"/>
      <w:divBdr>
        <w:top w:val="none" w:sz="0" w:space="0" w:color="auto"/>
        <w:left w:val="none" w:sz="0" w:space="0" w:color="auto"/>
        <w:bottom w:val="none" w:sz="0" w:space="0" w:color="auto"/>
        <w:right w:val="none" w:sz="0" w:space="0" w:color="auto"/>
      </w:divBdr>
    </w:div>
    <w:div w:id="1002515397">
      <w:bodyDiv w:val="1"/>
      <w:marLeft w:val="0"/>
      <w:marRight w:val="0"/>
      <w:marTop w:val="0"/>
      <w:marBottom w:val="0"/>
      <w:divBdr>
        <w:top w:val="none" w:sz="0" w:space="0" w:color="auto"/>
        <w:left w:val="none" w:sz="0" w:space="0" w:color="auto"/>
        <w:bottom w:val="none" w:sz="0" w:space="0" w:color="auto"/>
        <w:right w:val="none" w:sz="0" w:space="0" w:color="auto"/>
      </w:divBdr>
      <w:divsChild>
        <w:div w:id="835650612">
          <w:blockQuote w:val="1"/>
          <w:marLeft w:val="363"/>
          <w:marRight w:val="363"/>
          <w:marTop w:val="600"/>
          <w:marBottom w:val="570"/>
          <w:divBdr>
            <w:top w:val="none" w:sz="0" w:space="0" w:color="auto"/>
            <w:left w:val="none" w:sz="0" w:space="0" w:color="auto"/>
            <w:bottom w:val="none" w:sz="0" w:space="0" w:color="auto"/>
            <w:right w:val="none" w:sz="0" w:space="0" w:color="auto"/>
          </w:divBdr>
        </w:div>
      </w:divsChild>
    </w:div>
    <w:div w:id="1049768672">
      <w:bodyDiv w:val="1"/>
      <w:marLeft w:val="0"/>
      <w:marRight w:val="0"/>
      <w:marTop w:val="0"/>
      <w:marBottom w:val="0"/>
      <w:divBdr>
        <w:top w:val="none" w:sz="0" w:space="0" w:color="auto"/>
        <w:left w:val="none" w:sz="0" w:space="0" w:color="auto"/>
        <w:bottom w:val="none" w:sz="0" w:space="0" w:color="auto"/>
        <w:right w:val="none" w:sz="0" w:space="0" w:color="auto"/>
      </w:divBdr>
    </w:div>
    <w:div w:id="1092508549">
      <w:bodyDiv w:val="1"/>
      <w:marLeft w:val="0"/>
      <w:marRight w:val="0"/>
      <w:marTop w:val="0"/>
      <w:marBottom w:val="0"/>
      <w:divBdr>
        <w:top w:val="none" w:sz="0" w:space="0" w:color="auto"/>
        <w:left w:val="none" w:sz="0" w:space="0" w:color="auto"/>
        <w:bottom w:val="none" w:sz="0" w:space="0" w:color="auto"/>
        <w:right w:val="none" w:sz="0" w:space="0" w:color="auto"/>
      </w:divBdr>
    </w:div>
    <w:div w:id="1110853762">
      <w:bodyDiv w:val="1"/>
      <w:marLeft w:val="0"/>
      <w:marRight w:val="0"/>
      <w:marTop w:val="0"/>
      <w:marBottom w:val="0"/>
      <w:divBdr>
        <w:top w:val="none" w:sz="0" w:space="0" w:color="auto"/>
        <w:left w:val="none" w:sz="0" w:space="0" w:color="auto"/>
        <w:bottom w:val="none" w:sz="0" w:space="0" w:color="auto"/>
        <w:right w:val="none" w:sz="0" w:space="0" w:color="auto"/>
      </w:divBdr>
    </w:div>
    <w:div w:id="1213272210">
      <w:bodyDiv w:val="1"/>
      <w:marLeft w:val="0"/>
      <w:marRight w:val="0"/>
      <w:marTop w:val="0"/>
      <w:marBottom w:val="0"/>
      <w:divBdr>
        <w:top w:val="none" w:sz="0" w:space="0" w:color="auto"/>
        <w:left w:val="none" w:sz="0" w:space="0" w:color="auto"/>
        <w:bottom w:val="none" w:sz="0" w:space="0" w:color="auto"/>
        <w:right w:val="none" w:sz="0" w:space="0" w:color="auto"/>
      </w:divBdr>
    </w:div>
    <w:div w:id="1220438209">
      <w:bodyDiv w:val="1"/>
      <w:marLeft w:val="0"/>
      <w:marRight w:val="0"/>
      <w:marTop w:val="0"/>
      <w:marBottom w:val="0"/>
      <w:divBdr>
        <w:top w:val="none" w:sz="0" w:space="0" w:color="auto"/>
        <w:left w:val="none" w:sz="0" w:space="0" w:color="auto"/>
        <w:bottom w:val="none" w:sz="0" w:space="0" w:color="auto"/>
        <w:right w:val="none" w:sz="0" w:space="0" w:color="auto"/>
      </w:divBdr>
      <w:divsChild>
        <w:div w:id="1086881491">
          <w:marLeft w:val="0"/>
          <w:marRight w:val="0"/>
          <w:marTop w:val="0"/>
          <w:marBottom w:val="300"/>
          <w:divBdr>
            <w:top w:val="none" w:sz="0" w:space="0" w:color="auto"/>
            <w:left w:val="none" w:sz="0" w:space="0" w:color="auto"/>
            <w:bottom w:val="none" w:sz="0" w:space="0" w:color="auto"/>
            <w:right w:val="none" w:sz="0" w:space="0" w:color="auto"/>
          </w:divBdr>
          <w:divsChild>
            <w:div w:id="1198084991">
              <w:marLeft w:val="0"/>
              <w:marRight w:val="0"/>
              <w:marTop w:val="0"/>
              <w:marBottom w:val="0"/>
              <w:divBdr>
                <w:top w:val="none" w:sz="0" w:space="0" w:color="auto"/>
                <w:left w:val="none" w:sz="0" w:space="0" w:color="auto"/>
                <w:bottom w:val="none" w:sz="0" w:space="0" w:color="auto"/>
                <w:right w:val="none" w:sz="0" w:space="0" w:color="auto"/>
              </w:divBdr>
            </w:div>
          </w:divsChild>
        </w:div>
        <w:div w:id="1332103980">
          <w:marLeft w:val="0"/>
          <w:marRight w:val="0"/>
          <w:marTop w:val="0"/>
          <w:marBottom w:val="0"/>
          <w:divBdr>
            <w:top w:val="none" w:sz="0" w:space="0" w:color="auto"/>
            <w:left w:val="none" w:sz="0" w:space="0" w:color="auto"/>
            <w:bottom w:val="none" w:sz="0" w:space="0" w:color="auto"/>
            <w:right w:val="none" w:sz="0" w:space="0" w:color="auto"/>
          </w:divBdr>
          <w:divsChild>
            <w:div w:id="1793088207">
              <w:marLeft w:val="0"/>
              <w:marRight w:val="0"/>
              <w:marTop w:val="0"/>
              <w:marBottom w:val="0"/>
              <w:divBdr>
                <w:top w:val="none" w:sz="0" w:space="0" w:color="auto"/>
                <w:left w:val="none" w:sz="0" w:space="0" w:color="auto"/>
                <w:bottom w:val="none" w:sz="0" w:space="0" w:color="auto"/>
                <w:right w:val="none" w:sz="0" w:space="0" w:color="auto"/>
              </w:divBdr>
              <w:divsChild>
                <w:div w:id="1704792411">
                  <w:marLeft w:val="0"/>
                  <w:marRight w:val="0"/>
                  <w:marTop w:val="0"/>
                  <w:marBottom w:val="0"/>
                  <w:divBdr>
                    <w:top w:val="single" w:sz="2" w:space="8" w:color="auto"/>
                    <w:left w:val="single" w:sz="6" w:space="30" w:color="auto"/>
                    <w:bottom w:val="single" w:sz="2" w:space="8" w:color="auto"/>
                    <w:right w:val="single" w:sz="2" w:space="0" w:color="auto"/>
                  </w:divBdr>
                  <w:divsChild>
                    <w:div w:id="16859349">
                      <w:marLeft w:val="0"/>
                      <w:marRight w:val="0"/>
                      <w:marTop w:val="0"/>
                      <w:marBottom w:val="300"/>
                      <w:divBdr>
                        <w:top w:val="none" w:sz="0" w:space="0" w:color="auto"/>
                        <w:left w:val="none" w:sz="0" w:space="0" w:color="auto"/>
                        <w:bottom w:val="none" w:sz="0" w:space="0" w:color="auto"/>
                        <w:right w:val="none" w:sz="0" w:space="0" w:color="auto"/>
                      </w:divBdr>
                      <w:divsChild>
                        <w:div w:id="554632592">
                          <w:marLeft w:val="0"/>
                          <w:marRight w:val="0"/>
                          <w:marTop w:val="0"/>
                          <w:marBottom w:val="0"/>
                          <w:divBdr>
                            <w:top w:val="none" w:sz="0" w:space="0" w:color="auto"/>
                            <w:left w:val="none" w:sz="0" w:space="0" w:color="auto"/>
                            <w:bottom w:val="none" w:sz="0" w:space="0" w:color="auto"/>
                            <w:right w:val="none" w:sz="0" w:space="0" w:color="auto"/>
                          </w:divBdr>
                        </w:div>
                      </w:divsChild>
                    </w:div>
                    <w:div w:id="1587306473">
                      <w:marLeft w:val="0"/>
                      <w:marRight w:val="0"/>
                      <w:marTop w:val="0"/>
                      <w:marBottom w:val="0"/>
                      <w:divBdr>
                        <w:top w:val="none" w:sz="0" w:space="0" w:color="auto"/>
                        <w:left w:val="none" w:sz="0" w:space="0" w:color="auto"/>
                        <w:bottom w:val="none" w:sz="0" w:space="0" w:color="auto"/>
                        <w:right w:val="none" w:sz="0" w:space="0" w:color="auto"/>
                      </w:divBdr>
                      <w:divsChild>
                        <w:div w:id="1101876839">
                          <w:marLeft w:val="0"/>
                          <w:marRight w:val="0"/>
                          <w:marTop w:val="0"/>
                          <w:marBottom w:val="0"/>
                          <w:divBdr>
                            <w:top w:val="none" w:sz="0" w:space="0" w:color="auto"/>
                            <w:left w:val="none" w:sz="0" w:space="0" w:color="auto"/>
                            <w:bottom w:val="none" w:sz="0" w:space="0" w:color="auto"/>
                            <w:right w:val="none" w:sz="0" w:space="0" w:color="auto"/>
                          </w:divBdr>
                        </w:div>
                      </w:divsChild>
                    </w:div>
                    <w:div w:id="903491414">
                      <w:marLeft w:val="0"/>
                      <w:marRight w:val="0"/>
                      <w:marTop w:val="0"/>
                      <w:marBottom w:val="0"/>
                      <w:divBdr>
                        <w:top w:val="none" w:sz="0" w:space="0" w:color="auto"/>
                        <w:left w:val="none" w:sz="0" w:space="0" w:color="auto"/>
                        <w:bottom w:val="none" w:sz="0" w:space="0" w:color="auto"/>
                        <w:right w:val="none" w:sz="0" w:space="0" w:color="auto"/>
                      </w:divBdr>
                      <w:divsChild>
                        <w:div w:id="235171108">
                          <w:marLeft w:val="0"/>
                          <w:marRight w:val="0"/>
                          <w:marTop w:val="0"/>
                          <w:marBottom w:val="0"/>
                          <w:divBdr>
                            <w:top w:val="none" w:sz="0" w:space="0" w:color="auto"/>
                            <w:left w:val="none" w:sz="0" w:space="0" w:color="auto"/>
                            <w:bottom w:val="none" w:sz="0" w:space="0" w:color="auto"/>
                            <w:right w:val="none" w:sz="0" w:space="0" w:color="auto"/>
                          </w:divBdr>
                        </w:div>
                      </w:divsChild>
                    </w:div>
                    <w:div w:id="2032754474">
                      <w:marLeft w:val="0"/>
                      <w:marRight w:val="0"/>
                      <w:marTop w:val="0"/>
                      <w:marBottom w:val="0"/>
                      <w:divBdr>
                        <w:top w:val="none" w:sz="0" w:space="0" w:color="auto"/>
                        <w:left w:val="none" w:sz="0" w:space="0" w:color="auto"/>
                        <w:bottom w:val="none" w:sz="0" w:space="0" w:color="auto"/>
                        <w:right w:val="none" w:sz="0" w:space="0" w:color="auto"/>
                      </w:divBdr>
                      <w:divsChild>
                        <w:div w:id="171651792">
                          <w:marLeft w:val="0"/>
                          <w:marRight w:val="0"/>
                          <w:marTop w:val="0"/>
                          <w:marBottom w:val="0"/>
                          <w:divBdr>
                            <w:top w:val="none" w:sz="0" w:space="0" w:color="auto"/>
                            <w:left w:val="none" w:sz="0" w:space="0" w:color="auto"/>
                            <w:bottom w:val="none" w:sz="0" w:space="0" w:color="auto"/>
                            <w:right w:val="none" w:sz="0" w:space="0" w:color="auto"/>
                          </w:divBdr>
                        </w:div>
                      </w:divsChild>
                    </w:div>
                    <w:div w:id="1017776744">
                      <w:marLeft w:val="0"/>
                      <w:marRight w:val="0"/>
                      <w:marTop w:val="0"/>
                      <w:marBottom w:val="0"/>
                      <w:divBdr>
                        <w:top w:val="none" w:sz="0" w:space="0" w:color="auto"/>
                        <w:left w:val="none" w:sz="0" w:space="0" w:color="auto"/>
                        <w:bottom w:val="none" w:sz="0" w:space="0" w:color="auto"/>
                        <w:right w:val="none" w:sz="0" w:space="0" w:color="auto"/>
                      </w:divBdr>
                      <w:divsChild>
                        <w:div w:id="1998804312">
                          <w:marLeft w:val="0"/>
                          <w:marRight w:val="0"/>
                          <w:marTop w:val="0"/>
                          <w:marBottom w:val="0"/>
                          <w:divBdr>
                            <w:top w:val="none" w:sz="0" w:space="0" w:color="auto"/>
                            <w:left w:val="none" w:sz="0" w:space="0" w:color="auto"/>
                            <w:bottom w:val="none" w:sz="0" w:space="0" w:color="auto"/>
                            <w:right w:val="none" w:sz="0" w:space="0" w:color="auto"/>
                          </w:divBdr>
                        </w:div>
                      </w:divsChild>
                    </w:div>
                    <w:div w:id="12450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04156">
          <w:marLeft w:val="0"/>
          <w:marRight w:val="0"/>
          <w:marTop w:val="0"/>
          <w:marBottom w:val="0"/>
          <w:divBdr>
            <w:top w:val="none" w:sz="0" w:space="0" w:color="auto"/>
            <w:left w:val="none" w:sz="0" w:space="0" w:color="auto"/>
            <w:bottom w:val="none" w:sz="0" w:space="0" w:color="auto"/>
            <w:right w:val="none" w:sz="0" w:space="0" w:color="auto"/>
          </w:divBdr>
          <w:divsChild>
            <w:div w:id="1737556614">
              <w:marLeft w:val="0"/>
              <w:marRight w:val="0"/>
              <w:marTop w:val="0"/>
              <w:marBottom w:val="0"/>
              <w:divBdr>
                <w:top w:val="none" w:sz="0" w:space="0" w:color="auto"/>
                <w:left w:val="none" w:sz="0" w:space="0" w:color="auto"/>
                <w:bottom w:val="none" w:sz="0" w:space="0" w:color="auto"/>
                <w:right w:val="none" w:sz="0" w:space="0" w:color="auto"/>
              </w:divBdr>
              <w:divsChild>
                <w:div w:id="1024020051">
                  <w:marLeft w:val="0"/>
                  <w:marRight w:val="0"/>
                  <w:marTop w:val="0"/>
                  <w:marBottom w:val="0"/>
                  <w:divBdr>
                    <w:top w:val="none" w:sz="0" w:space="0" w:color="auto"/>
                    <w:left w:val="none" w:sz="0" w:space="0" w:color="auto"/>
                    <w:bottom w:val="none" w:sz="0" w:space="0" w:color="auto"/>
                    <w:right w:val="none" w:sz="0" w:space="0" w:color="auto"/>
                  </w:divBdr>
                  <w:divsChild>
                    <w:div w:id="19216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46238">
          <w:marLeft w:val="0"/>
          <w:marRight w:val="0"/>
          <w:marTop w:val="0"/>
          <w:marBottom w:val="0"/>
          <w:divBdr>
            <w:top w:val="none" w:sz="0" w:space="0" w:color="auto"/>
            <w:left w:val="none" w:sz="0" w:space="0" w:color="auto"/>
            <w:bottom w:val="none" w:sz="0" w:space="0" w:color="auto"/>
            <w:right w:val="none" w:sz="0" w:space="0" w:color="auto"/>
          </w:divBdr>
          <w:divsChild>
            <w:div w:id="984624021">
              <w:marLeft w:val="0"/>
              <w:marRight w:val="0"/>
              <w:marTop w:val="0"/>
              <w:marBottom w:val="0"/>
              <w:divBdr>
                <w:top w:val="single" w:sz="2" w:space="0" w:color="auto"/>
                <w:left w:val="single" w:sz="6" w:space="11" w:color="auto"/>
                <w:bottom w:val="single" w:sz="2" w:space="0" w:color="auto"/>
                <w:right w:val="single" w:sz="6" w:space="11" w:color="auto"/>
              </w:divBdr>
            </w:div>
          </w:divsChild>
        </w:div>
        <w:div w:id="794254718">
          <w:marLeft w:val="0"/>
          <w:marRight w:val="0"/>
          <w:marTop w:val="0"/>
          <w:marBottom w:val="0"/>
          <w:divBdr>
            <w:top w:val="none" w:sz="0" w:space="0" w:color="auto"/>
            <w:left w:val="none" w:sz="0" w:space="0" w:color="auto"/>
            <w:bottom w:val="none" w:sz="0" w:space="0" w:color="auto"/>
            <w:right w:val="none" w:sz="0" w:space="0" w:color="auto"/>
          </w:divBdr>
          <w:divsChild>
            <w:div w:id="1785659430">
              <w:marLeft w:val="0"/>
              <w:marRight w:val="0"/>
              <w:marTop w:val="0"/>
              <w:marBottom w:val="0"/>
              <w:divBdr>
                <w:top w:val="single" w:sz="2" w:space="0" w:color="auto"/>
                <w:left w:val="single" w:sz="2" w:space="11" w:color="auto"/>
                <w:bottom w:val="single" w:sz="2" w:space="0" w:color="auto"/>
                <w:right w:val="single" w:sz="6" w:space="11" w:color="auto"/>
              </w:divBdr>
            </w:div>
          </w:divsChild>
        </w:div>
        <w:div w:id="2049376915">
          <w:marLeft w:val="0"/>
          <w:marRight w:val="0"/>
          <w:marTop w:val="0"/>
          <w:marBottom w:val="0"/>
          <w:divBdr>
            <w:top w:val="none" w:sz="0" w:space="0" w:color="auto"/>
            <w:left w:val="none" w:sz="0" w:space="0" w:color="auto"/>
            <w:bottom w:val="none" w:sz="0" w:space="0" w:color="auto"/>
            <w:right w:val="none" w:sz="0" w:space="0" w:color="auto"/>
          </w:divBdr>
          <w:divsChild>
            <w:div w:id="1593733084">
              <w:marLeft w:val="0"/>
              <w:marRight w:val="0"/>
              <w:marTop w:val="0"/>
              <w:marBottom w:val="0"/>
              <w:divBdr>
                <w:top w:val="single" w:sz="2" w:space="0" w:color="auto"/>
                <w:left w:val="single" w:sz="6" w:space="11" w:color="auto"/>
                <w:bottom w:val="single" w:sz="2" w:space="0" w:color="auto"/>
                <w:right w:val="single" w:sz="2" w:space="11" w:color="auto"/>
              </w:divBdr>
            </w:div>
          </w:divsChild>
        </w:div>
        <w:div w:id="1175613923">
          <w:marLeft w:val="0"/>
          <w:marRight w:val="0"/>
          <w:marTop w:val="0"/>
          <w:marBottom w:val="300"/>
          <w:divBdr>
            <w:top w:val="none" w:sz="0" w:space="0" w:color="auto"/>
            <w:left w:val="none" w:sz="0" w:space="0" w:color="auto"/>
            <w:bottom w:val="none" w:sz="0" w:space="0" w:color="auto"/>
            <w:right w:val="none" w:sz="0" w:space="0" w:color="auto"/>
          </w:divBdr>
          <w:divsChild>
            <w:div w:id="1542204264">
              <w:marLeft w:val="0"/>
              <w:marRight w:val="0"/>
              <w:marTop w:val="0"/>
              <w:marBottom w:val="0"/>
              <w:divBdr>
                <w:top w:val="none" w:sz="0" w:space="0" w:color="auto"/>
                <w:left w:val="none" w:sz="0" w:space="0" w:color="auto"/>
                <w:bottom w:val="none" w:sz="0" w:space="0" w:color="auto"/>
                <w:right w:val="none" w:sz="0" w:space="0" w:color="auto"/>
              </w:divBdr>
            </w:div>
          </w:divsChild>
        </w:div>
        <w:div w:id="1113745077">
          <w:marLeft w:val="0"/>
          <w:marRight w:val="0"/>
          <w:marTop w:val="0"/>
          <w:marBottom w:val="300"/>
          <w:divBdr>
            <w:top w:val="none" w:sz="0" w:space="0" w:color="auto"/>
            <w:left w:val="none" w:sz="0" w:space="0" w:color="auto"/>
            <w:bottom w:val="none" w:sz="0" w:space="0" w:color="auto"/>
            <w:right w:val="none" w:sz="0" w:space="0" w:color="auto"/>
          </w:divBdr>
          <w:divsChild>
            <w:div w:id="1266308991">
              <w:marLeft w:val="0"/>
              <w:marRight w:val="0"/>
              <w:marTop w:val="0"/>
              <w:marBottom w:val="150"/>
              <w:divBdr>
                <w:top w:val="none" w:sz="0" w:space="0" w:color="auto"/>
                <w:left w:val="none" w:sz="0" w:space="0" w:color="auto"/>
                <w:bottom w:val="none" w:sz="0" w:space="0" w:color="auto"/>
                <w:right w:val="none" w:sz="0" w:space="0" w:color="auto"/>
              </w:divBdr>
            </w:div>
          </w:divsChild>
        </w:div>
        <w:div w:id="329912814">
          <w:marLeft w:val="0"/>
          <w:marRight w:val="0"/>
          <w:marTop w:val="0"/>
          <w:marBottom w:val="300"/>
          <w:divBdr>
            <w:top w:val="none" w:sz="0" w:space="0" w:color="auto"/>
            <w:left w:val="none" w:sz="0" w:space="0" w:color="auto"/>
            <w:bottom w:val="none" w:sz="0" w:space="0" w:color="auto"/>
            <w:right w:val="none" w:sz="0" w:space="0" w:color="auto"/>
          </w:divBdr>
          <w:divsChild>
            <w:div w:id="1212886206">
              <w:marLeft w:val="0"/>
              <w:marRight w:val="0"/>
              <w:marTop w:val="0"/>
              <w:marBottom w:val="0"/>
              <w:divBdr>
                <w:top w:val="none" w:sz="0" w:space="0" w:color="auto"/>
                <w:left w:val="none" w:sz="0" w:space="0" w:color="auto"/>
                <w:bottom w:val="none" w:sz="0" w:space="0" w:color="auto"/>
                <w:right w:val="none" w:sz="0" w:space="0" w:color="auto"/>
              </w:divBdr>
            </w:div>
          </w:divsChild>
        </w:div>
        <w:div w:id="732771857">
          <w:marLeft w:val="0"/>
          <w:marRight w:val="0"/>
          <w:marTop w:val="0"/>
          <w:marBottom w:val="300"/>
          <w:divBdr>
            <w:top w:val="none" w:sz="0" w:space="0" w:color="auto"/>
            <w:left w:val="none" w:sz="0" w:space="0" w:color="auto"/>
            <w:bottom w:val="none" w:sz="0" w:space="0" w:color="auto"/>
            <w:right w:val="none" w:sz="0" w:space="0" w:color="auto"/>
          </w:divBdr>
          <w:divsChild>
            <w:div w:id="1633440825">
              <w:marLeft w:val="600"/>
              <w:marRight w:val="0"/>
              <w:marTop w:val="600"/>
              <w:marBottom w:val="975"/>
              <w:divBdr>
                <w:top w:val="none" w:sz="0" w:space="0" w:color="auto"/>
                <w:left w:val="none" w:sz="0" w:space="0" w:color="auto"/>
                <w:bottom w:val="none" w:sz="0" w:space="0" w:color="auto"/>
                <w:right w:val="none" w:sz="0" w:space="0" w:color="auto"/>
              </w:divBdr>
            </w:div>
          </w:divsChild>
        </w:div>
      </w:divsChild>
    </w:div>
    <w:div w:id="1222518995">
      <w:bodyDiv w:val="1"/>
      <w:marLeft w:val="0"/>
      <w:marRight w:val="0"/>
      <w:marTop w:val="0"/>
      <w:marBottom w:val="0"/>
      <w:divBdr>
        <w:top w:val="none" w:sz="0" w:space="0" w:color="auto"/>
        <w:left w:val="none" w:sz="0" w:space="0" w:color="auto"/>
        <w:bottom w:val="none" w:sz="0" w:space="0" w:color="auto"/>
        <w:right w:val="none" w:sz="0" w:space="0" w:color="auto"/>
      </w:divBdr>
    </w:div>
    <w:div w:id="1271278563">
      <w:bodyDiv w:val="1"/>
      <w:marLeft w:val="0"/>
      <w:marRight w:val="0"/>
      <w:marTop w:val="0"/>
      <w:marBottom w:val="0"/>
      <w:divBdr>
        <w:top w:val="none" w:sz="0" w:space="0" w:color="auto"/>
        <w:left w:val="none" w:sz="0" w:space="0" w:color="auto"/>
        <w:bottom w:val="none" w:sz="0" w:space="0" w:color="auto"/>
        <w:right w:val="none" w:sz="0" w:space="0" w:color="auto"/>
      </w:divBdr>
    </w:div>
    <w:div w:id="1305164554">
      <w:bodyDiv w:val="1"/>
      <w:marLeft w:val="0"/>
      <w:marRight w:val="0"/>
      <w:marTop w:val="0"/>
      <w:marBottom w:val="0"/>
      <w:divBdr>
        <w:top w:val="none" w:sz="0" w:space="0" w:color="auto"/>
        <w:left w:val="none" w:sz="0" w:space="0" w:color="auto"/>
        <w:bottom w:val="none" w:sz="0" w:space="0" w:color="auto"/>
        <w:right w:val="none" w:sz="0" w:space="0" w:color="auto"/>
      </w:divBdr>
    </w:div>
    <w:div w:id="1326860883">
      <w:bodyDiv w:val="1"/>
      <w:marLeft w:val="0"/>
      <w:marRight w:val="0"/>
      <w:marTop w:val="0"/>
      <w:marBottom w:val="0"/>
      <w:divBdr>
        <w:top w:val="none" w:sz="0" w:space="0" w:color="auto"/>
        <w:left w:val="none" w:sz="0" w:space="0" w:color="auto"/>
        <w:bottom w:val="none" w:sz="0" w:space="0" w:color="auto"/>
        <w:right w:val="none" w:sz="0" w:space="0" w:color="auto"/>
      </w:divBdr>
      <w:divsChild>
        <w:div w:id="1250892794">
          <w:blockQuote w:val="1"/>
          <w:marLeft w:val="363"/>
          <w:marRight w:val="363"/>
          <w:marTop w:val="600"/>
          <w:marBottom w:val="570"/>
          <w:divBdr>
            <w:top w:val="none" w:sz="0" w:space="0" w:color="auto"/>
            <w:left w:val="none" w:sz="0" w:space="0" w:color="auto"/>
            <w:bottom w:val="none" w:sz="0" w:space="0" w:color="auto"/>
            <w:right w:val="none" w:sz="0" w:space="0" w:color="auto"/>
          </w:divBdr>
        </w:div>
      </w:divsChild>
    </w:div>
    <w:div w:id="1462307368">
      <w:bodyDiv w:val="1"/>
      <w:marLeft w:val="0"/>
      <w:marRight w:val="0"/>
      <w:marTop w:val="0"/>
      <w:marBottom w:val="0"/>
      <w:divBdr>
        <w:top w:val="none" w:sz="0" w:space="0" w:color="auto"/>
        <w:left w:val="none" w:sz="0" w:space="0" w:color="auto"/>
        <w:bottom w:val="none" w:sz="0" w:space="0" w:color="auto"/>
        <w:right w:val="none" w:sz="0" w:space="0" w:color="auto"/>
      </w:divBdr>
    </w:div>
    <w:div w:id="1485510822">
      <w:bodyDiv w:val="1"/>
      <w:marLeft w:val="0"/>
      <w:marRight w:val="0"/>
      <w:marTop w:val="0"/>
      <w:marBottom w:val="0"/>
      <w:divBdr>
        <w:top w:val="none" w:sz="0" w:space="0" w:color="auto"/>
        <w:left w:val="none" w:sz="0" w:space="0" w:color="auto"/>
        <w:bottom w:val="none" w:sz="0" w:space="0" w:color="auto"/>
        <w:right w:val="none" w:sz="0" w:space="0" w:color="auto"/>
      </w:divBdr>
    </w:div>
    <w:div w:id="1503622345">
      <w:bodyDiv w:val="1"/>
      <w:marLeft w:val="0"/>
      <w:marRight w:val="0"/>
      <w:marTop w:val="0"/>
      <w:marBottom w:val="0"/>
      <w:divBdr>
        <w:top w:val="none" w:sz="0" w:space="0" w:color="auto"/>
        <w:left w:val="none" w:sz="0" w:space="0" w:color="auto"/>
        <w:bottom w:val="none" w:sz="0" w:space="0" w:color="auto"/>
        <w:right w:val="none" w:sz="0" w:space="0" w:color="auto"/>
      </w:divBdr>
    </w:div>
    <w:div w:id="1516963652">
      <w:bodyDiv w:val="1"/>
      <w:marLeft w:val="0"/>
      <w:marRight w:val="0"/>
      <w:marTop w:val="0"/>
      <w:marBottom w:val="0"/>
      <w:divBdr>
        <w:top w:val="none" w:sz="0" w:space="0" w:color="auto"/>
        <w:left w:val="none" w:sz="0" w:space="0" w:color="auto"/>
        <w:bottom w:val="none" w:sz="0" w:space="0" w:color="auto"/>
        <w:right w:val="none" w:sz="0" w:space="0" w:color="auto"/>
      </w:divBdr>
    </w:div>
    <w:div w:id="1529837202">
      <w:bodyDiv w:val="1"/>
      <w:marLeft w:val="0"/>
      <w:marRight w:val="0"/>
      <w:marTop w:val="0"/>
      <w:marBottom w:val="0"/>
      <w:divBdr>
        <w:top w:val="none" w:sz="0" w:space="0" w:color="auto"/>
        <w:left w:val="none" w:sz="0" w:space="0" w:color="auto"/>
        <w:bottom w:val="none" w:sz="0" w:space="0" w:color="auto"/>
        <w:right w:val="none" w:sz="0" w:space="0" w:color="auto"/>
      </w:divBdr>
    </w:div>
    <w:div w:id="1583104009">
      <w:bodyDiv w:val="1"/>
      <w:marLeft w:val="0"/>
      <w:marRight w:val="0"/>
      <w:marTop w:val="0"/>
      <w:marBottom w:val="0"/>
      <w:divBdr>
        <w:top w:val="none" w:sz="0" w:space="0" w:color="auto"/>
        <w:left w:val="none" w:sz="0" w:space="0" w:color="auto"/>
        <w:bottom w:val="none" w:sz="0" w:space="0" w:color="auto"/>
        <w:right w:val="none" w:sz="0" w:space="0" w:color="auto"/>
      </w:divBdr>
    </w:div>
    <w:div w:id="1648247036">
      <w:bodyDiv w:val="1"/>
      <w:marLeft w:val="0"/>
      <w:marRight w:val="0"/>
      <w:marTop w:val="0"/>
      <w:marBottom w:val="0"/>
      <w:divBdr>
        <w:top w:val="none" w:sz="0" w:space="0" w:color="auto"/>
        <w:left w:val="none" w:sz="0" w:space="0" w:color="auto"/>
        <w:bottom w:val="none" w:sz="0" w:space="0" w:color="auto"/>
        <w:right w:val="none" w:sz="0" w:space="0" w:color="auto"/>
      </w:divBdr>
    </w:div>
    <w:div w:id="1657298628">
      <w:bodyDiv w:val="1"/>
      <w:marLeft w:val="0"/>
      <w:marRight w:val="0"/>
      <w:marTop w:val="0"/>
      <w:marBottom w:val="0"/>
      <w:divBdr>
        <w:top w:val="none" w:sz="0" w:space="0" w:color="auto"/>
        <w:left w:val="none" w:sz="0" w:space="0" w:color="auto"/>
        <w:bottom w:val="none" w:sz="0" w:space="0" w:color="auto"/>
        <w:right w:val="none" w:sz="0" w:space="0" w:color="auto"/>
      </w:divBdr>
    </w:div>
    <w:div w:id="1662387157">
      <w:bodyDiv w:val="1"/>
      <w:marLeft w:val="0"/>
      <w:marRight w:val="0"/>
      <w:marTop w:val="0"/>
      <w:marBottom w:val="0"/>
      <w:divBdr>
        <w:top w:val="none" w:sz="0" w:space="0" w:color="auto"/>
        <w:left w:val="none" w:sz="0" w:space="0" w:color="auto"/>
        <w:bottom w:val="none" w:sz="0" w:space="0" w:color="auto"/>
        <w:right w:val="none" w:sz="0" w:space="0" w:color="auto"/>
      </w:divBdr>
    </w:div>
    <w:div w:id="1680086855">
      <w:bodyDiv w:val="1"/>
      <w:marLeft w:val="0"/>
      <w:marRight w:val="0"/>
      <w:marTop w:val="0"/>
      <w:marBottom w:val="0"/>
      <w:divBdr>
        <w:top w:val="none" w:sz="0" w:space="0" w:color="auto"/>
        <w:left w:val="none" w:sz="0" w:space="0" w:color="auto"/>
        <w:bottom w:val="none" w:sz="0" w:space="0" w:color="auto"/>
        <w:right w:val="none" w:sz="0" w:space="0" w:color="auto"/>
      </w:divBdr>
    </w:div>
    <w:div w:id="1779596588">
      <w:bodyDiv w:val="1"/>
      <w:marLeft w:val="0"/>
      <w:marRight w:val="0"/>
      <w:marTop w:val="0"/>
      <w:marBottom w:val="0"/>
      <w:divBdr>
        <w:top w:val="none" w:sz="0" w:space="0" w:color="auto"/>
        <w:left w:val="none" w:sz="0" w:space="0" w:color="auto"/>
        <w:bottom w:val="none" w:sz="0" w:space="0" w:color="auto"/>
        <w:right w:val="none" w:sz="0" w:space="0" w:color="auto"/>
      </w:divBdr>
    </w:div>
    <w:div w:id="1831872537">
      <w:bodyDiv w:val="1"/>
      <w:marLeft w:val="0"/>
      <w:marRight w:val="0"/>
      <w:marTop w:val="0"/>
      <w:marBottom w:val="0"/>
      <w:divBdr>
        <w:top w:val="none" w:sz="0" w:space="0" w:color="auto"/>
        <w:left w:val="none" w:sz="0" w:space="0" w:color="auto"/>
        <w:bottom w:val="none" w:sz="0" w:space="0" w:color="auto"/>
        <w:right w:val="none" w:sz="0" w:space="0" w:color="auto"/>
      </w:divBdr>
      <w:divsChild>
        <w:div w:id="51318674">
          <w:blockQuote w:val="1"/>
          <w:marLeft w:val="363"/>
          <w:marRight w:val="363"/>
          <w:marTop w:val="600"/>
          <w:marBottom w:val="570"/>
          <w:divBdr>
            <w:top w:val="none" w:sz="0" w:space="0" w:color="auto"/>
            <w:left w:val="none" w:sz="0" w:space="0" w:color="auto"/>
            <w:bottom w:val="none" w:sz="0" w:space="0" w:color="auto"/>
            <w:right w:val="none" w:sz="0" w:space="0" w:color="auto"/>
          </w:divBdr>
        </w:div>
      </w:divsChild>
    </w:div>
    <w:div w:id="1894652411">
      <w:bodyDiv w:val="1"/>
      <w:marLeft w:val="0"/>
      <w:marRight w:val="0"/>
      <w:marTop w:val="0"/>
      <w:marBottom w:val="0"/>
      <w:divBdr>
        <w:top w:val="none" w:sz="0" w:space="0" w:color="auto"/>
        <w:left w:val="none" w:sz="0" w:space="0" w:color="auto"/>
        <w:bottom w:val="none" w:sz="0" w:space="0" w:color="auto"/>
        <w:right w:val="none" w:sz="0" w:space="0" w:color="auto"/>
      </w:divBdr>
      <w:divsChild>
        <w:div w:id="1334529846">
          <w:blockQuote w:val="1"/>
          <w:marLeft w:val="363"/>
          <w:marRight w:val="363"/>
          <w:marTop w:val="600"/>
          <w:marBottom w:val="570"/>
          <w:divBdr>
            <w:top w:val="none" w:sz="0" w:space="0" w:color="auto"/>
            <w:left w:val="none" w:sz="0" w:space="0" w:color="auto"/>
            <w:bottom w:val="none" w:sz="0" w:space="0" w:color="auto"/>
            <w:right w:val="none" w:sz="0" w:space="0" w:color="auto"/>
          </w:divBdr>
        </w:div>
      </w:divsChild>
    </w:div>
    <w:div w:id="2000956762">
      <w:bodyDiv w:val="1"/>
      <w:marLeft w:val="0"/>
      <w:marRight w:val="0"/>
      <w:marTop w:val="0"/>
      <w:marBottom w:val="0"/>
      <w:divBdr>
        <w:top w:val="none" w:sz="0" w:space="0" w:color="auto"/>
        <w:left w:val="none" w:sz="0" w:space="0" w:color="auto"/>
        <w:bottom w:val="none" w:sz="0" w:space="0" w:color="auto"/>
        <w:right w:val="none" w:sz="0" w:space="0" w:color="auto"/>
      </w:divBdr>
      <w:divsChild>
        <w:div w:id="992028546">
          <w:marLeft w:val="0"/>
          <w:marRight w:val="0"/>
          <w:marTop w:val="0"/>
          <w:marBottom w:val="300"/>
          <w:divBdr>
            <w:top w:val="none" w:sz="0" w:space="0" w:color="auto"/>
            <w:left w:val="none" w:sz="0" w:space="0" w:color="auto"/>
            <w:bottom w:val="none" w:sz="0" w:space="0" w:color="auto"/>
            <w:right w:val="none" w:sz="0" w:space="0" w:color="auto"/>
          </w:divBdr>
          <w:divsChild>
            <w:div w:id="2065714887">
              <w:marLeft w:val="0"/>
              <w:marRight w:val="0"/>
              <w:marTop w:val="0"/>
              <w:marBottom w:val="0"/>
              <w:divBdr>
                <w:top w:val="none" w:sz="0" w:space="0" w:color="auto"/>
                <w:left w:val="none" w:sz="0" w:space="0" w:color="auto"/>
                <w:bottom w:val="none" w:sz="0" w:space="0" w:color="auto"/>
                <w:right w:val="none" w:sz="0" w:space="0" w:color="auto"/>
              </w:divBdr>
            </w:div>
          </w:divsChild>
        </w:div>
        <w:div w:id="1008562138">
          <w:marLeft w:val="0"/>
          <w:marRight w:val="0"/>
          <w:marTop w:val="0"/>
          <w:marBottom w:val="0"/>
          <w:divBdr>
            <w:top w:val="none" w:sz="0" w:space="0" w:color="auto"/>
            <w:left w:val="none" w:sz="0" w:space="0" w:color="auto"/>
            <w:bottom w:val="none" w:sz="0" w:space="0" w:color="auto"/>
            <w:right w:val="none" w:sz="0" w:space="0" w:color="auto"/>
          </w:divBdr>
          <w:divsChild>
            <w:div w:id="129397473">
              <w:marLeft w:val="0"/>
              <w:marRight w:val="0"/>
              <w:marTop w:val="0"/>
              <w:marBottom w:val="0"/>
              <w:divBdr>
                <w:top w:val="none" w:sz="0" w:space="0" w:color="auto"/>
                <w:left w:val="none" w:sz="0" w:space="0" w:color="auto"/>
                <w:bottom w:val="none" w:sz="0" w:space="0" w:color="auto"/>
                <w:right w:val="none" w:sz="0" w:space="0" w:color="auto"/>
              </w:divBdr>
              <w:divsChild>
                <w:div w:id="781924810">
                  <w:marLeft w:val="0"/>
                  <w:marRight w:val="0"/>
                  <w:marTop w:val="0"/>
                  <w:marBottom w:val="0"/>
                  <w:divBdr>
                    <w:top w:val="single" w:sz="2" w:space="8" w:color="auto"/>
                    <w:left w:val="single" w:sz="6" w:space="30" w:color="auto"/>
                    <w:bottom w:val="single" w:sz="2" w:space="8" w:color="auto"/>
                    <w:right w:val="single" w:sz="2" w:space="0" w:color="auto"/>
                  </w:divBdr>
                  <w:divsChild>
                    <w:div w:id="604003789">
                      <w:marLeft w:val="0"/>
                      <w:marRight w:val="0"/>
                      <w:marTop w:val="0"/>
                      <w:marBottom w:val="300"/>
                      <w:divBdr>
                        <w:top w:val="none" w:sz="0" w:space="0" w:color="auto"/>
                        <w:left w:val="none" w:sz="0" w:space="0" w:color="auto"/>
                        <w:bottom w:val="none" w:sz="0" w:space="0" w:color="auto"/>
                        <w:right w:val="none" w:sz="0" w:space="0" w:color="auto"/>
                      </w:divBdr>
                      <w:divsChild>
                        <w:div w:id="886187088">
                          <w:marLeft w:val="0"/>
                          <w:marRight w:val="0"/>
                          <w:marTop w:val="0"/>
                          <w:marBottom w:val="0"/>
                          <w:divBdr>
                            <w:top w:val="none" w:sz="0" w:space="0" w:color="auto"/>
                            <w:left w:val="none" w:sz="0" w:space="0" w:color="auto"/>
                            <w:bottom w:val="none" w:sz="0" w:space="0" w:color="auto"/>
                            <w:right w:val="none" w:sz="0" w:space="0" w:color="auto"/>
                          </w:divBdr>
                        </w:div>
                      </w:divsChild>
                    </w:div>
                    <w:div w:id="54016387">
                      <w:marLeft w:val="0"/>
                      <w:marRight w:val="0"/>
                      <w:marTop w:val="0"/>
                      <w:marBottom w:val="0"/>
                      <w:divBdr>
                        <w:top w:val="none" w:sz="0" w:space="0" w:color="auto"/>
                        <w:left w:val="none" w:sz="0" w:space="0" w:color="auto"/>
                        <w:bottom w:val="none" w:sz="0" w:space="0" w:color="auto"/>
                        <w:right w:val="none" w:sz="0" w:space="0" w:color="auto"/>
                      </w:divBdr>
                      <w:divsChild>
                        <w:div w:id="576211947">
                          <w:marLeft w:val="0"/>
                          <w:marRight w:val="0"/>
                          <w:marTop w:val="0"/>
                          <w:marBottom w:val="0"/>
                          <w:divBdr>
                            <w:top w:val="none" w:sz="0" w:space="0" w:color="auto"/>
                            <w:left w:val="none" w:sz="0" w:space="0" w:color="auto"/>
                            <w:bottom w:val="none" w:sz="0" w:space="0" w:color="auto"/>
                            <w:right w:val="none" w:sz="0" w:space="0" w:color="auto"/>
                          </w:divBdr>
                        </w:div>
                      </w:divsChild>
                    </w:div>
                    <w:div w:id="1476488454">
                      <w:marLeft w:val="0"/>
                      <w:marRight w:val="0"/>
                      <w:marTop w:val="0"/>
                      <w:marBottom w:val="0"/>
                      <w:divBdr>
                        <w:top w:val="none" w:sz="0" w:space="0" w:color="auto"/>
                        <w:left w:val="none" w:sz="0" w:space="0" w:color="auto"/>
                        <w:bottom w:val="none" w:sz="0" w:space="0" w:color="auto"/>
                        <w:right w:val="none" w:sz="0" w:space="0" w:color="auto"/>
                      </w:divBdr>
                      <w:divsChild>
                        <w:div w:id="1907690586">
                          <w:marLeft w:val="0"/>
                          <w:marRight w:val="0"/>
                          <w:marTop w:val="0"/>
                          <w:marBottom w:val="0"/>
                          <w:divBdr>
                            <w:top w:val="none" w:sz="0" w:space="0" w:color="auto"/>
                            <w:left w:val="none" w:sz="0" w:space="0" w:color="auto"/>
                            <w:bottom w:val="none" w:sz="0" w:space="0" w:color="auto"/>
                            <w:right w:val="none" w:sz="0" w:space="0" w:color="auto"/>
                          </w:divBdr>
                        </w:div>
                      </w:divsChild>
                    </w:div>
                    <w:div w:id="601573670">
                      <w:marLeft w:val="0"/>
                      <w:marRight w:val="0"/>
                      <w:marTop w:val="0"/>
                      <w:marBottom w:val="0"/>
                      <w:divBdr>
                        <w:top w:val="none" w:sz="0" w:space="0" w:color="auto"/>
                        <w:left w:val="none" w:sz="0" w:space="0" w:color="auto"/>
                        <w:bottom w:val="none" w:sz="0" w:space="0" w:color="auto"/>
                        <w:right w:val="none" w:sz="0" w:space="0" w:color="auto"/>
                      </w:divBdr>
                      <w:divsChild>
                        <w:div w:id="478426804">
                          <w:marLeft w:val="0"/>
                          <w:marRight w:val="0"/>
                          <w:marTop w:val="0"/>
                          <w:marBottom w:val="0"/>
                          <w:divBdr>
                            <w:top w:val="none" w:sz="0" w:space="0" w:color="auto"/>
                            <w:left w:val="none" w:sz="0" w:space="0" w:color="auto"/>
                            <w:bottom w:val="none" w:sz="0" w:space="0" w:color="auto"/>
                            <w:right w:val="none" w:sz="0" w:space="0" w:color="auto"/>
                          </w:divBdr>
                        </w:div>
                      </w:divsChild>
                    </w:div>
                    <w:div w:id="589657349">
                      <w:marLeft w:val="0"/>
                      <w:marRight w:val="0"/>
                      <w:marTop w:val="0"/>
                      <w:marBottom w:val="0"/>
                      <w:divBdr>
                        <w:top w:val="none" w:sz="0" w:space="0" w:color="auto"/>
                        <w:left w:val="none" w:sz="0" w:space="0" w:color="auto"/>
                        <w:bottom w:val="none" w:sz="0" w:space="0" w:color="auto"/>
                        <w:right w:val="none" w:sz="0" w:space="0" w:color="auto"/>
                      </w:divBdr>
                      <w:divsChild>
                        <w:div w:id="1640643919">
                          <w:marLeft w:val="0"/>
                          <w:marRight w:val="0"/>
                          <w:marTop w:val="0"/>
                          <w:marBottom w:val="0"/>
                          <w:divBdr>
                            <w:top w:val="none" w:sz="0" w:space="0" w:color="auto"/>
                            <w:left w:val="none" w:sz="0" w:space="0" w:color="auto"/>
                            <w:bottom w:val="none" w:sz="0" w:space="0" w:color="auto"/>
                            <w:right w:val="none" w:sz="0" w:space="0" w:color="auto"/>
                          </w:divBdr>
                        </w:div>
                      </w:divsChild>
                    </w:div>
                    <w:div w:id="18729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769">
          <w:marLeft w:val="0"/>
          <w:marRight w:val="0"/>
          <w:marTop w:val="0"/>
          <w:marBottom w:val="0"/>
          <w:divBdr>
            <w:top w:val="none" w:sz="0" w:space="0" w:color="auto"/>
            <w:left w:val="none" w:sz="0" w:space="0" w:color="auto"/>
            <w:bottom w:val="none" w:sz="0" w:space="0" w:color="auto"/>
            <w:right w:val="none" w:sz="0" w:space="0" w:color="auto"/>
          </w:divBdr>
          <w:divsChild>
            <w:div w:id="1360157013">
              <w:marLeft w:val="0"/>
              <w:marRight w:val="0"/>
              <w:marTop w:val="0"/>
              <w:marBottom w:val="0"/>
              <w:divBdr>
                <w:top w:val="none" w:sz="0" w:space="0" w:color="auto"/>
                <w:left w:val="none" w:sz="0" w:space="0" w:color="auto"/>
                <w:bottom w:val="none" w:sz="0" w:space="0" w:color="auto"/>
                <w:right w:val="none" w:sz="0" w:space="0" w:color="auto"/>
              </w:divBdr>
              <w:divsChild>
                <w:div w:id="1130709309">
                  <w:marLeft w:val="0"/>
                  <w:marRight w:val="0"/>
                  <w:marTop w:val="0"/>
                  <w:marBottom w:val="0"/>
                  <w:divBdr>
                    <w:top w:val="none" w:sz="0" w:space="0" w:color="auto"/>
                    <w:left w:val="none" w:sz="0" w:space="0" w:color="auto"/>
                    <w:bottom w:val="none" w:sz="0" w:space="0" w:color="auto"/>
                    <w:right w:val="none" w:sz="0" w:space="0" w:color="auto"/>
                  </w:divBdr>
                  <w:divsChild>
                    <w:div w:id="16749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789796">
          <w:marLeft w:val="0"/>
          <w:marRight w:val="0"/>
          <w:marTop w:val="0"/>
          <w:marBottom w:val="0"/>
          <w:divBdr>
            <w:top w:val="none" w:sz="0" w:space="0" w:color="auto"/>
            <w:left w:val="none" w:sz="0" w:space="0" w:color="auto"/>
            <w:bottom w:val="none" w:sz="0" w:space="0" w:color="auto"/>
            <w:right w:val="none" w:sz="0" w:space="0" w:color="auto"/>
          </w:divBdr>
          <w:divsChild>
            <w:div w:id="326638357">
              <w:marLeft w:val="0"/>
              <w:marRight w:val="0"/>
              <w:marTop w:val="0"/>
              <w:marBottom w:val="0"/>
              <w:divBdr>
                <w:top w:val="single" w:sz="2" w:space="0" w:color="auto"/>
                <w:left w:val="single" w:sz="6" w:space="11" w:color="auto"/>
                <w:bottom w:val="single" w:sz="2" w:space="0" w:color="auto"/>
                <w:right w:val="single" w:sz="6" w:space="11" w:color="auto"/>
              </w:divBdr>
            </w:div>
          </w:divsChild>
        </w:div>
        <w:div w:id="407118746">
          <w:marLeft w:val="0"/>
          <w:marRight w:val="0"/>
          <w:marTop w:val="0"/>
          <w:marBottom w:val="0"/>
          <w:divBdr>
            <w:top w:val="none" w:sz="0" w:space="0" w:color="auto"/>
            <w:left w:val="none" w:sz="0" w:space="0" w:color="auto"/>
            <w:bottom w:val="none" w:sz="0" w:space="0" w:color="auto"/>
            <w:right w:val="none" w:sz="0" w:space="0" w:color="auto"/>
          </w:divBdr>
          <w:divsChild>
            <w:div w:id="1213887350">
              <w:marLeft w:val="0"/>
              <w:marRight w:val="0"/>
              <w:marTop w:val="0"/>
              <w:marBottom w:val="0"/>
              <w:divBdr>
                <w:top w:val="single" w:sz="2" w:space="0" w:color="auto"/>
                <w:left w:val="single" w:sz="2" w:space="11" w:color="auto"/>
                <w:bottom w:val="single" w:sz="2" w:space="0" w:color="auto"/>
                <w:right w:val="single" w:sz="6" w:space="11" w:color="auto"/>
              </w:divBdr>
            </w:div>
          </w:divsChild>
        </w:div>
        <w:div w:id="1798063400">
          <w:marLeft w:val="0"/>
          <w:marRight w:val="0"/>
          <w:marTop w:val="0"/>
          <w:marBottom w:val="0"/>
          <w:divBdr>
            <w:top w:val="none" w:sz="0" w:space="0" w:color="auto"/>
            <w:left w:val="none" w:sz="0" w:space="0" w:color="auto"/>
            <w:bottom w:val="none" w:sz="0" w:space="0" w:color="auto"/>
            <w:right w:val="none" w:sz="0" w:space="0" w:color="auto"/>
          </w:divBdr>
          <w:divsChild>
            <w:div w:id="1845246292">
              <w:marLeft w:val="0"/>
              <w:marRight w:val="0"/>
              <w:marTop w:val="0"/>
              <w:marBottom w:val="0"/>
              <w:divBdr>
                <w:top w:val="single" w:sz="2" w:space="0" w:color="auto"/>
                <w:left w:val="single" w:sz="6" w:space="11" w:color="auto"/>
                <w:bottom w:val="single" w:sz="2" w:space="0" w:color="auto"/>
                <w:right w:val="single" w:sz="2" w:space="11" w:color="auto"/>
              </w:divBdr>
            </w:div>
          </w:divsChild>
        </w:div>
        <w:div w:id="1747340752">
          <w:marLeft w:val="0"/>
          <w:marRight w:val="0"/>
          <w:marTop w:val="0"/>
          <w:marBottom w:val="300"/>
          <w:divBdr>
            <w:top w:val="none" w:sz="0" w:space="0" w:color="auto"/>
            <w:left w:val="none" w:sz="0" w:space="0" w:color="auto"/>
            <w:bottom w:val="none" w:sz="0" w:space="0" w:color="auto"/>
            <w:right w:val="none" w:sz="0" w:space="0" w:color="auto"/>
          </w:divBdr>
          <w:divsChild>
            <w:div w:id="788010395">
              <w:marLeft w:val="0"/>
              <w:marRight w:val="0"/>
              <w:marTop w:val="0"/>
              <w:marBottom w:val="0"/>
              <w:divBdr>
                <w:top w:val="none" w:sz="0" w:space="0" w:color="auto"/>
                <w:left w:val="none" w:sz="0" w:space="0" w:color="auto"/>
                <w:bottom w:val="none" w:sz="0" w:space="0" w:color="auto"/>
                <w:right w:val="none" w:sz="0" w:space="0" w:color="auto"/>
              </w:divBdr>
            </w:div>
          </w:divsChild>
        </w:div>
        <w:div w:id="1030684725">
          <w:marLeft w:val="0"/>
          <w:marRight w:val="0"/>
          <w:marTop w:val="0"/>
          <w:marBottom w:val="300"/>
          <w:divBdr>
            <w:top w:val="none" w:sz="0" w:space="0" w:color="auto"/>
            <w:left w:val="none" w:sz="0" w:space="0" w:color="auto"/>
            <w:bottom w:val="none" w:sz="0" w:space="0" w:color="auto"/>
            <w:right w:val="none" w:sz="0" w:space="0" w:color="auto"/>
          </w:divBdr>
          <w:divsChild>
            <w:div w:id="1370491886">
              <w:marLeft w:val="0"/>
              <w:marRight w:val="0"/>
              <w:marTop w:val="0"/>
              <w:marBottom w:val="150"/>
              <w:divBdr>
                <w:top w:val="none" w:sz="0" w:space="0" w:color="auto"/>
                <w:left w:val="none" w:sz="0" w:space="0" w:color="auto"/>
                <w:bottom w:val="none" w:sz="0" w:space="0" w:color="auto"/>
                <w:right w:val="none" w:sz="0" w:space="0" w:color="auto"/>
              </w:divBdr>
            </w:div>
          </w:divsChild>
        </w:div>
        <w:div w:id="398595879">
          <w:marLeft w:val="0"/>
          <w:marRight w:val="0"/>
          <w:marTop w:val="0"/>
          <w:marBottom w:val="300"/>
          <w:divBdr>
            <w:top w:val="none" w:sz="0" w:space="0" w:color="auto"/>
            <w:left w:val="none" w:sz="0" w:space="0" w:color="auto"/>
            <w:bottom w:val="none" w:sz="0" w:space="0" w:color="auto"/>
            <w:right w:val="none" w:sz="0" w:space="0" w:color="auto"/>
          </w:divBdr>
          <w:divsChild>
            <w:div w:id="16082151">
              <w:marLeft w:val="0"/>
              <w:marRight w:val="0"/>
              <w:marTop w:val="0"/>
              <w:marBottom w:val="0"/>
              <w:divBdr>
                <w:top w:val="none" w:sz="0" w:space="0" w:color="auto"/>
                <w:left w:val="none" w:sz="0" w:space="0" w:color="auto"/>
                <w:bottom w:val="none" w:sz="0" w:space="0" w:color="auto"/>
                <w:right w:val="none" w:sz="0" w:space="0" w:color="auto"/>
              </w:divBdr>
            </w:div>
          </w:divsChild>
        </w:div>
        <w:div w:id="983000681">
          <w:marLeft w:val="0"/>
          <w:marRight w:val="0"/>
          <w:marTop w:val="0"/>
          <w:marBottom w:val="300"/>
          <w:divBdr>
            <w:top w:val="none" w:sz="0" w:space="0" w:color="auto"/>
            <w:left w:val="none" w:sz="0" w:space="0" w:color="auto"/>
            <w:bottom w:val="none" w:sz="0" w:space="0" w:color="auto"/>
            <w:right w:val="none" w:sz="0" w:space="0" w:color="auto"/>
          </w:divBdr>
          <w:divsChild>
            <w:div w:id="998001994">
              <w:marLeft w:val="600"/>
              <w:marRight w:val="0"/>
              <w:marTop w:val="600"/>
              <w:marBottom w:val="975"/>
              <w:divBdr>
                <w:top w:val="none" w:sz="0" w:space="0" w:color="auto"/>
                <w:left w:val="none" w:sz="0" w:space="0" w:color="auto"/>
                <w:bottom w:val="none" w:sz="0" w:space="0" w:color="auto"/>
                <w:right w:val="none" w:sz="0" w:space="0" w:color="auto"/>
              </w:divBdr>
            </w:div>
          </w:divsChild>
        </w:div>
      </w:divsChild>
    </w:div>
    <w:div w:id="2002535269">
      <w:bodyDiv w:val="1"/>
      <w:marLeft w:val="0"/>
      <w:marRight w:val="0"/>
      <w:marTop w:val="0"/>
      <w:marBottom w:val="0"/>
      <w:divBdr>
        <w:top w:val="none" w:sz="0" w:space="0" w:color="auto"/>
        <w:left w:val="none" w:sz="0" w:space="0" w:color="auto"/>
        <w:bottom w:val="none" w:sz="0" w:space="0" w:color="auto"/>
        <w:right w:val="none" w:sz="0" w:space="0" w:color="auto"/>
      </w:divBdr>
    </w:div>
    <w:div w:id="2015956424">
      <w:bodyDiv w:val="1"/>
      <w:marLeft w:val="0"/>
      <w:marRight w:val="0"/>
      <w:marTop w:val="0"/>
      <w:marBottom w:val="0"/>
      <w:divBdr>
        <w:top w:val="none" w:sz="0" w:space="0" w:color="auto"/>
        <w:left w:val="none" w:sz="0" w:space="0" w:color="auto"/>
        <w:bottom w:val="none" w:sz="0" w:space="0" w:color="auto"/>
        <w:right w:val="none" w:sz="0" w:space="0" w:color="auto"/>
      </w:divBdr>
    </w:div>
    <w:div w:id="2082211268">
      <w:bodyDiv w:val="1"/>
      <w:marLeft w:val="0"/>
      <w:marRight w:val="0"/>
      <w:marTop w:val="0"/>
      <w:marBottom w:val="0"/>
      <w:divBdr>
        <w:top w:val="none" w:sz="0" w:space="0" w:color="auto"/>
        <w:left w:val="none" w:sz="0" w:space="0" w:color="auto"/>
        <w:bottom w:val="none" w:sz="0" w:space="0" w:color="auto"/>
        <w:right w:val="none" w:sz="0" w:space="0" w:color="auto"/>
      </w:divBdr>
    </w:div>
    <w:div w:id="2113697399">
      <w:bodyDiv w:val="1"/>
      <w:marLeft w:val="0"/>
      <w:marRight w:val="0"/>
      <w:marTop w:val="0"/>
      <w:marBottom w:val="0"/>
      <w:divBdr>
        <w:top w:val="none" w:sz="0" w:space="0" w:color="auto"/>
        <w:left w:val="none" w:sz="0" w:space="0" w:color="auto"/>
        <w:bottom w:val="none" w:sz="0" w:space="0" w:color="auto"/>
        <w:right w:val="none" w:sz="0" w:space="0" w:color="auto"/>
      </w:divBdr>
      <w:divsChild>
        <w:div w:id="1609845636">
          <w:marLeft w:val="0"/>
          <w:marRight w:val="0"/>
          <w:marTop w:val="0"/>
          <w:marBottom w:val="0"/>
          <w:divBdr>
            <w:top w:val="none" w:sz="0" w:space="0" w:color="auto"/>
            <w:left w:val="none" w:sz="0" w:space="0" w:color="auto"/>
            <w:bottom w:val="none" w:sz="0" w:space="0" w:color="auto"/>
            <w:right w:val="none" w:sz="0" w:space="0" w:color="auto"/>
          </w:divBdr>
          <w:divsChild>
            <w:div w:id="1877572989">
              <w:marLeft w:val="0"/>
              <w:marRight w:val="0"/>
              <w:marTop w:val="0"/>
              <w:marBottom w:val="0"/>
              <w:divBdr>
                <w:top w:val="none" w:sz="0" w:space="0" w:color="auto"/>
                <w:left w:val="none" w:sz="0" w:space="0" w:color="auto"/>
                <w:bottom w:val="none" w:sz="0" w:space="0" w:color="auto"/>
                <w:right w:val="none" w:sz="0" w:space="0" w:color="auto"/>
              </w:divBdr>
            </w:div>
          </w:divsChild>
        </w:div>
        <w:div w:id="287855916">
          <w:marLeft w:val="0"/>
          <w:marRight w:val="0"/>
          <w:marTop w:val="0"/>
          <w:marBottom w:val="0"/>
          <w:divBdr>
            <w:top w:val="none" w:sz="0" w:space="0" w:color="auto"/>
            <w:left w:val="none" w:sz="0" w:space="0" w:color="auto"/>
            <w:bottom w:val="none" w:sz="0" w:space="0" w:color="auto"/>
            <w:right w:val="none" w:sz="0" w:space="0" w:color="auto"/>
          </w:divBdr>
          <w:divsChild>
            <w:div w:id="401413345">
              <w:marLeft w:val="0"/>
              <w:marRight w:val="0"/>
              <w:marTop w:val="0"/>
              <w:marBottom w:val="0"/>
              <w:divBdr>
                <w:top w:val="none" w:sz="0" w:space="0" w:color="auto"/>
                <w:left w:val="none" w:sz="0" w:space="0" w:color="auto"/>
                <w:bottom w:val="none" w:sz="0" w:space="0" w:color="auto"/>
                <w:right w:val="none" w:sz="0" w:space="0" w:color="auto"/>
              </w:divBdr>
            </w:div>
          </w:divsChild>
        </w:div>
        <w:div w:id="1088309510">
          <w:marLeft w:val="0"/>
          <w:marRight w:val="0"/>
          <w:marTop w:val="0"/>
          <w:marBottom w:val="0"/>
          <w:divBdr>
            <w:top w:val="none" w:sz="0" w:space="0" w:color="auto"/>
            <w:left w:val="none" w:sz="0" w:space="0" w:color="auto"/>
            <w:bottom w:val="none" w:sz="0" w:space="0" w:color="auto"/>
            <w:right w:val="none" w:sz="0" w:space="0" w:color="auto"/>
          </w:divBdr>
          <w:divsChild>
            <w:div w:id="314721306">
              <w:marLeft w:val="0"/>
              <w:marRight w:val="0"/>
              <w:marTop w:val="0"/>
              <w:marBottom w:val="0"/>
              <w:divBdr>
                <w:top w:val="none" w:sz="0" w:space="0" w:color="auto"/>
                <w:left w:val="none" w:sz="0" w:space="0" w:color="auto"/>
                <w:bottom w:val="none" w:sz="0" w:space="0" w:color="auto"/>
                <w:right w:val="none" w:sz="0" w:space="0" w:color="auto"/>
              </w:divBdr>
            </w:div>
          </w:divsChild>
        </w:div>
        <w:div w:id="574167205">
          <w:marLeft w:val="0"/>
          <w:marRight w:val="0"/>
          <w:marTop w:val="0"/>
          <w:marBottom w:val="0"/>
          <w:divBdr>
            <w:top w:val="none" w:sz="0" w:space="0" w:color="auto"/>
            <w:left w:val="none" w:sz="0" w:space="0" w:color="auto"/>
            <w:bottom w:val="none" w:sz="0" w:space="0" w:color="auto"/>
            <w:right w:val="none" w:sz="0" w:space="0" w:color="auto"/>
          </w:divBdr>
          <w:divsChild>
            <w:div w:id="2019873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hyperlink" Target="http://absolutetruth613.blogspot.co.il/" TargetMode="External"/><Relationship Id="rId21" Type="http://schemas.openxmlformats.org/officeDocument/2006/relationships/image" Target="media/image8.jpeg"/><Relationship Id="rId34" Type="http://schemas.openxmlformats.org/officeDocument/2006/relationships/hyperlink" Target="https://www.nytimes.com/1983/01/30/weekinreview/ideas-and-trends-clues-get-warm-in-the-search-for-planet-x.html" TargetMode="External"/><Relationship Id="rId42" Type="http://schemas.openxmlformats.org/officeDocument/2006/relationships/image" Target="media/image19.jpeg"/><Relationship Id="rId47" Type="http://schemas.openxmlformats.org/officeDocument/2006/relationships/hyperlink" Target="http://absolutetruth613.blogspot.co.il/" TargetMode="External"/><Relationship Id="rId50" Type="http://schemas.openxmlformats.org/officeDocument/2006/relationships/hyperlink" Target="https://www.nasaspaceflight.com/2016/12/yir-v-planet-nine-boundaries-solar-system/" TargetMode="External"/><Relationship Id="rId55" Type="http://schemas.openxmlformats.org/officeDocument/2006/relationships/footer" Target="footer7.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sefaria.org/Exodus.33.21?lang=bi&amp;with=Ibn%20Ezra&amp;lang2=en" TargetMode="Externa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hyperlink" Target="https://www.jpl.nasa.gov/news/the-super-earth-that-came-home-for-dinner" TargetMode="External"/><Relationship Id="rId37" Type="http://schemas.openxmlformats.org/officeDocument/2006/relationships/hyperlink" Target="https://en.wikipedia.org/wiki/Planets_beyond_Neptune" TargetMode="External"/><Relationship Id="rId40" Type="http://schemas.openxmlformats.org/officeDocument/2006/relationships/hyperlink" Target="https://en.wikipedia.org/wiki/Kelvin" TargetMode="External"/><Relationship Id="rId45" Type="http://schemas.openxmlformats.org/officeDocument/2006/relationships/image" Target="media/image21.jpeg"/><Relationship Id="rId53" Type="http://schemas.openxmlformats.org/officeDocument/2006/relationships/image" Target="media/image23.jpeg"/><Relationship Id="rId58" Type="http://schemas.openxmlformats.org/officeDocument/2006/relationships/hyperlink" Target="mailto:gkilli@aol.com" TargetMode="External"/><Relationship Id="rId5" Type="http://schemas.openxmlformats.org/officeDocument/2006/relationships/webSettings" Target="webSettings.xml"/><Relationship Id="rId61" Type="http://schemas.openxmlformats.org/officeDocument/2006/relationships/hyperlink" Target="mailto:gkilli@aol.com" TargetMode="External"/><Relationship Id="rId19" Type="http://schemas.openxmlformats.org/officeDocument/2006/relationships/hyperlink" Target="https://www.chabad.org/library/article_cdo/aid/904969/jewish/Yesodei-haTorah-Chapter-Three.htm" TargetMode="External"/><Relationship Id="rId14" Type="http://schemas.openxmlformats.org/officeDocument/2006/relationships/image" Target="media/image3.png"/><Relationship Id="rId22" Type="http://schemas.openxmlformats.org/officeDocument/2006/relationships/hyperlink" Target="http://www.chabad.org/calendar/view/day.asp?hdate=6/25&amp;id=156820"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image" Target="media/image20.jpeg"/><Relationship Id="rId48" Type="http://schemas.openxmlformats.org/officeDocument/2006/relationships/image" Target="media/image22.png"/><Relationship Id="rId56"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hyperlink" Target="https://en.wikipedia.org/wiki/Meteoroid"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svg"/><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http://absolutetruth613.blogspot.co.il/" TargetMode="External"/><Relationship Id="rId59" Type="http://schemas.openxmlformats.org/officeDocument/2006/relationships/hyperlink" Target="https://www.betemunah.org/" TargetMode="External"/><Relationship Id="rId20" Type="http://schemas.openxmlformats.org/officeDocument/2006/relationships/hyperlink" Target="https://1.bp.blogspot.com/-6aD-ALlHVRs/Vtqo8fUX5UI/AAAAAAAAL6o/N44Sy0FLVrQ/s1600/jacks.jpg" TargetMode="External"/><Relationship Id="rId41" Type="http://schemas.openxmlformats.org/officeDocument/2006/relationships/hyperlink" Target="http://absolutetruth613.blogspot.co.il/" TargetMode="External"/><Relationship Id="rId54" Type="http://schemas.openxmlformats.org/officeDocument/2006/relationships/image" Target="media/image2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svg"/><Relationship Id="rId23" Type="http://schemas.openxmlformats.org/officeDocument/2006/relationships/footer" Target="footer5.xm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s://www.washingtonpost.com/archive/politics/1983/12/30/possibly-as-large-as-jupiter/1075b265-120a-4d40-9493-a8c523b76927/?utm_term=.fb9e46c26984" TargetMode="External"/><Relationship Id="rId57" Type="http://schemas.openxmlformats.org/officeDocument/2006/relationships/hyperlink" Target="file:///C:\Users\Greg\Documents\Custom%20Office%20Templates\study.html" TargetMode="Externa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yperlink" Target="http://absolutetruth613.blogspot.co.il/" TargetMode="External"/><Relationship Id="rId52" Type="http://schemas.openxmlformats.org/officeDocument/2006/relationships/hyperlink" Target="https://en.wikipedia.org/wiki/Meteoroid" TargetMode="External"/><Relationship Id="rId60" Type="http://schemas.openxmlformats.org/officeDocument/2006/relationships/hyperlink" Target="https://www.betemunah.org/" TargetMode="Externa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bibliotecapleyades.net/hercolobus/esp_hercolobus_76.htmhttps://www.bibliotecapleyades.net/hercolobus/esp_hercolobus_76.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Documents\Custom%20Office%20Templates\Study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AEFA5-0176-4E4C-B966-3794950B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Study2.dotx</Template>
  <TotalTime>1</TotalTime>
  <Pages>65</Pages>
  <Words>30142</Words>
  <Characters>171810</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Study</vt:lpstr>
    </vt:vector>
  </TitlesOfParts>
  <Company>Bet Emunah</Company>
  <LinksUpToDate>false</LinksUpToDate>
  <CharactersWithSpaces>201549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Star Shall Shoot Forth out of Yaakov</dc:title>
  <dc:subject>Study</dc:subject>
  <dc:creator>Greg Killian</dc:creator>
  <cp:keywords>Torah A Star Shall Shoot Forth out of Yaakov</cp:keywords>
  <dc:description>A Star Shall Shoot Forth out of Yaakov</dc:description>
  <cp:lastModifiedBy>Greg Killian</cp:lastModifiedBy>
  <cp:revision>2</cp:revision>
  <cp:lastPrinted>2000-07-29T01:52:00Z</cp:lastPrinted>
  <dcterms:created xsi:type="dcterms:W3CDTF">2026-02-11T15:25:00Z</dcterms:created>
  <dcterms:modified xsi:type="dcterms:W3CDTF">2026-02-11T15:25:00Z</dcterms:modified>
  <cp:category>Torah words</cp:category>
</cp:coreProperties>
</file>